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group id="_x0000_s1026" o:spid="_x0000_s1026" o:spt="203" style="position:absolute;left:0pt;margin-left:53.2pt;margin-top:-0.6pt;height:98.35pt;width:542.1pt;mso-position-horizontal-relative:page;mso-position-vertical-relative:page;z-index:-251654144;mso-width-relative:page;mso-height-relative:page;" coordorigin="1065,3" coordsize="10842,1952">
            <o:lock v:ext="edit" aspectratio="f"/>
            <v:group id="_x0000_s1027" o:spid="_x0000_s1027" o:spt="203" style="position:absolute;left:1134;top:951;height:2;width:9333;" coordorigin="1134,951" coordsize="9333,2">
              <o:lock v:ext="edit" aspectratio="f"/>
              <v:shape id="_x0000_s1028" o:spid="_x0000_s1028" style="position:absolute;left:1134;top:951;height:2;width:9333;" filled="f" stroked="t" coordorigin="1134,951" coordsize="9333,0" path="m1134,951l10467,951e">
                <v:path arrowok="t"/>
                <v:fill on="f" focussize="0,0"/>
                <v:stroke weight="0.72pt" color="#000000"/>
                <v:imagedata o:title=""/>
                <o:lock v:ext="edit" aspectratio="f"/>
              </v:shape>
            </v:group>
            <v:group id="_x0000_s1029" o:spid="_x0000_s1029" o:spt="203" style="position:absolute;left:1065;top:899;height:90;width:9421;" coordorigin="1065,899" coordsize="9421,90">
              <o:lock v:ext="edit" aspectratio="f"/>
              <v:shape id="_x0000_s1030" o:spid="_x0000_s1030" style="position:absolute;left:1065;top:899;height:90;width:9421;" fillcolor="#76923B" filled="t" stroked="f" coordorigin="1065,899" coordsize="9421,90" path="m10485,989l1065,959,1065,899,10485,929,10485,989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031" o:spid="_x0000_s1031" o:spt="203" style="position:absolute;left:7347;top:3;height:1434;width:3318;" coordorigin="7347,3" coordsize="3318,1434">
              <o:lock v:ext="edit" aspectratio="f"/>
              <v:shape id="_x0000_s1032" o:spid="_x0000_s1032" style="position:absolute;left:7347;top:3;height:1434;width:3318;" fillcolor="#A7BEDE" filled="t" stroked="f" coordorigin="7347,3" coordsize="3318,1434" path="m10659,1437l7347,17,7353,3,10665,1423,10659,1437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033" o:spid="_x0000_s1033" o:spt="203" style="position:absolute;left:10137;top:10;height:1558;width:1770;" coordorigin="10137,10" coordsize="1770,1558">
              <o:lock v:ext="edit" aspectratio="f"/>
              <v:shape id="_x0000_s1034" o:spid="_x0000_s1034" style="position:absolute;left:10137;top:10;height:1558;width:1770;" fillcolor="#A7BEDE" filled="t" stroked="f" coordorigin="10137,10" coordsize="1770,1558" path="m11133,1567l11054,1562,10973,1550,10891,1532,10808,1505,10723,1470,10638,1427,10553,1374,10472,1313,10401,1248,10339,1178,10287,1105,10243,1029,10207,951,10180,872,10159,791,10145,711,10138,631,10137,552,10141,476,10150,402,10164,331,10183,263,10205,201,10230,144,10290,47,10322,10,11906,10,11906,1265,11870,1299,11784,1367,11680,1432,11622,1461,11561,1488,11497,1512,11429,1532,11359,1548,11286,1560,11211,1566,11133,1567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035" o:spid="_x0000_s1035" o:spt="203" style="position:absolute;left:10260;top:114;height:1405;width:1493;" coordorigin="10260,114" coordsize="1493,1405">
              <o:lock v:ext="edit" aspectratio="f"/>
              <v:shape id="_x0000_s1036" o:spid="_x0000_s1036" style="position:absolute;left:10260;top:114;height:1405;width:1493;" fillcolor="#D2DFED" filled="t" stroked="f" coordorigin="10260,114" coordsize="1493,1405" path="m11021,1519l10960,1518,10900,1512,10784,1488,10676,1448,10577,1393,10489,1324,10413,1244,10350,1153,10303,1054,10272,946,10260,832,10261,775,10278,663,10313,558,10364,460,10430,372,10509,294,10601,228,10702,176,10813,139,10930,118,10992,114,11053,115,11113,121,11228,145,11336,186,11435,241,11524,309,11600,389,11663,480,11710,580,11741,688,11753,802,11752,859,11735,971,11700,1076,11649,1174,11583,1262,11503,1340,11412,1406,11310,1458,11200,1495,11082,1516,11021,1519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037" o:spid="_x0000_s1037" o:spt="203" style="position:absolute;left:10359;top:434;height:1063;width:1130;" coordorigin="10359,434" coordsize="1130,1063">
              <o:lock v:ext="edit" aspectratio="f"/>
              <v:shape id="_x0000_s1038" o:spid="_x0000_s1038" style="position:absolute;left:10359;top:434;height:1063;width:1130;" fillcolor="#7A9FCD" filled="t" stroked="f" coordorigin="10359,434" coordsize="1130,1063" path="m10935,1497l10843,1492,10756,1474,10674,1443,10599,1402,10533,1350,10475,1289,10428,1221,10392,1145,10369,1064,10359,978,10360,934,10373,850,10399,770,10438,696,10488,629,10548,570,10617,520,10694,481,10777,453,10866,437,10913,434,10959,435,11049,447,11133,472,11212,508,11283,555,11345,611,11398,676,11440,748,11469,826,11486,909,11489,953,11488,997,11475,1081,11448,1161,11410,1235,11360,1302,11300,1361,11231,1411,11154,1451,11070,1479,10981,1494,10935,1497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039" o:spid="_x0000_s1039" o:spt="203" style="position:absolute;left:10524;top:1082;height:2;width:800;" coordorigin="10524,1082" coordsize="800,2">
              <o:lock v:ext="edit" aspectratio="f"/>
              <v:shape id="_x0000_s1040" o:spid="_x0000_s1040" style="position:absolute;left:10524;top:1082;height:2;width:800;" filled="f" stroked="t" coordorigin="10524,1082" coordsize="800,0" path="m10524,1082l11324,1082e">
                <v:path arrowok="t"/>
                <v:fill on="f" focussize="0,0"/>
                <v:stroke weight="0.72pt" color="#000000"/>
                <v:imagedata o:title=""/>
                <o:lock v:ext="edit" aspectratio="f"/>
              </v:shape>
            </v:group>
            <v:group id="_x0000_s1041" o:spid="_x0000_s1041" o:spt="203" style="position:absolute;left:3638;top:1094;height:812;width:5072;" coordorigin="3638,1094" coordsize="5072,812">
              <o:lock v:ext="edit" aspectratio="f"/>
              <v:shape id="_x0000_s1042" o:spid="_x0000_s1042" style="position:absolute;left:3638;top:1094;height:812;width:5072;" fillcolor="#FFFFFF" filled="t" stroked="f" coordorigin="3638,1094" coordsize="5072,812" path="m8575,1906l3761,1905,3699,1882,3655,1835,3638,1771,3639,1216,3663,1154,3710,1111,3775,1094,8589,1095,8650,1118,8693,1166,8710,1231,8709,1783,8687,1845,8639,1889,8575,1906xe">
                <v:path arrowok="t"/>
                <v:fill on="t" color2="#FFFFFF" focussize="0,0"/>
                <v:stroke on="f"/>
                <v:imagedata o:title=""/>
                <o:lock v:ext="edit" aspectratio="f"/>
              </v:shape>
            </v:group>
            <v:group id="_x0000_s1043" o:spid="_x0000_s1043" o:spt="203" style="position:absolute;left:3589;top:1045;height:910;width:5170;" coordorigin="3589,1045" coordsize="5170,910">
              <o:lock v:ext="edit" aspectratio="f"/>
              <v:shape id="_x0000_s1044" o:spid="_x0000_s1044" style="position:absolute;left:3589;top:1045;height:910;width:5170;" fillcolor="#9BBA58" filled="t" stroked="f" coordorigin="3589,1045" coordsize="5170,910" path="m8602,1047l3746,1047,3755,1045,8593,1045,8602,1047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045" o:spid="_x0000_s1045" style="position:absolute;left:3589;top:1045;height:910;width:5170;" fillcolor="#9BBA58" filled="t" stroked="f" coordorigin="3589,1045" coordsize="5170,910" path="m8611,1951l3737,1951,3728,1949,3719,1945,3710,1943,3656,1911,3626,1879,3621,1873,3595,1815,3593,1807,3591,1797,3590,1787,3589,1779,3589,1225,3589,1219,3597,1175,3600,1165,3626,1119,3631,1111,3678,1071,3719,1053,3728,1049,3737,1047,8611,1047,8620,1049,8629,1053,8638,1055,8692,1087,8711,1105,3755,1105,3749,1107,3743,1107,3737,1109,3725,1113,3720,1117,3714,1119,3709,1123,3704,1125,3699,1129,3674,1155,3670,1159,3667,1165,3664,1169,3661,1175,3659,1181,3657,1187,3655,1191,3649,1775,3650,1781,3657,1811,3659,1817,3661,1823,3664,1829,3667,1833,3670,1839,3674,1843,3678,1849,3681,1853,3709,1875,3714,1879,3720,1881,3725,1885,3737,1889,3743,1891,3749,1891,3755,1893,8711,1893,8705,1899,8654,1935,8629,1945,8620,1949,8611,1951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046" o:spid="_x0000_s1046" style="position:absolute;left:3589;top:1045;height:910;width:5170;" fillcolor="#9BBA58" filled="t" stroked="f" coordorigin="3589,1045" coordsize="5170,910" path="m8711,1893l8593,1893,8599,1891,8605,1891,8611,1889,8623,1885,8628,1881,8634,1879,8639,1875,8644,1873,8649,1869,8674,1843,8678,1839,8681,1833,8684,1829,8687,1823,8689,1817,8691,1811,8693,1807,8699,1221,8698,1217,8691,1187,8689,1181,8687,1175,8684,1169,8681,1165,8678,1159,8674,1155,8670,1149,8667,1145,8639,1123,8634,1119,8628,1117,8623,1113,8611,1109,8605,1107,8599,1107,8593,1105,8711,1105,8717,1111,8722,1119,8727,1125,8751,1175,8753,1183,8759,1225,8759,1779,8758,1787,8757,1797,8755,1807,8753,1815,8751,1825,8722,1879,8717,1887,8711,189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047" o:spid="_x0000_s1047" style="position:absolute;left:3589;top:1045;height:910;width:5170;" fillcolor="#9BBA58" filled="t" stroked="f" coordorigin="3589,1045" coordsize="5170,910" path="m8595,1127l3753,1127,3758,1125,8590,1125,8595,1127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048" o:spid="_x0000_s1048" style="position:absolute;left:3589;top:1045;height:910;width:5170;" fillcolor="#9BBA58" filled="t" stroked="f" coordorigin="3589,1045" coordsize="5170,910" path="m8600,1871l3748,1871,3743,1869,3711,1853,3707,1851,3677,1809,3675,1805,3674,1801,3672,1795,3671,1791,3670,1785,3669,1775,3669,1223,3670,1213,3671,1207,3672,1203,3674,1197,3675,1193,3677,1189,3679,1183,3711,1145,3715,1141,3748,1127,8600,1127,8637,1145,3757,1145,3753,1147,3749,1147,3741,1151,3717,1167,3714,1169,3711,1171,3708,1175,3706,1179,3703,1181,3701,1185,3699,1189,3697,1193,3696,1195,3690,1217,3689,1221,3689,1223,3689,1775,3690,1783,3697,1805,3699,1809,3701,1813,3703,1817,3706,1819,3708,1823,3711,1827,3714,1829,3717,1831,3720,1835,3749,1851,3753,1851,3757,1853,8637,1853,8633,1857,8605,1869,8600,1871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049" o:spid="_x0000_s1049" style="position:absolute;left:3589;top:1045;height:910;width:5170;" fillcolor="#9BBA58" filled="t" stroked="f" coordorigin="3589,1045" coordsize="5170,910" path="m8637,1853l8591,1853,8595,1851,8599,1851,8607,1847,8631,1831,8634,1829,8637,1827,8640,1823,8642,1819,8644,1817,8647,1813,8649,1809,8651,1805,8652,1803,8659,1223,8659,1221,8658,1217,8657,1211,8651,1193,8649,1189,8647,1185,8644,1181,8642,1179,8640,1175,8637,1171,8634,1169,8631,1167,8628,1163,8599,1147,8595,1147,8591,1145,8637,1145,8641,1147,8671,1189,8673,1193,8674,1197,8676,1203,8677,1207,8678,1213,8679,1223,8679,1775,8678,1785,8677,1791,8676,1795,8674,1801,8673,1805,8671,1809,8669,1815,8641,1851,8637,185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050" o:spid="_x0000_s1050" style="position:absolute;left:3589;top:1045;height:910;width:5170;" fillcolor="#9BBA58" filled="t" stroked="f" coordorigin="3589,1045" coordsize="5170,910" path="m8590,1873l3758,1873,3753,1871,8595,1871,8590,187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051" o:spid="_x0000_s1051" style="position:absolute;left:3589;top:1045;height:910;width:5170;" fillcolor="#9BBA58" filled="t" stroked="f" coordorigin="3589,1045" coordsize="5170,910" path="m8593,1953l3755,1953,3746,1951,8602,1951,8593,1953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052" o:spid="_x0000_s1052" style="position:absolute;left:3589;top:1045;height:910;width:5170;" fillcolor="#9BBA58" filled="t" stroked="f" coordorigin="3589,1045" coordsize="5170,910" path="m8575,1955l3773,1955,3765,1953,8583,1953,8575,1955xe">
                <v:path arrowok="t"/>
                <v:fill on="t" color2="#FFFFFF" focussize="0,0"/>
                <v:stroke on="f"/>
                <v:imagedata o:title=""/>
                <o:lock v:ext="edit" aspectratio="f"/>
              </v:shape>
              <v:shape id="_x0000_s1053" o:spid="_x0000_s1053" o:spt="202" type="#_x0000_t202" style="position:absolute;left:10565;top:617;height:413;width:723;" filled="f" stroked="f" coordsize="21600,21600">
                <v:path/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79" w:lineRule="exact"/>
                        <w:ind w:left="-1" w:right="0" w:firstLine="0"/>
                        <w:jc w:val="center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color w:val="FFFFFF"/>
                          <w:w w:val="99"/>
                          <w:sz w:val="18"/>
                          <w:szCs w:val="18"/>
                        </w:rPr>
                        <w:t>产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FFFFFF"/>
                          <w:spacing w:val="2"/>
                          <w:w w:val="99"/>
                          <w:sz w:val="18"/>
                          <w:szCs w:val="18"/>
                        </w:rPr>
                        <w:t>品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FFFFFF"/>
                          <w:w w:val="99"/>
                          <w:sz w:val="18"/>
                          <w:szCs w:val="18"/>
                        </w:rPr>
                        <w:t>使用</w:t>
                      </w:r>
                    </w:p>
                    <w:p>
                      <w:pPr>
                        <w:spacing w:before="0" w:line="234" w:lineRule="exact"/>
                        <w:ind w:left="0" w:right="0" w:firstLine="0"/>
                        <w:jc w:val="center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color w:val="FFFFFF"/>
                          <w:w w:val="99"/>
                          <w:sz w:val="18"/>
                          <w:szCs w:val="18"/>
                        </w:rPr>
                        <w:t>文档</w:t>
                      </w:r>
                    </w:p>
                  </w:txbxContent>
                </v:textbox>
              </v:shape>
              <v:shape id="_x0000_s1054" o:spid="_x0000_s1054" o:spt="202" type="#_x0000_t202" style="position:absolute;left:5424;top:1434;height:300;width:300;" filled="f" stroked="f" coordsize="21600,21600">
                <v:path/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282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30"/>
                          <w:szCs w:val="30"/>
                        </w:rPr>
                      </w:pPr>
                      <w:r>
                        <w:rPr>
                          <w:rFonts w:ascii="宋体" w:hAnsi="宋体" w:eastAsia="宋体" w:cs="宋体"/>
                          <w:sz w:val="30"/>
                          <w:szCs w:val="30"/>
                        </w:rPr>
                        <w:t>目</w:t>
                      </w:r>
                    </w:p>
                  </w:txbxContent>
                </v:textbox>
              </v:shape>
              <v:shape id="_x0000_s1055" o:spid="_x0000_s1055" o:spt="202" type="#_x0000_t202" style="position:absolute;left:6624;top:1434;height:300;width:300;" filled="f" stroked="f" coordsize="21600,21600">
                <v:path/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282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30"/>
                          <w:szCs w:val="30"/>
                        </w:rPr>
                      </w:pPr>
                      <w:r>
                        <w:rPr>
                          <w:rFonts w:ascii="宋体" w:hAnsi="宋体" w:eastAsia="宋体" w:cs="宋体"/>
                          <w:sz w:val="30"/>
                          <w:szCs w:val="30"/>
                        </w:rPr>
                        <w:t>录</w:t>
                      </w:r>
                    </w:p>
                  </w:txbxContent>
                </v:textbox>
              </v:shape>
            </v:group>
          </v:group>
        </w:pict>
      </w: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</w:rPr>
        <w:sectPr>
          <w:headerReference r:id="rId5" w:type="default"/>
          <w:headerReference r:id="rId6" w:type="even"/>
          <w:type w:val="continuous"/>
          <w:pgSz w:w="11910" w:h="8400" w:orient="landscape"/>
          <w:pgMar w:top="600" w:right="0" w:bottom="0" w:left="960" w:header="0" w:footer="720" w:gutter="0"/>
          <w:cols w:space="720" w:num="1"/>
        </w:sectPr>
      </w:pPr>
      <w:bookmarkStart w:id="2" w:name="_GoBack"/>
      <w:bookmarkEnd w:id="2"/>
    </w:p>
    <w:p>
      <w:pPr>
        <w:spacing w:before="2" w:line="240" w:lineRule="auto"/>
        <w:rPr>
          <w:rFonts w:ascii="Times New Roman" w:hAnsi="Times New Roman" w:eastAsia="Times New Roman" w:cs="Times New Roman"/>
          <w:sz w:val="16"/>
          <w:szCs w:val="16"/>
        </w:rPr>
      </w:pPr>
    </w:p>
    <w:p>
      <w:pPr>
        <w:spacing w:before="0"/>
        <w:ind w:left="410" w:right="0" w:firstLine="4"/>
        <w:jc w:val="left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i/>
          <w:spacing w:val="-21"/>
          <w:sz w:val="22"/>
          <w:szCs w:val="22"/>
        </w:rPr>
        <w:t>综合介绍</w:t>
      </w:r>
    </w:p>
    <w:p>
      <w:pPr>
        <w:spacing w:before="0" w:line="240" w:lineRule="auto"/>
        <w:rPr>
          <w:rFonts w:ascii="宋体" w:hAnsi="宋体" w:eastAsia="宋体" w:cs="宋体"/>
          <w:b/>
          <w:bCs/>
          <w:i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b/>
          <w:bCs/>
          <w:i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b/>
          <w:bCs/>
          <w:i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b/>
          <w:bCs/>
          <w:i/>
          <w:sz w:val="20"/>
          <w:szCs w:val="20"/>
        </w:rPr>
      </w:pPr>
    </w:p>
    <w:p>
      <w:pPr>
        <w:spacing w:before="3" w:line="240" w:lineRule="auto"/>
        <w:rPr>
          <w:rFonts w:ascii="宋体" w:hAnsi="宋体" w:eastAsia="宋体" w:cs="宋体"/>
          <w:b/>
          <w:bCs/>
          <w:i/>
          <w:sz w:val="17"/>
          <w:szCs w:val="17"/>
        </w:rPr>
      </w:pPr>
    </w:p>
    <w:p>
      <w:pPr>
        <w:spacing w:before="0"/>
        <w:ind w:left="410" w:right="0" w:firstLine="0"/>
        <w:jc w:val="left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i/>
          <w:spacing w:val="-21"/>
          <w:sz w:val="22"/>
          <w:szCs w:val="22"/>
        </w:rPr>
        <w:t>产品说明</w:t>
      </w:r>
    </w:p>
    <w:p>
      <w:pPr>
        <w:spacing w:before="0" w:line="240" w:lineRule="auto"/>
        <w:rPr>
          <w:rFonts w:ascii="宋体" w:hAnsi="宋体" w:eastAsia="宋体" w:cs="宋体"/>
          <w:b/>
          <w:bCs/>
          <w:i/>
          <w:sz w:val="20"/>
          <w:szCs w:val="20"/>
        </w:rPr>
      </w:pPr>
    </w:p>
    <w:p>
      <w:pPr>
        <w:spacing w:before="7" w:line="240" w:lineRule="auto"/>
        <w:rPr>
          <w:rFonts w:ascii="宋体" w:hAnsi="宋体" w:eastAsia="宋体" w:cs="宋体"/>
          <w:b/>
          <w:bCs/>
          <w:i/>
          <w:sz w:val="29"/>
          <w:szCs w:val="29"/>
        </w:rPr>
      </w:pPr>
    </w:p>
    <w:p>
      <w:pPr>
        <w:spacing w:before="0"/>
        <w:ind w:left="410" w:right="0" w:firstLine="0"/>
        <w:jc w:val="left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i/>
          <w:spacing w:val="-21"/>
          <w:sz w:val="22"/>
          <w:szCs w:val="22"/>
        </w:rPr>
        <w:t>通讯协议</w:t>
      </w:r>
    </w:p>
    <w:sdt>
      <w:sdtPr>
        <w:id w:val="1"/>
        <w:docPartObj>
          <w:docPartGallery w:val="Table of Contents"/>
          <w:docPartUnique/>
        </w:docPartObj>
      </w:sdtPr>
      <w:sdtContent>
        <w:p>
          <w:pPr>
            <w:pStyle w:val="7"/>
            <w:tabs>
              <w:tab w:val="left" w:pos="367"/>
              <w:tab w:val="left" w:pos="7507"/>
            </w:tabs>
            <w:spacing w:before="509" w:line="240" w:lineRule="auto"/>
            <w:ind w:right="0"/>
            <w:jc w:val="left"/>
            <w:rPr>
              <w:b w:val="0"/>
              <w:bCs w:val="0"/>
              <w:i w:val="0"/>
              <w:sz w:val="21"/>
              <w:szCs w:val="21"/>
            </w:rPr>
          </w:pPr>
          <w:r>
            <w:fldChar w:fldCharType="begin"/>
          </w:r>
          <w:r>
            <w:instrText xml:space="preserve"> HYPERLINK \l "_TOC_250001" </w:instrText>
          </w:r>
          <w:r>
            <w:fldChar w:fldCharType="separate"/>
          </w:r>
          <w:r>
            <w:rPr>
              <w:b w:val="0"/>
              <w:bCs w:val="0"/>
              <w:i w:val="0"/>
              <w:w w:val="95"/>
            </w:rPr>
            <w:br w:type="column"/>
          </w:r>
          <w:r>
            <w:rPr>
              <w:rFonts w:ascii="Wingdings" w:hAnsi="Wingdings" w:eastAsia="Wingdings" w:cs="Wingdings"/>
              <w:b w:val="0"/>
              <w:bCs w:val="0"/>
              <w:i w:val="0"/>
              <w:w w:val="95"/>
              <w:sz w:val="21"/>
              <w:szCs w:val="21"/>
            </w:rPr>
            <w:t>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w w:val="95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z w:val="18"/>
              <w:szCs w:val="18"/>
            </w:rPr>
            <w:t>型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号</w:t>
          </w:r>
          <w:r>
            <w:rPr>
              <w:b w:val="0"/>
              <w:bCs w:val="0"/>
              <w:i w:val="0"/>
              <w:spacing w:val="-52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说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明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z w:val="21"/>
              <w:szCs w:val="21"/>
            </w:rPr>
            <w:t>1</w:t>
          </w:r>
          <w:r>
            <w:rPr>
              <w:b w:val="0"/>
              <w:bCs w:val="0"/>
              <w:i w:val="0"/>
              <w:sz w:val="21"/>
              <w:szCs w:val="21"/>
            </w:rPr>
            <w:fldChar w:fldCharType="end"/>
          </w:r>
        </w:p>
        <w:p>
          <w:pPr>
            <w:pStyle w:val="7"/>
            <w:tabs>
              <w:tab w:val="left" w:pos="367"/>
              <w:tab w:val="left" w:pos="7507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1"/>
              <w:szCs w:val="21"/>
            </w:rPr>
          </w:pPr>
          <w:r>
            <w:rPr>
              <w:rFonts w:ascii="Wingdings" w:hAnsi="Wingdings" w:eastAsia="Wingdings" w:cs="Wingdings"/>
              <w:b w:val="0"/>
              <w:bCs w:val="0"/>
              <w:i w:val="0"/>
              <w:w w:val="95"/>
              <w:sz w:val="21"/>
              <w:szCs w:val="21"/>
            </w:rPr>
            <w:t>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w w:val="95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z w:val="18"/>
              <w:szCs w:val="18"/>
            </w:rPr>
            <w:t>功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能</w:t>
          </w:r>
          <w:r>
            <w:rPr>
              <w:b w:val="0"/>
              <w:bCs w:val="0"/>
              <w:i w:val="0"/>
              <w:spacing w:val="-52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特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性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z w:val="21"/>
              <w:szCs w:val="21"/>
            </w:rPr>
            <w:t>2</w:t>
          </w:r>
        </w:p>
        <w:p>
          <w:pPr>
            <w:pStyle w:val="7"/>
            <w:tabs>
              <w:tab w:val="left" w:pos="367"/>
              <w:tab w:val="left" w:pos="7507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1"/>
              <w:szCs w:val="21"/>
            </w:rPr>
          </w:pPr>
          <w:r>
            <w:rPr>
              <w:rFonts w:ascii="Wingdings" w:hAnsi="Wingdings" w:eastAsia="Wingdings" w:cs="Wingdings"/>
              <w:b w:val="0"/>
              <w:bCs w:val="0"/>
              <w:i w:val="0"/>
              <w:w w:val="95"/>
              <w:sz w:val="21"/>
              <w:szCs w:val="21"/>
            </w:rPr>
            <w:t>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w w:val="95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z w:val="18"/>
              <w:szCs w:val="18"/>
            </w:rPr>
            <w:t>特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性</w:t>
          </w:r>
          <w:r>
            <w:rPr>
              <w:b w:val="0"/>
              <w:bCs w:val="0"/>
              <w:i w:val="0"/>
              <w:spacing w:val="-52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参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数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z w:val="21"/>
              <w:szCs w:val="21"/>
            </w:rPr>
            <w:t>3</w:t>
          </w:r>
        </w:p>
        <w:p>
          <w:pPr>
            <w:pStyle w:val="7"/>
            <w:tabs>
              <w:tab w:val="left" w:pos="367"/>
              <w:tab w:val="left" w:pos="7507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1"/>
              <w:szCs w:val="21"/>
            </w:rPr>
          </w:pPr>
          <w:r>
            <w:rPr>
              <w:rFonts w:ascii="Wingdings" w:hAnsi="Wingdings" w:eastAsia="Wingdings" w:cs="Wingdings"/>
              <w:b w:val="0"/>
              <w:bCs w:val="0"/>
              <w:i w:val="0"/>
              <w:w w:val="95"/>
              <w:sz w:val="21"/>
              <w:szCs w:val="21"/>
            </w:rPr>
            <w:t>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w w:val="95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z w:val="18"/>
              <w:szCs w:val="18"/>
            </w:rPr>
            <w:t>工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业</w:t>
          </w:r>
          <w:r>
            <w:rPr>
              <w:b w:val="0"/>
              <w:bCs w:val="0"/>
              <w:i w:val="0"/>
              <w:spacing w:val="-52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标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准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z w:val="21"/>
              <w:szCs w:val="21"/>
            </w:rPr>
            <w:t>4</w:t>
          </w:r>
        </w:p>
        <w:p>
          <w:pPr>
            <w:pStyle w:val="7"/>
            <w:tabs>
              <w:tab w:val="left" w:pos="367"/>
              <w:tab w:val="left" w:pos="7539"/>
            </w:tabs>
            <w:spacing w:before="334" w:line="240" w:lineRule="auto"/>
            <w:ind w:right="0"/>
            <w:jc w:val="left"/>
            <w:rPr>
              <w:b w:val="0"/>
              <w:bCs w:val="0"/>
              <w:i w:val="0"/>
              <w:sz w:val="21"/>
              <w:szCs w:val="21"/>
            </w:rPr>
          </w:pPr>
          <w:r>
            <w:rPr>
              <w:rFonts w:ascii="Wingdings" w:hAnsi="Wingdings" w:eastAsia="Wingdings" w:cs="Wingdings"/>
              <w:b w:val="0"/>
              <w:bCs w:val="0"/>
              <w:i w:val="0"/>
              <w:w w:val="95"/>
              <w:sz w:val="21"/>
              <w:szCs w:val="21"/>
            </w:rPr>
            <w:t>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w w:val="95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z w:val="18"/>
              <w:szCs w:val="18"/>
            </w:rPr>
            <w:t>结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构</w:t>
          </w:r>
          <w:r>
            <w:rPr>
              <w:b w:val="0"/>
              <w:bCs w:val="0"/>
              <w:i w:val="0"/>
              <w:spacing w:val="-52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与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连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接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z w:val="21"/>
              <w:szCs w:val="21"/>
            </w:rPr>
            <w:t>5</w:t>
          </w:r>
        </w:p>
        <w:p>
          <w:pPr>
            <w:pStyle w:val="7"/>
            <w:tabs>
              <w:tab w:val="left" w:pos="367"/>
              <w:tab w:val="left" w:pos="7409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1"/>
              <w:szCs w:val="21"/>
            </w:rPr>
          </w:pPr>
          <w:r>
            <w:rPr>
              <w:rFonts w:ascii="Wingdings" w:hAnsi="Wingdings" w:eastAsia="Wingdings" w:cs="Wingdings"/>
              <w:b w:val="0"/>
              <w:bCs w:val="0"/>
              <w:i w:val="0"/>
              <w:w w:val="95"/>
              <w:sz w:val="21"/>
              <w:szCs w:val="21"/>
            </w:rPr>
            <w:t>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w w:val="95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z w:val="18"/>
              <w:szCs w:val="18"/>
            </w:rPr>
            <w:t>注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意</w:t>
          </w:r>
          <w:r>
            <w:rPr>
              <w:b w:val="0"/>
              <w:bCs w:val="0"/>
              <w:i w:val="0"/>
              <w:spacing w:val="-52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事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项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pacing w:val="7"/>
              <w:sz w:val="21"/>
              <w:szCs w:val="21"/>
            </w:rPr>
            <w:t>11</w:t>
          </w:r>
        </w:p>
        <w:p>
          <w:pPr>
            <w:pStyle w:val="7"/>
            <w:tabs>
              <w:tab w:val="left" w:pos="367"/>
              <w:tab w:val="left" w:pos="7395"/>
            </w:tabs>
            <w:spacing w:before="334" w:line="240" w:lineRule="auto"/>
            <w:ind w:right="0"/>
            <w:jc w:val="left"/>
            <w:rPr>
              <w:b w:val="0"/>
              <w:bCs w:val="0"/>
              <w:i w:val="0"/>
              <w:sz w:val="21"/>
              <w:szCs w:val="21"/>
            </w:rPr>
          </w:pPr>
          <w:r>
            <w:rPr>
              <w:rFonts w:ascii="Wingdings" w:hAnsi="Wingdings" w:eastAsia="Wingdings" w:cs="Wingdings"/>
              <w:b w:val="0"/>
              <w:bCs w:val="0"/>
              <w:i w:val="0"/>
              <w:w w:val="95"/>
              <w:sz w:val="21"/>
              <w:szCs w:val="21"/>
            </w:rPr>
            <w:t>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w w:val="95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z w:val="18"/>
              <w:szCs w:val="18"/>
            </w:rPr>
            <w:t>协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议</w:t>
          </w:r>
          <w:r>
            <w:rPr>
              <w:b w:val="0"/>
              <w:bCs w:val="0"/>
              <w:i w:val="0"/>
              <w:spacing w:val="-52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结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构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pacing w:val="7"/>
              <w:sz w:val="21"/>
              <w:szCs w:val="21"/>
            </w:rPr>
            <w:t>12</w:t>
          </w:r>
        </w:p>
        <w:p>
          <w:pPr>
            <w:pStyle w:val="7"/>
            <w:tabs>
              <w:tab w:val="left" w:pos="367"/>
              <w:tab w:val="left" w:pos="7409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1"/>
              <w:szCs w:val="21"/>
            </w:rPr>
          </w:pPr>
          <w:r>
            <w:rPr>
              <w:rFonts w:ascii="Wingdings" w:hAnsi="Wingdings" w:eastAsia="Wingdings" w:cs="Wingdings"/>
              <w:b w:val="0"/>
              <w:bCs w:val="0"/>
              <w:i w:val="0"/>
              <w:w w:val="95"/>
              <w:sz w:val="21"/>
              <w:szCs w:val="21"/>
            </w:rPr>
            <w:t>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w w:val="95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z w:val="18"/>
              <w:szCs w:val="18"/>
            </w:rPr>
            <w:t>控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制</w:t>
          </w:r>
          <w:r>
            <w:rPr>
              <w:b w:val="0"/>
              <w:bCs w:val="0"/>
              <w:i w:val="0"/>
              <w:spacing w:val="-52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指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令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pacing w:val="7"/>
              <w:sz w:val="21"/>
              <w:szCs w:val="21"/>
            </w:rPr>
            <w:t>13</w:t>
          </w:r>
        </w:p>
        <w:p>
          <w:pPr>
            <w:pStyle w:val="7"/>
            <w:tabs>
              <w:tab w:val="left" w:pos="367"/>
              <w:tab w:val="left" w:pos="7378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1"/>
              <w:szCs w:val="21"/>
            </w:rPr>
          </w:pPr>
          <w:r>
            <w:rPr>
              <w:rFonts w:ascii="Wingdings" w:hAnsi="Wingdings" w:eastAsia="Wingdings" w:cs="Wingdings"/>
              <w:b w:val="0"/>
              <w:bCs w:val="0"/>
              <w:i w:val="0"/>
              <w:w w:val="95"/>
              <w:sz w:val="21"/>
              <w:szCs w:val="21"/>
            </w:rPr>
            <w:t>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w w:val="95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z w:val="18"/>
              <w:szCs w:val="18"/>
            </w:rPr>
            <w:t>端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口</w:t>
          </w:r>
          <w:r>
            <w:rPr>
              <w:b w:val="0"/>
              <w:bCs w:val="0"/>
              <w:i w:val="0"/>
              <w:spacing w:val="-52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组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合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操</w:t>
          </w:r>
          <w:r>
            <w:rPr>
              <w:b w:val="0"/>
              <w:bCs w:val="0"/>
              <w:i w:val="0"/>
              <w:spacing w:val="-52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作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指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令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pacing w:val="8"/>
              <w:sz w:val="21"/>
              <w:szCs w:val="21"/>
            </w:rPr>
            <w:t>15</w:t>
          </w:r>
        </w:p>
        <w:p>
          <w:pPr>
            <w:pStyle w:val="7"/>
            <w:tabs>
              <w:tab w:val="left" w:pos="367"/>
              <w:tab w:val="left" w:pos="7395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1"/>
              <w:szCs w:val="21"/>
            </w:rPr>
          </w:pPr>
          <w:r>
            <w:pict>
              <v:group id="_x0000_s1056" o:spid="_x0000_s1056" o:spt="203" style="position:absolute;left:0pt;margin-left:55.25pt;margin-top:13.15pt;height:96.5pt;width:523.4pt;mso-position-horizontal-relative:page;z-index:-251654144;mso-width-relative:page;mso-height-relative:page;" coordorigin="1105,264" coordsize="10468,1930">
                <o:lock v:ext="edit"/>
                <v:group id="_x0000_s1057" o:spid="_x0000_s1057" o:spt="203" style="position:absolute;left:1134;top:1623;height:2;width:9243;" coordorigin="1134,1623" coordsize="9243,2">
                  <o:lock v:ext="edit"/>
                  <v:shape id="_x0000_s1058" o:spid="_x0000_s1058" style="position:absolute;left:1134;top:1623;height:2;width:9243;" filled="f" stroked="t" coordorigin="1134,1623" coordsize="9243,0" path="m1134,1623l10377,1623e">
                    <v:path arrowok="t"/>
                    <v:fill on="f" focussize="0,0"/>
                    <v:stroke weight="2.88pt" color="#9BBA58"/>
                    <v:imagedata o:title=""/>
                    <o:lock v:ext="edit"/>
                  </v:shape>
                  <v:shape id="_x0000_s1059" o:spid="_x0000_s1059" o:spt="75" type="#_x0000_t75" style="position:absolute;left:10050;top:264;height:1930;width:1523;" filled="f" stroked="f" coordsize="21600,21600">
                    <v:path/>
                    <v:fill on="f" focussize="0,0"/>
                    <v:stroke on="f"/>
                    <v:imagedata r:id="rId22" o:title=""/>
                    <o:lock v:ext="edit" aspectratio="t"/>
                  </v:shape>
                </v:group>
                <v:group id="_x0000_s1060" o:spid="_x0000_s1060" o:spt="203" style="position:absolute;left:10411;top:624;height:970;width:562;" coordorigin="10411,624" coordsize="562,970">
                  <o:lock v:ext="edit"/>
                  <v:shape id="_x0000_s1061" o:spid="_x0000_s1061" style="position:absolute;left:10411;top:624;height:970;width:562;" fillcolor="#4AACC5" filled="t" stroked="f" coordorigin="10411,624" coordsize="562,970" path="m10411,624l10973,624,10973,1593,10411,1593,10411,624xe">
                    <v:path arrowok="t"/>
                    <v:fill on="t" focussize="0,0"/>
                    <v:stroke on="f"/>
                    <v:imagedata o:title=""/>
                    <o:lock v:ext="edit"/>
                  </v:shape>
                </v:group>
                <v:group id="_x0000_s1062" o:spid="_x0000_s1062" o:spt="203" style="position:absolute;left:10380;top:594;height:1030;width:623;" coordorigin="10380,594" coordsize="623,1030">
                  <o:lock v:ext="edit"/>
                  <v:shape id="_x0000_s1063" o:spid="_x0000_s1063" style="position:absolute;left:10380;top:594;height:1030;width:623;" fillcolor="#F1F1F1" filled="t" stroked="f" coordorigin="10380,594" coordsize="623,1030" path="m11003,1624l10380,1624,10380,594,11003,594,11003,624,10440,624,10410,654,10440,654,10440,1564,10410,1564,10440,1594,11003,1594,11003,1624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064" o:spid="_x0000_s1064" style="position:absolute;left:10380;top:594;height:1030;width:623;" fillcolor="#F1F1F1" filled="t" stroked="f" coordorigin="10380,594" coordsize="623,1030" path="m10440,654l10410,654,10440,624,10440,654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065" o:spid="_x0000_s1065" style="position:absolute;left:10380;top:594;height:1030;width:623;" fillcolor="#F1F1F1" filled="t" stroked="f" coordorigin="10380,594" coordsize="623,1030" path="m10943,654l10440,654,10440,624,10943,624,10943,654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066" o:spid="_x0000_s1066" style="position:absolute;left:10380;top:594;height:1030;width:623;" fillcolor="#F1F1F1" filled="t" stroked="f" coordorigin="10380,594" coordsize="623,1030" path="m10943,1594l10943,624,10973,654,11003,654,11003,1564,10973,1564,10943,1594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067" o:spid="_x0000_s1067" style="position:absolute;left:10380;top:594;height:1030;width:623;" fillcolor="#F1F1F1" filled="t" stroked="f" coordorigin="10380,594" coordsize="623,1030" path="m11003,654l10973,654,10943,624,11003,624,11003,654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068" o:spid="_x0000_s1068" style="position:absolute;left:10380;top:594;height:1030;width:623;" fillcolor="#F1F1F1" filled="t" stroked="f" coordorigin="10380,594" coordsize="623,1030" path="m10440,1594l10410,1564,10440,1564,10440,1594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069" o:spid="_x0000_s1069" style="position:absolute;left:10380;top:594;height:1030;width:623;" fillcolor="#F1F1F1" filled="t" stroked="f" coordorigin="10380,594" coordsize="623,1030" path="m10943,1594l10440,1594,10440,1564,10943,1564,10943,1594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070" o:spid="_x0000_s1070" style="position:absolute;left:10380;top:594;height:1030;width:623;" fillcolor="#F1F1F1" filled="t" stroked="f" coordorigin="10380,594" coordsize="623,1030" path="m11003,1594l10943,1594,10973,1564,11003,1564,11003,1594xe">
                    <v:path arrowok="t"/>
                    <v:fill on="t" focussize="0,0"/>
                    <v:stroke on="f"/>
                    <v:imagedata o:title=""/>
                    <o:lock v:ext="edit"/>
                  </v:shape>
                </v:group>
              </v:group>
            </w:pict>
          </w: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rPr>
              <w:rFonts w:ascii="Wingdings" w:hAnsi="Wingdings" w:eastAsia="Wingdings" w:cs="Wingdings"/>
              <w:b w:val="0"/>
              <w:bCs w:val="0"/>
              <w:i w:val="0"/>
              <w:w w:val="95"/>
              <w:sz w:val="21"/>
              <w:szCs w:val="21"/>
            </w:rPr>
            <w:t>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w w:val="95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z w:val="18"/>
              <w:szCs w:val="18"/>
            </w:rPr>
            <w:t>延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时</w:t>
          </w:r>
          <w:r>
            <w:rPr>
              <w:b w:val="0"/>
              <w:bCs w:val="0"/>
              <w:i w:val="0"/>
              <w:spacing w:val="-52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参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数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字</w:t>
          </w:r>
          <w:r>
            <w:rPr>
              <w:b w:val="0"/>
              <w:bCs w:val="0"/>
              <w:i w:val="0"/>
              <w:spacing w:val="-52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节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pacing w:val="7"/>
              <w:sz w:val="21"/>
              <w:szCs w:val="21"/>
            </w:rPr>
            <w:t>16</w:t>
          </w:r>
          <w:r>
            <w:rPr>
              <w:b w:val="0"/>
              <w:bCs w:val="0"/>
              <w:i w:val="0"/>
              <w:spacing w:val="7"/>
              <w:sz w:val="21"/>
              <w:szCs w:val="21"/>
            </w:rPr>
            <w:fldChar w:fldCharType="end"/>
          </w:r>
        </w:p>
        <w:p>
          <w:pPr>
            <w:pStyle w:val="7"/>
            <w:tabs>
              <w:tab w:val="left" w:pos="367"/>
              <w:tab w:val="left" w:pos="7395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1"/>
              <w:szCs w:val="21"/>
            </w:rPr>
          </w:pPr>
          <w:r>
            <w:rPr>
              <w:rFonts w:ascii="Wingdings" w:hAnsi="Wingdings" w:eastAsia="Wingdings" w:cs="Wingdings"/>
              <w:b w:val="0"/>
              <w:bCs w:val="0"/>
              <w:i w:val="0"/>
              <w:w w:val="95"/>
              <w:sz w:val="21"/>
              <w:szCs w:val="21"/>
            </w:rPr>
            <w:t>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w w:val="95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z w:val="18"/>
              <w:szCs w:val="18"/>
            </w:rPr>
            <w:t>分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钟</w:t>
          </w:r>
          <w:r>
            <w:rPr>
              <w:b w:val="0"/>
              <w:bCs w:val="0"/>
              <w:i w:val="0"/>
              <w:spacing w:val="-52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单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位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定</w:t>
          </w:r>
          <w:r>
            <w:rPr>
              <w:b w:val="0"/>
              <w:bCs w:val="0"/>
              <w:i w:val="0"/>
              <w:spacing w:val="-52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时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pacing w:val="7"/>
              <w:sz w:val="21"/>
              <w:szCs w:val="21"/>
            </w:rPr>
            <w:t>17</w:t>
          </w:r>
        </w:p>
        <w:p>
          <w:pPr>
            <w:pStyle w:val="7"/>
            <w:tabs>
              <w:tab w:val="left" w:pos="367"/>
              <w:tab w:val="left" w:pos="7395"/>
              <w:tab w:val="left" w:pos="8139"/>
            </w:tabs>
            <w:spacing w:line="323" w:lineRule="exact"/>
            <w:ind w:right="0"/>
            <w:jc w:val="left"/>
            <w:rPr>
              <w:b w:val="0"/>
              <w:bCs w:val="0"/>
              <w:i w:val="0"/>
              <w:sz w:val="21"/>
              <w:szCs w:val="21"/>
            </w:rPr>
          </w:pPr>
          <w:r>
            <w:rPr>
              <w:rFonts w:ascii="Wingdings" w:hAnsi="Wingdings" w:eastAsia="Wingdings" w:cs="Wingdings"/>
              <w:b w:val="0"/>
              <w:bCs w:val="0"/>
              <w:i w:val="0"/>
              <w:w w:val="95"/>
              <w:sz w:val="21"/>
              <w:szCs w:val="21"/>
            </w:rPr>
            <w:t>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w w:val="95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z w:val="18"/>
              <w:szCs w:val="18"/>
            </w:rPr>
            <w:t>小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时</w:t>
          </w:r>
          <w:r>
            <w:rPr>
              <w:b w:val="0"/>
              <w:bCs w:val="0"/>
              <w:i w:val="0"/>
              <w:spacing w:val="-52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单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位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定</w:t>
          </w:r>
          <w:r>
            <w:rPr>
              <w:b w:val="0"/>
              <w:bCs w:val="0"/>
              <w:i w:val="0"/>
              <w:spacing w:val="-52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时</w:t>
          </w:r>
          <w:r>
            <w:rPr>
              <w:b w:val="0"/>
              <w:bCs w:val="0"/>
              <w:i w:val="0"/>
              <w:sz w:val="18"/>
              <w:szCs w:val="18"/>
            </w:rPr>
            <w:tab/>
          </w:r>
          <w:r>
            <w:rPr>
              <w:b w:val="0"/>
              <w:bCs w:val="0"/>
              <w:i w:val="0"/>
              <w:spacing w:val="7"/>
              <w:sz w:val="21"/>
              <w:szCs w:val="21"/>
            </w:rPr>
            <w:t>18</w:t>
          </w:r>
          <w:r>
            <w:rPr>
              <w:b w:val="0"/>
              <w:bCs w:val="0"/>
              <w:i w:val="0"/>
              <w:spacing w:val="7"/>
              <w:sz w:val="21"/>
              <w:szCs w:val="21"/>
            </w:rPr>
            <w:tab/>
          </w:r>
          <w:r>
            <w:rPr>
              <w:b w:val="0"/>
              <w:bCs w:val="0"/>
              <w:i w:val="0"/>
              <w:position w:val="-5"/>
              <w:sz w:val="21"/>
              <w:szCs w:val="21"/>
            </w:rPr>
            <w:t>目</w:t>
          </w:r>
        </w:p>
        <w:p>
          <w:pPr>
            <w:pStyle w:val="6"/>
            <w:tabs>
              <w:tab w:val="left" w:pos="367"/>
              <w:tab w:val="left" w:pos="7378"/>
              <w:tab w:val="left" w:pos="8139"/>
            </w:tabs>
            <w:spacing w:line="312" w:lineRule="exact"/>
            <w:ind w:right="0"/>
            <w:jc w:val="left"/>
            <w:rPr>
              <w:sz w:val="21"/>
              <w:szCs w:val="21"/>
            </w:rPr>
          </w:pPr>
          <w:r>
            <w:rPr>
              <w:rFonts w:ascii="Wingdings" w:hAnsi="Wingdings" w:eastAsia="Wingdings" w:cs="Wingdings"/>
              <w:w w:val="95"/>
              <w:sz w:val="21"/>
              <w:szCs w:val="21"/>
            </w:rPr>
            <w:t></w:t>
          </w:r>
          <w:r>
            <w:rPr>
              <w:rFonts w:ascii="Times New Roman" w:hAnsi="Times New Roman" w:eastAsia="Times New Roman" w:cs="Times New Roman"/>
              <w:w w:val="95"/>
              <w:sz w:val="21"/>
              <w:szCs w:val="21"/>
            </w:rPr>
            <w:tab/>
          </w:r>
          <w:r>
            <w:t>端</w:t>
          </w:r>
          <w:r>
            <w:rPr>
              <w:spacing w:val="-50"/>
            </w:rPr>
            <w:t xml:space="preserve"> </w:t>
          </w:r>
          <w:r>
            <w:t>口</w:t>
          </w:r>
          <w:r>
            <w:rPr>
              <w:spacing w:val="-52"/>
            </w:rPr>
            <w:t xml:space="preserve"> </w:t>
          </w:r>
          <w:r>
            <w:t>时</w:t>
          </w:r>
          <w:r>
            <w:rPr>
              <w:spacing w:val="-50"/>
            </w:rPr>
            <w:t xml:space="preserve"> </w:t>
          </w:r>
          <w:r>
            <w:t>序</w:t>
          </w:r>
          <w:r>
            <w:rPr>
              <w:spacing w:val="-50"/>
            </w:rPr>
            <w:t xml:space="preserve"> </w:t>
          </w:r>
          <w:r>
            <w:t>开</w:t>
          </w:r>
          <w:r>
            <w:rPr>
              <w:spacing w:val="-52"/>
            </w:rPr>
            <w:t xml:space="preserve"> </w:t>
          </w:r>
          <w:r>
            <w:t>启</w:t>
          </w:r>
          <w:r>
            <w:rPr>
              <w:spacing w:val="-50"/>
            </w:rPr>
            <w:t xml:space="preserve"> </w:t>
          </w:r>
          <w:r>
            <w:t>壮</w:t>
          </w:r>
          <w:r>
            <w:rPr>
              <w:spacing w:val="-50"/>
            </w:rPr>
            <w:t xml:space="preserve"> </w:t>
          </w:r>
          <w:r>
            <w:t>态</w:t>
          </w:r>
          <w:r>
            <w:rPr>
              <w:spacing w:val="-52"/>
            </w:rPr>
            <w:t xml:space="preserve"> </w:t>
          </w:r>
          <w:r>
            <w:t>设</w:t>
          </w:r>
          <w:r>
            <w:rPr>
              <w:spacing w:val="-50"/>
            </w:rPr>
            <w:t xml:space="preserve"> </w:t>
          </w:r>
          <w:r>
            <w:t>置</w:t>
          </w:r>
          <w:r>
            <w:rPr>
              <w:spacing w:val="-50"/>
            </w:rPr>
            <w:t xml:space="preserve"> </w:t>
          </w:r>
          <w:r>
            <w:t>指</w:t>
          </w:r>
          <w:r>
            <w:rPr>
              <w:spacing w:val="-52"/>
            </w:rPr>
            <w:t xml:space="preserve"> </w:t>
          </w:r>
          <w:r>
            <w:t>令</w:t>
          </w:r>
          <w:r>
            <w:tab/>
          </w:r>
          <w:r>
            <w:rPr>
              <w:spacing w:val="8"/>
              <w:sz w:val="21"/>
              <w:szCs w:val="21"/>
            </w:rPr>
            <w:t>19</w:t>
          </w:r>
          <w:r>
            <w:rPr>
              <w:spacing w:val="8"/>
              <w:sz w:val="21"/>
              <w:szCs w:val="21"/>
            </w:rPr>
            <w:tab/>
          </w:r>
          <w:r>
            <w:rPr>
              <w:position w:val="-5"/>
              <w:sz w:val="21"/>
              <w:szCs w:val="21"/>
            </w:rPr>
            <w:t>录</w:t>
          </w:r>
        </w:p>
        <w:p>
          <w:pPr>
            <w:pStyle w:val="7"/>
            <w:tabs>
              <w:tab w:val="left" w:pos="367"/>
              <w:tab w:val="left" w:pos="7409"/>
            </w:tabs>
            <w:spacing w:before="0" w:line="278" w:lineRule="exact"/>
            <w:ind w:right="0"/>
            <w:jc w:val="left"/>
            <w:rPr>
              <w:b w:val="0"/>
              <w:bCs w:val="0"/>
              <w:i w:val="0"/>
              <w:sz w:val="21"/>
              <w:szCs w:val="21"/>
            </w:rPr>
          </w:pPr>
          <w:r>
            <w:rPr>
              <w:rFonts w:ascii="Wingdings" w:hAnsi="Wingdings" w:eastAsia="Wingdings" w:cs="Wingdings"/>
              <w:b w:val="0"/>
              <w:bCs w:val="0"/>
              <w:i w:val="0"/>
              <w:w w:val="95"/>
              <w:sz w:val="21"/>
              <w:szCs w:val="21"/>
            </w:rPr>
            <w:t>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w w:val="95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z w:val="18"/>
              <w:szCs w:val="18"/>
            </w:rPr>
            <w:t>应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用</w:t>
          </w:r>
          <w:r>
            <w:rPr>
              <w:b w:val="0"/>
              <w:bCs w:val="0"/>
              <w:i w:val="0"/>
              <w:spacing w:val="-52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实</w:t>
          </w:r>
          <w:r>
            <w:rPr>
              <w:b w:val="0"/>
              <w:bCs w:val="0"/>
              <w:i w:val="0"/>
              <w:spacing w:val="-50"/>
              <w:sz w:val="18"/>
              <w:szCs w:val="18"/>
            </w:rPr>
            <w:t xml:space="preserve"> </w:t>
          </w:r>
          <w:r>
            <w:rPr>
              <w:b w:val="0"/>
              <w:bCs w:val="0"/>
              <w:i w:val="0"/>
              <w:sz w:val="18"/>
              <w:szCs w:val="18"/>
            </w:rPr>
            <w:t>例</w:t>
          </w:r>
          <w:r>
            <w:rPr>
              <w:rFonts w:ascii="Times New Roman" w:hAnsi="Times New Roman" w:eastAsia="Times New Roman" w:cs="Times New Roman"/>
              <w:b w:val="0"/>
              <w:bCs w:val="0"/>
              <w:i w:val="0"/>
              <w:sz w:val="21"/>
              <w:szCs w:val="21"/>
            </w:rPr>
            <w:tab/>
          </w:r>
          <w:r>
            <w:rPr>
              <w:b w:val="0"/>
              <w:bCs w:val="0"/>
              <w:i w:val="0"/>
              <w:spacing w:val="7"/>
              <w:sz w:val="21"/>
              <w:szCs w:val="21"/>
            </w:rPr>
            <w:t>20</w:t>
          </w:r>
        </w:p>
      </w:sdtContent>
    </w:sdt>
    <w:p>
      <w:pPr>
        <w:spacing w:after="0" w:line="278" w:lineRule="exact"/>
        <w:jc w:val="left"/>
        <w:rPr>
          <w:sz w:val="21"/>
          <w:szCs w:val="21"/>
        </w:rPr>
        <w:sectPr>
          <w:type w:val="continuous"/>
          <w:pgSz w:w="11910" w:h="8400" w:orient="landscape"/>
          <w:pgMar w:top="600" w:right="0" w:bottom="0" w:left="960" w:header="720" w:footer="720" w:gutter="0"/>
          <w:cols w:equalWidth="0" w:num="2">
            <w:col w:w="1445" w:space="40"/>
            <w:col w:w="9465"/>
          </w:cols>
        </w:sectPr>
      </w:pPr>
    </w:p>
    <w:p>
      <w:pPr>
        <w:tabs>
          <w:tab w:val="left" w:pos="2812"/>
          <w:tab w:val="left" w:pos="9772"/>
        </w:tabs>
        <w:spacing w:before="0" w:line="226" w:lineRule="exact"/>
        <w:ind w:left="2428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Wingdings" w:hAnsi="Wingdings" w:eastAsia="Wingdings" w:cs="Wingdings"/>
          <w:w w:val="95"/>
          <w:sz w:val="21"/>
          <w:szCs w:val="21"/>
        </w:rPr>
        <w:t></w:t>
      </w:r>
      <w:r>
        <w:rPr>
          <w:rFonts w:ascii="Times New Roman" w:hAnsi="Times New Roman" w:eastAsia="Times New Roman" w:cs="Times New Roman"/>
          <w:w w:val="95"/>
          <w:sz w:val="21"/>
          <w:szCs w:val="21"/>
        </w:rPr>
        <w:tab/>
      </w:r>
      <w:r>
        <w:rPr>
          <w:rFonts w:ascii="宋体" w:hAnsi="宋体" w:eastAsia="宋体" w:cs="宋体"/>
          <w:sz w:val="18"/>
          <w:szCs w:val="18"/>
        </w:rPr>
        <w:t>外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部</w:t>
      </w:r>
      <w:r>
        <w:rPr>
          <w:rFonts w:ascii="宋体" w:hAnsi="宋体" w:eastAsia="宋体" w:cs="宋体"/>
          <w:spacing w:val="-52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供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电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连</w:t>
      </w:r>
      <w:r>
        <w:rPr>
          <w:rFonts w:ascii="宋体" w:hAnsi="宋体" w:eastAsia="宋体" w:cs="宋体"/>
          <w:spacing w:val="-52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接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结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构</w:t>
      </w:r>
      <w:r>
        <w:rPr>
          <w:rFonts w:ascii="Times New Roman" w:hAnsi="Times New Roman" w:eastAsia="Times New Roman" w:cs="Times New Roman"/>
          <w:sz w:val="21"/>
          <w:szCs w:val="21"/>
        </w:rPr>
        <w:tab/>
      </w:r>
      <w:r>
        <w:rPr>
          <w:rFonts w:ascii="宋体" w:hAnsi="宋体" w:eastAsia="宋体" w:cs="宋体"/>
          <w:spacing w:val="8"/>
          <w:sz w:val="21"/>
          <w:szCs w:val="21"/>
        </w:rPr>
        <w:t>21</w:t>
      </w:r>
    </w:p>
    <w:p>
      <w:pPr>
        <w:tabs>
          <w:tab w:val="left" w:pos="2812"/>
          <w:tab w:val="left" w:pos="9813"/>
        </w:tabs>
        <w:spacing w:before="22"/>
        <w:ind w:left="2428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Wingdings" w:hAnsi="Wingdings" w:eastAsia="Wingdings" w:cs="Wingdings"/>
          <w:w w:val="95"/>
          <w:sz w:val="18"/>
          <w:szCs w:val="18"/>
        </w:rPr>
        <w:t></w:t>
      </w:r>
      <w:r>
        <w:rPr>
          <w:rFonts w:ascii="Times New Roman" w:hAnsi="Times New Roman" w:eastAsia="Times New Roman" w:cs="Times New Roman"/>
          <w:w w:val="95"/>
          <w:sz w:val="18"/>
          <w:szCs w:val="18"/>
        </w:rPr>
        <w:tab/>
      </w:r>
      <w:r>
        <w:rPr>
          <w:rFonts w:ascii="宋体" w:hAnsi="宋体" w:eastAsia="宋体" w:cs="宋体"/>
          <w:sz w:val="18"/>
          <w:szCs w:val="18"/>
        </w:rPr>
        <w:t>内部供电连接结构</w:t>
      </w:r>
      <w:r>
        <w:rPr>
          <w:rFonts w:ascii="Times New Roman" w:hAnsi="Times New Roman" w:eastAsia="Times New Roman" w:cs="Times New Roman"/>
          <w:sz w:val="21"/>
          <w:szCs w:val="21"/>
        </w:rPr>
        <w:tab/>
      </w:r>
      <w:r>
        <w:rPr>
          <w:rFonts w:ascii="宋体" w:hAnsi="宋体" w:eastAsia="宋体" w:cs="宋体"/>
          <w:spacing w:val="8"/>
          <w:sz w:val="21"/>
          <w:szCs w:val="21"/>
        </w:rPr>
        <w:t>23</w:t>
      </w:r>
    </w:p>
    <w:p>
      <w:pPr>
        <w:spacing w:after="0"/>
        <w:jc w:val="left"/>
        <w:rPr>
          <w:rFonts w:ascii="宋体" w:hAnsi="宋体" w:eastAsia="宋体" w:cs="宋体"/>
          <w:sz w:val="21"/>
          <w:szCs w:val="21"/>
        </w:rPr>
        <w:sectPr>
          <w:pgSz w:w="11910" w:h="8400" w:orient="landscape"/>
          <w:pgMar w:top="1520" w:right="1300" w:bottom="0" w:left="0" w:header="417" w:footer="0" w:gutter="0"/>
          <w:cols w:space="720" w:num="1"/>
        </w:sectPr>
      </w:pPr>
    </w:p>
    <w:p>
      <w:pPr>
        <w:spacing w:before="950"/>
        <w:ind w:left="1370" w:right="0" w:firstLine="0"/>
        <w:jc w:val="left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i/>
          <w:spacing w:val="-21"/>
          <w:sz w:val="22"/>
          <w:szCs w:val="22"/>
        </w:rPr>
        <w:t>应用实例</w:t>
      </w:r>
    </w:p>
    <w:p>
      <w:pPr>
        <w:spacing w:before="0" w:line="240" w:lineRule="auto"/>
        <w:rPr>
          <w:rFonts w:ascii="宋体" w:hAnsi="宋体" w:eastAsia="宋体" w:cs="宋体"/>
          <w:b/>
          <w:bCs/>
          <w:i/>
          <w:sz w:val="22"/>
          <w:szCs w:val="22"/>
        </w:rPr>
      </w:pPr>
      <w:r>
        <w:br w:type="column"/>
      </w:r>
    </w:p>
    <w:p>
      <w:pPr>
        <w:spacing w:before="0" w:line="240" w:lineRule="auto"/>
        <w:rPr>
          <w:rFonts w:ascii="宋体" w:hAnsi="宋体" w:eastAsia="宋体" w:cs="宋体"/>
          <w:b/>
          <w:bCs/>
          <w:i/>
          <w:sz w:val="22"/>
          <w:szCs w:val="22"/>
        </w:rPr>
      </w:pPr>
    </w:p>
    <w:p>
      <w:pPr>
        <w:spacing w:before="0" w:line="240" w:lineRule="auto"/>
        <w:rPr>
          <w:rFonts w:ascii="宋体" w:hAnsi="宋体" w:eastAsia="宋体" w:cs="宋体"/>
          <w:b/>
          <w:bCs/>
          <w:i/>
          <w:sz w:val="22"/>
          <w:szCs w:val="22"/>
        </w:rPr>
      </w:pPr>
    </w:p>
    <w:p>
      <w:pPr>
        <w:spacing w:before="7" w:line="240" w:lineRule="auto"/>
        <w:rPr>
          <w:rFonts w:ascii="宋体" w:hAnsi="宋体" w:eastAsia="宋体" w:cs="宋体"/>
          <w:b/>
          <w:bCs/>
          <w:i/>
          <w:sz w:val="31"/>
          <w:szCs w:val="31"/>
        </w:rPr>
      </w:pPr>
    </w:p>
    <w:p>
      <w:pPr>
        <w:tabs>
          <w:tab w:val="left" w:pos="372"/>
          <w:tab w:val="left" w:pos="7399"/>
        </w:tabs>
        <w:spacing w:before="0"/>
        <w:ind w:left="-12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Wingdings" w:hAnsi="Wingdings" w:eastAsia="Wingdings" w:cs="Wingdings"/>
          <w:w w:val="95"/>
          <w:sz w:val="21"/>
          <w:szCs w:val="21"/>
        </w:rPr>
        <w:t></w:t>
      </w:r>
      <w:r>
        <w:rPr>
          <w:rFonts w:ascii="Times New Roman" w:hAnsi="Times New Roman" w:eastAsia="Times New Roman" w:cs="Times New Roman"/>
          <w:w w:val="95"/>
          <w:sz w:val="21"/>
          <w:szCs w:val="21"/>
        </w:rPr>
        <w:tab/>
      </w:r>
      <w:r>
        <w:rPr>
          <w:rFonts w:ascii="宋体" w:hAnsi="宋体" w:eastAsia="宋体" w:cs="宋体"/>
          <w:sz w:val="18"/>
          <w:szCs w:val="18"/>
        </w:rPr>
        <w:t>串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口</w:t>
      </w:r>
      <w:r>
        <w:rPr>
          <w:rFonts w:ascii="宋体" w:hAnsi="宋体" w:eastAsia="宋体" w:cs="宋体"/>
          <w:spacing w:val="-52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软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件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应</w:t>
      </w:r>
      <w:r>
        <w:rPr>
          <w:rFonts w:ascii="宋体" w:hAnsi="宋体" w:eastAsia="宋体" w:cs="宋体"/>
          <w:spacing w:val="-52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用</w:t>
      </w:r>
      <w:r>
        <w:rPr>
          <w:rFonts w:ascii="Times New Roman" w:hAnsi="Times New Roman" w:eastAsia="Times New Roman" w:cs="Times New Roman"/>
          <w:sz w:val="21"/>
          <w:szCs w:val="21"/>
        </w:rPr>
        <w:tab/>
      </w:r>
      <w:r>
        <w:rPr>
          <w:rFonts w:ascii="宋体" w:hAnsi="宋体" w:eastAsia="宋体" w:cs="宋体"/>
          <w:spacing w:val="7"/>
          <w:sz w:val="21"/>
          <w:szCs w:val="21"/>
        </w:rPr>
        <w:t>25</w:t>
      </w:r>
    </w:p>
    <w:p>
      <w:pPr>
        <w:spacing w:after="0"/>
        <w:jc w:val="left"/>
        <w:rPr>
          <w:rFonts w:ascii="宋体" w:hAnsi="宋体" w:eastAsia="宋体" w:cs="宋体"/>
          <w:sz w:val="21"/>
          <w:szCs w:val="21"/>
        </w:rPr>
        <w:sectPr>
          <w:type w:val="continuous"/>
          <w:pgSz w:w="11910" w:h="8400" w:orient="landscape"/>
          <w:pgMar w:top="600" w:right="1300" w:bottom="0" w:left="0" w:header="720" w:footer="720" w:gutter="0"/>
          <w:cols w:equalWidth="0" w:num="2">
            <w:col w:w="2401" w:space="40"/>
            <w:col w:w="8169"/>
          </w:cols>
        </w:sect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4" w:line="240" w:lineRule="auto"/>
        <w:rPr>
          <w:rFonts w:ascii="宋体" w:hAnsi="宋体" w:eastAsia="宋体" w:cs="宋体"/>
          <w:sz w:val="19"/>
          <w:szCs w:val="19"/>
        </w:rPr>
      </w:pPr>
    </w:p>
    <w:p>
      <w:pPr>
        <w:spacing w:line="1930" w:lineRule="exact"/>
        <w:ind w:left="150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38"/>
          <w:sz w:val="20"/>
          <w:szCs w:val="20"/>
        </w:rPr>
        <w:pict>
          <v:group id="_x0000_s1071" o:spid="_x0000_s1071" o:spt="203" style="height:96.5pt;width:517.3pt;" coordsize="10346,1930">
            <o:lock v:ext="edit"/>
            <v:group id="_x0000_s1072" o:spid="_x0000_s1072" o:spt="203" style="position:absolute;left:984;top:1295;height:2;width:9333;" coordorigin="984,1295" coordsize="9333,2">
              <o:lock v:ext="edit"/>
              <v:shape id="_x0000_s1073" o:spid="_x0000_s1073" style="position:absolute;left:984;top:1295;height:2;width:9333;" filled="f" stroked="t" coordorigin="984,1295" coordsize="9333,0" path="m984,1295l10317,1295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74" o:spid="_x0000_s1074" o:spt="75" type="#_x0000_t75" style="position:absolute;left:0;top:0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75" o:spid="_x0000_s1075" o:spt="203" style="position:absolute;left:361;top:361;height:970;width:562;" coordorigin="361,361" coordsize="562,970">
              <o:lock v:ext="edit"/>
              <v:shape id="_x0000_s1076" o:spid="_x0000_s1076" style="position:absolute;left:361;top:361;height:970;width:562;" fillcolor="#4AACC5" filled="t" stroked="f" coordorigin="361,361" coordsize="562,970" path="m361,361l923,361,923,1330,361,1330,361,361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77" o:spid="_x0000_s1077" o:spt="203" style="position:absolute;left:330;top:330;height:1030;width:623;" coordorigin="330,330" coordsize="623,1030">
              <o:lock v:ext="edit"/>
              <v:shape id="_x0000_s1078" o:spid="_x0000_s1078" style="position:absolute;left:330;top:330;height:1030;width:623;" fillcolor="#F1F1F1" filled="t" stroked="f" coordorigin="330,330" coordsize="623,1030" path="m953,1360l330,1360,330,330,953,330,953,360,390,360,360,390,390,390,390,1300,360,1300,390,1330,953,1330,953,1360xe">
                <v:path arrowok="t"/>
                <v:fill on="t" focussize="0,0"/>
                <v:stroke on="f"/>
                <v:imagedata o:title=""/>
                <o:lock v:ext="edit"/>
              </v:shape>
              <v:shape id="_x0000_s1079" o:spid="_x0000_s1079" style="position:absolute;left:330;top:330;height:1030;width:623;" fillcolor="#F1F1F1" filled="t" stroked="f" coordorigin="330,330" coordsize="623,1030" path="m390,390l360,390,390,360,390,390xe">
                <v:path arrowok="t"/>
                <v:fill on="t" focussize="0,0"/>
                <v:stroke on="f"/>
                <v:imagedata o:title=""/>
                <o:lock v:ext="edit"/>
              </v:shape>
              <v:shape id="_x0000_s1080" o:spid="_x0000_s1080" style="position:absolute;left:330;top:330;height:1030;width:623;" fillcolor="#F1F1F1" filled="t" stroked="f" coordorigin="330,330" coordsize="623,1030" path="m893,390l390,390,390,360,893,360,893,390xe">
                <v:path arrowok="t"/>
                <v:fill on="t" focussize="0,0"/>
                <v:stroke on="f"/>
                <v:imagedata o:title=""/>
                <o:lock v:ext="edit"/>
              </v:shape>
              <v:shape id="_x0000_s1081" o:spid="_x0000_s1081" style="position:absolute;left:330;top:330;height:1030;width:623;" fillcolor="#F1F1F1" filled="t" stroked="f" coordorigin="330,330" coordsize="623,1030" path="m893,1330l893,360,923,390,953,390,953,1300,923,1300,893,1330xe">
                <v:path arrowok="t"/>
                <v:fill on="t" focussize="0,0"/>
                <v:stroke on="f"/>
                <v:imagedata o:title=""/>
                <o:lock v:ext="edit"/>
              </v:shape>
              <v:shape id="_x0000_s1082" o:spid="_x0000_s1082" style="position:absolute;left:330;top:330;height:1030;width:623;" fillcolor="#F1F1F1" filled="t" stroked="f" coordorigin="330,330" coordsize="623,1030" path="m953,390l923,390,893,360,953,360,953,390xe">
                <v:path arrowok="t"/>
                <v:fill on="t" focussize="0,0"/>
                <v:stroke on="f"/>
                <v:imagedata o:title=""/>
                <o:lock v:ext="edit"/>
              </v:shape>
              <v:shape id="_x0000_s1083" o:spid="_x0000_s1083" style="position:absolute;left:330;top:330;height:1030;width:623;" fillcolor="#F1F1F1" filled="t" stroked="f" coordorigin="330,330" coordsize="623,1030" path="m390,1330l360,1300,390,1300,390,1330xe">
                <v:path arrowok="t"/>
                <v:fill on="t" focussize="0,0"/>
                <v:stroke on="f"/>
                <v:imagedata o:title=""/>
                <o:lock v:ext="edit"/>
              </v:shape>
              <v:shape id="_x0000_s1084" o:spid="_x0000_s1084" style="position:absolute;left:330;top:330;height:1030;width:623;" fillcolor="#F1F1F1" filled="t" stroked="f" coordorigin="330,330" coordsize="623,1030" path="m893,1330l390,1330,390,1300,893,1300,893,1330xe">
                <v:path arrowok="t"/>
                <v:fill on="t" focussize="0,0"/>
                <v:stroke on="f"/>
                <v:imagedata o:title=""/>
                <o:lock v:ext="edit"/>
              </v:shape>
              <v:shape id="_x0000_s1085" o:spid="_x0000_s1085" style="position:absolute;left:330;top:330;height:1030;width:623;" fillcolor="#F1F1F1" filled="t" stroked="f" coordorigin="330,330" coordsize="623,1030" path="m953,1330l893,1330,923,1300,953,1300,953,1330xe">
                <v:path arrowok="t"/>
                <v:fill on="t" focussize="0,0"/>
                <v:stroke on="f"/>
                <v:imagedata o:title=""/>
                <o:lock v:ext="edit"/>
              </v:shape>
              <v:shape id="_x0000_s1086" o:spid="_x0000_s1086" o:spt="202" type="#_x0000_t202" style="position:absolute;left:361;top:361;height:934;width:56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87" w:line="273" w:lineRule="auto"/>
                        <w:ind w:left="172" w:right="177" w:firstLine="0"/>
                        <w:jc w:val="left"/>
                        <w:rPr>
                          <w:rFonts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eastAsia="宋体" w:cs="宋体"/>
                          <w:w w:val="99"/>
                          <w:sz w:val="21"/>
                          <w:szCs w:val="21"/>
                        </w:rPr>
                        <w:t>目 录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after="0" w:line="1930" w:lineRule="exact"/>
        <w:rPr>
          <w:rFonts w:ascii="宋体" w:hAnsi="宋体" w:eastAsia="宋体" w:cs="宋体"/>
          <w:sz w:val="20"/>
          <w:szCs w:val="20"/>
        </w:rPr>
        <w:sectPr>
          <w:type w:val="continuous"/>
          <w:pgSz w:w="11910" w:h="8400" w:orient="landscape"/>
          <w:pgMar w:top="600" w:right="1300" w:bottom="0" w:left="0" w:header="720" w:footer="720" w:gutter="0"/>
          <w:cols w:space="720" w:num="1"/>
        </w:sectPr>
      </w:pPr>
    </w:p>
    <w:p>
      <w:pPr>
        <w:pStyle w:val="3"/>
        <w:spacing w:line="209" w:lineRule="exact"/>
        <w:ind w:left="172" w:right="2401"/>
        <w:jc w:val="left"/>
      </w:pPr>
      <w:bookmarkStart w:id="0" w:name="_TOC_250001"/>
      <w:r>
        <w:rPr>
          <w:color w:val="FFFFFF"/>
          <w:shd w:val="clear" w:color="auto" w:fill="000000"/>
        </w:rPr>
        <w:t>型</w:t>
      </w:r>
      <w:r>
        <w:rPr>
          <w:color w:val="FFFFFF"/>
          <w:spacing w:val="-6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号</w:t>
      </w:r>
      <w:r>
        <w:rPr>
          <w:color w:val="FFFFFF"/>
          <w:spacing w:val="-6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说</w:t>
      </w:r>
      <w:r>
        <w:rPr>
          <w:color w:val="FFFFFF"/>
          <w:spacing w:val="-6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明</w:t>
      </w:r>
      <w:r>
        <w:rPr>
          <w:color w:val="FFFFFF"/>
          <w:spacing w:val="-65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：</w:t>
      </w:r>
      <w:bookmarkEnd w:id="0"/>
    </w:p>
    <w:p>
      <w:pPr>
        <w:spacing w:before="130" w:line="367" w:lineRule="auto"/>
        <w:ind w:left="172" w:right="2401" w:firstLine="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pacing w:val="15"/>
          <w:sz w:val="18"/>
          <w:szCs w:val="18"/>
        </w:rPr>
        <w:t>IPCS-</w:t>
      </w:r>
      <w:r>
        <w:rPr>
          <w:rFonts w:ascii="宋体" w:hAnsi="宋体" w:eastAsia="宋体" w:cs="宋体"/>
          <w:b/>
          <w:bCs/>
          <w:spacing w:val="-71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pacing w:val="13"/>
          <w:sz w:val="18"/>
          <w:szCs w:val="18"/>
        </w:rPr>
        <w:t>NXX</w:t>
      </w:r>
      <w:r>
        <w:rPr>
          <w:rFonts w:ascii="宋体" w:hAnsi="宋体" w:eastAsia="宋体" w:cs="宋体"/>
          <w:b/>
          <w:bCs/>
          <w:spacing w:val="-68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pacing w:val="10"/>
          <w:sz w:val="18"/>
          <w:szCs w:val="18"/>
        </w:rPr>
        <w:t>XX</w:t>
      </w:r>
      <w:r>
        <w:rPr>
          <w:rFonts w:ascii="宋体" w:hAnsi="宋体" w:eastAsia="宋体" w:cs="宋体"/>
          <w:b/>
          <w:bCs/>
          <w:spacing w:val="-11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系</w:t>
      </w:r>
      <w:r>
        <w:rPr>
          <w:rFonts w:ascii="宋体" w:hAnsi="宋体" w:eastAsia="宋体" w:cs="宋体"/>
          <w:b/>
          <w:bCs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列</w:t>
      </w:r>
      <w:r>
        <w:rPr>
          <w:rFonts w:ascii="宋体" w:hAnsi="宋体" w:eastAsia="宋体" w:cs="宋体"/>
          <w:b/>
          <w:bCs/>
          <w:spacing w:val="-53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：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控</w:t>
      </w:r>
      <w:r>
        <w:rPr>
          <w:rFonts w:ascii="宋体" w:hAnsi="宋体" w:eastAsia="宋体" w:cs="宋体"/>
          <w:spacing w:val="-52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制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端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口</w:t>
      </w:r>
      <w:r>
        <w:rPr>
          <w:rFonts w:ascii="宋体" w:hAnsi="宋体" w:eastAsia="宋体" w:cs="宋体"/>
          <w:spacing w:val="-52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为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网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络</w:t>
      </w:r>
      <w:r>
        <w:rPr>
          <w:rFonts w:ascii="宋体" w:hAnsi="宋体" w:eastAsia="宋体" w:cs="宋体"/>
          <w:spacing w:val="-52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接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口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和</w:t>
      </w:r>
      <w:r>
        <w:rPr>
          <w:rFonts w:ascii="宋体" w:hAnsi="宋体" w:eastAsia="宋体" w:cs="宋体"/>
          <w:spacing w:val="6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7"/>
          <w:sz w:val="18"/>
          <w:szCs w:val="18"/>
        </w:rPr>
        <w:t>RS</w:t>
      </w:r>
      <w:r>
        <w:rPr>
          <w:rFonts w:ascii="宋体" w:hAnsi="宋体" w:eastAsia="宋体" w:cs="宋体"/>
          <w:spacing w:val="-7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12"/>
          <w:sz w:val="18"/>
          <w:szCs w:val="18"/>
        </w:rPr>
        <w:t>232</w:t>
      </w:r>
      <w:r>
        <w:rPr>
          <w:rFonts w:ascii="宋体" w:hAnsi="宋体" w:eastAsia="宋体" w:cs="宋体"/>
          <w:spacing w:val="-65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（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或</w:t>
      </w:r>
      <w:r>
        <w:rPr>
          <w:rFonts w:ascii="宋体" w:hAnsi="宋体" w:eastAsia="宋体" w:cs="宋体"/>
          <w:spacing w:val="3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7"/>
          <w:sz w:val="18"/>
          <w:szCs w:val="18"/>
        </w:rPr>
        <w:t>RS</w:t>
      </w:r>
      <w:r>
        <w:rPr>
          <w:rFonts w:ascii="宋体" w:hAnsi="宋体" w:eastAsia="宋体" w:cs="宋体"/>
          <w:spacing w:val="-7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13"/>
          <w:sz w:val="18"/>
          <w:szCs w:val="18"/>
        </w:rPr>
        <w:t>485</w:t>
      </w:r>
      <w:r>
        <w:rPr>
          <w:rFonts w:ascii="宋体" w:hAnsi="宋体" w:eastAsia="宋体" w:cs="宋体"/>
          <w:spacing w:val="-68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35"/>
          <w:sz w:val="18"/>
          <w:szCs w:val="18"/>
        </w:rPr>
        <w:t>），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8</w:t>
      </w:r>
      <w:r>
        <w:rPr>
          <w:rFonts w:ascii="宋体" w:hAnsi="宋体" w:eastAsia="宋体" w:cs="宋体"/>
          <w:spacing w:val="-17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路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电</w:t>
      </w:r>
      <w:r>
        <w:rPr>
          <w:rFonts w:ascii="宋体" w:hAnsi="宋体" w:eastAsia="宋体" w:cs="宋体"/>
          <w:spacing w:val="-52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源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控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制</w:t>
      </w:r>
      <w:r>
        <w:rPr>
          <w:rFonts w:ascii="宋体" w:hAnsi="宋体" w:eastAsia="宋体" w:cs="宋体"/>
          <w:spacing w:val="-52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输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出</w:t>
      </w:r>
      <w:r>
        <w:rPr>
          <w:rFonts w:ascii="宋体" w:hAnsi="宋体" w:eastAsia="宋体" w:cs="宋体"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 xml:space="preserve">； </w:t>
      </w:r>
      <w:r>
        <w:rPr>
          <w:rFonts w:ascii="宋体" w:hAnsi="宋体" w:eastAsia="宋体" w:cs="宋体"/>
          <w:b/>
          <w:bCs/>
          <w:spacing w:val="15"/>
          <w:sz w:val="18"/>
          <w:szCs w:val="18"/>
        </w:rPr>
        <w:t>IPCS-</w:t>
      </w:r>
      <w:r>
        <w:rPr>
          <w:rFonts w:ascii="宋体" w:hAnsi="宋体" w:eastAsia="宋体" w:cs="宋体"/>
          <w:b/>
          <w:bCs/>
          <w:spacing w:val="-72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pacing w:val="13"/>
          <w:sz w:val="18"/>
          <w:szCs w:val="18"/>
        </w:rPr>
        <w:t>XXX</w:t>
      </w:r>
      <w:r>
        <w:rPr>
          <w:rFonts w:ascii="宋体" w:hAnsi="宋体" w:eastAsia="宋体" w:cs="宋体"/>
          <w:b/>
          <w:bCs/>
          <w:spacing w:val="-69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X</w:t>
      </w:r>
      <w:r>
        <w:rPr>
          <w:rFonts w:ascii="宋体" w:hAnsi="宋体" w:eastAsia="宋体" w:cs="宋体"/>
          <w:b/>
          <w:bCs/>
          <w:spacing w:val="-14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系</w:t>
      </w:r>
      <w:r>
        <w:rPr>
          <w:rFonts w:ascii="宋体" w:hAnsi="宋体" w:eastAsia="宋体" w:cs="宋体"/>
          <w:b/>
          <w:bCs/>
          <w:spacing w:val="-51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列</w:t>
      </w:r>
      <w:r>
        <w:rPr>
          <w:rFonts w:ascii="宋体" w:hAnsi="宋体" w:eastAsia="宋体" w:cs="宋体"/>
          <w:b/>
          <w:bCs/>
          <w:spacing w:val="-51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：</w:t>
      </w:r>
      <w:r>
        <w:rPr>
          <w:rFonts w:ascii="宋体" w:hAnsi="宋体" w:eastAsia="宋体" w:cs="宋体"/>
          <w:spacing w:val="-51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控</w:t>
      </w:r>
      <w:r>
        <w:rPr>
          <w:rFonts w:ascii="宋体" w:hAnsi="宋体" w:eastAsia="宋体" w:cs="宋体"/>
          <w:spacing w:val="-53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制</w:t>
      </w:r>
      <w:r>
        <w:rPr>
          <w:rFonts w:ascii="宋体" w:hAnsi="宋体" w:eastAsia="宋体" w:cs="宋体"/>
          <w:spacing w:val="-51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端</w:t>
      </w:r>
      <w:r>
        <w:rPr>
          <w:rFonts w:ascii="宋体" w:hAnsi="宋体" w:eastAsia="宋体" w:cs="宋体"/>
          <w:spacing w:val="-51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口</w:t>
      </w:r>
      <w:r>
        <w:rPr>
          <w:rFonts w:ascii="宋体" w:hAnsi="宋体" w:eastAsia="宋体" w:cs="宋体"/>
          <w:spacing w:val="-53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为</w:t>
      </w:r>
      <w:r>
        <w:rPr>
          <w:rFonts w:ascii="宋体" w:hAnsi="宋体" w:eastAsia="宋体" w:cs="宋体"/>
          <w:spacing w:val="5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7"/>
          <w:sz w:val="18"/>
          <w:szCs w:val="18"/>
        </w:rPr>
        <w:t>RS</w:t>
      </w:r>
      <w:r>
        <w:rPr>
          <w:rFonts w:ascii="宋体" w:hAnsi="宋体" w:eastAsia="宋体" w:cs="宋体"/>
          <w:spacing w:val="-71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13"/>
          <w:sz w:val="18"/>
          <w:szCs w:val="18"/>
        </w:rPr>
        <w:t>232</w:t>
      </w:r>
      <w:r>
        <w:rPr>
          <w:rFonts w:ascii="宋体" w:hAnsi="宋体" w:eastAsia="宋体" w:cs="宋体"/>
          <w:spacing w:val="-13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接</w:t>
      </w:r>
      <w:r>
        <w:rPr>
          <w:rFonts w:ascii="宋体" w:hAnsi="宋体" w:eastAsia="宋体" w:cs="宋体"/>
          <w:spacing w:val="-51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口</w:t>
      </w:r>
      <w:r>
        <w:rPr>
          <w:rFonts w:ascii="宋体" w:hAnsi="宋体" w:eastAsia="宋体" w:cs="宋体"/>
          <w:spacing w:val="-53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，</w:t>
      </w:r>
      <w:r>
        <w:rPr>
          <w:rFonts w:ascii="宋体" w:hAnsi="宋体" w:eastAsia="宋体" w:cs="宋体"/>
          <w:spacing w:val="-51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8</w:t>
      </w:r>
      <w:r>
        <w:rPr>
          <w:rFonts w:ascii="宋体" w:hAnsi="宋体" w:eastAsia="宋体" w:cs="宋体"/>
          <w:spacing w:val="-16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路</w:t>
      </w:r>
      <w:r>
        <w:rPr>
          <w:rFonts w:ascii="宋体" w:hAnsi="宋体" w:eastAsia="宋体" w:cs="宋体"/>
          <w:spacing w:val="-51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电</w:t>
      </w:r>
      <w:r>
        <w:rPr>
          <w:rFonts w:ascii="宋体" w:hAnsi="宋体" w:eastAsia="宋体" w:cs="宋体"/>
          <w:spacing w:val="-53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源</w:t>
      </w:r>
      <w:r>
        <w:rPr>
          <w:rFonts w:ascii="宋体" w:hAnsi="宋体" w:eastAsia="宋体" w:cs="宋体"/>
          <w:spacing w:val="-51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控</w:t>
      </w:r>
      <w:r>
        <w:rPr>
          <w:rFonts w:ascii="宋体" w:hAnsi="宋体" w:eastAsia="宋体" w:cs="宋体"/>
          <w:spacing w:val="-51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制</w:t>
      </w:r>
      <w:r>
        <w:rPr>
          <w:rFonts w:ascii="宋体" w:hAnsi="宋体" w:eastAsia="宋体" w:cs="宋体"/>
          <w:spacing w:val="-53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输</w:t>
      </w:r>
      <w:r>
        <w:rPr>
          <w:rFonts w:ascii="宋体" w:hAnsi="宋体" w:eastAsia="宋体" w:cs="宋体"/>
          <w:spacing w:val="-51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出</w:t>
      </w:r>
      <w:r>
        <w:rPr>
          <w:rFonts w:ascii="宋体" w:hAnsi="宋体" w:eastAsia="宋体" w:cs="宋体"/>
          <w:spacing w:val="-51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；</w:t>
      </w:r>
    </w:p>
    <w:p>
      <w:pPr>
        <w:spacing w:before="3" w:line="240" w:lineRule="auto"/>
        <w:rPr>
          <w:rFonts w:ascii="宋体" w:hAnsi="宋体" w:eastAsia="宋体" w:cs="宋体"/>
          <w:sz w:val="25"/>
          <w:szCs w:val="25"/>
        </w:rPr>
      </w:pPr>
    </w:p>
    <w:p>
      <w:pPr>
        <w:pStyle w:val="5"/>
        <w:spacing w:before="44" w:line="240" w:lineRule="auto"/>
        <w:ind w:left="227" w:right="2401"/>
        <w:jc w:val="left"/>
      </w:pPr>
      <w:r>
        <w:pict>
          <v:group id="_x0000_s1087" o:spid="_x0000_s1087" o:spt="203" style="position:absolute;left:0pt;margin-left:119.3pt;margin-top:-10.7pt;height:95.2pt;width:441.45pt;mso-position-horizontal-relative:page;z-index:-251654144;mso-width-relative:page;mso-height-relative:page;" coordorigin="2386,-215" coordsize="8829,1904">
            <o:lock v:ext="edit"/>
            <v:shape id="_x0000_s1088" o:spid="_x0000_s1088" o:spt="75" type="#_x0000_t75" style="position:absolute;left:2755;top:-215;height:1903;width:8460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group id="_x0000_s1089" o:spid="_x0000_s1089" o:spt="203" style="position:absolute;left:2394;top:520;height:2;width:900;" coordorigin="2394,520" coordsize="900,2">
              <o:lock v:ext="edit"/>
              <v:shape id="_x0000_s1090" o:spid="_x0000_s1090" style="position:absolute;left:2394;top:520;height:2;width:900;" filled="f" stroked="t" coordorigin="2394,520" coordsize="900,0" path="m2394,520l3294,520e">
                <v:path arrowok="t"/>
                <v:fill on="f" focussize="0,0"/>
                <v:stroke color="#000000"/>
                <v:imagedata o:title=""/>
                <o:lock v:ext="edit"/>
              </v:shape>
            </v:group>
          </v:group>
        </w:pict>
      </w:r>
      <w:r>
        <w:rPr>
          <w:rFonts w:ascii="Times New Roman" w:hAnsi="Times New Roman" w:eastAsia="Times New Roman" w:cs="Times New Roman"/>
        </w:rPr>
        <w:t>IPCS-NXXXX</w:t>
      </w:r>
      <w:r>
        <w:rPr>
          <w:rFonts w:ascii="Times New Roman" w:hAnsi="Times New Roman" w:eastAsia="Times New Roman" w:cs="Times New Roman"/>
          <w:spacing w:val="-12"/>
        </w:rPr>
        <w:t xml:space="preserve"> </w:t>
      </w:r>
      <w:r>
        <w:t>系列</w:t>
      </w:r>
    </w:p>
    <w:p>
      <w:pPr>
        <w:pStyle w:val="5"/>
        <w:spacing w:before="63" w:line="240" w:lineRule="auto"/>
        <w:ind w:left="227" w:right="2401"/>
        <w:jc w:val="left"/>
      </w:pPr>
      <w:r>
        <w:t>以太网控制</w:t>
      </w:r>
    </w:p>
    <w:p>
      <w:pPr>
        <w:spacing w:before="9" w:line="240" w:lineRule="auto"/>
        <w:rPr>
          <w:rFonts w:ascii="宋体" w:hAnsi="宋体" w:eastAsia="宋体" w:cs="宋体"/>
          <w:sz w:val="12"/>
          <w:szCs w:val="12"/>
        </w:rPr>
      </w:pPr>
    </w:p>
    <w:p>
      <w:pPr>
        <w:pStyle w:val="5"/>
        <w:tabs>
          <w:tab w:val="left" w:pos="2378"/>
        </w:tabs>
        <w:spacing w:before="44" w:line="240" w:lineRule="auto"/>
        <w:ind w:left="316" w:right="2401"/>
        <w:jc w:val="left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IPCS-NXXX</w:t>
      </w:r>
      <w:r>
        <w:rPr>
          <w:rFonts w:ascii="Times New Roman" w:hAnsi="Times New Roman" w:eastAsia="Times New Roman" w:cs="Times New Roman"/>
          <w:u w:val="single" w:color="000000"/>
        </w:rPr>
        <w:t>X</w:t>
      </w:r>
      <w:r>
        <w:rPr>
          <w:rFonts w:ascii="Times New Roman" w:hAnsi="Times New Roman" w:eastAsia="Times New Roman" w:cs="Times New Roman"/>
          <w:spacing w:val="-17"/>
          <w:u w:val="single" w:color="000000"/>
        </w:rPr>
        <w:t xml:space="preserve"> </w:t>
      </w:r>
      <w:r>
        <w:rPr>
          <w:u w:val="single" w:color="000000"/>
        </w:rPr>
        <w:t>系列</w:t>
      </w:r>
      <w:r>
        <w:rPr>
          <w:rFonts w:ascii="Times New Roman" w:hAnsi="Times New Roman" w:eastAsia="Times New Roman" w:cs="Times New Roman"/>
          <w:u w:val="single" w:color="000000"/>
        </w:rPr>
        <w:t xml:space="preserve"> </w:t>
      </w:r>
      <w:r>
        <w:rPr>
          <w:rFonts w:ascii="Times New Roman" w:hAnsi="Times New Roman" w:eastAsia="Times New Roman" w:cs="Times New Roman"/>
          <w:u w:val="single" w:color="000000"/>
        </w:rPr>
        <w:tab/>
      </w:r>
    </w:p>
    <w:p>
      <w:pPr>
        <w:pStyle w:val="5"/>
        <w:spacing w:before="63" w:line="240" w:lineRule="auto"/>
        <w:ind w:left="316" w:right="2401"/>
        <w:jc w:val="left"/>
      </w:pPr>
      <w:r>
        <w:t>串口控制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4" w:line="240" w:lineRule="auto"/>
        <w:rPr>
          <w:rFonts w:ascii="宋体" w:hAnsi="宋体" w:eastAsia="宋体" w:cs="宋体"/>
          <w:sz w:val="16"/>
          <w:szCs w:val="16"/>
        </w:rPr>
      </w:pPr>
    </w:p>
    <w:p>
      <w:pPr>
        <w:spacing w:line="3413" w:lineRule="exact"/>
        <w:ind w:left="145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67"/>
          <w:sz w:val="20"/>
          <w:szCs w:val="20"/>
        </w:rPr>
        <w:pict>
          <v:group id="_x0000_s1091" o:spid="_x0000_s1091" o:spt="203" style="height:170.7pt;width:524.15pt;" coordsize="10483,3414">
            <o:lock v:ext="edit"/>
            <v:group id="_x0000_s1092" o:spid="_x0000_s1092" o:spt="203" style="position:absolute;left:29;top:2768;height:2;width:9243;" coordorigin="29,2768" coordsize="9243,2">
              <o:lock v:ext="edit"/>
              <v:shape id="_x0000_s1093" o:spid="_x0000_s1093" style="position:absolute;left:29;top:2768;height:2;width:9243;" filled="f" stroked="t" coordorigin="29,2768" coordsize="9243,0" path="m29,2768l9272,2768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94" o:spid="_x0000_s1094" o:spt="75" type="#_x0000_t75" style="position:absolute;left:1739;top:0;height:1783;width:8225;" filled="f" stroked="f" coordsize="21600,21600">
                <v:path/>
                <v:fill on="f" focussize="0,0"/>
                <v:stroke on="f"/>
                <v:imagedata r:id="rId24" o:title=""/>
                <o:lock v:ext="edit" aspectratio="t"/>
              </v:shape>
              <v:shape id="_x0000_s1095" o:spid="_x0000_s1095" o:spt="75" type="#_x0000_t75" style="position:absolute;left:8960;top:1484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96" o:spid="_x0000_s1096" o:spt="203" style="position:absolute;left:9320;top:1843;height:970;width:562;" coordorigin="9320,1843" coordsize="562,970">
              <o:lock v:ext="edit"/>
              <v:shape id="_x0000_s1097" o:spid="_x0000_s1097" style="position:absolute;left:9320;top:1843;height:970;width:562;" fillcolor="#4AACC5" filled="t" stroked="f" coordorigin="9320,1843" coordsize="562,970" path="m9320,1843l9882,1843,9882,2813,9320,2813,9320,1843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98" o:spid="_x0000_s1098" o:spt="203" style="position:absolute;left:9290;top:1814;height:1030;width:623;" coordorigin="9290,1814" coordsize="623,1030">
              <o:lock v:ext="edit"/>
              <v:shape id="_x0000_s1099" o:spid="_x0000_s1099" style="position:absolute;left:9290;top:1814;height:1030;width:623;" fillcolor="#F1F1F1" filled="t" stroked="f" coordorigin="9290,1814" coordsize="623,1030" path="m9913,2844l9290,2844,9290,1814,9913,1814,9913,1844,9350,1844,9320,1874,9350,1874,9350,2784,9320,2784,9350,2814,9913,2814,9913,2844xe">
                <v:path arrowok="t"/>
                <v:fill on="t" focussize="0,0"/>
                <v:stroke on="f"/>
                <v:imagedata o:title=""/>
                <o:lock v:ext="edit"/>
              </v:shape>
              <v:shape id="_x0000_s1100" o:spid="_x0000_s1100" style="position:absolute;left:9290;top:1814;height:1030;width:623;" fillcolor="#F1F1F1" filled="t" stroked="f" coordorigin="9290,1814" coordsize="623,1030" path="m9350,1874l9320,1874,9350,1844,9350,1874xe">
                <v:path arrowok="t"/>
                <v:fill on="t" focussize="0,0"/>
                <v:stroke on="f"/>
                <v:imagedata o:title=""/>
                <o:lock v:ext="edit"/>
              </v:shape>
              <v:shape id="_x0000_s1101" o:spid="_x0000_s1101" style="position:absolute;left:9290;top:1814;height:1030;width:623;" fillcolor="#F1F1F1" filled="t" stroked="f" coordorigin="9290,1814" coordsize="623,1030" path="m9853,1874l9350,1874,9350,1844,9853,1844,9853,1874xe">
                <v:path arrowok="t"/>
                <v:fill on="t" focussize="0,0"/>
                <v:stroke on="f"/>
                <v:imagedata o:title=""/>
                <o:lock v:ext="edit"/>
              </v:shape>
              <v:shape id="_x0000_s1102" o:spid="_x0000_s1102" style="position:absolute;left:9290;top:1814;height:1030;width:623;" fillcolor="#F1F1F1" filled="t" stroked="f" coordorigin="9290,1814" coordsize="623,1030" path="m9853,2814l9853,1844,9883,1874,9913,1874,9913,2784,9883,2784,9853,2814xe">
                <v:path arrowok="t"/>
                <v:fill on="t" focussize="0,0"/>
                <v:stroke on="f"/>
                <v:imagedata o:title=""/>
                <o:lock v:ext="edit"/>
              </v:shape>
              <v:shape id="_x0000_s1103" o:spid="_x0000_s1103" style="position:absolute;left:9290;top:1814;height:1030;width:623;" fillcolor="#F1F1F1" filled="t" stroked="f" coordorigin="9290,1814" coordsize="623,1030" path="m9913,1874l9883,1874,9853,1844,9913,1844,9913,1874xe">
                <v:path arrowok="t"/>
                <v:fill on="t" focussize="0,0"/>
                <v:stroke on="f"/>
                <v:imagedata o:title=""/>
                <o:lock v:ext="edit"/>
              </v:shape>
              <v:shape id="_x0000_s1104" o:spid="_x0000_s1104" style="position:absolute;left:9290;top:1814;height:1030;width:623;" fillcolor="#F1F1F1" filled="t" stroked="f" coordorigin="9290,1814" coordsize="623,1030" path="m9350,2814l9320,2784,9350,2784,9350,2814xe">
                <v:path arrowok="t"/>
                <v:fill on="t" focussize="0,0"/>
                <v:stroke on="f"/>
                <v:imagedata o:title=""/>
                <o:lock v:ext="edit"/>
              </v:shape>
              <v:shape id="_x0000_s1105" o:spid="_x0000_s1105" style="position:absolute;left:9290;top:1814;height:1030;width:623;" fillcolor="#F1F1F1" filled="t" stroked="f" coordorigin="9290,1814" coordsize="623,1030" path="m9853,2814l9350,2814,9350,2784,9853,2784,9853,2814xe">
                <v:path arrowok="t"/>
                <v:fill on="t" focussize="0,0"/>
                <v:stroke on="f"/>
                <v:imagedata o:title=""/>
                <o:lock v:ext="edit"/>
              </v:shape>
              <v:shape id="_x0000_s1106" o:spid="_x0000_s1106" style="position:absolute;left:9290;top:1814;height:1030;width:623;" fillcolor="#F1F1F1" filled="t" stroked="f" coordorigin="9290,1814" coordsize="623,1030" path="m9913,2814l9853,2814,9883,2784,9913,2784,9913,281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07" o:spid="_x0000_s1107" o:spt="203" style="position:absolute;left:1650;top:746;height:2;width:815;" coordorigin="1650,746" coordsize="815,2">
              <o:lock v:ext="edit"/>
              <v:shape id="_x0000_s1108" o:spid="_x0000_s1108" style="position:absolute;left:1650;top:746;height:2;width:815;" filled="f" stroked="t" coordorigin="1650,746" coordsize="815,0" path="m1650,746l2465,746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09" o:spid="_x0000_s1109" o:spt="203" style="position:absolute;left:1650;top:1346;height:2;width:815;" coordorigin="1650,1346" coordsize="815,2">
              <o:lock v:ext="edit"/>
              <v:shape id="_x0000_s1110" o:spid="_x0000_s1110" style="position:absolute;left:1650;top:1346;height:2;width:815;" filled="f" stroked="t" coordorigin="1650,1346" coordsize="815,0" path="m1650,1346l2465,1346e">
                <v:path arrowok="t"/>
                <v:fill on="f" focussize="0,0"/>
                <v:stroke color="#000000"/>
                <v:imagedata o:title=""/>
                <o:lock v:ext="edit"/>
              </v:shape>
              <v:shape id="_x0000_s1111" o:spid="_x0000_s1111" o:spt="202" type="#_x0000_t202" style="position:absolute;left:9493;top:2328;height:209;width:10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09" w:lineRule="exact"/>
                        <w:ind w:left="0" w:right="0" w:firstLine="0"/>
                        <w:jc w:val="left"/>
                        <w:rPr>
                          <w:rFonts w:ascii="Calibri" w:hAnsi="Calibri" w:eastAsia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99"/>
                          <w:sz w:val="21"/>
                        </w:rPr>
                        <w:t>1</w:t>
                      </w:r>
                    </w:p>
                  </w:txbxContent>
                </v:textbox>
              </v:shape>
              <v:shape id="_x0000_s1112" o:spid="_x0000_s1112" o:spt="202" type="#_x0000_t202" style="position:absolute;left:52;top:530;height:1208;width:145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94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>IP</w:t>
                      </w:r>
                      <w:r>
                        <w:rPr>
                          <w:rFonts w:ascii="Times New Roman" w:hAnsi="Times New Roman" w:eastAsia="Times New Roman" w:cs="Times New Roman"/>
                          <w:w w:val="99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>S-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1"/>
                          <w:sz w:val="18"/>
                          <w:szCs w:val="18"/>
                        </w:rPr>
                        <w:t>XXX</w:t>
                      </w: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 xml:space="preserve">X 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系</w:t>
                      </w:r>
                      <w:r>
                        <w:rPr>
                          <w:rFonts w:ascii="宋体" w:hAnsi="宋体" w:eastAsia="宋体" w:cs="宋体"/>
                          <w:spacing w:val="-4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列</w:t>
                      </w:r>
                    </w:p>
                    <w:p>
                      <w:pPr>
                        <w:spacing w:before="63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串口控制</w:t>
                      </w:r>
                    </w:p>
                    <w:p>
                      <w:pPr>
                        <w:spacing w:before="158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>IP</w:t>
                      </w:r>
                      <w:r>
                        <w:rPr>
                          <w:rFonts w:ascii="Times New Roman" w:hAnsi="Times New Roman" w:eastAsia="Times New Roman" w:cs="Times New Roman"/>
                          <w:w w:val="99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>S-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1"/>
                          <w:sz w:val="18"/>
                          <w:szCs w:val="18"/>
                        </w:rPr>
                        <w:t>XXX</w:t>
                      </w: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 xml:space="preserve">X 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系</w:t>
                      </w:r>
                      <w:r>
                        <w:rPr>
                          <w:rFonts w:ascii="宋体" w:hAnsi="宋体" w:eastAsia="宋体" w:cs="宋体"/>
                          <w:spacing w:val="-4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列</w:t>
                      </w:r>
                    </w:p>
                    <w:p>
                      <w:pPr>
                        <w:spacing w:before="63" w:line="245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 xml:space="preserve">IO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控制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after="0" w:line="3413" w:lineRule="exact"/>
        <w:rPr>
          <w:rFonts w:ascii="宋体" w:hAnsi="宋体" w:eastAsia="宋体" w:cs="宋体"/>
          <w:sz w:val="20"/>
          <w:szCs w:val="20"/>
        </w:rPr>
        <w:sectPr>
          <w:headerReference r:id="rId7" w:type="default"/>
          <w:headerReference r:id="rId8" w:type="even"/>
          <w:pgSz w:w="11910" w:h="8400" w:orient="landscape"/>
          <w:pgMar w:top="1320" w:right="0" w:bottom="0" w:left="960" w:header="3" w:footer="0" w:gutter="0"/>
          <w:cols w:space="720" w:num="1"/>
        </w:sectPr>
      </w:pPr>
    </w:p>
    <w:p>
      <w:pPr>
        <w:spacing w:before="9" w:line="240" w:lineRule="auto"/>
        <w:rPr>
          <w:rFonts w:ascii="宋体" w:hAnsi="宋体" w:eastAsia="宋体" w:cs="宋体"/>
          <w:sz w:val="22"/>
          <w:szCs w:val="22"/>
        </w:rPr>
      </w:pPr>
    </w:p>
    <w:p>
      <w:pPr>
        <w:spacing w:before="44" w:line="367" w:lineRule="auto"/>
        <w:ind w:left="1852" w:right="0" w:hanging="36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z w:val="18"/>
          <w:szCs w:val="18"/>
        </w:rPr>
        <w:t>1．</w:t>
      </w:r>
      <w:r>
        <w:rPr>
          <w:rFonts w:ascii="宋体" w:hAnsi="宋体" w:eastAsia="宋体" w:cs="宋体"/>
          <w:b/>
          <w:bCs/>
          <w:spacing w:val="-35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提供八路继电器端口输出，通过安装不同组件，可灵活地将输出端口变成可控的电源插座或可控的无源单刀双</w:t>
      </w:r>
      <w:r>
        <w:rPr>
          <w:rFonts w:ascii="宋体" w:hAnsi="宋体" w:eastAsia="宋体" w:cs="宋体"/>
          <w:b/>
          <w:bCs/>
          <w:w w:val="99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掷开关；</w:t>
      </w:r>
    </w:p>
    <w:p>
      <w:pPr>
        <w:spacing w:before="29"/>
        <w:ind w:left="1492" w:right="0" w:firstLine="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z w:val="18"/>
          <w:szCs w:val="18"/>
        </w:rPr>
        <w:t>2． 每路单路负载电流最高可达</w:t>
      </w:r>
      <w:r>
        <w:rPr>
          <w:rFonts w:ascii="宋体" w:hAnsi="宋体" w:eastAsia="宋体" w:cs="宋体"/>
          <w:b/>
          <w:bCs/>
          <w:spacing w:val="-54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20A；</w:t>
      </w:r>
    </w:p>
    <w:p>
      <w:pPr>
        <w:spacing w:before="124"/>
        <w:ind w:left="1492" w:right="0" w:firstLine="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z w:val="18"/>
          <w:szCs w:val="18"/>
        </w:rPr>
        <w:t>3．</w:t>
      </w:r>
      <w:r>
        <w:rPr>
          <w:rFonts w:ascii="宋体" w:hAnsi="宋体" w:eastAsia="宋体" w:cs="宋体"/>
          <w:b/>
          <w:bCs/>
          <w:spacing w:val="-9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输出端口之间间距大，作为电源插座用时，可直接插入直流变压器，而不影响旁边端口的使用；</w:t>
      </w:r>
    </w:p>
    <w:p>
      <w:pPr>
        <w:spacing w:before="124"/>
        <w:ind w:left="1492" w:right="0" w:firstLine="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z w:val="18"/>
          <w:szCs w:val="18"/>
        </w:rPr>
        <w:t>4．</w:t>
      </w:r>
      <w:r>
        <w:rPr>
          <w:rFonts w:ascii="宋体" w:hAnsi="宋体" w:eastAsia="宋体" w:cs="宋体"/>
          <w:b/>
          <w:bCs/>
          <w:spacing w:val="-4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可通过面板按钮进行</w:t>
      </w:r>
      <w:r>
        <w:rPr>
          <w:rFonts w:ascii="宋体" w:hAnsi="宋体" w:eastAsia="宋体" w:cs="宋体"/>
          <w:b/>
          <w:bCs/>
          <w:spacing w:val="-47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ID</w:t>
      </w:r>
      <w:r>
        <w:rPr>
          <w:rFonts w:ascii="宋体" w:hAnsi="宋体" w:eastAsia="宋体" w:cs="宋体"/>
          <w:b/>
          <w:bCs/>
          <w:spacing w:val="-48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设置；</w:t>
      </w:r>
    </w:p>
    <w:p>
      <w:pPr>
        <w:spacing w:before="124" w:line="367" w:lineRule="auto"/>
        <w:ind w:left="1852" w:right="0" w:hanging="36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z w:val="18"/>
          <w:szCs w:val="18"/>
        </w:rPr>
        <w:t xml:space="preserve">5． </w:t>
      </w:r>
      <w:r>
        <w:rPr>
          <w:rFonts w:ascii="宋体" w:hAnsi="宋体" w:eastAsia="宋体" w:cs="宋体"/>
          <w:b/>
          <w:bCs/>
          <w:spacing w:val="2"/>
          <w:sz w:val="18"/>
          <w:szCs w:val="18"/>
        </w:rPr>
        <w:t>可通过面板按键对输出端口单独或全部进行控制；亦可通过用网口、RS232、RS485</w:t>
      </w:r>
      <w:r>
        <w:rPr>
          <w:rFonts w:ascii="宋体" w:hAnsi="宋体" w:eastAsia="宋体" w:cs="宋体"/>
          <w:b/>
          <w:bCs/>
          <w:spacing w:val="-68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pacing w:val="2"/>
          <w:sz w:val="18"/>
          <w:szCs w:val="18"/>
        </w:rPr>
        <w:t>接口控制组件对设备进行</w:t>
      </w:r>
      <w:r>
        <w:rPr>
          <w:rFonts w:ascii="宋体" w:hAnsi="宋体" w:eastAsia="宋体" w:cs="宋体"/>
          <w:b/>
          <w:bCs/>
          <w:w w:val="99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控制；</w:t>
      </w:r>
    </w:p>
    <w:p>
      <w:pPr>
        <w:spacing w:before="29"/>
        <w:ind w:left="1492" w:right="0" w:firstLine="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z w:val="18"/>
          <w:szCs w:val="18"/>
        </w:rPr>
        <w:t>6．</w:t>
      </w:r>
      <w:r>
        <w:rPr>
          <w:rFonts w:ascii="宋体" w:hAnsi="宋体" w:eastAsia="宋体" w:cs="宋体"/>
          <w:b/>
          <w:bCs/>
          <w:spacing w:val="-5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具有级联功能，可连接多至</w:t>
      </w:r>
      <w:r>
        <w:rPr>
          <w:rFonts w:ascii="宋体" w:hAnsi="宋体" w:eastAsia="宋体" w:cs="宋体"/>
          <w:b/>
          <w:bCs/>
          <w:spacing w:val="-48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256</w:t>
      </w:r>
      <w:r>
        <w:rPr>
          <w:rFonts w:ascii="宋体" w:hAnsi="宋体" w:eastAsia="宋体" w:cs="宋体"/>
          <w:b/>
          <w:bCs/>
          <w:spacing w:val="-49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部设备；</w:t>
      </w:r>
    </w:p>
    <w:p>
      <w:pPr>
        <w:spacing w:before="124"/>
        <w:ind w:left="1492" w:right="0" w:firstLine="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z w:val="18"/>
          <w:szCs w:val="18"/>
        </w:rPr>
        <w:t>7．</w:t>
      </w:r>
      <w:r>
        <w:rPr>
          <w:rFonts w:ascii="宋体" w:hAnsi="宋体" w:eastAsia="宋体" w:cs="宋体"/>
          <w:b/>
          <w:bCs/>
          <w:spacing w:val="-9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通过跟机软件可对设备进行端口控制、ＩＤ设置、端口名称设置、设备标签打印等功能操作；</w:t>
      </w:r>
    </w:p>
    <w:p>
      <w:pPr>
        <w:spacing w:before="124"/>
        <w:ind w:left="1492" w:right="0" w:firstLine="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z w:val="18"/>
          <w:szCs w:val="18"/>
        </w:rPr>
        <w:t>8．</w:t>
      </w:r>
      <w:r>
        <w:rPr>
          <w:rFonts w:ascii="宋体" w:hAnsi="宋体" w:eastAsia="宋体" w:cs="宋体"/>
          <w:b/>
          <w:bCs/>
          <w:spacing w:val="-4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与</w:t>
      </w:r>
      <w:r>
        <w:rPr>
          <w:rFonts w:ascii="宋体" w:hAnsi="宋体" w:eastAsia="宋体" w:cs="宋体"/>
          <w:b/>
          <w:bCs/>
          <w:spacing w:val="-47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AMX，CRESTRON</w:t>
      </w:r>
      <w:r>
        <w:rPr>
          <w:rFonts w:ascii="宋体" w:hAnsi="宋体" w:eastAsia="宋体" w:cs="宋体"/>
          <w:b/>
          <w:bCs/>
          <w:spacing w:val="-50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等集成控制系统相兼容。</w:t>
      </w:r>
    </w:p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spacing w:before="13" w:line="240" w:lineRule="auto"/>
        <w:rPr>
          <w:rFonts w:ascii="宋体" w:hAnsi="宋体" w:eastAsia="宋体" w:cs="宋体"/>
          <w:b/>
          <w:bCs/>
          <w:sz w:val="27"/>
          <w:szCs w:val="27"/>
        </w:rPr>
      </w:pPr>
    </w:p>
    <w:p>
      <w:pPr>
        <w:spacing w:line="1930" w:lineRule="exact"/>
        <w:ind w:left="150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38"/>
          <w:sz w:val="20"/>
          <w:szCs w:val="20"/>
        </w:rPr>
        <w:pict>
          <v:group id="_x0000_s1113" o:spid="_x0000_s1113" o:spt="203" style="height:96.5pt;width:517.3pt;" coordsize="10346,1930">
            <o:lock v:ext="edit"/>
            <v:group id="_x0000_s1114" o:spid="_x0000_s1114" o:spt="203" style="position:absolute;left:984;top:1295;height:2;width:9333;" coordorigin="984,1295" coordsize="9333,2">
              <o:lock v:ext="edit"/>
              <v:shape id="_x0000_s1115" o:spid="_x0000_s1115" style="position:absolute;left:984;top:1295;height:2;width:9333;" filled="f" stroked="t" coordorigin="984,1295" coordsize="9333,0" path="m984,1295l10317,1295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116" o:spid="_x0000_s1116" o:spt="75" type="#_x0000_t75" style="position:absolute;left:0;top:0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117" o:spid="_x0000_s1117" o:spt="203" style="position:absolute;left:361;top:361;height:970;width:562;" coordorigin="361,361" coordsize="562,970">
              <o:lock v:ext="edit"/>
              <v:shape id="_x0000_s1118" o:spid="_x0000_s1118" style="position:absolute;left:361;top:361;height:970;width:562;" fillcolor="#4AACC5" filled="t" stroked="f" coordorigin="361,361" coordsize="562,970" path="m361,361l923,361,923,1330,361,1330,361,361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19" o:spid="_x0000_s1119" o:spt="203" style="position:absolute;left:330;top:330;height:1030;width:623;" coordorigin="330,330" coordsize="623,1030">
              <o:lock v:ext="edit"/>
              <v:shape id="_x0000_s1120" o:spid="_x0000_s1120" style="position:absolute;left:330;top:330;height:1030;width:623;" fillcolor="#F1F1F1" filled="t" stroked="f" coordorigin="330,330" coordsize="623,1030" path="m953,1360l330,1360,330,330,953,330,953,360,390,360,360,390,390,390,390,1300,360,1300,390,1330,953,1330,953,1360xe">
                <v:path arrowok="t"/>
                <v:fill on="t" focussize="0,0"/>
                <v:stroke on="f"/>
                <v:imagedata o:title=""/>
                <o:lock v:ext="edit"/>
              </v:shape>
              <v:shape id="_x0000_s1121" o:spid="_x0000_s1121" style="position:absolute;left:330;top:330;height:1030;width:623;" fillcolor="#F1F1F1" filled="t" stroked="f" coordorigin="330,330" coordsize="623,1030" path="m390,390l360,390,390,360,390,390xe">
                <v:path arrowok="t"/>
                <v:fill on="t" focussize="0,0"/>
                <v:stroke on="f"/>
                <v:imagedata o:title=""/>
                <o:lock v:ext="edit"/>
              </v:shape>
              <v:shape id="_x0000_s1122" o:spid="_x0000_s1122" style="position:absolute;left:330;top:330;height:1030;width:623;" fillcolor="#F1F1F1" filled="t" stroked="f" coordorigin="330,330" coordsize="623,1030" path="m893,390l390,390,390,360,893,360,893,390xe">
                <v:path arrowok="t"/>
                <v:fill on="t" focussize="0,0"/>
                <v:stroke on="f"/>
                <v:imagedata o:title=""/>
                <o:lock v:ext="edit"/>
              </v:shape>
              <v:shape id="_x0000_s1123" o:spid="_x0000_s1123" style="position:absolute;left:330;top:330;height:1030;width:623;" fillcolor="#F1F1F1" filled="t" stroked="f" coordorigin="330,330" coordsize="623,1030" path="m893,1330l893,360,923,390,953,390,953,1300,923,1300,893,1330xe">
                <v:path arrowok="t"/>
                <v:fill on="t" focussize="0,0"/>
                <v:stroke on="f"/>
                <v:imagedata o:title=""/>
                <o:lock v:ext="edit"/>
              </v:shape>
              <v:shape id="_x0000_s1124" o:spid="_x0000_s1124" style="position:absolute;left:330;top:330;height:1030;width:623;" fillcolor="#F1F1F1" filled="t" stroked="f" coordorigin="330,330" coordsize="623,1030" path="m953,390l923,390,893,360,953,360,953,390xe">
                <v:path arrowok="t"/>
                <v:fill on="t" focussize="0,0"/>
                <v:stroke on="f"/>
                <v:imagedata o:title=""/>
                <o:lock v:ext="edit"/>
              </v:shape>
              <v:shape id="_x0000_s1125" o:spid="_x0000_s1125" style="position:absolute;left:330;top:330;height:1030;width:623;" fillcolor="#F1F1F1" filled="t" stroked="f" coordorigin="330,330" coordsize="623,1030" path="m390,1330l360,1300,390,1300,390,1330xe">
                <v:path arrowok="t"/>
                <v:fill on="t" focussize="0,0"/>
                <v:stroke on="f"/>
                <v:imagedata o:title=""/>
                <o:lock v:ext="edit"/>
              </v:shape>
              <v:shape id="_x0000_s1126" o:spid="_x0000_s1126" style="position:absolute;left:330;top:330;height:1030;width:623;" fillcolor="#F1F1F1" filled="t" stroked="f" coordorigin="330,330" coordsize="623,1030" path="m893,1330l390,1330,390,1300,893,1300,893,1330xe">
                <v:path arrowok="t"/>
                <v:fill on="t" focussize="0,0"/>
                <v:stroke on="f"/>
                <v:imagedata o:title=""/>
                <o:lock v:ext="edit"/>
              </v:shape>
              <v:shape id="_x0000_s1127" o:spid="_x0000_s1127" style="position:absolute;left:330;top:330;height:1030;width:623;" fillcolor="#F1F1F1" filled="t" stroked="f" coordorigin="330,330" coordsize="623,1030" path="m953,1330l893,1330,923,1300,953,1300,953,1330xe">
                <v:path arrowok="t"/>
                <v:fill on="t" focussize="0,0"/>
                <v:stroke on="f"/>
                <v:imagedata o:title=""/>
                <o:lock v:ext="edit"/>
              </v:shape>
              <v:shape id="_x0000_s1128" o:spid="_x0000_s1128" o:spt="202" type="#_x0000_t202" style="position:absolute;left:534;top:846;height:209;width:10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09" w:lineRule="exact"/>
                        <w:ind w:left="0" w:right="0" w:firstLine="0"/>
                        <w:jc w:val="left"/>
                        <w:rPr>
                          <w:rFonts w:ascii="Calibri" w:hAnsi="Calibri" w:eastAsia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99"/>
                          <w:sz w:val="21"/>
                        </w:rPr>
                        <w:t>2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after="0" w:line="1930" w:lineRule="exact"/>
        <w:rPr>
          <w:rFonts w:ascii="宋体" w:hAnsi="宋体" w:eastAsia="宋体" w:cs="宋体"/>
          <w:sz w:val="20"/>
          <w:szCs w:val="20"/>
        </w:rPr>
        <w:sectPr>
          <w:pgSz w:w="11910" w:h="8400" w:orient="landscape"/>
          <w:pgMar w:top="1520" w:right="1300" w:bottom="0" w:left="0" w:header="0" w:footer="0" w:gutter="0"/>
          <w:cols w:space="720" w:num="1"/>
        </w:sectPr>
      </w:pPr>
    </w:p>
    <w:p>
      <w:pPr>
        <w:spacing w:before="0" w:line="209" w:lineRule="exact"/>
        <w:ind w:left="172" w:right="2401" w:firstLine="0"/>
        <w:jc w:val="left"/>
        <w:rPr>
          <w:rFonts w:ascii="宋体" w:hAnsi="宋体" w:eastAsia="宋体" w:cs="宋体"/>
          <w:sz w:val="21"/>
          <w:szCs w:val="21"/>
        </w:rPr>
      </w:pPr>
      <w:r>
        <w:pict>
          <v:group id="_x0000_s1129" o:spid="_x0000_s1129" o:spt="203" style="position:absolute;left:0pt;margin-left:292.75pt;margin-top:33.6pt;height:195.75pt;width:0.75pt;mso-position-horizontal-relative:page;z-index:251659264;mso-width-relative:page;mso-height-relative:page;" coordorigin="5855,673" coordsize="15,3915">
            <o:lock v:ext="edit"/>
            <v:group id="_x0000_s1130" o:spid="_x0000_s1130" o:spt="203" style="position:absolute;left:5863;top:680;height:120;width:2;" coordorigin="5863,680" coordsize="2,120">
              <o:lock v:ext="edit"/>
              <v:shape id="_x0000_s1131" o:spid="_x0000_s1131" style="position:absolute;left:5863;top:680;height:120;width:2;" filled="f" stroked="t" coordorigin="5863,680" coordsize="0,120" path="m5863,680l5863,800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32" o:spid="_x0000_s1132" o:spt="203" style="position:absolute;left:5863;top:845;height:120;width:2;" coordorigin="5863,845" coordsize="2,120">
              <o:lock v:ext="edit"/>
              <v:shape id="_x0000_s1133" o:spid="_x0000_s1133" style="position:absolute;left:5863;top:845;height:120;width:2;" filled="f" stroked="t" coordorigin="5863,845" coordsize="0,120" path="m5863,845l5863,965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34" o:spid="_x0000_s1134" o:spt="203" style="position:absolute;left:5863;top:1010;height:120;width:2;" coordorigin="5863,1010" coordsize="2,120">
              <o:lock v:ext="edit"/>
              <v:shape id="_x0000_s1135" o:spid="_x0000_s1135" style="position:absolute;left:5863;top:1010;height:120;width:2;" filled="f" stroked="t" coordorigin="5863,1010" coordsize="0,120" path="m5863,1010l5863,1130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36" o:spid="_x0000_s1136" o:spt="203" style="position:absolute;left:5863;top:1175;height:120;width:2;" coordorigin="5863,1175" coordsize="2,120">
              <o:lock v:ext="edit"/>
              <v:shape id="_x0000_s1137" o:spid="_x0000_s1137" style="position:absolute;left:5863;top:1175;height:120;width:2;" filled="f" stroked="t" coordorigin="5863,1175" coordsize="0,120" path="m5863,1175l5863,1295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38" o:spid="_x0000_s1138" o:spt="203" style="position:absolute;left:5863;top:1340;height:120;width:2;" coordorigin="5863,1340" coordsize="2,120">
              <o:lock v:ext="edit"/>
              <v:shape id="_x0000_s1139" o:spid="_x0000_s1139" style="position:absolute;left:5863;top:1340;height:120;width:2;" filled="f" stroked="t" coordorigin="5863,1340" coordsize="0,120" path="m5863,1340l5863,1460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40" o:spid="_x0000_s1140" o:spt="203" style="position:absolute;left:5863;top:1505;height:120;width:2;" coordorigin="5863,1505" coordsize="2,120">
              <o:lock v:ext="edit"/>
              <v:shape id="_x0000_s1141" o:spid="_x0000_s1141" style="position:absolute;left:5863;top:1505;height:120;width:2;" filled="f" stroked="t" coordorigin="5863,1505" coordsize="0,120" path="m5863,1505l5863,1625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42" o:spid="_x0000_s1142" o:spt="203" style="position:absolute;left:5863;top:1670;height:120;width:2;" coordorigin="5863,1670" coordsize="2,120">
              <o:lock v:ext="edit"/>
              <v:shape id="_x0000_s1143" o:spid="_x0000_s1143" style="position:absolute;left:5863;top:1670;height:120;width:2;" filled="f" stroked="t" coordorigin="5863,1670" coordsize="0,120" path="m5863,1670l5863,1790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44" o:spid="_x0000_s1144" o:spt="203" style="position:absolute;left:5863;top:1835;height:120;width:2;" coordorigin="5863,1835" coordsize="2,120">
              <o:lock v:ext="edit"/>
              <v:shape id="_x0000_s1145" o:spid="_x0000_s1145" style="position:absolute;left:5863;top:1835;height:120;width:2;" filled="f" stroked="t" coordorigin="5863,1835" coordsize="0,120" path="m5863,1835l5863,1955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46" o:spid="_x0000_s1146" o:spt="203" style="position:absolute;left:5863;top:2000;height:120;width:2;" coordorigin="5863,2000" coordsize="2,120">
              <o:lock v:ext="edit"/>
              <v:shape id="_x0000_s1147" o:spid="_x0000_s1147" style="position:absolute;left:5863;top:2000;height:120;width:2;" filled="f" stroked="t" coordorigin="5863,2000" coordsize="0,120" path="m5863,2000l5863,2120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48" o:spid="_x0000_s1148" o:spt="203" style="position:absolute;left:5863;top:2165;height:120;width:2;" coordorigin="5863,2165" coordsize="2,120">
              <o:lock v:ext="edit"/>
              <v:shape id="_x0000_s1149" o:spid="_x0000_s1149" style="position:absolute;left:5863;top:2165;height:120;width:2;" filled="f" stroked="t" coordorigin="5863,2165" coordsize="0,120" path="m5863,2165l5863,2285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50" o:spid="_x0000_s1150" o:spt="203" style="position:absolute;left:5863;top:2330;height:120;width:2;" coordorigin="5863,2330" coordsize="2,120">
              <o:lock v:ext="edit"/>
              <v:shape id="_x0000_s1151" o:spid="_x0000_s1151" style="position:absolute;left:5863;top:2330;height:120;width:2;" filled="f" stroked="t" coordorigin="5863,2330" coordsize="0,120" path="m5863,2330l5863,2450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52" o:spid="_x0000_s1152" o:spt="203" style="position:absolute;left:5863;top:2495;height:120;width:2;" coordorigin="5863,2495" coordsize="2,120">
              <o:lock v:ext="edit"/>
              <v:shape id="_x0000_s1153" o:spid="_x0000_s1153" style="position:absolute;left:5863;top:2495;height:120;width:2;" filled="f" stroked="t" coordorigin="5863,2495" coordsize="0,120" path="m5863,2495l5863,2615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54" o:spid="_x0000_s1154" o:spt="203" style="position:absolute;left:5863;top:2660;height:120;width:2;" coordorigin="5863,2660" coordsize="2,120">
              <o:lock v:ext="edit"/>
              <v:shape id="_x0000_s1155" o:spid="_x0000_s1155" style="position:absolute;left:5863;top:2660;height:120;width:2;" filled="f" stroked="t" coordorigin="5863,2660" coordsize="0,120" path="m5863,2660l5863,2780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56" o:spid="_x0000_s1156" o:spt="203" style="position:absolute;left:5863;top:2825;height:120;width:2;" coordorigin="5863,2825" coordsize="2,120">
              <o:lock v:ext="edit"/>
              <v:shape id="_x0000_s1157" o:spid="_x0000_s1157" style="position:absolute;left:5863;top:2825;height:120;width:2;" filled="f" stroked="t" coordorigin="5863,2825" coordsize="0,120" path="m5863,2825l5863,2945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58" o:spid="_x0000_s1158" o:spt="203" style="position:absolute;left:5863;top:2990;height:120;width:2;" coordorigin="5863,2990" coordsize="2,120">
              <o:lock v:ext="edit"/>
              <v:shape id="_x0000_s1159" o:spid="_x0000_s1159" style="position:absolute;left:5863;top:2990;height:120;width:2;" filled="f" stroked="t" coordorigin="5863,2990" coordsize="0,120" path="m5863,2990l5863,3110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60" o:spid="_x0000_s1160" o:spt="203" style="position:absolute;left:5863;top:3155;height:120;width:2;" coordorigin="5863,3155" coordsize="2,120">
              <o:lock v:ext="edit"/>
              <v:shape id="_x0000_s1161" o:spid="_x0000_s1161" style="position:absolute;left:5863;top:3155;height:120;width:2;" filled="f" stroked="t" coordorigin="5863,3155" coordsize="0,120" path="m5863,3155l5863,3275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62" o:spid="_x0000_s1162" o:spt="203" style="position:absolute;left:5863;top:3320;height:120;width:2;" coordorigin="5863,3320" coordsize="2,120">
              <o:lock v:ext="edit"/>
              <v:shape id="_x0000_s1163" o:spid="_x0000_s1163" style="position:absolute;left:5863;top:3320;height:120;width:2;" filled="f" stroked="t" coordorigin="5863,3320" coordsize="0,120" path="m5863,3320l5863,3440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64" o:spid="_x0000_s1164" o:spt="203" style="position:absolute;left:5863;top:3485;height:120;width:2;" coordorigin="5863,3485" coordsize="2,120">
              <o:lock v:ext="edit"/>
              <v:shape id="_x0000_s1165" o:spid="_x0000_s1165" style="position:absolute;left:5863;top:3485;height:120;width:2;" filled="f" stroked="t" coordorigin="5863,3485" coordsize="0,120" path="m5863,3485l5863,3605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66" o:spid="_x0000_s1166" o:spt="203" style="position:absolute;left:5863;top:3650;height:120;width:2;" coordorigin="5863,3650" coordsize="2,120">
              <o:lock v:ext="edit"/>
              <v:shape id="_x0000_s1167" o:spid="_x0000_s1167" style="position:absolute;left:5863;top:3650;height:120;width:2;" filled="f" stroked="t" coordorigin="5863,3650" coordsize="0,120" path="m5863,3650l5863,3770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68" o:spid="_x0000_s1168" o:spt="203" style="position:absolute;left:5863;top:3815;height:120;width:2;" coordorigin="5863,3815" coordsize="2,120">
              <o:lock v:ext="edit"/>
              <v:shape id="_x0000_s1169" o:spid="_x0000_s1169" style="position:absolute;left:5863;top:3815;height:120;width:2;" filled="f" stroked="t" coordorigin="5863,3815" coordsize="0,120" path="m5863,3815l5863,3935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70" o:spid="_x0000_s1170" o:spt="203" style="position:absolute;left:5863;top:3980;height:120;width:2;" coordorigin="5863,3980" coordsize="2,120">
              <o:lock v:ext="edit"/>
              <v:shape id="_x0000_s1171" o:spid="_x0000_s1171" style="position:absolute;left:5863;top:3980;height:120;width:2;" filled="f" stroked="t" coordorigin="5863,3980" coordsize="0,120" path="m5863,3980l5863,4100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72" o:spid="_x0000_s1172" o:spt="203" style="position:absolute;left:5863;top:4145;height:120;width:2;" coordorigin="5863,4145" coordsize="2,120">
              <o:lock v:ext="edit"/>
              <v:shape id="_x0000_s1173" o:spid="_x0000_s1173" style="position:absolute;left:5863;top:4145;height:120;width:2;" filled="f" stroked="t" coordorigin="5863,4145" coordsize="0,120" path="m5863,4145l5863,4265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74" o:spid="_x0000_s1174" o:spt="203" style="position:absolute;left:5863;top:4310;height:120;width:2;" coordorigin="5863,4310" coordsize="2,120">
              <o:lock v:ext="edit"/>
              <v:shape id="_x0000_s1175" o:spid="_x0000_s1175" style="position:absolute;left:5863;top:4310;height:120;width:2;" filled="f" stroked="t" coordorigin="5863,4310" coordsize="0,120" path="m5863,4310l5863,4430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176" o:spid="_x0000_s1176" o:spt="203" style="position:absolute;left:5863;top:4475;height:105;width:2;" coordorigin="5863,4475" coordsize="2,105">
              <o:lock v:ext="edit"/>
              <v:shape id="_x0000_s1177" o:spid="_x0000_s1177" style="position:absolute;left:5863;top:4475;height:105;width:2;" filled="f" stroked="t" coordorigin="5863,4475" coordsize="0,105" path="m5863,4475l5863,4580e">
                <v:path arrowok="t"/>
                <v:fill on="f" focussize="0,0"/>
                <v:stroke color="#000000"/>
                <v:imagedata o:title=""/>
                <o:lock v:ext="edit"/>
              </v:shape>
            </v:group>
          </v:group>
        </w:pic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综</w:t>
      </w:r>
      <w:r>
        <w:rPr>
          <w:rFonts w:ascii="宋体" w:hAnsi="宋体" w:eastAsia="宋体" w:cs="宋体"/>
          <w:color w:val="FFFFFF"/>
          <w:spacing w:val="-67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合</w:t>
      </w:r>
      <w:r>
        <w:rPr>
          <w:rFonts w:ascii="宋体" w:hAnsi="宋体" w:eastAsia="宋体" w:cs="宋体"/>
          <w:color w:val="FFFFFF"/>
          <w:spacing w:val="-67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介</w:t>
      </w:r>
      <w:r>
        <w:rPr>
          <w:rFonts w:ascii="宋体" w:hAnsi="宋体" w:eastAsia="宋体" w:cs="宋体"/>
          <w:color w:val="FFFFFF"/>
          <w:spacing w:val="-67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绍</w:t>
      </w:r>
      <w:r>
        <w:rPr>
          <w:rFonts w:ascii="宋体" w:hAnsi="宋体" w:eastAsia="宋体" w:cs="宋体"/>
          <w:color w:val="FFFFFF"/>
          <w:spacing w:val="-65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：</w:t>
      </w:r>
      <w:r>
        <w:rPr>
          <w:rFonts w:ascii="宋体" w:hAnsi="宋体" w:eastAsia="宋体" w:cs="宋体"/>
          <w:color w:val="FFFFFF"/>
          <w:spacing w:val="-67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b/>
          <w:bCs/>
          <w:color w:val="FFFFFF"/>
          <w:sz w:val="21"/>
          <w:szCs w:val="21"/>
          <w:shd w:val="clear" w:color="auto" w:fill="000000"/>
        </w:rPr>
        <w:t>特</w:t>
      </w:r>
      <w:r>
        <w:rPr>
          <w:rFonts w:ascii="宋体" w:hAnsi="宋体" w:eastAsia="宋体" w:cs="宋体"/>
          <w:b/>
          <w:bCs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b/>
          <w:bCs/>
          <w:color w:val="FFFFFF"/>
          <w:sz w:val="21"/>
          <w:szCs w:val="21"/>
          <w:shd w:val="clear" w:color="auto" w:fill="000000"/>
        </w:rPr>
        <w:t>性</w:t>
      </w:r>
      <w:r>
        <w:rPr>
          <w:rFonts w:ascii="宋体" w:hAnsi="宋体" w:eastAsia="宋体" w:cs="宋体"/>
          <w:b/>
          <w:bCs/>
          <w:color w:val="FFFFFF"/>
          <w:spacing w:val="-68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b/>
          <w:bCs/>
          <w:color w:val="FFFFFF"/>
          <w:sz w:val="21"/>
          <w:szCs w:val="21"/>
          <w:shd w:val="clear" w:color="auto" w:fill="000000"/>
        </w:rPr>
        <w:t>参</w:t>
      </w:r>
      <w:r>
        <w:rPr>
          <w:rFonts w:ascii="宋体" w:hAnsi="宋体" w:eastAsia="宋体" w:cs="宋体"/>
          <w:b/>
          <w:bCs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b/>
          <w:bCs/>
          <w:color w:val="FFFFFF"/>
          <w:sz w:val="21"/>
          <w:szCs w:val="21"/>
          <w:shd w:val="clear" w:color="auto" w:fill="000000"/>
        </w:rPr>
        <w:t>数</w:t>
      </w:r>
    </w:p>
    <w:p>
      <w:pPr>
        <w:spacing w:before="6" w:line="240" w:lineRule="auto"/>
        <w:rPr>
          <w:rFonts w:ascii="宋体" w:hAnsi="宋体" w:eastAsia="宋体" w:cs="宋体"/>
          <w:b/>
          <w:bCs/>
          <w:sz w:val="11"/>
          <w:szCs w:val="11"/>
        </w:rPr>
      </w:pPr>
    </w:p>
    <w:p>
      <w:pPr>
        <w:spacing w:after="0" w:line="240" w:lineRule="auto"/>
        <w:rPr>
          <w:rFonts w:ascii="宋体" w:hAnsi="宋体" w:eastAsia="宋体" w:cs="宋体"/>
          <w:sz w:val="11"/>
          <w:szCs w:val="11"/>
        </w:rPr>
        <w:sectPr>
          <w:pgSz w:w="11910" w:h="8400" w:orient="landscape"/>
          <w:pgMar w:top="1320" w:right="0" w:bottom="0" w:left="960" w:header="3" w:footer="0" w:gutter="0"/>
          <w:cols w:space="720" w:num="1"/>
        </w:sectPr>
      </w:pPr>
    </w:p>
    <w:p>
      <w:pPr>
        <w:spacing w:before="44" w:line="316" w:lineRule="auto"/>
        <w:ind w:left="676" w:right="939" w:hanging="272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z w:val="18"/>
          <w:szCs w:val="18"/>
        </w:rPr>
        <w:t>输入电源 （Control</w:t>
      </w:r>
      <w:r>
        <w:rPr>
          <w:rFonts w:ascii="宋体" w:hAnsi="宋体" w:eastAsia="宋体" w:cs="宋体"/>
          <w:b/>
          <w:bCs/>
          <w:spacing w:val="-7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Supply）</w:t>
      </w:r>
      <w:r>
        <w:rPr>
          <w:rFonts w:ascii="宋体" w:hAnsi="宋体" w:eastAsia="宋体" w:cs="宋体"/>
          <w:b/>
          <w:bCs/>
          <w:w w:val="99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110V~250V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50/60Hz</w:t>
      </w:r>
    </w:p>
    <w:p>
      <w:pPr>
        <w:spacing w:before="19"/>
        <w:ind w:left="316" w:right="939" w:firstLine="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z w:val="18"/>
          <w:szCs w:val="18"/>
        </w:rPr>
        <w:t>输出通道数（</w:t>
      </w:r>
      <w:r>
        <w:rPr>
          <w:rFonts w:ascii="Times New Roman" w:hAnsi="Times New Roman" w:eastAsia="Times New Roman" w:cs="Times New Roman"/>
          <w:b/>
          <w:bCs/>
          <w:sz w:val="18"/>
          <w:szCs w:val="18"/>
        </w:rPr>
        <w:t>Output</w:t>
      </w:r>
      <w:r>
        <w:rPr>
          <w:rFonts w:ascii="Times New Roman" w:hAnsi="Times New Roman" w:eastAsia="Times New Roman" w:cs="Times New Roman"/>
          <w:b/>
          <w:bCs/>
          <w:spacing w:val="40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Number）</w:t>
      </w:r>
    </w:p>
    <w:p>
      <w:pPr>
        <w:spacing w:before="70"/>
        <w:ind w:left="676" w:right="939" w:firstLine="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2</w:t>
      </w:r>
      <w:r>
        <w:rPr>
          <w:rFonts w:ascii="Times New Roman" w:hAnsi="Times New Roman" w:eastAsia="Times New Roman" w:cs="Times New Roman"/>
          <w:b/>
          <w:bCs/>
          <w:sz w:val="21"/>
          <w:szCs w:val="21"/>
        </w:rPr>
        <w:t>*</w:t>
      </w:r>
      <w:r>
        <w:rPr>
          <w:rFonts w:ascii="宋体" w:hAnsi="宋体" w:eastAsia="宋体" w:cs="宋体"/>
          <w:sz w:val="18"/>
          <w:szCs w:val="18"/>
        </w:rPr>
        <w:t>8路</w:t>
      </w:r>
    </w:p>
    <w:p>
      <w:pPr>
        <w:spacing w:before="49"/>
        <w:ind w:left="316" w:right="939" w:firstLine="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z w:val="18"/>
          <w:szCs w:val="18"/>
        </w:rPr>
        <w:t>电源输入接口（Supply</w:t>
      </w:r>
      <w:r>
        <w:rPr>
          <w:rFonts w:ascii="宋体" w:hAnsi="宋体" w:eastAsia="宋体" w:cs="宋体"/>
          <w:b/>
          <w:bCs/>
          <w:spacing w:val="-5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Terminals）</w:t>
      </w:r>
    </w:p>
    <w:p>
      <w:pPr>
        <w:pStyle w:val="5"/>
        <w:spacing w:before="76" w:line="316" w:lineRule="auto"/>
        <w:ind w:left="676" w:right="0"/>
        <w:jc w:val="left"/>
      </w:pPr>
      <w:r>
        <w:rPr>
          <w:spacing w:val="-4"/>
        </w:rPr>
        <w:t xml:space="preserve">火线（Line）, </w:t>
      </w:r>
      <w:r>
        <w:rPr>
          <w:spacing w:val="-3"/>
        </w:rPr>
        <w:t>零线（Neutral）,</w:t>
      </w:r>
      <w:r>
        <w:rPr>
          <w:spacing w:val="2"/>
        </w:rPr>
        <w:t xml:space="preserve"> </w:t>
      </w:r>
      <w:r>
        <w:t>地线（Earth） 3 x 4mm2 三芯同轴线</w:t>
      </w:r>
    </w:p>
    <w:p>
      <w:pPr>
        <w:spacing w:before="19"/>
        <w:ind w:left="316" w:right="939" w:firstLine="0"/>
        <w:jc w:val="left"/>
        <w:rPr>
          <w:rFonts w:ascii="黑体" w:hAnsi="黑体" w:eastAsia="黑体" w:cs="黑体"/>
          <w:sz w:val="18"/>
          <w:szCs w:val="18"/>
        </w:rPr>
      </w:pPr>
      <w:r>
        <w:rPr>
          <w:rFonts w:ascii="宋体" w:hAnsi="宋体" w:eastAsia="宋体" w:cs="宋体"/>
          <w:b/>
          <w:bCs/>
          <w:sz w:val="18"/>
          <w:szCs w:val="18"/>
        </w:rPr>
        <w:t>电源输出接口（Output</w:t>
      </w:r>
      <w:r>
        <w:rPr>
          <w:rFonts w:ascii="宋体" w:hAnsi="宋体" w:eastAsia="宋体" w:cs="宋体"/>
          <w:b/>
          <w:bCs/>
          <w:spacing w:val="-5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Terminals</w:t>
      </w:r>
      <w:r>
        <w:rPr>
          <w:rFonts w:ascii="黑体" w:hAnsi="黑体" w:eastAsia="黑体" w:cs="黑体"/>
          <w:b/>
          <w:bCs/>
          <w:sz w:val="18"/>
          <w:szCs w:val="18"/>
        </w:rPr>
        <w:t>）</w:t>
      </w:r>
    </w:p>
    <w:p>
      <w:pPr>
        <w:pStyle w:val="5"/>
        <w:spacing w:before="76" w:line="316" w:lineRule="auto"/>
        <w:ind w:left="1036" w:right="0" w:hanging="360"/>
        <w:jc w:val="left"/>
      </w:pPr>
      <w:r>
        <w:t>8</w:t>
      </w:r>
      <w:r>
        <w:rPr>
          <w:spacing w:val="-18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国标、美标电源插座模块 （10A</w:t>
      </w:r>
      <w:r>
        <w:rPr>
          <w:spacing w:val="-18"/>
        </w:rPr>
        <w:t xml:space="preserve"> </w:t>
      </w:r>
      <w:r>
        <w:t>/</w:t>
      </w:r>
      <w:r>
        <w:rPr>
          <w:spacing w:val="-18"/>
        </w:rPr>
        <w:t xml:space="preserve"> </w:t>
      </w:r>
      <w:r>
        <w:t>250V</w:t>
      </w:r>
      <w:r>
        <w:rPr>
          <w:spacing w:val="-18"/>
        </w:rPr>
        <w:t xml:space="preserve"> </w:t>
      </w:r>
      <w:r>
        <w:t>AC） 或单刀双掷开关模块（20A / 250V</w:t>
      </w:r>
      <w:r>
        <w:rPr>
          <w:spacing w:val="-2"/>
        </w:rPr>
        <w:t xml:space="preserve"> </w:t>
      </w:r>
      <w:r>
        <w:t>AC）</w:t>
      </w:r>
    </w:p>
    <w:p>
      <w:pPr>
        <w:tabs>
          <w:tab w:val="left" w:pos="3196"/>
        </w:tabs>
        <w:spacing w:before="19" w:line="316" w:lineRule="auto"/>
        <w:ind w:left="676" w:right="920" w:hanging="36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z w:val="18"/>
          <w:szCs w:val="18"/>
        </w:rPr>
        <w:t>通道负载输出（Outputs）</w:t>
      </w:r>
      <w:r>
        <w:rPr>
          <w:rFonts w:ascii="宋体" w:hAnsi="宋体" w:eastAsia="宋体" w:cs="宋体"/>
          <w:b/>
          <w:bCs/>
          <w:w w:val="99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单刀双掷开关最大输出负载</w:t>
      </w:r>
      <w:r>
        <w:rPr>
          <w:rFonts w:ascii="宋体" w:hAnsi="宋体" w:eastAsia="宋体" w:cs="宋体"/>
          <w:sz w:val="18"/>
          <w:szCs w:val="18"/>
        </w:rPr>
        <w:tab/>
      </w:r>
      <w:r>
        <w:rPr>
          <w:rFonts w:ascii="宋体" w:hAnsi="宋体" w:eastAsia="宋体" w:cs="宋体"/>
          <w:sz w:val="18"/>
          <w:szCs w:val="18"/>
        </w:rPr>
        <w:t>≤20A 电源插座最大输出负载</w:t>
      </w:r>
      <w:r>
        <w:rPr>
          <w:rFonts w:ascii="宋体" w:hAnsi="宋体" w:eastAsia="宋体" w:cs="宋体"/>
          <w:sz w:val="18"/>
          <w:szCs w:val="18"/>
        </w:rPr>
        <w:tab/>
      </w:r>
      <w:r>
        <w:rPr>
          <w:rFonts w:ascii="宋体" w:hAnsi="宋体" w:eastAsia="宋体" w:cs="宋体"/>
          <w:sz w:val="18"/>
          <w:szCs w:val="18"/>
        </w:rPr>
        <w:t>≤10A</w:t>
      </w:r>
    </w:p>
    <w:p>
      <w:pPr>
        <w:pStyle w:val="5"/>
        <w:tabs>
          <w:tab w:val="left" w:pos="3196"/>
        </w:tabs>
        <w:spacing w:before="19" w:line="240" w:lineRule="auto"/>
        <w:ind w:left="676" w:right="0"/>
        <w:jc w:val="left"/>
      </w:pPr>
      <w:r>
        <w:t>整机设备最大输出负载</w:t>
      </w:r>
      <w:r>
        <w:tab/>
      </w:r>
      <w:r>
        <w:t>≤38A</w:t>
      </w:r>
    </w:p>
    <w:p>
      <w:pPr>
        <w:spacing w:before="44"/>
        <w:ind w:left="316" w:right="934" w:firstLine="0"/>
        <w:jc w:val="left"/>
        <w:rPr>
          <w:rFonts w:ascii="宋体" w:hAnsi="宋体" w:eastAsia="宋体" w:cs="宋体"/>
          <w:sz w:val="18"/>
          <w:szCs w:val="18"/>
        </w:rPr>
      </w:pPr>
      <w:r>
        <w:br w:type="column"/>
      </w:r>
      <w:r>
        <w:rPr>
          <w:rFonts w:ascii="宋体" w:hAnsi="宋体" w:eastAsia="宋体" w:cs="宋体"/>
          <w:b/>
          <w:bCs/>
          <w:sz w:val="18"/>
          <w:szCs w:val="18"/>
        </w:rPr>
        <w:t>控制输入（Control</w:t>
      </w:r>
      <w:r>
        <w:rPr>
          <w:rFonts w:ascii="宋体" w:hAnsi="宋体" w:eastAsia="宋体" w:cs="宋体"/>
          <w:b/>
          <w:bCs/>
          <w:spacing w:val="-5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Inputs）</w:t>
      </w:r>
    </w:p>
    <w:p>
      <w:pPr>
        <w:pStyle w:val="5"/>
        <w:spacing w:before="76" w:line="316" w:lineRule="auto"/>
        <w:ind w:left="1487" w:right="934" w:hanging="900"/>
        <w:jc w:val="left"/>
      </w:pPr>
      <w:r>
        <w:t>IPCS系列：2 x RS232</w:t>
      </w:r>
      <w:r>
        <w:rPr>
          <w:spacing w:val="-4"/>
        </w:rPr>
        <w:t xml:space="preserve"> </w:t>
      </w:r>
      <w:r>
        <w:t>串口（一个输入，一个级联） 1 x</w:t>
      </w:r>
      <w:r>
        <w:rPr>
          <w:spacing w:val="-2"/>
        </w:rPr>
        <w:t xml:space="preserve"> </w:t>
      </w:r>
      <w:r>
        <w:t>IO控制（绿色5P端子）</w:t>
      </w:r>
    </w:p>
    <w:p>
      <w:pPr>
        <w:spacing w:before="19" w:line="316" w:lineRule="auto"/>
        <w:ind w:left="316" w:right="934" w:firstLine="271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t>IPCS-N系列：1 x RJ45网口、1 x</w:t>
      </w:r>
      <w:r>
        <w:rPr>
          <w:rFonts w:ascii="宋体" w:hAnsi="宋体" w:eastAsia="宋体" w:cs="宋体"/>
          <w:spacing w:val="-7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 xml:space="preserve">RS232 </w:t>
      </w:r>
      <w:r>
        <w:rPr>
          <w:rFonts w:ascii="宋体" w:hAnsi="宋体" w:eastAsia="宋体" w:cs="宋体"/>
          <w:b/>
          <w:bCs/>
          <w:sz w:val="18"/>
          <w:szCs w:val="18"/>
        </w:rPr>
        <w:t>使用控制接面（User</w:t>
      </w:r>
      <w:r>
        <w:rPr>
          <w:rFonts w:ascii="宋体" w:hAnsi="宋体" w:eastAsia="宋体" w:cs="宋体"/>
          <w:b/>
          <w:bCs/>
          <w:spacing w:val="-6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Controls）</w:t>
      </w:r>
    </w:p>
    <w:p>
      <w:pPr>
        <w:pStyle w:val="5"/>
        <w:spacing w:before="19" w:line="240" w:lineRule="auto"/>
        <w:ind w:left="676" w:right="934"/>
        <w:jc w:val="left"/>
      </w:pPr>
      <w:r>
        <w:t>四键通道控制按键.</w:t>
      </w:r>
    </w:p>
    <w:p>
      <w:pPr>
        <w:pStyle w:val="5"/>
        <w:spacing w:before="76" w:line="240" w:lineRule="auto"/>
        <w:ind w:left="676" w:right="934"/>
        <w:jc w:val="left"/>
      </w:pPr>
      <w:r>
        <w:t>2 x ID数码管，2 x</w:t>
      </w:r>
      <w:r>
        <w:rPr>
          <w:spacing w:val="-2"/>
        </w:rPr>
        <w:t xml:space="preserve"> </w:t>
      </w:r>
      <w:r>
        <w:t>ID设置按钮</w:t>
      </w:r>
    </w:p>
    <w:p>
      <w:pPr>
        <w:pStyle w:val="5"/>
        <w:spacing w:before="76" w:line="240" w:lineRule="auto"/>
        <w:ind w:left="676" w:right="934"/>
        <w:jc w:val="left"/>
      </w:pPr>
      <w:r>
        <w:t>8 x 通道选择LED指示灯</w:t>
      </w:r>
    </w:p>
    <w:p>
      <w:pPr>
        <w:spacing w:before="76" w:line="316" w:lineRule="auto"/>
        <w:ind w:left="316" w:right="2237" w:firstLine="36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t>8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x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通道状态</w:t>
      </w:r>
      <w:r>
        <w:rPr>
          <w:rFonts w:ascii="宋体" w:hAnsi="宋体" w:eastAsia="宋体" w:cs="宋体"/>
          <w:spacing w:val="-46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LED</w:t>
      </w:r>
      <w:r>
        <w:rPr>
          <w:rFonts w:ascii="宋体" w:hAnsi="宋体" w:eastAsia="宋体" w:cs="宋体"/>
          <w:spacing w:val="-47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 xml:space="preserve">指示灯 </w:t>
      </w:r>
      <w:r>
        <w:rPr>
          <w:rFonts w:ascii="宋体" w:hAnsi="宋体" w:eastAsia="宋体" w:cs="宋体"/>
          <w:b/>
          <w:bCs/>
          <w:sz w:val="18"/>
          <w:szCs w:val="18"/>
        </w:rPr>
        <w:t>使用环境（Operating</w:t>
      </w:r>
      <w:r>
        <w:rPr>
          <w:rFonts w:ascii="宋体" w:hAnsi="宋体" w:eastAsia="宋体" w:cs="宋体"/>
          <w:b/>
          <w:bCs/>
          <w:spacing w:val="-8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Environment）</w:t>
      </w:r>
    </w:p>
    <w:p>
      <w:pPr>
        <w:pStyle w:val="5"/>
        <w:tabs>
          <w:tab w:val="left" w:pos="1936"/>
        </w:tabs>
        <w:spacing w:before="19" w:line="316" w:lineRule="auto"/>
        <w:ind w:left="676" w:right="2237"/>
        <w:jc w:val="left"/>
      </w:pPr>
      <w:r>
        <w:t>温</w:t>
      </w:r>
      <w:r>
        <w:rPr>
          <w:spacing w:val="-50"/>
        </w:rPr>
        <w:t xml:space="preserve"> </w:t>
      </w:r>
      <w:r>
        <w:t>度</w:t>
      </w:r>
      <w:r>
        <w:rPr>
          <w:spacing w:val="-52"/>
        </w:rPr>
        <w:t xml:space="preserve"> </w:t>
      </w:r>
      <w:r>
        <w:t>范</w:t>
      </w:r>
      <w:r>
        <w:rPr>
          <w:spacing w:val="-50"/>
        </w:rPr>
        <w:t xml:space="preserve"> </w:t>
      </w:r>
      <w:r>
        <w:t>围</w:t>
      </w:r>
      <w:r>
        <w:tab/>
      </w:r>
      <w:r>
        <w:t xml:space="preserve">－ 5 ℃ 至 </w:t>
      </w:r>
      <w:r>
        <w:rPr>
          <w:spacing w:val="11"/>
        </w:rPr>
        <w:t>+40</w:t>
      </w:r>
      <w:r>
        <w:rPr>
          <w:spacing w:val="-25"/>
        </w:rPr>
        <w:t xml:space="preserve"> </w:t>
      </w:r>
      <w:r>
        <w:t>℃ 湿度范围</w:t>
      </w:r>
      <w:r>
        <w:tab/>
      </w:r>
      <w:r>
        <w:t xml:space="preserve">0 至  </w:t>
      </w:r>
      <w:r>
        <w:rPr>
          <w:spacing w:val="7"/>
        </w:rPr>
        <w:t xml:space="preserve">90 </w:t>
      </w:r>
      <w:r>
        <w:t>%</w:t>
      </w:r>
      <w:r>
        <w:rPr>
          <w:spacing w:val="-40"/>
        </w:rPr>
        <w:t xml:space="preserve"> </w:t>
      </w:r>
      <w:r>
        <w:rPr>
          <w:spacing w:val="7"/>
        </w:rPr>
        <w:t>RH</w:t>
      </w:r>
    </w:p>
    <w:p>
      <w:pPr>
        <w:spacing w:before="19" w:line="316" w:lineRule="auto"/>
        <w:ind w:left="676" w:right="3620" w:hanging="36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z w:val="18"/>
          <w:szCs w:val="18"/>
        </w:rPr>
        <w:t>尺寸（Dimensions）</w:t>
      </w:r>
      <w:r>
        <w:rPr>
          <w:rFonts w:ascii="宋体" w:hAnsi="宋体" w:eastAsia="宋体" w:cs="宋体"/>
          <w:b/>
          <w:bCs/>
          <w:w w:val="99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高  x 宽 x</w:t>
      </w:r>
      <w:r>
        <w:rPr>
          <w:rFonts w:ascii="宋体" w:hAnsi="宋体" w:eastAsia="宋体" w:cs="宋体"/>
          <w:spacing w:val="1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深</w:t>
      </w:r>
    </w:p>
    <w:p>
      <w:pPr>
        <w:spacing w:after="0" w:line="316" w:lineRule="auto"/>
        <w:jc w:val="left"/>
        <w:rPr>
          <w:rFonts w:ascii="宋体" w:hAnsi="宋体" w:eastAsia="宋体" w:cs="宋体"/>
          <w:sz w:val="18"/>
          <w:szCs w:val="18"/>
        </w:rPr>
        <w:sectPr>
          <w:type w:val="continuous"/>
          <w:pgSz w:w="11910" w:h="8400" w:orient="landscape"/>
          <w:pgMar w:top="600" w:right="0" w:bottom="0" w:left="960" w:header="720" w:footer="720" w:gutter="0"/>
          <w:cols w:equalWidth="0" w:num="2">
            <w:col w:w="4573" w:space="647"/>
            <w:col w:w="5730"/>
          </w:cols>
        </w:sectPr>
      </w:pPr>
    </w:p>
    <w:p>
      <w:pPr>
        <w:spacing w:before="9" w:line="240" w:lineRule="auto"/>
        <w:rPr>
          <w:rFonts w:ascii="宋体" w:hAnsi="宋体" w:eastAsia="宋体" w:cs="宋体"/>
          <w:sz w:val="5"/>
          <w:szCs w:val="5"/>
        </w:rPr>
      </w:pPr>
    </w:p>
    <w:p>
      <w:pPr>
        <w:spacing w:line="2006" w:lineRule="exact"/>
        <w:ind w:left="145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39"/>
          <w:sz w:val="20"/>
          <w:szCs w:val="20"/>
        </w:rPr>
        <w:pict>
          <v:group id="_x0000_s1178" o:spid="_x0000_s1178" o:spt="203" style="height:100.35pt;width:524.15pt;" coordsize="10483,2007">
            <o:lock v:ext="edit"/>
            <v:group id="_x0000_s1179" o:spid="_x0000_s1179" o:spt="203" style="position:absolute;left:29;top:1388;height:2;width:9243;" coordorigin="29,1388" coordsize="9243,2">
              <o:lock v:ext="edit"/>
              <v:shape id="_x0000_s1180" o:spid="_x0000_s1180" style="position:absolute;left:29;top:1388;height:2;width:9243;" filled="f" stroked="t" coordorigin="29,1388" coordsize="9243,0" path="m29,1388l9272,1388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181" o:spid="_x0000_s1181" o:spt="75" type="#_x0000_t75" style="position:absolute;left:8960;top:77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182" o:spid="_x0000_s1182" o:spt="203" style="position:absolute;left:9320;top:437;height:970;width:562;" coordorigin="9320,437" coordsize="562,970">
              <o:lock v:ext="edit"/>
              <v:shape id="_x0000_s1183" o:spid="_x0000_s1183" style="position:absolute;left:9320;top:437;height:970;width:562;" fillcolor="#4AACC5" filled="t" stroked="f" coordorigin="9320,437" coordsize="562,970" path="m9320,437l9882,437,9882,1406,9320,1406,9320,43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84" o:spid="_x0000_s1184" o:spt="203" style="position:absolute;left:9290;top:407;height:1030;width:623;" coordorigin="9290,407" coordsize="623,1030">
              <o:lock v:ext="edit"/>
              <v:shape id="_x0000_s1185" o:spid="_x0000_s1185" style="position:absolute;left:9290;top:407;height:1030;width:623;" fillcolor="#F1F1F1" filled="t" stroked="f" coordorigin="9290,407" coordsize="623,1030" path="m9913,1437l9290,1437,9290,407,9913,407,9913,437,9350,437,9320,467,9350,467,9350,1377,9320,1377,9350,1407,9913,1407,9913,1437xe">
                <v:path arrowok="t"/>
                <v:fill on="t" focussize="0,0"/>
                <v:stroke on="f"/>
                <v:imagedata o:title=""/>
                <o:lock v:ext="edit"/>
              </v:shape>
              <v:shape id="_x0000_s1186" o:spid="_x0000_s1186" style="position:absolute;left:9290;top:407;height:1030;width:623;" fillcolor="#F1F1F1" filled="t" stroked="f" coordorigin="9290,407" coordsize="623,1030" path="m9350,467l9320,467,9350,437,9350,467xe">
                <v:path arrowok="t"/>
                <v:fill on="t" focussize="0,0"/>
                <v:stroke on="f"/>
                <v:imagedata o:title=""/>
                <o:lock v:ext="edit"/>
              </v:shape>
              <v:shape id="_x0000_s1187" o:spid="_x0000_s1187" style="position:absolute;left:9290;top:407;height:1030;width:623;" fillcolor="#F1F1F1" filled="t" stroked="f" coordorigin="9290,407" coordsize="623,1030" path="m9853,467l9350,467,9350,437,9853,437,9853,467xe">
                <v:path arrowok="t"/>
                <v:fill on="t" focussize="0,0"/>
                <v:stroke on="f"/>
                <v:imagedata o:title=""/>
                <o:lock v:ext="edit"/>
              </v:shape>
              <v:shape id="_x0000_s1188" o:spid="_x0000_s1188" style="position:absolute;left:9290;top:407;height:1030;width:623;" fillcolor="#F1F1F1" filled="t" stroked="f" coordorigin="9290,407" coordsize="623,1030" path="m9853,1407l9853,437,9883,467,9913,467,9913,1377,9883,1377,9853,1407xe">
                <v:path arrowok="t"/>
                <v:fill on="t" focussize="0,0"/>
                <v:stroke on="f"/>
                <v:imagedata o:title=""/>
                <o:lock v:ext="edit"/>
              </v:shape>
              <v:shape id="_x0000_s1189" o:spid="_x0000_s1189" style="position:absolute;left:9290;top:407;height:1030;width:623;" fillcolor="#F1F1F1" filled="t" stroked="f" coordorigin="9290,407" coordsize="623,1030" path="m9913,467l9883,467,9853,437,9913,437,9913,467xe">
                <v:path arrowok="t"/>
                <v:fill on="t" focussize="0,0"/>
                <v:stroke on="f"/>
                <v:imagedata o:title=""/>
                <o:lock v:ext="edit"/>
              </v:shape>
              <v:shape id="_x0000_s1190" o:spid="_x0000_s1190" style="position:absolute;left:9290;top:407;height:1030;width:623;" fillcolor="#F1F1F1" filled="t" stroked="f" coordorigin="9290,407" coordsize="623,1030" path="m9350,1407l9320,1377,9350,1377,9350,1407xe">
                <v:path arrowok="t"/>
                <v:fill on="t" focussize="0,0"/>
                <v:stroke on="f"/>
                <v:imagedata o:title=""/>
                <o:lock v:ext="edit"/>
              </v:shape>
              <v:shape id="_x0000_s1191" o:spid="_x0000_s1191" style="position:absolute;left:9290;top:407;height:1030;width:623;" fillcolor="#F1F1F1" filled="t" stroked="f" coordorigin="9290,407" coordsize="623,1030" path="m9853,1407l9350,1407,9350,1377,9853,1377,9853,1407xe">
                <v:path arrowok="t"/>
                <v:fill on="t" focussize="0,0"/>
                <v:stroke on="f"/>
                <v:imagedata o:title=""/>
                <o:lock v:ext="edit"/>
              </v:shape>
              <v:shape id="_x0000_s1192" o:spid="_x0000_s1192" style="position:absolute;left:9290;top:407;height:1030;width:623;" fillcolor="#F1F1F1" filled="t" stroked="f" coordorigin="9290,407" coordsize="623,1030" path="m9913,1407l9853,1407,9883,1377,9913,1377,9913,1407xe">
                <v:path arrowok="t"/>
                <v:fill on="t" focussize="0,0"/>
                <v:stroke on="f"/>
                <v:imagedata o:title=""/>
                <o:lock v:ext="edit"/>
              </v:shape>
              <v:shape id="_x0000_s1193" o:spid="_x0000_s1193" o:spt="202" type="#_x0000_t202" style="position:absolute;left:9493;top:922;height:209;width:10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09" w:lineRule="exact"/>
                        <w:ind w:left="0" w:right="0" w:firstLine="0"/>
                        <w:jc w:val="left"/>
                        <w:rPr>
                          <w:rFonts w:ascii="Calibri" w:hAnsi="Calibri" w:eastAsia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99"/>
                          <w:sz w:val="21"/>
                        </w:rPr>
                        <w:t>3</w:t>
                      </w:r>
                    </w:p>
                  </w:txbxContent>
                </v:textbox>
              </v:shape>
              <v:shape id="_x0000_s1194" o:spid="_x0000_s1194" o:spt="202" type="#_x0000_t202" style="position:absolute;left:172;top:0;height:492;width:2535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80" w:lineRule="exact"/>
                        <w:ind w:left="360" w:right="0" w:hanging="36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w w:val="99"/>
                          <w:sz w:val="18"/>
                          <w:szCs w:val="18"/>
                        </w:rPr>
                        <w:t>开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2"/>
                          <w:w w:val="99"/>
                          <w:sz w:val="18"/>
                          <w:szCs w:val="18"/>
                        </w:rPr>
                        <w:t>关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w w:val="99"/>
                          <w:sz w:val="18"/>
                          <w:szCs w:val="18"/>
                        </w:rPr>
                        <w:t>器件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2"/>
                          <w:w w:val="99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1"/>
                          <w:w w:val="99"/>
                          <w:sz w:val="18"/>
                          <w:szCs w:val="18"/>
                        </w:rPr>
                        <w:t>Switchin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w w:val="99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1"/>
                          <w:w w:val="99"/>
                          <w:sz w:val="18"/>
                          <w:szCs w:val="18"/>
                        </w:rPr>
                        <w:t>Devic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-4"/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w w:val="99"/>
                          <w:sz w:val="18"/>
                          <w:szCs w:val="18"/>
                        </w:rPr>
                        <w:t>）</w:t>
                      </w:r>
                    </w:p>
                    <w:p>
                      <w:pPr>
                        <w:spacing w:before="76"/>
                        <w:ind w:left="36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 xml:space="preserve">继电器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 xml:space="preserve">V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 xml:space="preserve">C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  <v:shape id="_x0000_s1195" o:spid="_x0000_s1195" o:spt="202" type="#_x0000_t202" style="position:absolute;left:5392;top:0;height:804;width:270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80" w:lineRule="exact"/>
                        <w:ind w:left="0" w:right="0" w:firstLine="36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/>
                          <w:sz w:val="18"/>
                        </w:rPr>
                        <w:t xml:space="preserve">H </w:t>
                      </w:r>
                      <w:r>
                        <w:rPr>
                          <w:rFonts w:ascii="宋体"/>
                          <w:spacing w:val="1"/>
                          <w:sz w:val="18"/>
                        </w:rPr>
                        <w:t>8</w:t>
                      </w:r>
                      <w:r>
                        <w:rPr>
                          <w:rFonts w:ascii="宋体"/>
                          <w:spacing w:val="-2"/>
                          <w:sz w:val="18"/>
                        </w:rPr>
                        <w:t>9</w:t>
                      </w:r>
                      <w:r>
                        <w:rPr>
                          <w:rFonts w:ascii="宋体"/>
                          <w:spacing w:val="1"/>
                          <w:sz w:val="18"/>
                        </w:rPr>
                        <w:t>m</w:t>
                      </w:r>
                      <w:r>
                        <w:rPr>
                          <w:rFonts w:ascii="宋体"/>
                          <w:sz w:val="18"/>
                        </w:rPr>
                        <w:t xml:space="preserve">m x W </w:t>
                      </w:r>
                      <w:r>
                        <w:rPr>
                          <w:rFonts w:ascii="宋体"/>
                          <w:spacing w:val="1"/>
                          <w:sz w:val="18"/>
                        </w:rPr>
                        <w:t>4</w:t>
                      </w:r>
                      <w:r>
                        <w:rPr>
                          <w:rFonts w:ascii="宋体"/>
                          <w:spacing w:val="-2"/>
                          <w:sz w:val="18"/>
                        </w:rPr>
                        <w:t>8</w:t>
                      </w:r>
                      <w:r>
                        <w:rPr>
                          <w:rFonts w:ascii="宋体"/>
                          <w:spacing w:val="1"/>
                          <w:sz w:val="18"/>
                        </w:rPr>
                        <w:t>3</w:t>
                      </w:r>
                      <w:r>
                        <w:rPr>
                          <w:rFonts w:ascii="宋体"/>
                          <w:spacing w:val="-2"/>
                          <w:sz w:val="18"/>
                        </w:rPr>
                        <w:t>m</w:t>
                      </w:r>
                      <w:r>
                        <w:rPr>
                          <w:rFonts w:ascii="宋体"/>
                          <w:sz w:val="18"/>
                        </w:rPr>
                        <w:t xml:space="preserve">m x D </w:t>
                      </w:r>
                      <w:r>
                        <w:rPr>
                          <w:rFonts w:ascii="宋体"/>
                          <w:spacing w:val="1"/>
                          <w:sz w:val="18"/>
                        </w:rPr>
                        <w:t>2</w:t>
                      </w:r>
                      <w:r>
                        <w:rPr>
                          <w:rFonts w:ascii="宋体"/>
                          <w:spacing w:val="-2"/>
                          <w:sz w:val="18"/>
                        </w:rPr>
                        <w:t>0</w:t>
                      </w:r>
                      <w:r>
                        <w:rPr>
                          <w:rFonts w:ascii="宋体"/>
                          <w:spacing w:val="1"/>
                          <w:sz w:val="18"/>
                        </w:rPr>
                        <w:t>0</w:t>
                      </w:r>
                      <w:r>
                        <w:rPr>
                          <w:rFonts w:ascii="宋体"/>
                          <w:spacing w:val="-2"/>
                          <w:sz w:val="18"/>
                        </w:rPr>
                        <w:t>m</w:t>
                      </w:r>
                      <w:r>
                        <w:rPr>
                          <w:rFonts w:ascii="宋体"/>
                          <w:sz w:val="18"/>
                        </w:rPr>
                        <w:t>m</w:t>
                      </w:r>
                    </w:p>
                    <w:p>
                      <w:pPr>
                        <w:spacing w:before="2" w:line="310" w:lineRule="atLeast"/>
                        <w:ind w:left="360" w:right="178" w:hanging="36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w w:val="99"/>
                          <w:sz w:val="18"/>
                          <w:szCs w:val="18"/>
                        </w:rPr>
                        <w:t>重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2"/>
                          <w:w w:val="99"/>
                          <w:sz w:val="18"/>
                          <w:szCs w:val="18"/>
                        </w:rPr>
                        <w:t>量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w w:val="99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1"/>
                          <w:w w:val="99"/>
                          <w:sz w:val="18"/>
                          <w:szCs w:val="18"/>
                        </w:rPr>
                        <w:t>Weigh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-2"/>
                          <w:w w:val="99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w w:val="99"/>
                          <w:sz w:val="18"/>
                          <w:szCs w:val="18"/>
                        </w:rPr>
                        <w:t xml:space="preserve">）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净重：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8"/>
                          <w:szCs w:val="18"/>
                        </w:rPr>
                        <w:t>5k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，毛重：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after="0" w:line="2006" w:lineRule="exact"/>
        <w:rPr>
          <w:rFonts w:ascii="宋体" w:hAnsi="宋体" w:eastAsia="宋体" w:cs="宋体"/>
          <w:sz w:val="20"/>
          <w:szCs w:val="20"/>
        </w:rPr>
        <w:sectPr>
          <w:type w:val="continuous"/>
          <w:pgSz w:w="11910" w:h="8400" w:orient="landscape"/>
          <w:pgMar w:top="600" w:right="0" w:bottom="0" w:left="960" w:header="720" w:footer="720" w:gutter="0"/>
          <w:cols w:space="720" w:num="1"/>
        </w:sectPr>
      </w:pPr>
    </w:p>
    <w:p>
      <w:pPr>
        <w:spacing w:before="0" w:line="209" w:lineRule="exact"/>
        <w:ind w:left="1132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综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合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介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绍</w:t>
      </w:r>
      <w:r>
        <w:rPr>
          <w:rFonts w:ascii="宋体" w:hAnsi="宋体" w:eastAsia="宋体" w:cs="宋体"/>
          <w:color w:val="FFFFFF"/>
          <w:spacing w:val="-64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：</w:t>
      </w:r>
      <w:r>
        <w:rPr>
          <w:rFonts w:ascii="宋体" w:hAnsi="宋体" w:eastAsia="宋体" w:cs="宋体"/>
          <w:color w:val="FFFFFF"/>
          <w:spacing w:val="-58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工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业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标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准</w:t>
      </w:r>
    </w:p>
    <w:p>
      <w:pPr>
        <w:spacing w:before="0" w:line="240" w:lineRule="auto"/>
        <w:rPr>
          <w:rFonts w:ascii="宋体" w:hAnsi="宋体" w:eastAsia="宋体" w:cs="宋体"/>
          <w:sz w:val="22"/>
          <w:szCs w:val="22"/>
        </w:rPr>
      </w:pPr>
    </w:p>
    <w:p>
      <w:pPr>
        <w:pStyle w:val="5"/>
        <w:spacing w:before="156" w:line="367" w:lineRule="auto"/>
        <w:ind w:left="1132" w:right="179" w:firstLine="420"/>
        <w:jc w:val="both"/>
      </w:pPr>
      <w:r>
        <w:rPr>
          <w:spacing w:val="13"/>
        </w:rPr>
        <w:t>IPCS</w:t>
      </w:r>
      <w:r>
        <w:rPr>
          <w:spacing w:val="-10"/>
        </w:rPr>
        <w:t xml:space="preserve"> </w:t>
      </w:r>
      <w:r>
        <w:t>系</w:t>
      </w:r>
      <w:r>
        <w:rPr>
          <w:spacing w:val="-50"/>
        </w:rPr>
        <w:t xml:space="preserve"> </w:t>
      </w:r>
      <w:r>
        <w:t>列</w:t>
      </w:r>
      <w:r>
        <w:rPr>
          <w:spacing w:val="-47"/>
        </w:rPr>
        <w:t xml:space="preserve"> </w:t>
      </w:r>
      <w:r>
        <w:t>电</w:t>
      </w:r>
      <w:r>
        <w:rPr>
          <w:spacing w:val="-50"/>
        </w:rPr>
        <w:t xml:space="preserve"> </w:t>
      </w:r>
      <w:r>
        <w:t>源</w:t>
      </w:r>
      <w:r>
        <w:rPr>
          <w:spacing w:val="-50"/>
        </w:rPr>
        <w:t xml:space="preserve"> </w:t>
      </w:r>
      <w:r>
        <w:t>控</w:t>
      </w:r>
      <w:r>
        <w:rPr>
          <w:spacing w:val="-47"/>
        </w:rPr>
        <w:t xml:space="preserve"> </w:t>
      </w:r>
      <w:r>
        <w:t>制</w:t>
      </w:r>
      <w:r>
        <w:rPr>
          <w:spacing w:val="-50"/>
        </w:rPr>
        <w:t xml:space="preserve"> </w:t>
      </w:r>
      <w:r>
        <w:t>界</w:t>
      </w:r>
      <w:r>
        <w:rPr>
          <w:spacing w:val="-50"/>
        </w:rPr>
        <w:t xml:space="preserve"> </w:t>
      </w:r>
      <w:r>
        <w:t>面</w:t>
      </w:r>
      <w:r>
        <w:rPr>
          <w:spacing w:val="-50"/>
        </w:rPr>
        <w:t xml:space="preserve"> </w:t>
      </w:r>
      <w:r>
        <w:t>，</w:t>
      </w:r>
      <w:r>
        <w:rPr>
          <w:spacing w:val="-47"/>
        </w:rPr>
        <w:t xml:space="preserve"> </w:t>
      </w:r>
      <w:r>
        <w:t>就</w:t>
      </w:r>
      <w:r>
        <w:rPr>
          <w:spacing w:val="-50"/>
        </w:rPr>
        <w:t xml:space="preserve"> </w:t>
      </w:r>
      <w:r>
        <w:t>其</w:t>
      </w:r>
      <w:r>
        <w:rPr>
          <w:spacing w:val="-50"/>
        </w:rPr>
        <w:t xml:space="preserve"> </w:t>
      </w:r>
      <w:r>
        <w:t>整</w:t>
      </w:r>
      <w:r>
        <w:rPr>
          <w:spacing w:val="-47"/>
        </w:rPr>
        <w:t xml:space="preserve"> </w:t>
      </w:r>
      <w:r>
        <w:t>体</w:t>
      </w:r>
      <w:r>
        <w:rPr>
          <w:spacing w:val="-50"/>
        </w:rPr>
        <w:t xml:space="preserve"> </w:t>
      </w:r>
      <w:r>
        <w:t>设</w:t>
      </w:r>
      <w:r>
        <w:rPr>
          <w:spacing w:val="-50"/>
        </w:rPr>
        <w:t xml:space="preserve"> </w:t>
      </w:r>
      <w:r>
        <w:t>计</w:t>
      </w:r>
      <w:r>
        <w:rPr>
          <w:spacing w:val="-47"/>
        </w:rPr>
        <w:t xml:space="preserve"> </w:t>
      </w:r>
      <w:r>
        <w:t>，</w:t>
      </w:r>
      <w:r>
        <w:rPr>
          <w:spacing w:val="-50"/>
        </w:rPr>
        <w:t xml:space="preserve"> </w:t>
      </w:r>
      <w:r>
        <w:t>包</w:t>
      </w:r>
      <w:r>
        <w:rPr>
          <w:spacing w:val="-50"/>
        </w:rPr>
        <w:t xml:space="preserve"> </w:t>
      </w:r>
      <w:r>
        <w:t>括</w:t>
      </w:r>
      <w:r>
        <w:rPr>
          <w:spacing w:val="-50"/>
        </w:rPr>
        <w:t xml:space="preserve"> </w:t>
      </w:r>
      <w:r>
        <w:t>线</w:t>
      </w:r>
      <w:r>
        <w:rPr>
          <w:spacing w:val="-47"/>
        </w:rPr>
        <w:t xml:space="preserve"> </w:t>
      </w:r>
      <w:r>
        <w:t>路</w:t>
      </w:r>
      <w:r>
        <w:rPr>
          <w:spacing w:val="-50"/>
        </w:rPr>
        <w:t xml:space="preserve"> </w:t>
      </w:r>
      <w:r>
        <w:t>板</w:t>
      </w:r>
      <w:r>
        <w:rPr>
          <w:spacing w:val="-50"/>
        </w:rPr>
        <w:t xml:space="preserve"> </w:t>
      </w:r>
      <w:r>
        <w:t>，</w:t>
      </w:r>
      <w:r>
        <w:rPr>
          <w:spacing w:val="-47"/>
        </w:rPr>
        <w:t xml:space="preserve"> </w:t>
      </w:r>
      <w:r>
        <w:t>电</w:t>
      </w:r>
      <w:r>
        <w:rPr>
          <w:spacing w:val="-50"/>
        </w:rPr>
        <w:t xml:space="preserve"> </w:t>
      </w:r>
      <w:r>
        <w:t>子</w:t>
      </w:r>
      <w:r>
        <w:rPr>
          <w:spacing w:val="-50"/>
        </w:rPr>
        <w:t xml:space="preserve"> </w:t>
      </w:r>
      <w:r>
        <w:t>元</w:t>
      </w:r>
      <w:r>
        <w:rPr>
          <w:spacing w:val="-47"/>
        </w:rPr>
        <w:t xml:space="preserve"> </w:t>
      </w:r>
      <w:r>
        <w:t>件</w:t>
      </w:r>
      <w:r>
        <w:rPr>
          <w:spacing w:val="-50"/>
        </w:rPr>
        <w:t xml:space="preserve"> </w:t>
      </w:r>
      <w:r>
        <w:t>等</w:t>
      </w:r>
      <w:r>
        <w:rPr>
          <w:spacing w:val="-50"/>
        </w:rPr>
        <w:t xml:space="preserve"> </w:t>
      </w:r>
      <w:r>
        <w:t>，</w:t>
      </w:r>
      <w:r>
        <w:rPr>
          <w:spacing w:val="-50"/>
        </w:rPr>
        <w:t xml:space="preserve"> </w:t>
      </w:r>
      <w:r>
        <w:t>并</w:t>
      </w:r>
      <w:r>
        <w:rPr>
          <w:spacing w:val="-47"/>
        </w:rPr>
        <w:t xml:space="preserve"> </w:t>
      </w:r>
      <w:r>
        <w:t>经</w:t>
      </w:r>
      <w:r>
        <w:rPr>
          <w:spacing w:val="-50"/>
        </w:rPr>
        <w:t xml:space="preserve"> </w:t>
      </w:r>
      <w:r>
        <w:t>过</w:t>
      </w:r>
      <w:r>
        <w:rPr>
          <w:spacing w:val="-50"/>
        </w:rPr>
        <w:t xml:space="preserve"> </w:t>
      </w:r>
      <w:r>
        <w:t>耐</w:t>
      </w:r>
      <w:r>
        <w:rPr>
          <w:spacing w:val="-47"/>
        </w:rPr>
        <w:t xml:space="preserve"> </w:t>
      </w:r>
      <w:r>
        <w:t>久</w:t>
      </w:r>
      <w:r>
        <w:rPr>
          <w:spacing w:val="-50"/>
        </w:rPr>
        <w:t xml:space="preserve"> </w:t>
      </w:r>
      <w:r>
        <w:t>性</w:t>
      </w:r>
      <w:r>
        <w:rPr>
          <w:spacing w:val="-50"/>
        </w:rPr>
        <w:t xml:space="preserve"> </w:t>
      </w:r>
      <w:r>
        <w:t>，</w:t>
      </w:r>
      <w:r>
        <w:rPr>
          <w:spacing w:val="-47"/>
        </w:rPr>
        <w:t xml:space="preserve"> </w:t>
      </w:r>
      <w:r>
        <w:t>高</w:t>
      </w:r>
      <w:r>
        <w:rPr>
          <w:spacing w:val="-50"/>
        </w:rPr>
        <w:t xml:space="preserve"> </w:t>
      </w:r>
      <w:r>
        <w:t>温</w:t>
      </w:r>
      <w:r>
        <w:rPr>
          <w:spacing w:val="-50"/>
        </w:rPr>
        <w:t xml:space="preserve"> </w:t>
      </w:r>
      <w:r>
        <w:t>环 境</w:t>
      </w:r>
      <w:r>
        <w:rPr>
          <w:spacing w:val="-50"/>
        </w:rPr>
        <w:t xml:space="preserve"> </w:t>
      </w:r>
      <w:r>
        <w:t>，</w:t>
      </w:r>
      <w:r>
        <w:rPr>
          <w:spacing w:val="-50"/>
        </w:rPr>
        <w:t xml:space="preserve"> </w:t>
      </w:r>
      <w:r>
        <w:t>震</w:t>
      </w:r>
      <w:r>
        <w:rPr>
          <w:spacing w:val="-50"/>
        </w:rPr>
        <w:t xml:space="preserve"> </w:t>
      </w:r>
      <w:r>
        <w:t>荡</w:t>
      </w:r>
      <w:r>
        <w:rPr>
          <w:spacing w:val="-50"/>
        </w:rPr>
        <w:t xml:space="preserve"> </w:t>
      </w:r>
      <w:r>
        <w:t>，</w:t>
      </w:r>
      <w:r>
        <w:rPr>
          <w:spacing w:val="-50"/>
        </w:rPr>
        <w:t xml:space="preserve"> </w:t>
      </w:r>
      <w:r>
        <w:t>过</w:t>
      </w:r>
      <w:r>
        <w:rPr>
          <w:spacing w:val="-50"/>
        </w:rPr>
        <w:t xml:space="preserve"> </w:t>
      </w:r>
      <w:r>
        <w:t>载</w:t>
      </w:r>
      <w:r>
        <w:rPr>
          <w:spacing w:val="-47"/>
        </w:rPr>
        <w:t xml:space="preserve"> </w:t>
      </w:r>
      <w:r>
        <w:t>等</w:t>
      </w:r>
      <w:r>
        <w:rPr>
          <w:spacing w:val="-50"/>
        </w:rPr>
        <w:t xml:space="preserve"> </w:t>
      </w:r>
      <w:r>
        <w:t>多</w:t>
      </w:r>
      <w:r>
        <w:rPr>
          <w:spacing w:val="-50"/>
        </w:rPr>
        <w:t xml:space="preserve"> </w:t>
      </w:r>
      <w:r>
        <w:t>项</w:t>
      </w:r>
      <w:r>
        <w:rPr>
          <w:spacing w:val="-50"/>
        </w:rPr>
        <w:t xml:space="preserve"> </w:t>
      </w:r>
      <w:r>
        <w:t>实</w:t>
      </w:r>
      <w:r>
        <w:rPr>
          <w:spacing w:val="-50"/>
        </w:rPr>
        <w:t xml:space="preserve"> </w:t>
      </w:r>
      <w:r>
        <w:t>验</w:t>
      </w:r>
      <w:r>
        <w:rPr>
          <w:spacing w:val="-50"/>
        </w:rPr>
        <w:t xml:space="preserve"> </w:t>
      </w:r>
      <w:r>
        <w:t>室</w:t>
      </w:r>
      <w:r>
        <w:rPr>
          <w:spacing w:val="-50"/>
        </w:rPr>
        <w:t xml:space="preserve"> </w:t>
      </w:r>
      <w:r>
        <w:t>严</w:t>
      </w:r>
      <w:r>
        <w:rPr>
          <w:spacing w:val="-50"/>
        </w:rPr>
        <w:t xml:space="preserve"> </w:t>
      </w:r>
      <w:r>
        <w:t>格</w:t>
      </w:r>
      <w:r>
        <w:rPr>
          <w:spacing w:val="-50"/>
        </w:rPr>
        <w:t xml:space="preserve"> </w:t>
      </w:r>
      <w:r>
        <w:t>测</w:t>
      </w:r>
      <w:r>
        <w:rPr>
          <w:spacing w:val="-50"/>
        </w:rPr>
        <w:t xml:space="preserve"> </w:t>
      </w:r>
      <w:r>
        <w:t>试</w:t>
      </w:r>
      <w:r>
        <w:rPr>
          <w:spacing w:val="-50"/>
        </w:rPr>
        <w:t xml:space="preserve"> </w:t>
      </w:r>
      <w:r>
        <w:t>，</w:t>
      </w:r>
      <w:r>
        <w:rPr>
          <w:spacing w:val="-50"/>
        </w:rPr>
        <w:t xml:space="preserve"> </w:t>
      </w:r>
      <w:r>
        <w:t>完</w:t>
      </w:r>
      <w:r>
        <w:rPr>
          <w:spacing w:val="-50"/>
        </w:rPr>
        <w:t xml:space="preserve"> </w:t>
      </w:r>
      <w:r>
        <w:t>全</w:t>
      </w:r>
      <w:r>
        <w:rPr>
          <w:spacing w:val="-50"/>
        </w:rPr>
        <w:t xml:space="preserve"> </w:t>
      </w:r>
      <w:r>
        <w:t>符</w:t>
      </w:r>
      <w:r>
        <w:rPr>
          <w:spacing w:val="-47"/>
        </w:rPr>
        <w:t xml:space="preserve"> </w:t>
      </w:r>
      <w:r>
        <w:t>合</w:t>
      </w:r>
      <w:r>
        <w:rPr>
          <w:spacing w:val="6"/>
        </w:rPr>
        <w:t xml:space="preserve"> </w:t>
      </w:r>
      <w:r>
        <w:rPr>
          <w:spacing w:val="7"/>
        </w:rPr>
        <w:t>CE</w:t>
      </w:r>
      <w:r>
        <w:rPr>
          <w:spacing w:val="-10"/>
        </w:rPr>
        <w:t xml:space="preserve"> </w:t>
      </w:r>
      <w:r>
        <w:t>和</w:t>
      </w:r>
      <w:r>
        <w:rPr>
          <w:spacing w:val="6"/>
        </w:rPr>
        <w:t xml:space="preserve"> </w:t>
      </w:r>
      <w:r>
        <w:rPr>
          <w:spacing w:val="7"/>
        </w:rPr>
        <w:t>3C</w:t>
      </w:r>
      <w:r>
        <w:rPr>
          <w:spacing w:val="-10"/>
        </w:rPr>
        <w:t xml:space="preserve"> </w:t>
      </w:r>
      <w:r>
        <w:t>工</w:t>
      </w:r>
      <w:r>
        <w:rPr>
          <w:spacing w:val="-50"/>
        </w:rPr>
        <w:t xml:space="preserve"> </w:t>
      </w:r>
      <w:r>
        <w:t>业</w:t>
      </w:r>
      <w:r>
        <w:rPr>
          <w:spacing w:val="-50"/>
        </w:rPr>
        <w:t xml:space="preserve"> </w:t>
      </w:r>
      <w:r>
        <w:t>电</w:t>
      </w:r>
      <w:r>
        <w:rPr>
          <w:spacing w:val="-50"/>
        </w:rPr>
        <w:t xml:space="preserve"> </w:t>
      </w:r>
      <w:r>
        <w:t>子</w:t>
      </w:r>
      <w:r>
        <w:rPr>
          <w:spacing w:val="-50"/>
        </w:rPr>
        <w:t xml:space="preserve"> </w:t>
      </w:r>
      <w:r>
        <w:t>设</w:t>
      </w:r>
      <w:r>
        <w:rPr>
          <w:spacing w:val="-50"/>
        </w:rPr>
        <w:t xml:space="preserve"> </w:t>
      </w:r>
      <w:r>
        <w:t>备</w:t>
      </w:r>
      <w:r>
        <w:rPr>
          <w:spacing w:val="-50"/>
        </w:rPr>
        <w:t xml:space="preserve"> </w:t>
      </w:r>
      <w:r>
        <w:t>要</w:t>
      </w:r>
      <w:r>
        <w:rPr>
          <w:spacing w:val="-47"/>
        </w:rPr>
        <w:t xml:space="preserve"> </w:t>
      </w:r>
      <w:r>
        <w:t>求</w:t>
      </w:r>
      <w:r>
        <w:rPr>
          <w:spacing w:val="-50"/>
        </w:rPr>
        <w:t xml:space="preserve"> </w:t>
      </w:r>
      <w:r>
        <w:t>，</w:t>
      </w:r>
      <w:r>
        <w:rPr>
          <w:spacing w:val="-50"/>
        </w:rPr>
        <w:t xml:space="preserve"> </w:t>
      </w:r>
      <w:r>
        <w:rPr>
          <w:spacing w:val="13"/>
        </w:rPr>
        <w:t>IPCS</w:t>
      </w:r>
      <w:r>
        <w:rPr>
          <w:spacing w:val="-12"/>
        </w:rPr>
        <w:t xml:space="preserve"> </w:t>
      </w:r>
      <w:r>
        <w:t>系</w:t>
      </w:r>
      <w:r>
        <w:rPr>
          <w:spacing w:val="-50"/>
        </w:rPr>
        <w:t xml:space="preserve"> </w:t>
      </w:r>
      <w:r>
        <w:t>列</w:t>
      </w:r>
      <w:r>
        <w:rPr>
          <w:spacing w:val="-50"/>
        </w:rPr>
        <w:t xml:space="preserve"> </w:t>
      </w:r>
      <w:r>
        <w:t>电</w:t>
      </w:r>
      <w:r>
        <w:rPr>
          <w:spacing w:val="-50"/>
        </w:rPr>
        <w:t xml:space="preserve"> </w:t>
      </w:r>
      <w:r>
        <w:t>源</w:t>
      </w:r>
      <w:r>
        <w:rPr>
          <w:spacing w:val="-50"/>
        </w:rPr>
        <w:t xml:space="preserve"> </w:t>
      </w:r>
      <w:r>
        <w:t>控 制</w:t>
      </w:r>
      <w:r>
        <w:rPr>
          <w:spacing w:val="-50"/>
        </w:rPr>
        <w:t xml:space="preserve"> </w:t>
      </w:r>
      <w:r>
        <w:t>界</w:t>
      </w:r>
      <w:r>
        <w:rPr>
          <w:spacing w:val="-52"/>
        </w:rPr>
        <w:t xml:space="preserve"> </w:t>
      </w:r>
      <w:r>
        <w:t>面</w:t>
      </w:r>
      <w:r>
        <w:rPr>
          <w:spacing w:val="-50"/>
        </w:rPr>
        <w:t xml:space="preserve"> </w:t>
      </w:r>
      <w:r>
        <w:t>也</w:t>
      </w:r>
      <w:r>
        <w:rPr>
          <w:spacing w:val="-50"/>
        </w:rPr>
        <w:t xml:space="preserve"> </w:t>
      </w:r>
      <w:r>
        <w:t>符</w:t>
      </w:r>
      <w:r>
        <w:rPr>
          <w:spacing w:val="-52"/>
        </w:rPr>
        <w:t xml:space="preserve"> </w:t>
      </w:r>
      <w:r>
        <w:t>合</w:t>
      </w:r>
      <w:r>
        <w:rPr>
          <w:spacing w:val="-50"/>
        </w:rPr>
        <w:t xml:space="preserve"> </w:t>
      </w:r>
      <w:r>
        <w:t>工</w:t>
      </w:r>
      <w:r>
        <w:rPr>
          <w:spacing w:val="-50"/>
        </w:rPr>
        <w:t xml:space="preserve"> </w:t>
      </w:r>
      <w:r>
        <w:t>业</w:t>
      </w:r>
      <w:r>
        <w:rPr>
          <w:spacing w:val="-52"/>
        </w:rPr>
        <w:t xml:space="preserve"> </w:t>
      </w:r>
      <w:r>
        <w:t>电</w:t>
      </w:r>
      <w:r>
        <w:rPr>
          <w:spacing w:val="-50"/>
        </w:rPr>
        <w:t xml:space="preserve"> </w:t>
      </w:r>
      <w:r>
        <w:t>路</w:t>
      </w:r>
      <w:r>
        <w:rPr>
          <w:spacing w:val="-50"/>
        </w:rPr>
        <w:t xml:space="preserve"> </w:t>
      </w:r>
      <w:r>
        <w:t>安</w:t>
      </w:r>
      <w:r>
        <w:rPr>
          <w:spacing w:val="-52"/>
        </w:rPr>
        <w:t xml:space="preserve"> </w:t>
      </w:r>
      <w:r>
        <w:t>装</w:t>
      </w:r>
      <w:r>
        <w:rPr>
          <w:spacing w:val="-50"/>
        </w:rPr>
        <w:t xml:space="preserve"> </w:t>
      </w:r>
      <w:r>
        <w:t>安</w:t>
      </w:r>
      <w:r>
        <w:rPr>
          <w:spacing w:val="-50"/>
        </w:rPr>
        <w:t xml:space="preserve"> </w:t>
      </w:r>
      <w:r>
        <w:t>全</w:t>
      </w:r>
      <w:r>
        <w:rPr>
          <w:spacing w:val="-52"/>
        </w:rPr>
        <w:t xml:space="preserve"> </w:t>
      </w:r>
      <w:r>
        <w:t>规</w:t>
      </w:r>
      <w:r>
        <w:rPr>
          <w:spacing w:val="-50"/>
        </w:rPr>
        <w:t xml:space="preserve"> </w:t>
      </w:r>
      <w:r>
        <w:t>范</w:t>
      </w:r>
      <w:r>
        <w:rPr>
          <w:spacing w:val="-50"/>
        </w:rPr>
        <w:t xml:space="preserve"> </w:t>
      </w:r>
      <w:r>
        <w:t>。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5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line="430" w:lineRule="exact"/>
        <w:ind w:left="5767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8"/>
          <w:sz w:val="20"/>
          <w:szCs w:val="20"/>
        </w:rPr>
        <w:drawing>
          <wp:inline distT="0" distB="0" distL="0" distR="0">
            <wp:extent cx="955675" cy="273050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30" cy="27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15"/>
          <w:szCs w:val="15"/>
        </w:rPr>
      </w:pPr>
    </w:p>
    <w:p>
      <w:pPr>
        <w:spacing w:line="1930" w:lineRule="exact"/>
        <w:ind w:left="240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38"/>
          <w:sz w:val="20"/>
          <w:szCs w:val="20"/>
        </w:rPr>
        <w:pict>
          <v:group id="_x0000_s1196" o:spid="_x0000_s1196" o:spt="203" style="height:96.5pt;width:512.8pt;" coordsize="10256,1930">
            <o:lock v:ext="edit"/>
            <v:group id="_x0000_s1197" o:spid="_x0000_s1197" o:spt="203" style="position:absolute;left:894;top:1310;height:2;width:9333;" coordorigin="894,1310" coordsize="9333,2">
              <o:lock v:ext="edit"/>
              <v:shape id="_x0000_s1198" o:spid="_x0000_s1198" style="position:absolute;left:894;top:1310;height:2;width:9333;" filled="f" stroked="t" coordorigin="894,1310" coordsize="9333,0" path="m894,1310l10227,1310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199" o:spid="_x0000_s1199" o:spt="75" type="#_x0000_t75" style="position:absolute;left:0;top:0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200" o:spid="_x0000_s1200" o:spt="203" style="position:absolute;left:360;top:359;height:972;width:564;" coordorigin="360,359" coordsize="564,972">
              <o:lock v:ext="edit"/>
              <v:shape id="_x0000_s1201" o:spid="_x0000_s1201" style="position:absolute;left:360;top:359;height:972;width:564;" fillcolor="#4AACC5" filled="t" stroked="f" coordorigin="360,359" coordsize="564,972" path="m360,359l924,359,924,1331,360,1331,360,35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02" o:spid="_x0000_s1202" o:spt="203" style="position:absolute;left:330;top:330;height:1030;width:623;" coordorigin="330,330" coordsize="623,1030">
              <o:lock v:ext="edit"/>
              <v:shape id="_x0000_s1203" o:spid="_x0000_s1203" style="position:absolute;left:330;top:330;height:1030;width:623;" fillcolor="#F1F1F1" filled="t" stroked="f" coordorigin="330,330" coordsize="623,1030" path="m953,1360l330,1360,330,330,953,330,953,360,390,360,360,390,390,390,390,1300,360,1300,390,1330,953,1330,953,1360xe">
                <v:path arrowok="t"/>
                <v:fill on="t" focussize="0,0"/>
                <v:stroke on="f"/>
                <v:imagedata o:title=""/>
                <o:lock v:ext="edit"/>
              </v:shape>
              <v:shape id="_x0000_s1204" o:spid="_x0000_s1204" style="position:absolute;left:330;top:330;height:1030;width:623;" fillcolor="#F1F1F1" filled="t" stroked="f" coordorigin="330,330" coordsize="623,1030" path="m390,390l360,390,390,360,390,390xe">
                <v:path arrowok="t"/>
                <v:fill on="t" focussize="0,0"/>
                <v:stroke on="f"/>
                <v:imagedata o:title=""/>
                <o:lock v:ext="edit"/>
              </v:shape>
              <v:shape id="_x0000_s1205" o:spid="_x0000_s1205" style="position:absolute;left:330;top:330;height:1030;width:623;" fillcolor="#F1F1F1" filled="t" stroked="f" coordorigin="330,330" coordsize="623,1030" path="m893,390l390,390,390,360,893,360,893,390xe">
                <v:path arrowok="t"/>
                <v:fill on="t" focussize="0,0"/>
                <v:stroke on="f"/>
                <v:imagedata o:title=""/>
                <o:lock v:ext="edit"/>
              </v:shape>
              <v:shape id="_x0000_s1206" o:spid="_x0000_s1206" style="position:absolute;left:330;top:330;height:1030;width:623;" fillcolor="#F1F1F1" filled="t" stroked="f" coordorigin="330,330" coordsize="623,1030" path="m893,1330l893,360,923,390,953,390,953,1300,923,1300,893,1330xe">
                <v:path arrowok="t"/>
                <v:fill on="t" focussize="0,0"/>
                <v:stroke on="f"/>
                <v:imagedata o:title=""/>
                <o:lock v:ext="edit"/>
              </v:shape>
              <v:shape id="_x0000_s1207" o:spid="_x0000_s1207" style="position:absolute;left:330;top:330;height:1030;width:623;" fillcolor="#F1F1F1" filled="t" stroked="f" coordorigin="330,330" coordsize="623,1030" path="m953,390l923,390,893,360,953,360,953,390xe">
                <v:path arrowok="t"/>
                <v:fill on="t" focussize="0,0"/>
                <v:stroke on="f"/>
                <v:imagedata o:title=""/>
                <o:lock v:ext="edit"/>
              </v:shape>
              <v:shape id="_x0000_s1208" o:spid="_x0000_s1208" style="position:absolute;left:330;top:330;height:1030;width:623;" fillcolor="#F1F1F1" filled="t" stroked="f" coordorigin="330,330" coordsize="623,1030" path="m390,1330l360,1300,390,1300,390,1330xe">
                <v:path arrowok="t"/>
                <v:fill on="t" focussize="0,0"/>
                <v:stroke on="f"/>
                <v:imagedata o:title=""/>
                <o:lock v:ext="edit"/>
              </v:shape>
              <v:shape id="_x0000_s1209" o:spid="_x0000_s1209" style="position:absolute;left:330;top:330;height:1030;width:623;" fillcolor="#F1F1F1" filled="t" stroked="f" coordorigin="330,330" coordsize="623,1030" path="m893,1330l390,1330,390,1300,893,1300,893,1330xe">
                <v:path arrowok="t"/>
                <v:fill on="t" focussize="0,0"/>
                <v:stroke on="f"/>
                <v:imagedata o:title=""/>
                <o:lock v:ext="edit"/>
              </v:shape>
              <v:shape id="_x0000_s1210" o:spid="_x0000_s1210" style="position:absolute;left:330;top:330;height:1030;width:623;" fillcolor="#F1F1F1" filled="t" stroked="f" coordorigin="330,330" coordsize="623,1030" path="m953,1330l893,1330,923,1300,953,1300,953,1330xe">
                <v:path arrowok="t"/>
                <v:fill on="t" focussize="0,0"/>
                <v:stroke on="f"/>
                <v:imagedata o:title=""/>
                <o:lock v:ext="edit"/>
              </v:shape>
              <v:shape id="_x0000_s1211" o:spid="_x0000_s1211" o:spt="202" type="#_x0000_t202" style="position:absolute;left:533;top:844;height:209;width:10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09" w:lineRule="exact"/>
                        <w:ind w:left="0" w:right="0" w:firstLine="0"/>
                        <w:jc w:val="left"/>
                        <w:rPr>
                          <w:rFonts w:ascii="Calibri" w:hAnsi="Calibri" w:eastAsia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99"/>
                          <w:sz w:val="21"/>
                        </w:rPr>
                        <w:t>4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after="0" w:line="1930" w:lineRule="exact"/>
        <w:rPr>
          <w:rFonts w:ascii="宋体" w:hAnsi="宋体" w:eastAsia="宋体" w:cs="宋体"/>
          <w:sz w:val="20"/>
          <w:szCs w:val="20"/>
        </w:rPr>
        <w:sectPr>
          <w:headerReference r:id="rId9" w:type="even"/>
          <w:pgSz w:w="11910" w:h="8400" w:orient="landscape"/>
          <w:pgMar w:top="1520" w:right="1300" w:bottom="0" w:left="0" w:header="0" w:footer="0" w:gutter="0"/>
          <w:cols w:space="720" w:num="1"/>
        </w:sectPr>
      </w:pPr>
    </w:p>
    <w:p>
      <w:pPr>
        <w:pStyle w:val="3"/>
        <w:spacing w:line="255" w:lineRule="exact"/>
        <w:ind w:left="0" w:right="0"/>
        <w:jc w:val="right"/>
        <w:rPr>
          <w:rFonts w:ascii="宋体" w:hAnsi="宋体" w:eastAsia="宋体" w:cs="宋体"/>
        </w:rPr>
      </w:pPr>
      <w:r>
        <w:rPr>
          <w:rFonts w:ascii="宋体" w:hAnsi="宋体" w:eastAsia="宋体" w:cs="宋体"/>
          <w:color w:val="365F91"/>
          <w:w w:val="95"/>
        </w:rPr>
        <w:t>八通道电源控制界面</w:t>
      </w:r>
    </w:p>
    <w:p>
      <w:pPr>
        <w:spacing w:before="5" w:line="240" w:lineRule="auto"/>
        <w:rPr>
          <w:rFonts w:ascii="宋体" w:hAnsi="宋体" w:eastAsia="宋体" w:cs="宋体"/>
          <w:sz w:val="16"/>
          <w:szCs w:val="16"/>
        </w:rPr>
      </w:pPr>
      <w:r>
        <w:br w:type="column"/>
      </w:r>
    </w:p>
    <w:p>
      <w:pPr>
        <w:spacing w:before="0" w:line="232" w:lineRule="exact"/>
        <w:ind w:left="3670" w:right="0" w:hanging="18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color w:val="FFFFFF"/>
          <w:sz w:val="18"/>
          <w:szCs w:val="18"/>
        </w:rPr>
        <w:t>产品使用</w:t>
      </w:r>
      <w:r>
        <w:rPr>
          <w:rFonts w:ascii="宋体" w:hAnsi="宋体" w:eastAsia="宋体" w:cs="宋体"/>
          <w:b/>
          <w:bCs/>
          <w:color w:val="FFFFFF"/>
          <w:w w:val="99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FFFFFF"/>
          <w:sz w:val="18"/>
          <w:szCs w:val="18"/>
        </w:rPr>
        <w:t>文档</w:t>
      </w:r>
    </w:p>
    <w:p>
      <w:pPr>
        <w:spacing w:after="0" w:line="232" w:lineRule="exact"/>
        <w:jc w:val="left"/>
        <w:rPr>
          <w:rFonts w:ascii="宋体" w:hAnsi="宋体" w:eastAsia="宋体" w:cs="宋体"/>
          <w:sz w:val="18"/>
          <w:szCs w:val="18"/>
        </w:rPr>
        <w:sectPr>
          <w:headerReference r:id="rId10" w:type="default"/>
          <w:pgSz w:w="11910" w:h="8400" w:orient="landscape"/>
          <w:pgMar w:top="360" w:right="500" w:bottom="280" w:left="1020" w:header="0" w:footer="0" w:gutter="0"/>
          <w:cols w:equalWidth="0" w:num="2">
            <w:col w:w="6015" w:space="40"/>
            <w:col w:w="4335"/>
          </w:cols>
        </w:sectPr>
      </w:pPr>
    </w:p>
    <w:p>
      <w:pPr>
        <w:spacing w:before="3" w:line="240" w:lineRule="auto"/>
        <w:rPr>
          <w:rFonts w:ascii="宋体" w:hAnsi="宋体" w:eastAsia="宋体" w:cs="宋体"/>
          <w:b/>
          <w:bCs/>
          <w:sz w:val="13"/>
          <w:szCs w:val="13"/>
        </w:rPr>
      </w:pPr>
    </w:p>
    <w:p>
      <w:pPr>
        <w:spacing w:after="0" w:line="240" w:lineRule="auto"/>
        <w:rPr>
          <w:rFonts w:ascii="宋体" w:hAnsi="宋体" w:eastAsia="宋体" w:cs="宋体"/>
          <w:sz w:val="13"/>
          <w:szCs w:val="13"/>
        </w:rPr>
        <w:sectPr>
          <w:type w:val="continuous"/>
          <w:pgSz w:w="11910" w:h="8400" w:orient="landscape"/>
          <w:pgMar w:top="600" w:right="500" w:bottom="0" w:left="1020" w:header="720" w:footer="720" w:gutter="0"/>
          <w:cols w:space="720" w:num="1"/>
        </w:sectPr>
      </w:pPr>
    </w:p>
    <w:p>
      <w:pPr>
        <w:pStyle w:val="3"/>
        <w:spacing w:before="34" w:line="240" w:lineRule="auto"/>
        <w:ind w:left="112" w:right="0"/>
        <w:jc w:val="left"/>
      </w:pPr>
      <w:r>
        <w:pict>
          <v:shape id="_x0000_s1212" o:spid="_x0000_s1212" o:spt="202" type="#_x0000_t202" style="position:absolute;left:0pt;margin-left:240.45pt;margin-top:-4.65pt;height:23.4pt;width:72pt;mso-position-horizont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5"/>
                    <w:spacing w:before="112" w:line="240" w:lineRule="auto"/>
                    <w:ind w:left="172" w:right="0"/>
                    <w:jc w:val="left"/>
                  </w:pPr>
                  <w:r>
                    <w:t>端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口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状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态</w:t>
                  </w:r>
                </w:p>
              </w:txbxContent>
            </v:textbox>
          </v:shape>
        </w:pict>
      </w:r>
      <w:r>
        <w:rPr>
          <w:color w:val="FFFFFF"/>
          <w:shd w:val="clear" w:color="auto" w:fill="000000"/>
        </w:rPr>
        <w:t>产</w:t>
      </w:r>
      <w:r>
        <w:rPr>
          <w:color w:val="FFFFFF"/>
          <w:spacing w:val="-6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品</w:t>
      </w:r>
      <w:r>
        <w:rPr>
          <w:color w:val="FFFFFF"/>
          <w:spacing w:val="-6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说</w:t>
      </w:r>
      <w:r>
        <w:rPr>
          <w:color w:val="FFFFFF"/>
          <w:spacing w:val="-6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明</w:t>
      </w:r>
      <w:r>
        <w:rPr>
          <w:color w:val="FFFFFF"/>
          <w:spacing w:val="-64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：</w:t>
      </w:r>
      <w:r>
        <w:rPr>
          <w:color w:val="FFFFFF"/>
          <w:spacing w:val="-6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结</w:t>
      </w:r>
      <w:r>
        <w:rPr>
          <w:color w:val="FFFFFF"/>
          <w:spacing w:val="-6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构</w:t>
      </w:r>
      <w:r>
        <w:rPr>
          <w:color w:val="FFFFFF"/>
          <w:spacing w:val="-6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与</w:t>
      </w:r>
      <w:r>
        <w:rPr>
          <w:color w:val="FFFFFF"/>
          <w:spacing w:val="-6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联</w:t>
      </w:r>
      <w:r>
        <w:rPr>
          <w:color w:val="FFFFFF"/>
          <w:spacing w:val="-6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接</w:t>
      </w:r>
    </w:p>
    <w:p>
      <w:pPr>
        <w:pStyle w:val="5"/>
        <w:spacing w:before="130" w:line="240" w:lineRule="auto"/>
        <w:ind w:left="112" w:right="0"/>
        <w:jc w:val="left"/>
      </w:pPr>
      <w:r>
        <w:rPr>
          <w:spacing w:val="15"/>
        </w:rPr>
        <w:t>IPCS-</w:t>
      </w:r>
      <w:r>
        <w:rPr>
          <w:spacing w:val="-70"/>
        </w:rPr>
        <w:t xml:space="preserve"> </w:t>
      </w:r>
      <w:r>
        <w:rPr>
          <w:spacing w:val="14"/>
        </w:rPr>
        <w:t>XXXX</w:t>
      </w:r>
      <w:r>
        <w:rPr>
          <w:spacing w:val="-10"/>
        </w:rPr>
        <w:t xml:space="preserve"> </w:t>
      </w:r>
      <w:r>
        <w:t>系</w:t>
      </w:r>
      <w:r>
        <w:rPr>
          <w:spacing w:val="-50"/>
        </w:rPr>
        <w:t xml:space="preserve"> </w:t>
      </w:r>
      <w:r>
        <w:t>列</w:t>
      </w:r>
      <w:r>
        <w:rPr>
          <w:spacing w:val="-52"/>
        </w:rPr>
        <w:t xml:space="preserve"> </w:t>
      </w:r>
      <w:r>
        <w:rPr>
          <w:spacing w:val="15"/>
        </w:rPr>
        <w:t>/IPCS-</w:t>
      </w:r>
      <w:r>
        <w:rPr>
          <w:spacing w:val="-72"/>
        </w:rPr>
        <w:t xml:space="preserve"> </w:t>
      </w:r>
      <w:r>
        <w:rPr>
          <w:spacing w:val="16"/>
        </w:rPr>
        <w:t>NXXXX</w:t>
      </w:r>
      <w:r>
        <w:rPr>
          <w:spacing w:val="-12"/>
        </w:rPr>
        <w:t xml:space="preserve"> </w:t>
      </w:r>
      <w:r>
        <w:t>系</w:t>
      </w:r>
      <w:r>
        <w:rPr>
          <w:spacing w:val="-50"/>
        </w:rPr>
        <w:t xml:space="preserve"> </w:t>
      </w:r>
      <w:r>
        <w:t>列</w:t>
      </w:r>
      <w:r>
        <w:rPr>
          <w:spacing w:val="-52"/>
        </w:rPr>
        <w:t xml:space="preserve"> </w:t>
      </w:r>
      <w:r>
        <w:t>：</w:t>
      </w:r>
      <w:r>
        <w:rPr>
          <w:spacing w:val="-50"/>
        </w:rPr>
        <w:t xml:space="preserve"> </w:t>
      </w:r>
      <w:r>
        <w:t>前</w:t>
      </w:r>
      <w:r>
        <w:rPr>
          <w:spacing w:val="-50"/>
        </w:rPr>
        <w:t xml:space="preserve"> </w:t>
      </w:r>
      <w:r>
        <w:t>面</w:t>
      </w:r>
      <w:r>
        <w:rPr>
          <w:spacing w:val="-52"/>
        </w:rPr>
        <w:t xml:space="preserve"> </w:t>
      </w:r>
      <w:r>
        <w:t>板</w:t>
      </w:r>
      <w:r>
        <w:rPr>
          <w:spacing w:val="-50"/>
        </w:rPr>
        <w:t xml:space="preserve"> </w:t>
      </w:r>
      <w:r>
        <w:t>指</w:t>
      </w:r>
      <w:r>
        <w:rPr>
          <w:spacing w:val="-50"/>
        </w:rPr>
        <w:t xml:space="preserve"> </w:t>
      </w:r>
      <w:r>
        <w:t>示</w:t>
      </w:r>
      <w:r>
        <w:rPr>
          <w:spacing w:val="-52"/>
        </w:rPr>
        <w:t xml:space="preserve"> </w:t>
      </w:r>
      <w:r>
        <w:t>图</w:t>
      </w:r>
    </w:p>
    <w:p>
      <w:pPr>
        <w:spacing w:before="0" w:line="240" w:lineRule="auto"/>
        <w:rPr>
          <w:rFonts w:ascii="宋体" w:hAnsi="宋体" w:eastAsia="宋体" w:cs="宋体"/>
          <w:sz w:val="18"/>
          <w:szCs w:val="18"/>
        </w:rPr>
      </w:pPr>
      <w:r>
        <w:br w:type="column"/>
      </w:r>
    </w:p>
    <w:p>
      <w:pPr>
        <w:spacing w:before="11" w:line="240" w:lineRule="auto"/>
        <w:rPr>
          <w:rFonts w:ascii="宋体" w:hAnsi="宋体" w:eastAsia="宋体" w:cs="宋体"/>
          <w:sz w:val="20"/>
          <w:szCs w:val="20"/>
        </w:rPr>
      </w:pPr>
    </w:p>
    <w:p>
      <w:pPr>
        <w:pStyle w:val="5"/>
        <w:spacing w:line="240" w:lineRule="auto"/>
        <w:ind w:left="112" w:right="0"/>
        <w:jc w:val="left"/>
      </w:pPr>
      <w:r>
        <w:t>左右通道选择</w:t>
      </w:r>
    </w:p>
    <w:p>
      <w:pPr>
        <w:spacing w:before="0" w:line="240" w:lineRule="auto"/>
        <w:rPr>
          <w:rFonts w:ascii="宋体" w:hAnsi="宋体" w:eastAsia="宋体" w:cs="宋体"/>
          <w:sz w:val="18"/>
          <w:szCs w:val="18"/>
        </w:rPr>
      </w:pPr>
      <w:r>
        <w:br w:type="column"/>
      </w:r>
    </w:p>
    <w:p>
      <w:pPr>
        <w:spacing w:before="10" w:line="240" w:lineRule="auto"/>
        <w:rPr>
          <w:rFonts w:ascii="宋体" w:hAnsi="宋体" w:eastAsia="宋体" w:cs="宋体"/>
          <w:sz w:val="17"/>
          <w:szCs w:val="17"/>
        </w:rPr>
      </w:pPr>
    </w:p>
    <w:p>
      <w:pPr>
        <w:pStyle w:val="5"/>
        <w:spacing w:line="240" w:lineRule="auto"/>
        <w:ind w:left="112" w:right="0"/>
        <w:jc w:val="left"/>
      </w:pPr>
      <w:r>
        <w:rPr>
          <w:rFonts w:ascii="Times New Roman" w:hAnsi="Times New Roman" w:eastAsia="Times New Roman" w:cs="Times New Roman"/>
        </w:rPr>
        <w:t>ID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t>显示</w:t>
      </w:r>
    </w:p>
    <w:p>
      <w:pPr>
        <w:spacing w:after="0" w:line="240" w:lineRule="auto"/>
        <w:jc w:val="left"/>
        <w:sectPr>
          <w:type w:val="continuous"/>
          <w:pgSz w:w="11910" w:h="8400" w:orient="landscape"/>
          <w:pgMar w:top="600" w:right="500" w:bottom="0" w:left="1020" w:header="720" w:footer="720" w:gutter="0"/>
          <w:cols w:equalWidth="0" w:num="3">
            <w:col w:w="4803" w:space="772"/>
            <w:col w:w="1193" w:space="851"/>
            <w:col w:w="2771"/>
          </w:cols>
        </w:sect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1" w:line="240" w:lineRule="auto"/>
        <w:rPr>
          <w:rFonts w:ascii="宋体" w:hAnsi="宋体" w:eastAsia="宋体" w:cs="宋体"/>
          <w:sz w:val="17"/>
          <w:szCs w:val="17"/>
        </w:rPr>
      </w:pPr>
    </w:p>
    <w:p>
      <w:pPr>
        <w:spacing w:after="0" w:line="240" w:lineRule="auto"/>
        <w:rPr>
          <w:rFonts w:ascii="宋体" w:hAnsi="宋体" w:eastAsia="宋体" w:cs="宋体"/>
          <w:sz w:val="17"/>
          <w:szCs w:val="17"/>
        </w:rPr>
        <w:sectPr>
          <w:type w:val="continuous"/>
          <w:pgSz w:w="11910" w:h="8400" w:orient="landscape"/>
          <w:pgMar w:top="600" w:right="500" w:bottom="0" w:left="1020" w:header="720" w:footer="720" w:gutter="0"/>
          <w:cols w:space="720" w:num="1"/>
        </w:sectPr>
      </w:pPr>
    </w:p>
    <w:p>
      <w:pPr>
        <w:pStyle w:val="5"/>
        <w:spacing w:before="44" w:line="240" w:lineRule="auto"/>
        <w:ind w:left="0" w:right="0"/>
        <w:jc w:val="right"/>
      </w:pPr>
      <w:r>
        <w:pict>
          <v:shape id="_x0000_s1213" o:spid="_x0000_s1213" o:spt="202" type="#_x0000_t202" style="position:absolute;left:0pt;margin-left:245.75pt;margin-top:-2.9pt;height:23.4pt;width:72pt;mso-position-horizont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5"/>
                    <w:spacing w:before="90" w:line="240" w:lineRule="auto"/>
                    <w:ind w:left="153" w:right="0"/>
                    <w:jc w:val="left"/>
                  </w:pPr>
                  <w:r>
                    <w:t>端口选择指示</w:t>
                  </w:r>
                </w:p>
              </w:txbxContent>
            </v:textbox>
          </v:shape>
        </w:pict>
      </w:r>
      <w:r>
        <w:t>上下开关键</w:t>
      </w:r>
    </w:p>
    <w:p>
      <w:pPr>
        <w:pStyle w:val="5"/>
        <w:spacing w:before="63" w:line="240" w:lineRule="auto"/>
        <w:ind w:left="881" w:right="0"/>
        <w:jc w:val="left"/>
      </w:pPr>
      <w:r>
        <w:br w:type="column"/>
      </w:r>
      <w:r>
        <w:rPr>
          <w:rFonts w:ascii="Times New Roman" w:hAnsi="Times New Roman" w:eastAsia="Times New Roman" w:cs="Times New Roman"/>
        </w:rPr>
        <w:t>ID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t>设置按键</w:t>
      </w:r>
    </w:p>
    <w:p>
      <w:pPr>
        <w:spacing w:after="0" w:line="240" w:lineRule="auto"/>
        <w:jc w:val="left"/>
        <w:sectPr>
          <w:type w:val="continuous"/>
          <w:pgSz w:w="11910" w:h="8400" w:orient="landscape"/>
          <w:pgMar w:top="600" w:right="500" w:bottom="0" w:left="1020" w:header="720" w:footer="720" w:gutter="0"/>
          <w:cols w:equalWidth="0" w:num="2">
            <w:col w:w="7184" w:space="40"/>
            <w:col w:w="3166"/>
          </w:cols>
        </w:sectPr>
      </w:pPr>
    </w:p>
    <w:p>
      <w:pPr>
        <w:spacing w:before="1" w:line="240" w:lineRule="auto"/>
        <w:rPr>
          <w:rFonts w:ascii="宋体" w:hAnsi="宋体" w:eastAsia="宋体" w:cs="宋体"/>
          <w:sz w:val="25"/>
          <w:szCs w:val="25"/>
        </w:rPr>
      </w:pPr>
    </w:p>
    <w:p>
      <w:pPr>
        <w:pStyle w:val="5"/>
        <w:spacing w:before="44" w:line="240" w:lineRule="auto"/>
        <w:ind w:left="112" w:right="0"/>
        <w:jc w:val="left"/>
      </w:pPr>
      <w:r>
        <w:pict>
          <v:shape id="_x0000_s1214" o:spid="_x0000_s1214" o:spt="202" type="#_x0000_t202" style="position:absolute;left:0pt;margin-left:326.75pt;margin-top:-4.7pt;height:23.4pt;width:72pt;mso-position-horizont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5"/>
                    <w:spacing w:before="112" w:line="240" w:lineRule="auto"/>
                    <w:ind w:left="172" w:right="0"/>
                    <w:jc w:val="left"/>
                  </w:pPr>
                  <w:r>
                    <w:t>端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口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状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态</w:t>
                  </w:r>
                </w:p>
              </w:txbxContent>
            </v:textbox>
          </v:shape>
        </w:pict>
      </w:r>
      <w:r>
        <w:pict>
          <v:shape id="_x0000_s1215" o:spid="_x0000_s1215" o:spt="202" type="#_x0000_t202" style="position:absolute;left:0pt;margin-left:407.75pt;margin-top:-4pt;height:23.4pt;width:72pt;mso-position-horizontal-relative:page;z-index:251659264;mso-width-relative:page;mso-height-relative:page;" fillcolor="#B6DDE8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5"/>
                    <w:spacing w:before="112" w:line="240" w:lineRule="auto"/>
                    <w:ind w:left="172" w:right="0"/>
                    <w:jc w:val="left"/>
                  </w:pPr>
                  <w:r>
                    <w:t>左右通道选择</w:t>
                  </w:r>
                </w:p>
              </w:txbxContent>
            </v:textbox>
          </v:shape>
        </w:pict>
      </w:r>
      <w:r>
        <w:rPr>
          <w:spacing w:val="15"/>
        </w:rPr>
        <w:t>IPCS-</w:t>
      </w:r>
      <w:r>
        <w:rPr>
          <w:spacing w:val="-70"/>
        </w:rPr>
        <w:t xml:space="preserve"> </w:t>
      </w:r>
      <w:r>
        <w:rPr>
          <w:spacing w:val="15"/>
        </w:rPr>
        <w:t>XXXXD</w:t>
      </w:r>
      <w:r>
        <w:rPr>
          <w:spacing w:val="-9"/>
        </w:rPr>
        <w:t xml:space="preserve"> </w:t>
      </w:r>
      <w:r>
        <w:t>系</w:t>
      </w:r>
      <w:r>
        <w:rPr>
          <w:spacing w:val="-50"/>
        </w:rPr>
        <w:t xml:space="preserve"> </w:t>
      </w:r>
      <w:r>
        <w:t>列</w:t>
      </w:r>
      <w:r>
        <w:rPr>
          <w:spacing w:val="-52"/>
        </w:rPr>
        <w:t xml:space="preserve"> </w:t>
      </w:r>
      <w:r>
        <w:rPr>
          <w:spacing w:val="15"/>
        </w:rPr>
        <w:t>/IPCS-</w:t>
      </w:r>
      <w:r>
        <w:rPr>
          <w:spacing w:val="-72"/>
        </w:rPr>
        <w:t xml:space="preserve"> </w:t>
      </w:r>
      <w:r>
        <w:rPr>
          <w:spacing w:val="16"/>
        </w:rPr>
        <w:t>NXXXXD</w:t>
      </w:r>
      <w:r>
        <w:rPr>
          <w:spacing w:val="-11"/>
        </w:rPr>
        <w:t xml:space="preserve"> </w:t>
      </w:r>
      <w:r>
        <w:t>系</w:t>
      </w:r>
      <w:r>
        <w:rPr>
          <w:spacing w:val="-50"/>
        </w:rPr>
        <w:t xml:space="preserve"> </w:t>
      </w:r>
      <w:r>
        <w:t>列</w:t>
      </w:r>
      <w:r>
        <w:rPr>
          <w:spacing w:val="-52"/>
        </w:rPr>
        <w:t xml:space="preserve"> </w:t>
      </w:r>
      <w:r>
        <w:t>：</w:t>
      </w:r>
      <w:r>
        <w:rPr>
          <w:spacing w:val="-50"/>
        </w:rPr>
        <w:t xml:space="preserve"> </w:t>
      </w:r>
      <w:r>
        <w:t>前</w:t>
      </w:r>
      <w:r>
        <w:rPr>
          <w:spacing w:val="-50"/>
        </w:rPr>
        <w:t xml:space="preserve"> </w:t>
      </w:r>
      <w:r>
        <w:t>面</w:t>
      </w:r>
      <w:r>
        <w:rPr>
          <w:spacing w:val="-52"/>
        </w:rPr>
        <w:t xml:space="preserve"> </w:t>
      </w:r>
      <w:r>
        <w:t>板</w:t>
      </w:r>
      <w:r>
        <w:rPr>
          <w:spacing w:val="-50"/>
        </w:rPr>
        <w:t xml:space="preserve"> </w:t>
      </w:r>
      <w:r>
        <w:t>指</w:t>
      </w:r>
      <w:r>
        <w:rPr>
          <w:spacing w:val="-50"/>
        </w:rPr>
        <w:t xml:space="preserve"> </w:t>
      </w:r>
      <w:r>
        <w:t>示</w:t>
      </w:r>
      <w:r>
        <w:rPr>
          <w:spacing w:val="-52"/>
        </w:rPr>
        <w:t xml:space="preserve"> </w:t>
      </w:r>
      <w:r>
        <w:t>图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9" w:line="240" w:lineRule="auto"/>
        <w:rPr>
          <w:rFonts w:ascii="宋体" w:hAnsi="宋体" w:eastAsia="宋体" w:cs="宋体"/>
          <w:sz w:val="14"/>
          <w:szCs w:val="14"/>
        </w:rPr>
      </w:pPr>
    </w:p>
    <w:p>
      <w:pPr>
        <w:pStyle w:val="5"/>
        <w:spacing w:before="44" w:line="240" w:lineRule="auto"/>
        <w:ind w:left="0" w:right="1317"/>
        <w:jc w:val="right"/>
      </w:pPr>
      <w:r>
        <w:pict>
          <v:shape id="_x0000_s1216" o:spid="_x0000_s1216" o:spt="202" type="#_x0000_t202" style="position:absolute;left:0pt;margin-left:522.45pt;margin-top:68.45pt;height:48.5pt;width:28.1pt;mso-position-horizontal-relative:page;z-index:251659264;mso-width-relative:page;mso-height-relative:page;" fillcolor="#4AACC5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</w:p>
                <w:p>
                  <w:pPr>
                    <w:spacing w:before="10" w:line="240" w:lineRule="auto"/>
                    <w:rPr>
                      <w:rFonts w:ascii="宋体" w:hAnsi="宋体" w:eastAsia="宋体" w:cs="宋体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172" w:right="0" w:firstLine="0"/>
                    <w:jc w:val="left"/>
                    <w:rPr>
                      <w:rFonts w:ascii="Calibri" w:hAnsi="Calibri" w:eastAsia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w w:val="99"/>
                      <w:sz w:val="21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</w:rPr>
        <w:t xml:space="preserve">ID </w:t>
      </w:r>
      <w:r>
        <w:t>显示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4" w:line="240" w:lineRule="auto"/>
        <w:rPr>
          <w:rFonts w:ascii="宋体" w:hAnsi="宋体" w:eastAsia="宋体" w:cs="宋体"/>
          <w:sz w:val="19"/>
          <w:szCs w:val="19"/>
        </w:rPr>
      </w:pPr>
    </w:p>
    <w:p>
      <w:pPr>
        <w:spacing w:after="0" w:line="240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1910" w:h="8400" w:orient="landscape"/>
          <w:pgMar w:top="600" w:right="500" w:bottom="0" w:left="1020" w:header="720" w:footer="720" w:gutter="0"/>
          <w:cols w:space="720" w:num="1"/>
        </w:sectPr>
      </w:pPr>
    </w:p>
    <w:p>
      <w:pPr>
        <w:pStyle w:val="5"/>
        <w:spacing w:before="44" w:line="240" w:lineRule="auto"/>
        <w:ind w:left="1281" w:right="0"/>
        <w:jc w:val="left"/>
      </w:pPr>
      <w:r>
        <w:pict>
          <v:group id="_x0000_s1217" o:spid="_x0000_s1217" o:spt="203" style="position:absolute;left:0pt;margin-left:53.2pt;margin-top:0.15pt;height:403.65pt;width:542.1pt;mso-position-horizontal-relative:page;mso-position-vertical-relative:page;z-index:-251654144;mso-width-relative:page;mso-height-relative:page;" coordorigin="1065,3" coordsize="10842,8073">
            <o:lock v:ext="edit"/>
            <v:group id="_x0000_s1218" o:spid="_x0000_s1218" o:spt="203" style="position:absolute;left:1134;top:951;height:2;width:9333;" coordorigin="1134,951" coordsize="9333,2">
              <o:lock v:ext="edit"/>
              <v:shape id="_x0000_s1219" o:spid="_x0000_s1219" style="position:absolute;left:1134;top:951;height:2;width:9333;" filled="f" stroked="t" coordorigin="1134,951" coordsize="9333,0" path="m1134,951l10467,951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220" o:spid="_x0000_s1220" o:spt="203" style="position:absolute;left:1065;top:899;height:90;width:9421;" coordorigin="1065,899" coordsize="9421,90">
              <o:lock v:ext="edit"/>
              <v:shape id="_x0000_s1221" o:spid="_x0000_s1221" style="position:absolute;left:1065;top:899;height:90;width:9421;" fillcolor="#76923B" filled="t" stroked="f" coordorigin="1065,899" coordsize="9421,90" path="m10485,989l1065,959,1065,899,10485,929,10485,98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22" o:spid="_x0000_s1222" o:spt="203" style="position:absolute;left:7347;top:3;height:1434;width:3318;" coordorigin="7347,3" coordsize="3318,1434">
              <o:lock v:ext="edit"/>
              <v:shape id="_x0000_s1223" o:spid="_x0000_s1223" style="position:absolute;left:7347;top:3;height:1434;width:3318;" fillcolor="#A7BEDE" filled="t" stroked="f" coordorigin="7347,3" coordsize="3318,1434" path="m10659,1437l7347,17,7353,3,10665,1423,10659,143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24" o:spid="_x0000_s1224" o:spt="203" style="position:absolute;left:10137;top:10;height:1558;width:1770;" coordorigin="10137,10" coordsize="1770,1558">
              <o:lock v:ext="edit"/>
              <v:shape id="_x0000_s1225" o:spid="_x0000_s1225" style="position:absolute;left:10137;top:10;height:1558;width:1770;" fillcolor="#A7BEDE" filled="t" stroked="f" coordorigin="10137,10" coordsize="1770,1558" path="m11133,1567l11054,1562,10973,1550,10891,1532,10808,1505,10723,1470,10638,1427,10553,1374,10472,1313,10401,1248,10339,1178,10287,1105,10243,1029,10207,951,10180,872,10159,791,10145,711,10138,631,10137,552,10141,476,10150,402,10164,331,10183,263,10205,201,10230,144,10290,47,10322,10,11906,10,11906,1265,11870,1299,11784,1367,11680,1432,11622,1461,11561,1488,11497,1512,11429,1532,11359,1548,11286,1560,11211,1566,11133,15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26" o:spid="_x0000_s1226" o:spt="203" style="position:absolute;left:10260;top:114;height:1405;width:1493;" coordorigin="10260,114" coordsize="1493,1405">
              <o:lock v:ext="edit"/>
              <v:shape id="_x0000_s1227" o:spid="_x0000_s1227" style="position:absolute;left:10260;top:114;height:1405;width:1493;" fillcolor="#D2DFED" filled="t" stroked="f" coordorigin="10260,114" coordsize="1493,1405" path="m11021,1519l10960,1518,10900,1512,10784,1488,10676,1448,10577,1393,10489,1324,10413,1244,10350,1153,10303,1054,10272,946,10260,832,10261,775,10278,663,10313,558,10364,460,10430,372,10509,294,10601,228,10702,176,10813,139,10930,118,10992,114,11053,115,11113,121,11228,145,11336,186,11435,241,11524,309,11600,389,11663,480,11710,580,11741,688,11753,802,11752,859,11735,971,11700,1076,11649,1174,11583,1262,11503,1340,11412,1406,11310,1458,11200,1495,11082,1516,11021,151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28" o:spid="_x0000_s1228" o:spt="203" style="position:absolute;left:10359;top:434;height:1063;width:1130;" coordorigin="10359,434" coordsize="1130,1063">
              <o:lock v:ext="edit"/>
              <v:shape id="_x0000_s1229" o:spid="_x0000_s1229" style="position:absolute;left:10359;top:434;height:1063;width:1130;" fillcolor="#7A9FCD" filled="t" stroked="f" coordorigin="10359,434" coordsize="1130,1063" path="m10935,1497l10843,1492,10756,1474,10674,1443,10599,1402,10533,1350,10475,1289,10428,1221,10392,1145,10369,1064,10359,978,10360,934,10373,850,10399,770,10438,696,10488,629,10548,570,10617,520,10694,481,10777,453,10866,437,10913,434,10959,435,11049,447,11133,472,11212,508,11283,555,11345,611,11398,676,11440,748,11469,826,11486,909,11489,953,11488,997,11475,1081,11448,1161,11410,1235,11360,1302,11300,1361,11231,1411,11154,1451,11070,1479,10981,1494,10935,149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30" o:spid="_x0000_s1230" o:spt="203" style="position:absolute;left:10524;top:1082;height:2;width:800;" coordorigin="10524,1082" coordsize="800,2">
              <o:lock v:ext="edit"/>
              <v:shape id="_x0000_s1231" o:spid="_x0000_s1231" style="position:absolute;left:10524;top:1082;height:2;width:800;" filled="f" stroked="t" coordorigin="10524,1082" coordsize="800,0" path="m10524,1082l11324,1082e">
                <v:path arrowok="t"/>
                <v:fill on="f" focussize="0,0"/>
                <v:stroke weight="0.72pt" color="#000000"/>
                <v:imagedata o:title=""/>
                <o:lock v:ext="edit"/>
              </v:shape>
              <v:shape id="_x0000_s1232" o:spid="_x0000_s1232" o:spt="75" type="#_x0000_t75" style="position:absolute;left:1140;top:2198;height:1440;width:7735;" filled="f" stroked="f" coordsize="21600,21600">
                <v:path/>
                <v:fill on="f" focussize="0,0"/>
                <v:stroke on="f"/>
                <v:imagedata r:id="rId26" o:title=""/>
                <o:lock v:ext="edit" aspectratio="t"/>
              </v:shape>
            </v:group>
            <v:group id="_x0000_s1233" o:spid="_x0000_s1233" o:spt="203" style="position:absolute;left:5444;top:2606;height:176;width:1460;" coordorigin="5444,2606" coordsize="1460,176">
              <o:lock v:ext="edit"/>
              <v:shape id="_x0000_s1234" o:spid="_x0000_s1234" style="position:absolute;left:5444;top:2606;height:176;width:1460;" fillcolor="#000000" filled="t" stroked="f" coordorigin="5444,2606" coordsize="1460,176" path="m6904,2782l5444,2782,5444,2606,6904,2606,6904,2616,5464,2616,5454,2626,5464,2626,5464,2762,5454,2762,5464,2772,6904,2772,6904,2782xe">
                <v:path arrowok="t"/>
                <v:fill on="t" focussize="0,0"/>
                <v:stroke on="f"/>
                <v:imagedata o:title=""/>
                <o:lock v:ext="edit"/>
              </v:shape>
              <v:shape id="_x0000_s1235" o:spid="_x0000_s1235" style="position:absolute;left:5444;top:2606;height:176;width:1460;" fillcolor="#000000" filled="t" stroked="f" coordorigin="5444,2606" coordsize="1460,176" path="m5464,2626l5454,2626,5464,2616,5464,2626xe">
                <v:path arrowok="t"/>
                <v:fill on="t" focussize="0,0"/>
                <v:stroke on="f"/>
                <v:imagedata o:title=""/>
                <o:lock v:ext="edit"/>
              </v:shape>
              <v:shape id="_x0000_s1236" o:spid="_x0000_s1236" style="position:absolute;left:5444;top:2606;height:176;width:1460;" fillcolor="#000000" filled="t" stroked="f" coordorigin="5444,2606" coordsize="1460,176" path="m6884,2626l5464,2626,5464,2616,6884,2616,6884,2626xe">
                <v:path arrowok="t"/>
                <v:fill on="t" focussize="0,0"/>
                <v:stroke on="f"/>
                <v:imagedata o:title=""/>
                <o:lock v:ext="edit"/>
              </v:shape>
              <v:shape id="_x0000_s1237" o:spid="_x0000_s1237" style="position:absolute;left:5444;top:2606;height:176;width:1460;" fillcolor="#000000" filled="t" stroked="f" coordorigin="5444,2606" coordsize="1460,176" path="m6884,2772l6884,2616,6894,2626,6904,2626,6904,2762,6894,2762,6884,2772xe">
                <v:path arrowok="t"/>
                <v:fill on="t" focussize="0,0"/>
                <v:stroke on="f"/>
                <v:imagedata o:title=""/>
                <o:lock v:ext="edit"/>
              </v:shape>
              <v:shape id="_x0000_s1238" o:spid="_x0000_s1238" style="position:absolute;left:5444;top:2606;height:176;width:1460;" fillcolor="#000000" filled="t" stroked="f" coordorigin="5444,2606" coordsize="1460,176" path="m6904,2626l6894,2626,6884,2616,6904,2616,6904,2626xe">
                <v:path arrowok="t"/>
                <v:fill on="t" focussize="0,0"/>
                <v:stroke on="f"/>
                <v:imagedata o:title=""/>
                <o:lock v:ext="edit"/>
              </v:shape>
              <v:shape id="_x0000_s1239" o:spid="_x0000_s1239" style="position:absolute;left:5444;top:2606;height:176;width:1460;" fillcolor="#000000" filled="t" stroked="f" coordorigin="5444,2606" coordsize="1460,176" path="m5464,2772l5454,2762,5464,2762,5464,2772xe">
                <v:path arrowok="t"/>
                <v:fill on="t" focussize="0,0"/>
                <v:stroke on="f"/>
                <v:imagedata o:title=""/>
                <o:lock v:ext="edit"/>
              </v:shape>
              <v:shape id="_x0000_s1240" o:spid="_x0000_s1240" style="position:absolute;left:5444;top:2606;height:176;width:1460;" fillcolor="#000000" filled="t" stroked="f" coordorigin="5444,2606" coordsize="1460,176" path="m6884,2772l5464,2772,5464,2762,6884,2762,6884,2772xe">
                <v:path arrowok="t"/>
                <v:fill on="t" focussize="0,0"/>
                <v:stroke on="f"/>
                <v:imagedata o:title=""/>
                <o:lock v:ext="edit"/>
              </v:shape>
              <v:shape id="_x0000_s1241" o:spid="_x0000_s1241" style="position:absolute;left:5444;top:2606;height:176;width:1460;" fillcolor="#000000" filled="t" stroked="f" coordorigin="5444,2606" coordsize="1460,176" path="m6904,2772l6884,2772,6894,2762,6904,2762,6904,277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42" o:spid="_x0000_s1242" o:spt="203" style="position:absolute;left:5993;top:1692;height:927;width:374;" coordorigin="5993,1692" coordsize="374,927">
              <o:lock v:ext="edit"/>
              <v:shape id="_x0000_s1243" o:spid="_x0000_s1243" style="position:absolute;left:5993;top:1692;height:927;width:374;" fillcolor="#000000" filled="t" stroked="f" coordorigin="5993,1692" coordsize="374,927" path="m6353,2619l5993,1698,6007,1692,6367,2613,6353,2619xe">
                <v:path arrowok="t"/>
                <v:fill on="t" focussize="0,0"/>
                <v:stroke on="f"/>
                <v:imagedata o:title=""/>
                <o:lock v:ext="edit"/>
              </v:shape>
              <v:shape id="_x0000_s1244" o:spid="_x0000_s1244" o:spt="75" type="#_x0000_t75" style="position:absolute;left:4349;top:691;height:1428;width:2400;" filled="f" stroked="f" coordsize="21600,21600">
                <v:path/>
                <v:fill on="f" focussize="0,0"/>
                <v:stroke on="f"/>
                <v:imagedata r:id="rId27" o:title=""/>
                <o:lock v:ext="edit" aspectratio="t"/>
              </v:shape>
            </v:group>
            <v:group id="_x0000_s1245" o:spid="_x0000_s1245" o:spt="203" style="position:absolute;left:4810;top:1130;height:468;width:1440;" coordorigin="4810,1130" coordsize="1440,468">
              <o:lock v:ext="edit"/>
              <v:shape id="_x0000_s1246" o:spid="_x0000_s1246" style="position:absolute;left:4810;top:1130;height:468;width:1440;" fillcolor="#B6DDE8" filled="t" stroked="f" coordorigin="4810,1130" coordsize="1440,468" path="m4810,1130l6250,1130,6250,1598,4810,1598,4810,113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47" o:spid="_x0000_s1247" o:spt="203" style="position:absolute;left:4779;top:1101;height:528;width:1500;" coordorigin="4779,1101" coordsize="1500,528">
              <o:lock v:ext="edit"/>
              <v:shape id="_x0000_s1248" o:spid="_x0000_s1248" style="position:absolute;left:4779;top:1101;height:528;width:1500;" fillcolor="#F1F1F1" filled="t" stroked="f" coordorigin="4779,1101" coordsize="1500,528" path="m6279,1629l4779,1629,4779,1101,6279,1101,6279,1131,4839,1131,4809,1161,4839,1161,4839,1569,4809,1569,4839,1599,6279,1599,6279,1629xe">
                <v:path arrowok="t"/>
                <v:fill on="t" focussize="0,0"/>
                <v:stroke on="f"/>
                <v:imagedata o:title=""/>
                <o:lock v:ext="edit"/>
              </v:shape>
              <v:shape id="_x0000_s1249" o:spid="_x0000_s1249" style="position:absolute;left:4779;top:1101;height:528;width:1500;" fillcolor="#F1F1F1" filled="t" stroked="f" coordorigin="4779,1101" coordsize="1500,528" path="m4839,1161l4809,1161,4839,1131,4839,1161xe">
                <v:path arrowok="t"/>
                <v:fill on="t" focussize="0,0"/>
                <v:stroke on="f"/>
                <v:imagedata o:title=""/>
                <o:lock v:ext="edit"/>
              </v:shape>
              <v:shape id="_x0000_s1250" o:spid="_x0000_s1250" style="position:absolute;left:4779;top:1101;height:528;width:1500;" fillcolor="#F1F1F1" filled="t" stroked="f" coordorigin="4779,1101" coordsize="1500,528" path="m6219,1161l4839,1161,4839,1131,6219,1131,6219,1161xe">
                <v:path arrowok="t"/>
                <v:fill on="t" focussize="0,0"/>
                <v:stroke on="f"/>
                <v:imagedata o:title=""/>
                <o:lock v:ext="edit"/>
              </v:shape>
              <v:shape id="_x0000_s1251" o:spid="_x0000_s1251" style="position:absolute;left:4779;top:1101;height:528;width:1500;" fillcolor="#F1F1F1" filled="t" stroked="f" coordorigin="4779,1101" coordsize="1500,528" path="m6219,1599l6219,1131,6249,1161,6279,1161,6279,1569,6249,1569,6219,1599xe">
                <v:path arrowok="t"/>
                <v:fill on="t" focussize="0,0"/>
                <v:stroke on="f"/>
                <v:imagedata o:title=""/>
                <o:lock v:ext="edit"/>
              </v:shape>
              <v:shape id="_x0000_s1252" o:spid="_x0000_s1252" style="position:absolute;left:4779;top:1101;height:528;width:1500;" fillcolor="#F1F1F1" filled="t" stroked="f" coordorigin="4779,1101" coordsize="1500,528" path="m6279,1161l6249,1161,6219,1131,6279,1131,6279,1161xe">
                <v:path arrowok="t"/>
                <v:fill on="t" focussize="0,0"/>
                <v:stroke on="f"/>
                <v:imagedata o:title=""/>
                <o:lock v:ext="edit"/>
              </v:shape>
              <v:shape id="_x0000_s1253" o:spid="_x0000_s1253" style="position:absolute;left:4779;top:1101;height:528;width:1500;" fillcolor="#F1F1F1" filled="t" stroked="f" coordorigin="4779,1101" coordsize="1500,528" path="m4839,1599l4809,1569,4839,1569,4839,1599xe">
                <v:path arrowok="t"/>
                <v:fill on="t" focussize="0,0"/>
                <v:stroke on="f"/>
                <v:imagedata o:title=""/>
                <o:lock v:ext="edit"/>
              </v:shape>
              <v:shape id="_x0000_s1254" o:spid="_x0000_s1254" style="position:absolute;left:4779;top:1101;height:528;width:1500;" fillcolor="#F1F1F1" filled="t" stroked="f" coordorigin="4779,1101" coordsize="1500,528" path="m6219,1599l4839,1599,4839,1569,6219,1569,6219,1599xe">
                <v:path arrowok="t"/>
                <v:fill on="t" focussize="0,0"/>
                <v:stroke on="f"/>
                <v:imagedata o:title=""/>
                <o:lock v:ext="edit"/>
              </v:shape>
              <v:shape id="_x0000_s1255" o:spid="_x0000_s1255" style="position:absolute;left:4779;top:1101;height:528;width:1500;" fillcolor="#F1F1F1" filled="t" stroked="f" coordorigin="4779,1101" coordsize="1500,528" path="m6279,1599l6219,1599,6249,1569,6279,1569,6279,159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56" o:spid="_x0000_s1256" o:spt="203" style="position:absolute;left:5444;top:3074;height:176;width:1460;" coordorigin="5444,3074" coordsize="1460,176">
              <o:lock v:ext="edit"/>
              <v:shape id="_x0000_s1257" o:spid="_x0000_s1257" style="position:absolute;left:5444;top:3074;height:176;width:1460;" fillcolor="#000000" filled="t" stroked="f" coordorigin="5444,3074" coordsize="1460,176" path="m6904,3250l5444,3250,5444,3074,6904,3074,6904,3084,5464,3084,5454,3094,5464,3094,5464,3230,5454,3230,5464,3240,6904,3240,6904,3250xe">
                <v:path arrowok="t"/>
                <v:fill on="t" focussize="0,0"/>
                <v:stroke on="f"/>
                <v:imagedata o:title=""/>
                <o:lock v:ext="edit"/>
              </v:shape>
              <v:shape id="_x0000_s1258" o:spid="_x0000_s1258" style="position:absolute;left:5444;top:3074;height:176;width:1460;" fillcolor="#000000" filled="t" stroked="f" coordorigin="5444,3074" coordsize="1460,176" path="m5464,3094l5454,3094,5464,3084,5464,3094xe">
                <v:path arrowok="t"/>
                <v:fill on="t" focussize="0,0"/>
                <v:stroke on="f"/>
                <v:imagedata o:title=""/>
                <o:lock v:ext="edit"/>
              </v:shape>
              <v:shape id="_x0000_s1259" o:spid="_x0000_s1259" style="position:absolute;left:5444;top:3074;height:176;width:1460;" fillcolor="#000000" filled="t" stroked="f" coordorigin="5444,3074" coordsize="1460,176" path="m6884,3094l5464,3094,5464,3084,6884,3084,6884,3094xe">
                <v:path arrowok="t"/>
                <v:fill on="t" focussize="0,0"/>
                <v:stroke on="f"/>
                <v:imagedata o:title=""/>
                <o:lock v:ext="edit"/>
              </v:shape>
              <v:shape id="_x0000_s1260" o:spid="_x0000_s1260" style="position:absolute;left:5444;top:3074;height:176;width:1460;" fillcolor="#000000" filled="t" stroked="f" coordorigin="5444,3074" coordsize="1460,176" path="m6884,3240l6884,3084,6894,3094,6904,3094,6904,3230,6894,3230,6884,3240xe">
                <v:path arrowok="t"/>
                <v:fill on="t" focussize="0,0"/>
                <v:stroke on="f"/>
                <v:imagedata o:title=""/>
                <o:lock v:ext="edit"/>
              </v:shape>
              <v:shape id="_x0000_s1261" o:spid="_x0000_s1261" style="position:absolute;left:5444;top:3074;height:176;width:1460;" fillcolor="#000000" filled="t" stroked="f" coordorigin="5444,3074" coordsize="1460,176" path="m6904,3094l6894,3094,6884,3084,6904,3084,6904,3094xe">
                <v:path arrowok="t"/>
                <v:fill on="t" focussize="0,0"/>
                <v:stroke on="f"/>
                <v:imagedata o:title=""/>
                <o:lock v:ext="edit"/>
              </v:shape>
              <v:shape id="_x0000_s1262" o:spid="_x0000_s1262" style="position:absolute;left:5444;top:3074;height:176;width:1460;" fillcolor="#000000" filled="t" stroked="f" coordorigin="5444,3074" coordsize="1460,176" path="m5464,3240l5454,3230,5464,3230,5464,3240xe">
                <v:path arrowok="t"/>
                <v:fill on="t" focussize="0,0"/>
                <v:stroke on="f"/>
                <v:imagedata o:title=""/>
                <o:lock v:ext="edit"/>
              </v:shape>
              <v:shape id="_x0000_s1263" o:spid="_x0000_s1263" style="position:absolute;left:5444;top:3074;height:176;width:1460;" fillcolor="#000000" filled="t" stroked="f" coordorigin="5444,3074" coordsize="1460,176" path="m6884,3240l5464,3240,5464,3230,6884,3230,6884,3240xe">
                <v:path arrowok="t"/>
                <v:fill on="t" focussize="0,0"/>
                <v:stroke on="f"/>
                <v:imagedata o:title=""/>
                <o:lock v:ext="edit"/>
              </v:shape>
              <v:shape id="_x0000_s1264" o:spid="_x0000_s1264" style="position:absolute;left:5444;top:3074;height:176;width:1460;" fillcolor="#000000" filled="t" stroked="f" coordorigin="5444,3074" coordsize="1460,176" path="m6904,3240l6884,3240,6894,3230,6904,3230,6904,3240xe">
                <v:path arrowok="t"/>
                <v:fill on="t" focussize="0,0"/>
                <v:stroke on="f"/>
                <v:imagedata o:title=""/>
                <o:lock v:ext="edit"/>
              </v:shape>
              <v:shape id="_x0000_s1265" o:spid="_x0000_s1265" o:spt="75" type="#_x0000_t75" style="position:absolute;left:4774;top:3582;height:788;width:1760;" filled="f" stroked="f" coordsize="21600,21600">
                <v:path/>
                <v:fill on="f" focussize="0,0"/>
                <v:stroke on="f"/>
                <v:imagedata r:id="rId28" o:title=""/>
                <o:lock v:ext="edit" aspectratio="t"/>
              </v:shape>
            </v:group>
            <v:group id="_x0000_s1266" o:spid="_x0000_s1266" o:spt="203" style="position:absolute;left:4915;top:3703;height:468;width:1440;" coordorigin="4915,3703" coordsize="1440,468">
              <o:lock v:ext="edit"/>
              <v:shape id="_x0000_s1267" o:spid="_x0000_s1267" style="position:absolute;left:4915;top:3703;height:468;width:1440;" fillcolor="#B6DDE8" filled="t" stroked="f" coordorigin="4915,3703" coordsize="1440,468" path="m4915,3703l6355,3703,6355,4171,4915,4171,4915,3703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68" o:spid="_x0000_s1268" o:spt="203" style="position:absolute;left:4904;top:3692;height:488;width:1460;" coordorigin="4904,3692" coordsize="1460,488">
              <o:lock v:ext="edit"/>
              <v:shape id="_x0000_s1269" o:spid="_x0000_s1269" style="position:absolute;left:4904;top:3692;height:488;width:1460;" fillcolor="#B1A0C6" filled="t" stroked="f" coordorigin="4904,3692" coordsize="1460,488" path="m6364,4180l4904,4180,4904,3692,6364,3692,6364,3702,4924,3702,4914,3712,4924,3712,4924,4160,4914,4160,4924,4170,6364,4170,6364,4180xe">
                <v:path arrowok="t"/>
                <v:fill on="t" focussize="0,0"/>
                <v:stroke on="f"/>
                <v:imagedata o:title=""/>
                <o:lock v:ext="edit"/>
              </v:shape>
              <v:shape id="_x0000_s1270" o:spid="_x0000_s1270" style="position:absolute;left:4904;top:3692;height:488;width:1460;" fillcolor="#B1A0C6" filled="t" stroked="f" coordorigin="4904,3692" coordsize="1460,488" path="m4924,3712l4914,3712,4924,3702,4924,3712xe">
                <v:path arrowok="t"/>
                <v:fill on="t" focussize="0,0"/>
                <v:stroke on="f"/>
                <v:imagedata o:title=""/>
                <o:lock v:ext="edit"/>
              </v:shape>
              <v:shape id="_x0000_s1271" o:spid="_x0000_s1271" style="position:absolute;left:4904;top:3692;height:488;width:1460;" fillcolor="#B1A0C6" filled="t" stroked="f" coordorigin="4904,3692" coordsize="1460,488" path="m6344,3712l4924,3712,4924,3702,6344,3702,6344,3712xe">
                <v:path arrowok="t"/>
                <v:fill on="t" focussize="0,0"/>
                <v:stroke on="f"/>
                <v:imagedata o:title=""/>
                <o:lock v:ext="edit"/>
              </v:shape>
              <v:shape id="_x0000_s1272" o:spid="_x0000_s1272" style="position:absolute;left:4904;top:3692;height:488;width:1460;" fillcolor="#B1A0C6" filled="t" stroked="f" coordorigin="4904,3692" coordsize="1460,488" path="m6344,4170l6344,3702,6354,3712,6364,3712,6364,4160,6354,4160,6344,4170xe">
                <v:path arrowok="t"/>
                <v:fill on="t" focussize="0,0"/>
                <v:stroke on="f"/>
                <v:imagedata o:title=""/>
                <o:lock v:ext="edit"/>
              </v:shape>
              <v:shape id="_x0000_s1273" o:spid="_x0000_s1273" style="position:absolute;left:4904;top:3692;height:488;width:1460;" fillcolor="#B1A0C6" filled="t" stroked="f" coordorigin="4904,3692" coordsize="1460,488" path="m6364,3712l6354,3712,6344,3702,6364,3702,6364,3712xe">
                <v:path arrowok="t"/>
                <v:fill on="t" focussize="0,0"/>
                <v:stroke on="f"/>
                <v:imagedata o:title=""/>
                <o:lock v:ext="edit"/>
              </v:shape>
              <v:shape id="_x0000_s1274" o:spid="_x0000_s1274" style="position:absolute;left:4904;top:3692;height:488;width:1460;" fillcolor="#B1A0C6" filled="t" stroked="f" coordorigin="4904,3692" coordsize="1460,488" path="m4924,4170l4914,4160,4924,4160,4924,4170xe">
                <v:path arrowok="t"/>
                <v:fill on="t" focussize="0,0"/>
                <v:stroke on="f"/>
                <v:imagedata o:title=""/>
                <o:lock v:ext="edit"/>
              </v:shape>
              <v:shape id="_x0000_s1275" o:spid="_x0000_s1275" style="position:absolute;left:4904;top:3692;height:488;width:1460;" fillcolor="#B1A0C6" filled="t" stroked="f" coordorigin="4904,3692" coordsize="1460,488" path="m6344,4170l4924,4170,4924,4160,6344,4160,6344,4170xe">
                <v:path arrowok="t"/>
                <v:fill on="t" focussize="0,0"/>
                <v:stroke on="f"/>
                <v:imagedata o:title=""/>
                <o:lock v:ext="edit"/>
              </v:shape>
              <v:shape id="_x0000_s1276" o:spid="_x0000_s1276" style="position:absolute;left:4904;top:3692;height:488;width:1460;" fillcolor="#B1A0C6" filled="t" stroked="f" coordorigin="4904,3692" coordsize="1460,488" path="m6364,4170l6344,4170,6354,4160,6364,4160,6364,417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77" o:spid="_x0000_s1277" o:spt="203" style="position:absolute;left:5988;top:3235;height:478;width:372;" coordorigin="5988,3235" coordsize="372,478">
              <o:lock v:ext="edit"/>
              <v:shape id="_x0000_s1278" o:spid="_x0000_s1278" style="position:absolute;left:5988;top:3235;height:478;width:372;" fillcolor="#000000" filled="t" stroked="f" coordorigin="5988,3235" coordsize="372,478" path="m6000,3713l5988,3703,6348,3235,6360,3245,6000,3713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79" o:spid="_x0000_s1279" o:spt="203" style="position:absolute;left:7247;top:2705;height:1000;width:375;" coordorigin="7247,2705">
              <o:lock v:ext="edit"/>
              <v:shape id="_x0000_s1280" o:spid="_x0000_s1280" style="position:absolute;left:7247;top:2705;height:1000;width:375;" fillcolor="#000000" filled="t" stroked="f" coordorigin="7247,2705" path="m7607,3705l7247,2711,7261,2705,7621,3699,7607,3705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81" o:spid="_x0000_s1281" o:spt="203" style="position:absolute;left:7242;top:3235;height:472;width:378;" coordorigin="7242,3235" coordsize="378,472">
              <o:lock v:ext="edit"/>
              <v:shape id="_x0000_s1282" o:spid="_x0000_s1282" style="position:absolute;left:7242;top:3235;height:472;width:378;" fillcolor="#000000" filled="t" stroked="f" coordorigin="7242,3235" coordsize="378,472" path="m7608,3707l7242,3245,7254,3235,7620,3697,7608,3707xe">
                <v:path arrowok="t"/>
                <v:fill on="t" focussize="0,0"/>
                <v:stroke on="f"/>
                <v:imagedata o:title=""/>
                <o:lock v:ext="edit"/>
              </v:shape>
              <v:shape id="_x0000_s1283" o:spid="_x0000_s1283" o:spt="75" type="#_x0000_t75" style="position:absolute;left:7009;top:3594;height:788;width:1760;" filled="f" stroked="f" coordsize="21600,21600">
                <v:path/>
                <v:fill on="f" focussize="0,0"/>
                <v:stroke on="f"/>
                <v:imagedata r:id="rId29" o:title=""/>
                <o:lock v:ext="edit" aspectratio="t"/>
              </v:shape>
              <v:shape id="_x0000_s1284" o:spid="_x0000_s1284" o:spt="75" type="#_x0000_t75" style="position:absolute;left:7150;top:3715;height:468;width:1440;" filled="f" stroked="f" coordsize="21600,21600">
                <v:path/>
                <v:fill on="f" focussize="0,0"/>
                <v:stroke on="f"/>
                <v:imagedata r:id="rId30" o:title=""/>
                <o:lock v:ext="edit" aspectratio="t"/>
              </v:shape>
            </v:group>
            <v:group id="_x0000_s1285" o:spid="_x0000_s1285" o:spt="203" style="position:absolute;left:7139;top:3704;height:488;width:1460;" coordorigin="7139,3704" coordsize="1460,488">
              <o:lock v:ext="edit"/>
              <v:shape id="_x0000_s1286" o:spid="_x0000_s1286" style="position:absolute;left:7139;top:3704;height:488;width:1460;" fillcolor="#92CDDC" filled="t" stroked="f" coordorigin="7139,3704" coordsize="1460,488" path="m8599,4192l7139,4192,7139,3704,8599,3704,8599,3714,7159,3714,7149,3724,7159,3724,7159,4172,7149,4172,7159,4182,8599,4182,8599,4192xe">
                <v:path arrowok="t"/>
                <v:fill on="t" focussize="0,0"/>
                <v:stroke on="f"/>
                <v:imagedata o:title=""/>
                <o:lock v:ext="edit"/>
              </v:shape>
              <v:shape id="_x0000_s1287" o:spid="_x0000_s1287" style="position:absolute;left:7139;top:3704;height:488;width:1460;" fillcolor="#92CDDC" filled="t" stroked="f" coordorigin="7139,3704" coordsize="1460,488" path="m7159,3724l7149,3724,7159,3714,7159,3724xe">
                <v:path arrowok="t"/>
                <v:fill on="t" focussize="0,0"/>
                <v:stroke on="f"/>
                <v:imagedata o:title=""/>
                <o:lock v:ext="edit"/>
              </v:shape>
              <v:shape id="_x0000_s1288" o:spid="_x0000_s1288" style="position:absolute;left:7139;top:3704;height:488;width:1460;" fillcolor="#92CDDC" filled="t" stroked="f" coordorigin="7139,3704" coordsize="1460,488" path="m8579,3724l7159,3724,7159,3714,8579,3714,8579,3724xe">
                <v:path arrowok="t"/>
                <v:fill on="t" focussize="0,0"/>
                <v:stroke on="f"/>
                <v:imagedata o:title=""/>
                <o:lock v:ext="edit"/>
              </v:shape>
              <v:shape id="_x0000_s1289" o:spid="_x0000_s1289" style="position:absolute;left:7139;top:3704;height:488;width:1460;" fillcolor="#92CDDC" filled="t" stroked="f" coordorigin="7139,3704" coordsize="1460,488" path="m8579,4182l8579,3714,8589,3724,8599,3724,8599,4172,8589,4172,8579,4182xe">
                <v:path arrowok="t"/>
                <v:fill on="t" focussize="0,0"/>
                <v:stroke on="f"/>
                <v:imagedata o:title=""/>
                <o:lock v:ext="edit"/>
              </v:shape>
              <v:shape id="_x0000_s1290" o:spid="_x0000_s1290" style="position:absolute;left:7139;top:3704;height:488;width:1460;" fillcolor="#92CDDC" filled="t" stroked="f" coordorigin="7139,3704" coordsize="1460,488" path="m8599,3724l8589,3724,8579,3714,8599,3714,8599,3724xe">
                <v:path arrowok="t"/>
                <v:fill on="t" focussize="0,0"/>
                <v:stroke on="f"/>
                <v:imagedata o:title=""/>
                <o:lock v:ext="edit"/>
              </v:shape>
              <v:shape id="_x0000_s1291" o:spid="_x0000_s1291" style="position:absolute;left:7139;top:3704;height:488;width:1460;" fillcolor="#92CDDC" filled="t" stroked="f" coordorigin="7139,3704" coordsize="1460,488" path="m7159,4182l7149,4172,7159,4172,7159,4182xe">
                <v:path arrowok="t"/>
                <v:fill on="t" focussize="0,0"/>
                <v:stroke on="f"/>
                <v:imagedata o:title=""/>
                <o:lock v:ext="edit"/>
              </v:shape>
              <v:shape id="_x0000_s1292" o:spid="_x0000_s1292" style="position:absolute;left:7139;top:3704;height:488;width:1460;" fillcolor="#92CDDC" filled="t" stroked="f" coordorigin="7139,3704" coordsize="1460,488" path="m8579,4182l7159,4182,7159,4172,8579,4172,8579,4182xe">
                <v:path arrowok="t"/>
                <v:fill on="t" focussize="0,0"/>
                <v:stroke on="f"/>
                <v:imagedata o:title=""/>
                <o:lock v:ext="edit"/>
              </v:shape>
              <v:shape id="_x0000_s1293" o:spid="_x0000_s1293" style="position:absolute;left:7139;top:3704;height:488;width:1460;" fillcolor="#92CDDC" filled="t" stroked="f" coordorigin="7139,3704" coordsize="1460,488" path="m8599,4182l8579,4182,8589,4172,8599,4172,8599,418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94" o:spid="_x0000_s1294" o:spt="203" style="position:absolute;left:7074;top:2088;height:768;width:2;" coordorigin="7074,2088" coordsize="2,768">
              <o:lock v:ext="edit"/>
              <v:shape id="_x0000_s1295" o:spid="_x0000_s1295" style="position:absolute;left:7074;top:2088;height:768;width:2;" filled="f" stroked="t" coordorigin="7074,2088" coordsize="0,768" path="m7074,2088l7074,2856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296" o:spid="_x0000_s1296" o:spt="203" style="position:absolute;left:7434;top:2088;height:768;width:2;" coordorigin="7434,2088" coordsize="2,768">
              <o:lock v:ext="edit"/>
              <v:shape id="_x0000_s1297" o:spid="_x0000_s1297" style="position:absolute;left:7434;top:2088;height:768;width:2;" filled="f" stroked="t" coordorigin="7434,2088" coordsize="0,768" path="m7434,2088l7434,2856e">
                <v:path arrowok="t"/>
                <v:fill on="f" focussize="0,0"/>
                <v:stroke color="#000000"/>
                <v:imagedata o:title=""/>
                <o:lock v:ext="edit"/>
              </v:shape>
              <v:shape id="_x0000_s1298" o:spid="_x0000_s1298" o:spt="75" type="#_x0000_t75" style="position:absolute;left:6074;top:1180;height:1428;width:2400;" filled="f" stroked="f" coordsize="21600,21600">
                <v:path/>
                <v:fill on="f" focussize="0,0"/>
                <v:stroke on="f"/>
                <v:imagedata r:id="rId31" o:title=""/>
                <o:lock v:ext="edit" aspectratio="t"/>
              </v:shape>
            </v:group>
            <v:group id="_x0000_s1299" o:spid="_x0000_s1299" o:spt="203" style="position:absolute;left:6535;top:1620;height:468;width:1440;" coordorigin="6535,1620" coordsize="1440,468">
              <o:lock v:ext="edit"/>
              <v:shape id="_x0000_s1300" o:spid="_x0000_s1300" style="position:absolute;left:6535;top:1620;height:468;width:1440;" fillcolor="#B6DDE8" filled="t" stroked="f" coordorigin="6535,1620" coordsize="1440,468" path="m6535,1620l7975,1620,7975,2088,6535,2088,6535,162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301" o:spid="_x0000_s1301" o:spt="203" style="position:absolute;left:6504;top:1590;height:528;width:1500;" coordorigin="6504,1590" coordsize="1500,528">
              <o:lock v:ext="edit"/>
              <v:shape id="_x0000_s1302" o:spid="_x0000_s1302" style="position:absolute;left:6504;top:1590;height:528;width:1500;" fillcolor="#F1F1F1" filled="t" stroked="f" coordorigin="6504,1590" coordsize="1500,528" path="m8004,2118l6504,2118,6504,1590,8004,1590,8004,1620,6564,1620,6534,1650,6564,1650,6564,2058,6534,2058,6564,2088,8004,2088,8004,2118xe">
                <v:path arrowok="t"/>
                <v:fill on="t" focussize="0,0"/>
                <v:stroke on="f"/>
                <v:imagedata o:title=""/>
                <o:lock v:ext="edit"/>
              </v:shape>
              <v:shape id="_x0000_s1303" o:spid="_x0000_s1303" style="position:absolute;left:6504;top:1590;height:528;width:1500;" fillcolor="#F1F1F1" filled="t" stroked="f" coordorigin="6504,1590" coordsize="1500,528" path="m6564,1650l6534,1650,6564,1620,6564,1650xe">
                <v:path arrowok="t"/>
                <v:fill on="t" focussize="0,0"/>
                <v:stroke on="f"/>
                <v:imagedata o:title=""/>
                <o:lock v:ext="edit"/>
              </v:shape>
              <v:shape id="_x0000_s1304" o:spid="_x0000_s1304" style="position:absolute;left:6504;top:1590;height:528;width:1500;" fillcolor="#F1F1F1" filled="t" stroked="f" coordorigin="6504,1590" coordsize="1500,528" path="m7944,1650l6564,1650,6564,1620,7944,1620,7944,1650xe">
                <v:path arrowok="t"/>
                <v:fill on="t" focussize="0,0"/>
                <v:stroke on="f"/>
                <v:imagedata o:title=""/>
                <o:lock v:ext="edit"/>
              </v:shape>
              <v:shape id="_x0000_s1305" o:spid="_x0000_s1305" style="position:absolute;left:6504;top:1590;height:528;width:1500;" fillcolor="#F1F1F1" filled="t" stroked="f" coordorigin="6504,1590" coordsize="1500,528" path="m7944,2088l7944,1620,7974,1650,8004,1650,8004,2058,7974,2058,7944,2088xe">
                <v:path arrowok="t"/>
                <v:fill on="t" focussize="0,0"/>
                <v:stroke on="f"/>
                <v:imagedata o:title=""/>
                <o:lock v:ext="edit"/>
              </v:shape>
              <v:shape id="_x0000_s1306" o:spid="_x0000_s1306" style="position:absolute;left:6504;top:1590;height:528;width:1500;" fillcolor="#F1F1F1" filled="t" stroked="f" coordorigin="6504,1590" coordsize="1500,528" path="m8004,1650l7974,1650,7944,1620,8004,1620,8004,1650xe">
                <v:path arrowok="t"/>
                <v:fill on="t" focussize="0,0"/>
                <v:stroke on="f"/>
                <v:imagedata o:title=""/>
                <o:lock v:ext="edit"/>
              </v:shape>
              <v:shape id="_x0000_s1307" o:spid="_x0000_s1307" style="position:absolute;left:6504;top:1590;height:528;width:1500;" fillcolor="#F1F1F1" filled="t" stroked="f" coordorigin="6504,1590" coordsize="1500,528" path="m6564,2088l6534,2058,6564,2058,6564,2088xe">
                <v:path arrowok="t"/>
                <v:fill on="t" focussize="0,0"/>
                <v:stroke on="f"/>
                <v:imagedata o:title=""/>
                <o:lock v:ext="edit"/>
              </v:shape>
              <v:shape id="_x0000_s1308" o:spid="_x0000_s1308" style="position:absolute;left:6504;top:1590;height:528;width:1500;" fillcolor="#F1F1F1" filled="t" stroked="f" coordorigin="6504,1590" coordsize="1500,528" path="m7944,2088l6564,2088,6564,2058,7944,2058,7944,2088xe">
                <v:path arrowok="t"/>
                <v:fill on="t" focussize="0,0"/>
                <v:stroke on="f"/>
                <v:imagedata o:title=""/>
                <o:lock v:ext="edit"/>
              </v:shape>
              <v:shape id="_x0000_s1309" o:spid="_x0000_s1309" style="position:absolute;left:6504;top:1590;height:528;width:1500;" fillcolor="#F1F1F1" filled="t" stroked="f" coordorigin="6504,1590" coordsize="1500,528" path="m8004,2088l7944,2088,7974,2058,8004,2058,8004,2088xe">
                <v:path arrowok="t"/>
                <v:fill on="t" focussize="0,0"/>
                <v:stroke on="f"/>
                <v:imagedata o:title=""/>
                <o:lock v:ext="edit"/>
              </v:shape>
              <v:shape id="_x0000_s1310" o:spid="_x0000_s1310" o:spt="75" type="#_x0000_t75" style="position:absolute;left:8830;top:3612;height:788;width:1640;" filled="f" stroked="f" coordsize="21600,21600">
                <v:path/>
                <v:fill on="f" focussize="0,0"/>
                <v:stroke on="f"/>
                <v:imagedata r:id="rId32" o:title=""/>
                <o:lock v:ext="edit" aspectratio="t"/>
              </v:shape>
              <v:shape id="_x0000_s1311" o:spid="_x0000_s1311" o:spt="75" type="#_x0000_t75" style="position:absolute;left:8971;top:3732;height:468;width:1320;" filled="f" stroked="f" coordsize="21600,21600">
                <v:path/>
                <v:fill on="f" focussize="0,0"/>
                <v:stroke on="f"/>
                <v:imagedata r:id="rId33" o:title=""/>
                <o:lock v:ext="edit" aspectratio="t"/>
              </v:shape>
            </v:group>
            <v:group id="_x0000_s1312" o:spid="_x0000_s1312" o:spt="203" style="position:absolute;left:8960;top:3722;height:488;width:1340;" coordorigin="8960,3722" coordsize="1340,488">
              <o:lock v:ext="edit"/>
              <v:shape id="_x0000_s1313" o:spid="_x0000_s1313" style="position:absolute;left:8960;top:3722;height:488;width:1340;" fillcolor="#92CDDC" filled="t" stroked="f" coordorigin="8960,3722" coordsize="1340,488" path="m10300,4210l8960,4210,8960,3722,10300,3722,10300,3732,8980,3732,8970,3742,8980,3742,8980,4190,8970,4190,8980,4200,10300,4200,10300,4210xe">
                <v:path arrowok="t"/>
                <v:fill on="t" focussize="0,0"/>
                <v:stroke on="f"/>
                <v:imagedata o:title=""/>
                <o:lock v:ext="edit"/>
              </v:shape>
              <v:shape id="_x0000_s1314" o:spid="_x0000_s1314" style="position:absolute;left:8960;top:3722;height:488;width:1340;" fillcolor="#92CDDC" filled="t" stroked="f" coordorigin="8960,3722" coordsize="1340,488" path="m8980,3742l8970,3742,8980,3732,8980,3742xe">
                <v:path arrowok="t"/>
                <v:fill on="t" focussize="0,0"/>
                <v:stroke on="f"/>
                <v:imagedata o:title=""/>
                <o:lock v:ext="edit"/>
              </v:shape>
              <v:shape id="_x0000_s1315" o:spid="_x0000_s1315" style="position:absolute;left:8960;top:3722;height:488;width:1340;" fillcolor="#92CDDC" filled="t" stroked="f" coordorigin="8960,3722" coordsize="1340,488" path="m10280,3742l8980,3742,8980,3732,10280,3732,10280,3742xe">
                <v:path arrowok="t"/>
                <v:fill on="t" focussize="0,0"/>
                <v:stroke on="f"/>
                <v:imagedata o:title=""/>
                <o:lock v:ext="edit"/>
              </v:shape>
              <v:shape id="_x0000_s1316" o:spid="_x0000_s1316" style="position:absolute;left:8960;top:3722;height:488;width:1340;" fillcolor="#92CDDC" filled="t" stroked="f" coordorigin="8960,3722" coordsize="1340,488" path="m10280,4200l10280,3732,10290,3742,10300,3742,10300,4190,10290,4190,10280,4200xe">
                <v:path arrowok="t"/>
                <v:fill on="t" focussize="0,0"/>
                <v:stroke on="f"/>
                <v:imagedata o:title=""/>
                <o:lock v:ext="edit"/>
              </v:shape>
              <v:shape id="_x0000_s1317" o:spid="_x0000_s1317" style="position:absolute;left:8960;top:3722;height:488;width:1340;" fillcolor="#92CDDC" filled="t" stroked="f" coordorigin="8960,3722" coordsize="1340,488" path="m10300,3742l10290,3742,10280,3732,10300,3732,10300,3742xe">
                <v:path arrowok="t"/>
                <v:fill on="t" focussize="0,0"/>
                <v:stroke on="f"/>
                <v:imagedata o:title=""/>
                <o:lock v:ext="edit"/>
              </v:shape>
              <v:shape id="_x0000_s1318" o:spid="_x0000_s1318" style="position:absolute;left:8960;top:3722;height:488;width:1340;" fillcolor="#92CDDC" filled="t" stroked="f" coordorigin="8960,3722" coordsize="1340,488" path="m8980,4200l8970,4190,8980,4190,8980,4200xe">
                <v:path arrowok="t"/>
                <v:fill on="t" focussize="0,0"/>
                <v:stroke on="f"/>
                <v:imagedata o:title=""/>
                <o:lock v:ext="edit"/>
              </v:shape>
              <v:shape id="_x0000_s1319" o:spid="_x0000_s1319" style="position:absolute;left:8960;top:3722;height:488;width:1340;" fillcolor="#92CDDC" filled="t" stroked="f" coordorigin="8960,3722" coordsize="1340,488" path="m10280,4200l8980,4200,8980,4190,10280,4190,10280,4200xe">
                <v:path arrowok="t"/>
                <v:fill on="t" focussize="0,0"/>
                <v:stroke on="f"/>
                <v:imagedata o:title=""/>
                <o:lock v:ext="edit"/>
              </v:shape>
              <v:shape id="_x0000_s1320" o:spid="_x0000_s1320" style="position:absolute;left:8960;top:3722;height:488;width:1340;" fillcolor="#92CDDC" filled="t" stroked="f" coordorigin="8960,3722" coordsize="1340,488" path="m10300,4200l10280,4200,10290,4190,10300,4190,10300,4200xe">
                <v:path arrowok="t"/>
                <v:fill on="t" focussize="0,0"/>
                <v:stroke on="f"/>
                <v:imagedata o:title=""/>
                <o:lock v:ext="edit"/>
              </v:shape>
              <v:shape id="_x0000_s1321" o:spid="_x0000_s1321" o:spt="75" type="#_x0000_t75" style="position:absolute;left:8458;top:1479;height:788;width:1316;" filled="f" stroked="f" coordsize="21600,21600">
                <v:path/>
                <v:fill on="f" focussize="0,0"/>
                <v:stroke on="f"/>
                <v:imagedata r:id="rId34" o:title=""/>
                <o:lock v:ext="edit" aspectratio="t"/>
              </v:shape>
              <v:shape id="_x0000_s1322" o:spid="_x0000_s1322" o:spt="75" type="#_x0000_t75" style="position:absolute;left:8599;top:1598;height:468;width:996;" filled="f" stroked="f" coordsize="21600,21600">
                <v:path/>
                <v:fill on="f" focussize="0,0"/>
                <v:stroke on="f"/>
                <v:imagedata r:id="rId35" o:title=""/>
                <o:lock v:ext="edit" aspectratio="t"/>
              </v:shape>
            </v:group>
            <v:group id="_x0000_s1323" o:spid="_x0000_s1323" o:spt="203" style="position:absolute;left:8588;top:1589;height:488;width:1016;" coordorigin="8588,1589" coordsize="1016,488">
              <o:lock v:ext="edit"/>
              <v:shape id="_x0000_s1324" o:spid="_x0000_s1324" style="position:absolute;left:8588;top:1589;height:488;width:1016;" fillcolor="#92CDDC" filled="t" stroked="f" coordorigin="8588,1589" coordsize="1016,488" path="m9604,2077l8588,2077,8588,1589,9604,1589,9604,1599,8608,1599,8598,1609,8608,1609,8608,2057,8598,2057,8608,2067,9604,2067,9604,2077xe">
                <v:path arrowok="t"/>
                <v:fill on="t" focussize="0,0"/>
                <v:stroke on="f"/>
                <v:imagedata o:title=""/>
                <o:lock v:ext="edit"/>
              </v:shape>
              <v:shape id="_x0000_s1325" o:spid="_x0000_s1325" style="position:absolute;left:8588;top:1589;height:488;width:1016;" fillcolor="#92CDDC" filled="t" stroked="f" coordorigin="8588,1589" coordsize="1016,488" path="m8608,1609l8598,1609,8608,1599,8608,1609xe">
                <v:path arrowok="t"/>
                <v:fill on="t" focussize="0,0"/>
                <v:stroke on="f"/>
                <v:imagedata o:title=""/>
                <o:lock v:ext="edit"/>
              </v:shape>
              <v:shape id="_x0000_s1326" o:spid="_x0000_s1326" style="position:absolute;left:8588;top:1589;height:488;width:1016;" fillcolor="#92CDDC" filled="t" stroked="f" coordorigin="8588,1589" coordsize="1016,488" path="m9584,1609l8608,1609,8608,1599,9584,1599,9584,1609xe">
                <v:path arrowok="t"/>
                <v:fill on="t" focussize="0,0"/>
                <v:stroke on="f"/>
                <v:imagedata o:title=""/>
                <o:lock v:ext="edit"/>
              </v:shape>
              <v:shape id="_x0000_s1327" o:spid="_x0000_s1327" style="position:absolute;left:8588;top:1589;height:488;width:1016;" fillcolor="#92CDDC" filled="t" stroked="f" coordorigin="8588,1589" coordsize="1016,488" path="m9584,2067l9584,1599,9594,1609,9604,1609,9604,2057,9594,2057,9584,2067xe">
                <v:path arrowok="t"/>
                <v:fill on="t" focussize="0,0"/>
                <v:stroke on="f"/>
                <v:imagedata o:title=""/>
                <o:lock v:ext="edit"/>
              </v:shape>
              <v:shape id="_x0000_s1328" o:spid="_x0000_s1328" style="position:absolute;left:8588;top:1589;height:488;width:1016;" fillcolor="#92CDDC" filled="t" stroked="f" coordorigin="8588,1589" coordsize="1016,488" path="m9604,1609l9594,1609,9584,1599,9604,1599,9604,1609xe">
                <v:path arrowok="t"/>
                <v:fill on="t" focussize="0,0"/>
                <v:stroke on="f"/>
                <v:imagedata o:title=""/>
                <o:lock v:ext="edit"/>
              </v:shape>
              <v:shape id="_x0000_s1329" o:spid="_x0000_s1329" style="position:absolute;left:8588;top:1589;height:488;width:1016;" fillcolor="#92CDDC" filled="t" stroked="f" coordorigin="8588,1589" coordsize="1016,488" path="m8608,2067l8598,2057,8608,2057,8608,2067xe">
                <v:path arrowok="t"/>
                <v:fill on="t" focussize="0,0"/>
                <v:stroke on="f"/>
                <v:imagedata o:title=""/>
                <o:lock v:ext="edit"/>
              </v:shape>
              <v:shape id="_x0000_s1330" o:spid="_x0000_s1330" style="position:absolute;left:8588;top:1589;height:488;width:1016;" fillcolor="#92CDDC" filled="t" stroked="f" coordorigin="8588,1589" coordsize="1016,488" path="m9584,2067l8608,2067,8608,2057,9584,2057,9584,2067xe">
                <v:path arrowok="t"/>
                <v:fill on="t" focussize="0,0"/>
                <v:stroke on="f"/>
                <v:imagedata o:title=""/>
                <o:lock v:ext="edit"/>
              </v:shape>
              <v:shape id="_x0000_s1331" o:spid="_x0000_s1331" style="position:absolute;left:8588;top:1589;height:488;width:1016;" fillcolor="#92CDDC" filled="t" stroked="f" coordorigin="8588,1589" coordsize="1016,488" path="m9604,2067l9584,2067,9594,2057,9604,2057,9604,20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332" o:spid="_x0000_s1332" o:spt="203" style="position:absolute;left:8166;top:3032;height:698;width:1447;" coordorigin="8166,3032" coordsize="1447,698">
              <o:lock v:ext="edit"/>
              <v:shape id="_x0000_s1333" o:spid="_x0000_s1333" style="position:absolute;left:8166;top:3032;height:698;width:1447;" fillcolor="#000000" filled="t" stroked="f" coordorigin="8166,3032" coordsize="1447,698" path="m9606,3730l8166,3046,8172,3032,9612,3716,9606,373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334" o:spid="_x0000_s1334" o:spt="203" style="position:absolute;left:8230;top:2084;height:630;width:829;" coordorigin="8230,2084" coordsize="829,630">
              <o:lock v:ext="edit"/>
              <v:shape id="_x0000_s1335" o:spid="_x0000_s1335" style="position:absolute;left:8230;top:2084;height:630;width:829;" fillcolor="#000000" filled="t" stroked="f" coordorigin="8230,2084" coordsize="829,630" path="m8240,2714l8230,2702,9049,2084,9059,2096,8240,271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336" o:spid="_x0000_s1336" o:spt="203" style="position:absolute;left:1134;top:7539;height:2;width:9243;" coordorigin="1134,7539" coordsize="9243,2">
              <o:lock v:ext="edit"/>
              <v:shape id="_x0000_s1337" o:spid="_x0000_s1337" style="position:absolute;left:1134;top:7539;height:2;width:9243;" filled="f" stroked="t" coordorigin="1134,7539" coordsize="9243,0" path="m1134,7539l10377,7539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338" o:spid="_x0000_s1338" o:spt="75" type="#_x0000_t75" style="position:absolute;left:6773;top:6888;height:788;width:1760;" filled="f" stroked="f" coordsize="21600,21600">
                <v:path/>
                <v:fill on="f" focussize="0,0"/>
                <v:stroke on="f"/>
                <v:imagedata r:id="rId29" o:title=""/>
                <o:lock v:ext="edit" aspectratio="t"/>
              </v:shape>
              <v:shape id="_x0000_s1339" o:spid="_x0000_s1339" o:spt="75" type="#_x0000_t75" style="position:absolute;left:6912;top:7008;height:468;width:1440;" filled="f" stroked="f" coordsize="21600,21600">
                <v:path/>
                <v:fill on="f" focussize="0,0"/>
                <v:stroke on="f"/>
                <v:imagedata r:id="rId36" o:title=""/>
                <o:lock v:ext="edit" aspectratio="t"/>
              </v:shape>
            </v:group>
            <v:group id="_x0000_s1340" o:spid="_x0000_s1340" o:spt="203" style="position:absolute;left:6903;top:6998;height:488;width:1460;" coordorigin="6903,6998" coordsize="1460,488">
              <o:lock v:ext="edit"/>
              <v:shape id="_x0000_s1341" o:spid="_x0000_s1341" style="position:absolute;left:6903;top:6998;height:488;width:1460;" fillcolor="#92CDDC" filled="t" stroked="f" coordorigin="6903,6998" coordsize="1460,488" path="m8363,7486l6903,7486,6903,6998,8363,6998,8363,7008,6923,7008,6913,7018,6923,7018,6923,7466,6913,7466,6923,7476,8363,7476,8363,7486xe">
                <v:path arrowok="t"/>
                <v:fill on="t" focussize="0,0"/>
                <v:stroke on="f"/>
                <v:imagedata o:title=""/>
                <o:lock v:ext="edit"/>
              </v:shape>
              <v:shape id="_x0000_s1342" o:spid="_x0000_s1342" style="position:absolute;left:6903;top:6998;height:488;width:1460;" fillcolor="#92CDDC" filled="t" stroked="f" coordorigin="6903,6998" coordsize="1460,488" path="m6923,7018l6913,7018,6923,7008,6923,7018xe">
                <v:path arrowok="t"/>
                <v:fill on="t" focussize="0,0"/>
                <v:stroke on="f"/>
                <v:imagedata o:title=""/>
                <o:lock v:ext="edit"/>
              </v:shape>
              <v:shape id="_x0000_s1343" o:spid="_x0000_s1343" style="position:absolute;left:6903;top:6998;height:488;width:1460;" fillcolor="#92CDDC" filled="t" stroked="f" coordorigin="6903,6998" coordsize="1460,488" path="m8343,7018l6923,7018,6923,7008,8343,7008,8343,7018xe">
                <v:path arrowok="t"/>
                <v:fill on="t" focussize="0,0"/>
                <v:stroke on="f"/>
                <v:imagedata o:title=""/>
                <o:lock v:ext="edit"/>
              </v:shape>
              <v:shape id="_x0000_s1344" o:spid="_x0000_s1344" style="position:absolute;left:6903;top:6998;height:488;width:1460;" fillcolor="#92CDDC" filled="t" stroked="f" coordorigin="6903,6998" coordsize="1460,488" path="m8343,7476l8343,7008,8353,7018,8363,7018,8363,7466,8353,7466,8343,7476xe">
                <v:path arrowok="t"/>
                <v:fill on="t" focussize="0,0"/>
                <v:stroke on="f"/>
                <v:imagedata o:title=""/>
                <o:lock v:ext="edit"/>
              </v:shape>
              <v:shape id="_x0000_s1345" o:spid="_x0000_s1345" style="position:absolute;left:6903;top:6998;height:488;width:1460;" fillcolor="#92CDDC" filled="t" stroked="f" coordorigin="6903,6998" coordsize="1460,488" path="m8363,7018l8353,7018,8343,7008,8363,7008,8363,7018xe">
                <v:path arrowok="t"/>
                <v:fill on="t" focussize="0,0"/>
                <v:stroke on="f"/>
                <v:imagedata o:title=""/>
                <o:lock v:ext="edit"/>
              </v:shape>
              <v:shape id="_x0000_s1346" o:spid="_x0000_s1346" style="position:absolute;left:6903;top:6998;height:488;width:1460;" fillcolor="#92CDDC" filled="t" stroked="f" coordorigin="6903,6998" coordsize="1460,488" path="m6923,7476l6913,7466,6923,7466,6923,7476xe">
                <v:path arrowok="t"/>
                <v:fill on="t" focussize="0,0"/>
                <v:stroke on="f"/>
                <v:imagedata o:title=""/>
                <o:lock v:ext="edit"/>
              </v:shape>
              <v:shape id="_x0000_s1347" o:spid="_x0000_s1347" style="position:absolute;left:6903;top:6998;height:488;width:1460;" fillcolor="#92CDDC" filled="t" stroked="f" coordorigin="6903,6998" coordsize="1460,488" path="m8343,7476l6923,7476,6923,7466,8343,7466,8343,7476xe">
                <v:path arrowok="t"/>
                <v:fill on="t" focussize="0,0"/>
                <v:stroke on="f"/>
                <v:imagedata o:title=""/>
                <o:lock v:ext="edit"/>
              </v:shape>
              <v:shape id="_x0000_s1348" o:spid="_x0000_s1348" style="position:absolute;left:6903;top:6998;height:488;width:1460;" fillcolor="#92CDDC" filled="t" stroked="f" coordorigin="6903,6998" coordsize="1460,488" path="m8363,7476l8343,7476,8353,7466,8363,7466,8363,7476xe">
                <v:path arrowok="t"/>
                <v:fill on="t" focussize="0,0"/>
                <v:stroke on="f"/>
                <v:imagedata o:title=""/>
                <o:lock v:ext="edit"/>
              </v:shape>
              <v:shape id="_x0000_s1349" o:spid="_x0000_s1349" o:spt="75" type="#_x0000_t75" style="position:absolute;left:8710;top:6834;height:788;width:1760;" filled="f" stroked="f" coordsize="21600,21600">
                <v:path/>
                <v:fill on="f" focussize="0,0"/>
                <v:stroke on="f"/>
                <v:imagedata r:id="rId29" o:title=""/>
                <o:lock v:ext="edit" aspectratio="t"/>
              </v:shape>
              <v:shape id="_x0000_s1350" o:spid="_x0000_s1350" o:spt="75" type="#_x0000_t75" style="position:absolute;left:8851;top:6955;height:468;width:1440;" filled="f" stroked="f" coordsize="21600,21600">
                <v:path/>
                <v:fill on="f" focussize="0,0"/>
                <v:stroke on="f"/>
                <v:imagedata r:id="rId30" o:title=""/>
                <o:lock v:ext="edit" aspectratio="t"/>
              </v:shape>
            </v:group>
            <v:group id="_x0000_s1351" o:spid="_x0000_s1351" o:spt="203" style="position:absolute;left:8840;top:6944;height:488;width:1460;" coordorigin="8840,6944" coordsize="1460,488">
              <o:lock v:ext="edit"/>
              <v:shape id="_x0000_s1352" o:spid="_x0000_s1352" style="position:absolute;left:8840;top:6944;height:488;width:1460;" fillcolor="#92CDDC" filled="t" stroked="f" coordorigin="8840,6944" coordsize="1460,488" path="m10300,7432l8840,7432,8840,6944,10300,6944,10300,6954,8860,6954,8850,6964,8860,6964,8860,7412,8850,7412,8860,7422,10300,7422,10300,7432xe">
                <v:path arrowok="t"/>
                <v:fill on="t" focussize="0,0"/>
                <v:stroke on="f"/>
                <v:imagedata o:title=""/>
                <o:lock v:ext="edit"/>
              </v:shape>
              <v:shape id="_x0000_s1353" o:spid="_x0000_s1353" style="position:absolute;left:8840;top:6944;height:488;width:1460;" fillcolor="#92CDDC" filled="t" stroked="f" coordorigin="8840,6944" coordsize="1460,488" path="m8860,6964l8850,6964,8860,6954,8860,6964xe">
                <v:path arrowok="t"/>
                <v:fill on="t" focussize="0,0"/>
                <v:stroke on="f"/>
                <v:imagedata o:title=""/>
                <o:lock v:ext="edit"/>
              </v:shape>
              <v:shape id="_x0000_s1354" o:spid="_x0000_s1354" style="position:absolute;left:8840;top:6944;height:488;width:1460;" fillcolor="#92CDDC" filled="t" stroked="f" coordorigin="8840,6944" coordsize="1460,488" path="m10280,6964l8860,6964,8860,6954,10280,6954,10280,6964xe">
                <v:path arrowok="t"/>
                <v:fill on="t" focussize="0,0"/>
                <v:stroke on="f"/>
                <v:imagedata o:title=""/>
                <o:lock v:ext="edit"/>
              </v:shape>
              <v:shape id="_x0000_s1355" o:spid="_x0000_s1355" style="position:absolute;left:8840;top:6944;height:488;width:1460;" fillcolor="#92CDDC" filled="t" stroked="f" coordorigin="8840,6944" coordsize="1460,488" path="m10280,7422l10280,6954,10290,6964,10300,6964,10300,7412,10290,7412,10280,7422xe">
                <v:path arrowok="t"/>
                <v:fill on="t" focussize="0,0"/>
                <v:stroke on="f"/>
                <v:imagedata o:title=""/>
                <o:lock v:ext="edit"/>
              </v:shape>
              <v:shape id="_x0000_s1356" o:spid="_x0000_s1356" style="position:absolute;left:8840;top:6944;height:488;width:1460;" fillcolor="#92CDDC" filled="t" stroked="f" coordorigin="8840,6944" coordsize="1460,488" path="m10300,6964l10290,6964,10280,6954,10300,6954,10300,6964xe">
                <v:path arrowok="t"/>
                <v:fill on="t" focussize="0,0"/>
                <v:stroke on="f"/>
                <v:imagedata o:title=""/>
                <o:lock v:ext="edit"/>
              </v:shape>
              <v:shape id="_x0000_s1357" o:spid="_x0000_s1357" style="position:absolute;left:8840;top:6944;height:488;width:1460;" fillcolor="#92CDDC" filled="t" stroked="f" coordorigin="8840,6944" coordsize="1460,488" path="m8860,7422l8850,7412,8860,7412,8860,7422xe">
                <v:path arrowok="t"/>
                <v:fill on="t" focussize="0,0"/>
                <v:stroke on="f"/>
                <v:imagedata o:title=""/>
                <o:lock v:ext="edit"/>
              </v:shape>
              <v:shape id="_x0000_s1358" o:spid="_x0000_s1358" style="position:absolute;left:8840;top:6944;height:488;width:1460;" fillcolor="#92CDDC" filled="t" stroked="f" coordorigin="8840,6944" coordsize="1460,488" path="m10280,7422l8860,7422,8860,7412,10280,7412,10280,7422xe">
                <v:path arrowok="t"/>
                <v:fill on="t" focussize="0,0"/>
                <v:stroke on="f"/>
                <v:imagedata o:title=""/>
                <o:lock v:ext="edit"/>
              </v:shape>
              <v:shape id="_x0000_s1359" o:spid="_x0000_s1359" style="position:absolute;left:8840;top:6944;height:488;width:1460;" fillcolor="#92CDDC" filled="t" stroked="f" coordorigin="8840,6944" coordsize="1460,488" path="m10300,7422l10280,7422,10290,7412,10300,7412,10300,7422xe">
                <v:path arrowok="t"/>
                <v:fill on="t" focussize="0,0"/>
                <v:stroke on="f"/>
                <v:imagedata o:title=""/>
                <o:lock v:ext="edit"/>
              </v:shape>
              <v:shape id="_x0000_s1360" o:spid="_x0000_s1360" o:spt="75" type="#_x0000_t75" style="position:absolute;left:10089;top:6146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361" o:spid="_x0000_s1361" o:spt="203" style="position:absolute;left:10419;top:6476;height:1030;width:623;" coordorigin="10419,6476" coordsize="623,1030">
              <o:lock v:ext="edit"/>
              <v:shape id="_x0000_s1362" o:spid="_x0000_s1362" style="position:absolute;left:10419;top:6476;height:1030;width:623;" fillcolor="#F1F1F1" filled="t" stroked="f" coordorigin="10419,6476" coordsize="623,1030" path="m11042,7506l10419,7506,10419,6476,11042,6476,11042,6506,10479,6506,10449,6536,10479,6536,10479,7446,10449,7446,10479,7476,11042,7476,11042,7506xe">
                <v:path arrowok="t"/>
                <v:fill on="t" focussize="0,0"/>
                <v:stroke on="f"/>
                <v:imagedata o:title=""/>
                <o:lock v:ext="edit"/>
              </v:shape>
              <v:shape id="_x0000_s1363" o:spid="_x0000_s1363" style="position:absolute;left:10419;top:6476;height:1030;width:623;" fillcolor="#F1F1F1" filled="t" stroked="f" coordorigin="10419,6476" coordsize="623,1030" path="m10479,6536l10449,6536,10479,6506,10479,6536xe">
                <v:path arrowok="t"/>
                <v:fill on="t" focussize="0,0"/>
                <v:stroke on="f"/>
                <v:imagedata o:title=""/>
                <o:lock v:ext="edit"/>
              </v:shape>
              <v:shape id="_x0000_s1364" o:spid="_x0000_s1364" style="position:absolute;left:10419;top:6476;height:1030;width:623;" fillcolor="#F1F1F1" filled="t" stroked="f" coordorigin="10419,6476" coordsize="623,1030" path="m10982,6536l10479,6536,10479,6506,10982,6506,10982,6536xe">
                <v:path arrowok="t"/>
                <v:fill on="t" focussize="0,0"/>
                <v:stroke on="f"/>
                <v:imagedata o:title=""/>
                <o:lock v:ext="edit"/>
              </v:shape>
              <v:shape id="_x0000_s1365" o:spid="_x0000_s1365" style="position:absolute;left:10419;top:6476;height:1030;width:623;" fillcolor="#F1F1F1" filled="t" stroked="f" coordorigin="10419,6476" coordsize="623,1030" path="m10982,7476l10982,6506,11012,6536,11042,6536,11042,7446,11012,7446,10982,7476xe">
                <v:path arrowok="t"/>
                <v:fill on="t" focussize="0,0"/>
                <v:stroke on="f"/>
                <v:imagedata o:title=""/>
                <o:lock v:ext="edit"/>
              </v:shape>
              <v:shape id="_x0000_s1366" o:spid="_x0000_s1366" style="position:absolute;left:10419;top:6476;height:1030;width:623;" fillcolor="#F1F1F1" filled="t" stroked="f" coordorigin="10419,6476" coordsize="623,1030" path="m11042,6536l11012,6536,10982,6506,11042,6506,11042,6536xe">
                <v:path arrowok="t"/>
                <v:fill on="t" focussize="0,0"/>
                <v:stroke on="f"/>
                <v:imagedata o:title=""/>
                <o:lock v:ext="edit"/>
              </v:shape>
              <v:shape id="_x0000_s1367" o:spid="_x0000_s1367" style="position:absolute;left:10419;top:6476;height:1030;width:623;" fillcolor="#F1F1F1" filled="t" stroked="f" coordorigin="10419,6476" coordsize="623,1030" path="m10479,7476l10449,7446,10479,7446,10479,7476xe">
                <v:path arrowok="t"/>
                <v:fill on="t" focussize="0,0"/>
                <v:stroke on="f"/>
                <v:imagedata o:title=""/>
                <o:lock v:ext="edit"/>
              </v:shape>
              <v:shape id="_x0000_s1368" o:spid="_x0000_s1368" style="position:absolute;left:10419;top:6476;height:1030;width:623;" fillcolor="#F1F1F1" filled="t" stroked="f" coordorigin="10419,6476" coordsize="623,1030" path="m10982,7476l10479,7476,10479,7446,10982,7446,10982,7476xe">
                <v:path arrowok="t"/>
                <v:fill on="t" focussize="0,0"/>
                <v:stroke on="f"/>
                <v:imagedata o:title=""/>
                <o:lock v:ext="edit"/>
              </v:shape>
              <v:shape id="_x0000_s1369" o:spid="_x0000_s1369" style="position:absolute;left:10419;top:6476;height:1030;width:623;" fillcolor="#F1F1F1" filled="t" stroked="f" coordorigin="10419,6476" coordsize="623,1030" path="m11042,7476l10982,7476,11012,7446,11042,7446,11042,747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370" o:spid="_x0000_s1370" o:spt="203" style="position:absolute;left:1566;top:5303;height:105;width:96;" coordorigin="1566,5303" coordsize="96,105">
              <o:lock v:ext="edit"/>
              <v:shape id="_x0000_s1371" o:spid="_x0000_s1371" style="position:absolute;left:1566;top:5303;height:105;width:96;" filled="f" stroked="t" coordorigin="1566,5303" coordsize="96,105" path="m1661,5356l1658,5346,1658,5335,1651,5328,1645,5317,1638,5313,1631,5306,1622,5306,1612,5303,1602,5306,1595,5306,1585,5313,1579,5317,1572,5328,1569,5335,1566,5346,1566,5356,1566,5364,1569,5374,1572,5385,1579,5392,1585,5396,1595,5403,1602,5407,1612,5407,1622,5407,1631,5403,1638,5396,1645,5392,1651,5385,1658,5374,1658,5364,1661,53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372" o:spid="_x0000_s1372" o:spt="203" style="position:absolute;left:1585;top:5328;height:54;width:53;" coordorigin="1585,5328" coordsize="53,54">
              <o:lock v:ext="edit"/>
              <v:shape id="_x0000_s1373" o:spid="_x0000_s1373" style="position:absolute;left:1585;top:5328;height:54;width:53;" filled="f" stroked="t" coordorigin="1585,5328" coordsize="53,54" path="m1638,5356l1638,5342,1631,5335,1622,5328,1612,5328,1602,5328,1595,5335,1589,5342,1585,5356,1589,5367,1595,5374,1602,5382,1612,5382,1622,5382,1631,5374,1638,5367,1638,53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374" o:spid="_x0000_s1374" o:spt="203" style="position:absolute;left:1552;top:5288;height:36;width:33;" coordorigin="1552,5288" coordsize="33,36">
              <o:lock v:ext="edit"/>
              <v:shape id="_x0000_s1375" o:spid="_x0000_s1375" style="position:absolute;left:1552;top:5288;height:36;width:33;" filled="f" stroked="t" coordorigin="1552,5288" coordsize="33,36" path="m1585,5288l1572,5292,1562,5299,1556,5310,1552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376" o:spid="_x0000_s1376" o:spt="203" style="position:absolute;left:1585;top:5288;height:2;width:2170;" coordorigin="1585,5288" coordsize="2170,2">
              <o:lock v:ext="edit"/>
              <v:shape id="_x0000_s1377" o:spid="_x0000_s1377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378" o:spid="_x0000_s1378" o:spt="203" style="position:absolute;left:1585;top:5288;height:2;width:2170;" coordorigin="1585,5288" coordsize="2170,2">
              <o:lock v:ext="edit"/>
              <v:shape id="_x0000_s1379" o:spid="_x0000_s1379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380" o:spid="_x0000_s1380" o:spt="203" style="position:absolute;left:1585;top:5288;height:2;width:2170;" coordorigin="1585,5288" coordsize="2170,2">
              <o:lock v:ext="edit"/>
              <v:shape id="_x0000_s1381" o:spid="_x0000_s1381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382" o:spid="_x0000_s1382" o:spt="203" style="position:absolute;left:1585;top:5288;height:2;width:2170;" coordorigin="1585,5288" coordsize="2170,2">
              <o:lock v:ext="edit"/>
              <v:shape id="_x0000_s1383" o:spid="_x0000_s1383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384" o:spid="_x0000_s1384" o:spt="203" style="position:absolute;left:1585;top:5288;height:2;width:2170;" coordorigin="1585,5288" coordsize="2170,2">
              <o:lock v:ext="edit"/>
              <v:shape id="_x0000_s1385" o:spid="_x0000_s1385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386" o:spid="_x0000_s1386" o:spt="203" style="position:absolute;left:1585;top:5288;height:2;width:2170;" coordorigin="1585,5288" coordsize="2170,2">
              <o:lock v:ext="edit"/>
              <v:shape id="_x0000_s1387" o:spid="_x0000_s1387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388" o:spid="_x0000_s1388" o:spt="203" style="position:absolute;left:1585;top:5288;height:2;width:2170;" coordorigin="1585,5288" coordsize="2170,2">
              <o:lock v:ext="edit"/>
              <v:shape id="_x0000_s1389" o:spid="_x0000_s1389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390" o:spid="_x0000_s1390" o:spt="203" style="position:absolute;left:1585;top:5288;height:2;width:2170;" coordorigin="1585,5288" coordsize="2170,2">
              <o:lock v:ext="edit"/>
              <v:shape id="_x0000_s1391" o:spid="_x0000_s1391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392" o:spid="_x0000_s1392" o:spt="203" style="position:absolute;left:1585;top:5288;height:2;width:2170;" coordorigin="1585,5288" coordsize="2170,2">
              <o:lock v:ext="edit"/>
              <v:shape id="_x0000_s1393" o:spid="_x0000_s1393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394" o:spid="_x0000_s1394" o:spt="203" style="position:absolute;left:1585;top:5288;height:2;width:2170;" coordorigin="1585,5288" coordsize="2170,2">
              <o:lock v:ext="edit"/>
              <v:shape id="_x0000_s1395" o:spid="_x0000_s1395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396" o:spid="_x0000_s1396" o:spt="203" style="position:absolute;left:1585;top:5288;height:2;width:2170;" coordorigin="1585,5288" coordsize="2170,2">
              <o:lock v:ext="edit"/>
              <v:shape id="_x0000_s1397" o:spid="_x0000_s1397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398" o:spid="_x0000_s1398" o:spt="203" style="position:absolute;left:1585;top:5288;height:2;width:2170;" coordorigin="1585,5288" coordsize="2170,2">
              <o:lock v:ext="edit"/>
              <v:shape id="_x0000_s1399" o:spid="_x0000_s1399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00" o:spid="_x0000_s1400" o:spt="203" style="position:absolute;left:1585;top:5288;height:2;width:2170;" coordorigin="1585,5288" coordsize="2170,2">
              <o:lock v:ext="edit"/>
              <v:shape id="_x0000_s1401" o:spid="_x0000_s1401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02" o:spid="_x0000_s1402" o:spt="203" style="position:absolute;left:1585;top:5288;height:2;width:2170;" coordorigin="1585,5288" coordsize="2170,2">
              <o:lock v:ext="edit"/>
              <v:shape id="_x0000_s1403" o:spid="_x0000_s1403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04" o:spid="_x0000_s1404" o:spt="203" style="position:absolute;left:1585;top:5288;height:2;width:2170;" coordorigin="1585,5288" coordsize="2170,2">
              <o:lock v:ext="edit"/>
              <v:shape id="_x0000_s1405" o:spid="_x0000_s1405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06" o:spid="_x0000_s1406" o:spt="203" style="position:absolute;left:1585;top:5288;height:2;width:2170;" coordorigin="1585,5288" coordsize="2170,2">
              <o:lock v:ext="edit"/>
              <v:shape id="_x0000_s1407" o:spid="_x0000_s1407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08" o:spid="_x0000_s1408" o:spt="203" style="position:absolute;left:1585;top:5288;height:2;width:2170;" coordorigin="1585,5288" coordsize="2170,2">
              <o:lock v:ext="edit"/>
              <v:shape id="_x0000_s1409" o:spid="_x0000_s1409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10" o:spid="_x0000_s1410" o:spt="203" style="position:absolute;left:1585;top:5288;height:2;width:2170;" coordorigin="1585,5288" coordsize="2170,2">
              <o:lock v:ext="edit"/>
              <v:shape id="_x0000_s1411" o:spid="_x0000_s1411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12" o:spid="_x0000_s1412" o:spt="203" style="position:absolute;left:1585;top:5288;height:2;width:2170;" coordorigin="1585,5288" coordsize="2170,2">
              <o:lock v:ext="edit"/>
              <v:shape id="_x0000_s1413" o:spid="_x0000_s1413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14" o:spid="_x0000_s1414" o:spt="203" style="position:absolute;left:1585;top:5288;height:2;width:2170;" coordorigin="1585,5288" coordsize="2170,2">
              <o:lock v:ext="edit"/>
              <v:shape id="_x0000_s1415" o:spid="_x0000_s1415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16" o:spid="_x0000_s1416" o:spt="203" style="position:absolute;left:1585;top:5288;height:2;width:2170;" coordorigin="1585,5288" coordsize="2170,2">
              <o:lock v:ext="edit"/>
              <v:shape id="_x0000_s1417" o:spid="_x0000_s1417" style="position:absolute;left:1585;top:5288;height:2;width:2170;" filled="f" stroked="t" coordorigin="1585,5288" coordsize="2170,0" path="m3755,5288l158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18" o:spid="_x0000_s1418" o:spt="203" style="position:absolute;left:3755;top:5288;height:36;width:33;" coordorigin="3755,5288" coordsize="33,36">
              <o:lock v:ext="edit"/>
              <v:shape id="_x0000_s1419" o:spid="_x0000_s1419" style="position:absolute;left:3755;top:5288;height:36;width:33;" filled="f" stroked="t" coordorigin="3755,5288" coordsize="33,36" path="m3788,5324l3784,5310,3778,5299,3768,5292,3755,52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20" o:spid="_x0000_s1420" o:spt="203" style="position:absolute;left:3788;top:5324;height:1196;width:2;" coordorigin="3788,5324" coordsize="2,1196">
              <o:lock v:ext="edit"/>
              <v:shape id="_x0000_s1421" o:spid="_x0000_s1421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22" o:spid="_x0000_s1422" o:spt="203" style="position:absolute;left:3788;top:5324;height:1196;width:2;" coordorigin="3788,5324" coordsize="2,1196">
              <o:lock v:ext="edit"/>
              <v:shape id="_x0000_s1423" o:spid="_x0000_s1423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24" o:spid="_x0000_s1424" o:spt="203" style="position:absolute;left:3788;top:5324;height:1196;width:2;" coordorigin="3788,5324" coordsize="2,1196">
              <o:lock v:ext="edit"/>
              <v:shape id="_x0000_s1425" o:spid="_x0000_s1425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26" o:spid="_x0000_s1426" o:spt="203" style="position:absolute;left:3788;top:5324;height:1196;width:2;" coordorigin="3788,5324" coordsize="2,1196">
              <o:lock v:ext="edit"/>
              <v:shape id="_x0000_s1427" o:spid="_x0000_s1427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28" o:spid="_x0000_s1428" o:spt="203" style="position:absolute;left:3788;top:5324;height:1196;width:2;" coordorigin="3788,5324" coordsize="2,1196">
              <o:lock v:ext="edit"/>
              <v:shape id="_x0000_s1429" o:spid="_x0000_s1429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30" o:spid="_x0000_s1430" o:spt="203" style="position:absolute;left:3788;top:5324;height:1196;width:2;" coordorigin="3788,5324" coordsize="2,1196">
              <o:lock v:ext="edit"/>
              <v:shape id="_x0000_s1431" o:spid="_x0000_s1431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32" o:spid="_x0000_s1432" o:spt="203" style="position:absolute;left:3788;top:5324;height:1196;width:2;" coordorigin="3788,5324" coordsize="2,1196">
              <o:lock v:ext="edit"/>
              <v:shape id="_x0000_s1433" o:spid="_x0000_s1433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34" o:spid="_x0000_s1434" o:spt="203" style="position:absolute;left:3788;top:5324;height:1196;width:2;" coordorigin="3788,5324" coordsize="2,1196">
              <o:lock v:ext="edit"/>
              <v:shape id="_x0000_s1435" o:spid="_x0000_s1435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36" o:spid="_x0000_s1436" o:spt="203" style="position:absolute;left:3788;top:5324;height:1196;width:2;" coordorigin="3788,5324" coordsize="2,1196">
              <o:lock v:ext="edit"/>
              <v:shape id="_x0000_s1437" o:spid="_x0000_s1437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38" o:spid="_x0000_s1438" o:spt="203" style="position:absolute;left:3788;top:5324;height:1196;width:2;" coordorigin="3788,5324" coordsize="2,1196">
              <o:lock v:ext="edit"/>
              <v:shape id="_x0000_s1439" o:spid="_x0000_s1439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40" o:spid="_x0000_s1440" o:spt="203" style="position:absolute;left:3788;top:5324;height:1196;width:2;" coordorigin="3788,5324" coordsize="2,1196">
              <o:lock v:ext="edit"/>
              <v:shape id="_x0000_s1441" o:spid="_x0000_s1441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42" o:spid="_x0000_s1442" o:spt="203" style="position:absolute;left:3788;top:5324;height:1196;width:2;" coordorigin="3788,5324" coordsize="2,1196">
              <o:lock v:ext="edit"/>
              <v:shape id="_x0000_s1443" o:spid="_x0000_s1443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44" o:spid="_x0000_s1444" o:spt="203" style="position:absolute;left:3788;top:5324;height:1196;width:2;" coordorigin="3788,5324" coordsize="2,1196">
              <o:lock v:ext="edit"/>
              <v:shape id="_x0000_s1445" o:spid="_x0000_s1445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46" o:spid="_x0000_s1446" o:spt="203" style="position:absolute;left:3788;top:5324;height:1196;width:2;" coordorigin="3788,5324" coordsize="2,1196">
              <o:lock v:ext="edit"/>
              <v:shape id="_x0000_s1447" o:spid="_x0000_s1447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48" o:spid="_x0000_s1448" o:spt="203" style="position:absolute;left:3788;top:5324;height:1196;width:2;" coordorigin="3788,5324" coordsize="2,1196">
              <o:lock v:ext="edit"/>
              <v:shape id="_x0000_s1449" o:spid="_x0000_s1449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50" o:spid="_x0000_s1450" o:spt="203" style="position:absolute;left:3788;top:5324;height:1196;width:2;" coordorigin="3788,5324" coordsize="2,1196">
              <o:lock v:ext="edit"/>
              <v:shape id="_x0000_s1451" o:spid="_x0000_s1451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52" o:spid="_x0000_s1452" o:spt="203" style="position:absolute;left:3788;top:5324;height:1196;width:2;" coordorigin="3788,5324" coordsize="2,1196">
              <o:lock v:ext="edit"/>
              <v:shape id="_x0000_s1453" o:spid="_x0000_s1453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54" o:spid="_x0000_s1454" o:spt="203" style="position:absolute;left:3788;top:5324;height:1196;width:2;" coordorigin="3788,5324" coordsize="2,1196">
              <o:lock v:ext="edit"/>
              <v:shape id="_x0000_s1455" o:spid="_x0000_s1455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56" o:spid="_x0000_s1456" o:spt="203" style="position:absolute;left:3788;top:5324;height:1196;width:2;" coordorigin="3788,5324" coordsize="2,1196">
              <o:lock v:ext="edit"/>
              <v:shape id="_x0000_s1457" o:spid="_x0000_s1457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58" o:spid="_x0000_s1458" o:spt="203" style="position:absolute;left:3788;top:5324;height:1196;width:2;" coordorigin="3788,5324" coordsize="2,1196">
              <o:lock v:ext="edit"/>
              <v:shape id="_x0000_s1459" o:spid="_x0000_s1459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60" o:spid="_x0000_s1460" o:spt="203" style="position:absolute;left:3788;top:5324;height:1196;width:2;" coordorigin="3788,5324" coordsize="2,1196">
              <o:lock v:ext="edit"/>
              <v:shape id="_x0000_s1461" o:spid="_x0000_s1461" style="position:absolute;left:3788;top:5324;height:1196;width:2;" filled="f" stroked="t" coordorigin="3788,5324" coordsize="0,1196" path="m3788,6520l3788,53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62" o:spid="_x0000_s1462" o:spt="203" style="position:absolute;left:3755;top:6520;height:36;width:33;" coordorigin="3755,6520" coordsize="33,36">
              <o:lock v:ext="edit"/>
              <v:shape id="_x0000_s1463" o:spid="_x0000_s1463" style="position:absolute;left:3755;top:6520;height:36;width:33;" filled="f" stroked="t" coordorigin="3755,6520" coordsize="33,36" path="m3755,6556l3768,6552,3778,6545,3784,6534,3788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64" o:spid="_x0000_s1464" o:spt="203" style="position:absolute;left:1585;top:6556;height:2;width:2170;" coordorigin="1585,6556" coordsize="2170,2">
              <o:lock v:ext="edit"/>
              <v:shape id="_x0000_s1465" o:spid="_x0000_s1465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66" o:spid="_x0000_s1466" o:spt="203" style="position:absolute;left:1585;top:6556;height:2;width:2170;" coordorigin="1585,6556" coordsize="2170,2">
              <o:lock v:ext="edit"/>
              <v:shape id="_x0000_s1467" o:spid="_x0000_s1467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68" o:spid="_x0000_s1468" o:spt="203" style="position:absolute;left:1585;top:6556;height:2;width:2170;" coordorigin="1585,6556" coordsize="2170,2">
              <o:lock v:ext="edit"/>
              <v:shape id="_x0000_s1469" o:spid="_x0000_s1469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70" o:spid="_x0000_s1470" o:spt="203" style="position:absolute;left:1585;top:6556;height:2;width:2170;" coordorigin="1585,6556" coordsize="2170,2">
              <o:lock v:ext="edit"/>
              <v:shape id="_x0000_s1471" o:spid="_x0000_s1471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72" o:spid="_x0000_s1472" o:spt="203" style="position:absolute;left:1585;top:6556;height:2;width:2170;" coordorigin="1585,6556" coordsize="2170,2">
              <o:lock v:ext="edit"/>
              <v:shape id="_x0000_s1473" o:spid="_x0000_s1473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74" o:spid="_x0000_s1474" o:spt="203" style="position:absolute;left:1585;top:6556;height:2;width:2170;" coordorigin="1585,6556" coordsize="2170,2">
              <o:lock v:ext="edit"/>
              <v:shape id="_x0000_s1475" o:spid="_x0000_s1475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76" o:spid="_x0000_s1476" o:spt="203" style="position:absolute;left:1585;top:6556;height:2;width:2170;" coordorigin="1585,6556" coordsize="2170,2">
              <o:lock v:ext="edit"/>
              <v:shape id="_x0000_s1477" o:spid="_x0000_s1477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78" o:spid="_x0000_s1478" o:spt="203" style="position:absolute;left:1585;top:6556;height:2;width:2170;" coordorigin="1585,6556" coordsize="2170,2">
              <o:lock v:ext="edit"/>
              <v:shape id="_x0000_s1479" o:spid="_x0000_s1479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80" o:spid="_x0000_s1480" o:spt="203" style="position:absolute;left:1585;top:6556;height:2;width:2170;" coordorigin="1585,6556" coordsize="2170,2">
              <o:lock v:ext="edit"/>
              <v:shape id="_x0000_s1481" o:spid="_x0000_s1481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82" o:spid="_x0000_s1482" o:spt="203" style="position:absolute;left:1585;top:6556;height:2;width:2170;" coordorigin="1585,6556" coordsize="2170,2">
              <o:lock v:ext="edit"/>
              <v:shape id="_x0000_s1483" o:spid="_x0000_s1483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84" o:spid="_x0000_s1484" o:spt="203" style="position:absolute;left:1585;top:6556;height:2;width:2170;" coordorigin="1585,6556" coordsize="2170,2">
              <o:lock v:ext="edit"/>
              <v:shape id="_x0000_s1485" o:spid="_x0000_s1485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86" o:spid="_x0000_s1486" o:spt="203" style="position:absolute;left:1585;top:6556;height:2;width:2170;" coordorigin="1585,6556" coordsize="2170,2">
              <o:lock v:ext="edit"/>
              <v:shape id="_x0000_s1487" o:spid="_x0000_s1487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88" o:spid="_x0000_s1488" o:spt="203" style="position:absolute;left:1585;top:6556;height:2;width:2170;" coordorigin="1585,6556" coordsize="2170,2">
              <o:lock v:ext="edit"/>
              <v:shape id="_x0000_s1489" o:spid="_x0000_s1489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90" o:spid="_x0000_s1490" o:spt="203" style="position:absolute;left:1585;top:6556;height:2;width:2170;" coordorigin="1585,6556" coordsize="2170,2">
              <o:lock v:ext="edit"/>
              <v:shape id="_x0000_s1491" o:spid="_x0000_s1491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92" o:spid="_x0000_s1492" o:spt="203" style="position:absolute;left:1585;top:6556;height:2;width:2170;" coordorigin="1585,6556" coordsize="2170,2">
              <o:lock v:ext="edit"/>
              <v:shape id="_x0000_s1493" o:spid="_x0000_s1493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94" o:spid="_x0000_s1494" o:spt="203" style="position:absolute;left:1585;top:6556;height:2;width:2170;" coordorigin="1585,6556" coordsize="2170,2">
              <o:lock v:ext="edit"/>
              <v:shape id="_x0000_s1495" o:spid="_x0000_s1495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96" o:spid="_x0000_s1496" o:spt="203" style="position:absolute;left:1585;top:6556;height:2;width:2170;" coordorigin="1585,6556" coordsize="2170,2">
              <o:lock v:ext="edit"/>
              <v:shape id="_x0000_s1497" o:spid="_x0000_s1497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498" o:spid="_x0000_s1498" o:spt="203" style="position:absolute;left:1585;top:6556;height:2;width:2170;" coordorigin="1585,6556" coordsize="2170,2">
              <o:lock v:ext="edit"/>
              <v:shape id="_x0000_s1499" o:spid="_x0000_s1499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00" o:spid="_x0000_s1500" o:spt="203" style="position:absolute;left:1585;top:6556;height:2;width:2170;" coordorigin="1585,6556" coordsize="2170,2">
              <o:lock v:ext="edit"/>
              <v:shape id="_x0000_s1501" o:spid="_x0000_s1501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02" o:spid="_x0000_s1502" o:spt="203" style="position:absolute;left:1585;top:6556;height:2;width:2170;" coordorigin="1585,6556" coordsize="2170,2">
              <o:lock v:ext="edit"/>
              <v:shape id="_x0000_s1503" o:spid="_x0000_s1503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04" o:spid="_x0000_s1504" o:spt="203" style="position:absolute;left:1585;top:6556;height:2;width:2170;" coordorigin="1585,6556" coordsize="2170,2">
              <o:lock v:ext="edit"/>
              <v:shape id="_x0000_s1505" o:spid="_x0000_s1505" style="position:absolute;left:1585;top:6556;height:2;width:2170;" filled="f" stroked="t" coordorigin="1585,6556" coordsize="2170,0" path="m1585,6556l375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06" o:spid="_x0000_s1506" o:spt="203" style="position:absolute;left:1552;top:6520;height:36;width:33;" coordorigin="1552,6520" coordsize="33,36">
              <o:lock v:ext="edit"/>
              <v:shape id="_x0000_s1507" o:spid="_x0000_s1507" style="position:absolute;left:1552;top:6520;height:36;width:33;" filled="f" stroked="t" coordorigin="1552,6520" coordsize="33,36" path="m1552,6520l1556,6534,1562,6545,1572,6552,1585,65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08" o:spid="_x0000_s1508" o:spt="203" style="position:absolute;left:1552;top:5324;height:1196;width:2;" coordorigin="1552,5324" coordsize="2,1196">
              <o:lock v:ext="edit"/>
              <v:shape id="_x0000_s1509" o:spid="_x0000_s1509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10" o:spid="_x0000_s1510" o:spt="203" style="position:absolute;left:1552;top:5324;height:1196;width:2;" coordorigin="1552,5324" coordsize="2,1196">
              <o:lock v:ext="edit"/>
              <v:shape id="_x0000_s1511" o:spid="_x0000_s1511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12" o:spid="_x0000_s1512" o:spt="203" style="position:absolute;left:1552;top:5324;height:1196;width:2;" coordorigin="1552,5324" coordsize="2,1196">
              <o:lock v:ext="edit"/>
              <v:shape id="_x0000_s1513" o:spid="_x0000_s1513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14" o:spid="_x0000_s1514" o:spt="203" style="position:absolute;left:1552;top:5324;height:1196;width:2;" coordorigin="1552,5324" coordsize="2,1196">
              <o:lock v:ext="edit"/>
              <v:shape id="_x0000_s1515" o:spid="_x0000_s1515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16" o:spid="_x0000_s1516" o:spt="203" style="position:absolute;left:1552;top:5324;height:1196;width:2;" coordorigin="1552,5324" coordsize="2,1196">
              <o:lock v:ext="edit"/>
              <v:shape id="_x0000_s1517" o:spid="_x0000_s1517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18" o:spid="_x0000_s1518" o:spt="203" style="position:absolute;left:1552;top:5324;height:1196;width:2;" coordorigin="1552,5324" coordsize="2,1196">
              <o:lock v:ext="edit"/>
              <v:shape id="_x0000_s1519" o:spid="_x0000_s1519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20" o:spid="_x0000_s1520" o:spt="203" style="position:absolute;left:1552;top:5324;height:1196;width:2;" coordorigin="1552,5324" coordsize="2,1196">
              <o:lock v:ext="edit"/>
              <v:shape id="_x0000_s1521" o:spid="_x0000_s1521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22" o:spid="_x0000_s1522" o:spt="203" style="position:absolute;left:1552;top:5324;height:1196;width:2;" coordorigin="1552,5324" coordsize="2,1196">
              <o:lock v:ext="edit"/>
              <v:shape id="_x0000_s1523" o:spid="_x0000_s1523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24" o:spid="_x0000_s1524" o:spt="203" style="position:absolute;left:1552;top:5324;height:1196;width:2;" coordorigin="1552,5324" coordsize="2,1196">
              <o:lock v:ext="edit"/>
              <v:shape id="_x0000_s1525" o:spid="_x0000_s1525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26" o:spid="_x0000_s1526" o:spt="203" style="position:absolute;left:1552;top:5324;height:1196;width:2;" coordorigin="1552,5324" coordsize="2,1196">
              <o:lock v:ext="edit"/>
              <v:shape id="_x0000_s1527" o:spid="_x0000_s1527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28" o:spid="_x0000_s1528" o:spt="203" style="position:absolute;left:1552;top:5324;height:1196;width:2;" coordorigin="1552,5324" coordsize="2,1196">
              <o:lock v:ext="edit"/>
              <v:shape id="_x0000_s1529" o:spid="_x0000_s1529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30" o:spid="_x0000_s1530" o:spt="203" style="position:absolute;left:1552;top:5324;height:1196;width:2;" coordorigin="1552,5324" coordsize="2,1196">
              <o:lock v:ext="edit"/>
              <v:shape id="_x0000_s1531" o:spid="_x0000_s1531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32" o:spid="_x0000_s1532" o:spt="203" style="position:absolute;left:1552;top:5324;height:1196;width:2;" coordorigin="1552,5324" coordsize="2,1196">
              <o:lock v:ext="edit"/>
              <v:shape id="_x0000_s1533" o:spid="_x0000_s1533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34" o:spid="_x0000_s1534" o:spt="203" style="position:absolute;left:1552;top:5324;height:1196;width:2;" coordorigin="1552,5324" coordsize="2,1196">
              <o:lock v:ext="edit"/>
              <v:shape id="_x0000_s1535" o:spid="_x0000_s1535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36" o:spid="_x0000_s1536" o:spt="203" style="position:absolute;left:1552;top:5324;height:1196;width:2;" coordorigin="1552,5324" coordsize="2,1196">
              <o:lock v:ext="edit"/>
              <v:shape id="_x0000_s1537" o:spid="_x0000_s1537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38" o:spid="_x0000_s1538" o:spt="203" style="position:absolute;left:1552;top:5324;height:1196;width:2;" coordorigin="1552,5324" coordsize="2,1196">
              <o:lock v:ext="edit"/>
              <v:shape id="_x0000_s1539" o:spid="_x0000_s1539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40" o:spid="_x0000_s1540" o:spt="203" style="position:absolute;left:1552;top:5324;height:1196;width:2;" coordorigin="1552,5324" coordsize="2,1196">
              <o:lock v:ext="edit"/>
              <v:shape id="_x0000_s1541" o:spid="_x0000_s1541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42" o:spid="_x0000_s1542" o:spt="203" style="position:absolute;left:1552;top:5324;height:1196;width:2;" coordorigin="1552,5324" coordsize="2,1196">
              <o:lock v:ext="edit"/>
              <v:shape id="_x0000_s1543" o:spid="_x0000_s1543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44" o:spid="_x0000_s1544" o:spt="203" style="position:absolute;left:1552;top:5324;height:1196;width:2;" coordorigin="1552,5324" coordsize="2,1196">
              <o:lock v:ext="edit"/>
              <v:shape id="_x0000_s1545" o:spid="_x0000_s1545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46" o:spid="_x0000_s1546" o:spt="203" style="position:absolute;left:1552;top:5324;height:1196;width:2;" coordorigin="1552,5324" coordsize="2,1196">
              <o:lock v:ext="edit"/>
              <v:shape id="_x0000_s1547" o:spid="_x0000_s1547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48" o:spid="_x0000_s1548" o:spt="203" style="position:absolute;left:1552;top:5324;height:1196;width:2;" coordorigin="1552,5324" coordsize="2,1196">
              <o:lock v:ext="edit"/>
              <v:shape id="_x0000_s1549" o:spid="_x0000_s1549" style="position:absolute;left:1552;top:5324;height:1196;width:2;" filled="f" stroked="t" coordorigin="1552,5324" coordsize="0,1196" path="m1552,5324l1552,65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50" o:spid="_x0000_s1550" o:spt="203" style="position:absolute;left:3679;top:5303;height:105;width:96;" coordorigin="3679,5303" coordsize="96,105">
              <o:lock v:ext="edit"/>
              <v:shape id="_x0000_s1551" o:spid="_x0000_s1551" style="position:absolute;left:3679;top:5303;height:105;width:96;" filled="f" stroked="t" coordorigin="3679,5303" coordsize="96,105" path="m3775,5356l3775,5346,3771,5335,3765,5328,3761,5317,3755,5313,3745,5306,3735,5306,3728,5303,3719,5306,3709,5306,3702,5313,3692,5317,3689,5328,3682,5335,3682,5346,3679,5356,3682,5364,3682,5374,3689,5385,3692,5392,3702,5396,3709,5403,3719,5407,3728,5407,3735,5407,3745,5403,3755,5396,3761,5392,3765,5385,3771,5374,3775,5364,3775,53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52" o:spid="_x0000_s1552" o:spt="203" style="position:absolute;left:3679;top:6437;height:105;width:96;" coordorigin="3679,6437" coordsize="96,105">
              <o:lock v:ext="edit"/>
              <v:shape id="_x0000_s1553" o:spid="_x0000_s1553" style="position:absolute;left:3679;top:6437;height:105;width:96;" filled="f" stroked="t" coordorigin="3679,6437" coordsize="96,105" path="m3775,6488l3775,6480,3771,6470,3765,6459,3761,6452,3755,6448,3745,6441,3735,6437,3728,6437,3719,6437,3709,6441,3702,6448,3692,6452,3689,6459,3682,6470,3682,6480,3679,6488,3682,6498,3682,6509,3689,6516,3692,6527,3702,6531,3709,6538,3719,6538,3728,6541,3735,6538,3745,6538,3755,6531,3761,6527,3765,6516,3771,6509,3775,6498,3775,64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54" o:spid="_x0000_s1554" o:spt="203" style="position:absolute;left:1566;top:6437;height:105;width:96;" coordorigin="1566,6437" coordsize="96,105">
              <o:lock v:ext="edit"/>
              <v:shape id="_x0000_s1555" o:spid="_x0000_s1555" style="position:absolute;left:1566;top:6437;height:105;width:96;" filled="f" stroked="t" coordorigin="1566,6437" coordsize="96,105" path="m1661,6488l1658,6480,1658,6470,1651,6459,1645,6452,1638,6448,1631,6441,1622,6437,1612,6437,1602,6437,1595,6441,1585,6448,1579,6452,1572,6459,1569,6470,1566,6480,1566,6488,1566,6498,1569,6509,1572,6516,1579,6527,1585,6531,1595,6538,1602,6538,1612,6541,1622,6538,1631,6538,1638,6531,1645,6527,1651,6516,1658,6509,1658,6498,1661,64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56" o:spid="_x0000_s1556" o:spt="203" style="position:absolute;left:3702;top:6462;height:54;width:50;" coordorigin="3702,6462" coordsize="50,54">
              <o:lock v:ext="edit"/>
              <v:shape id="_x0000_s1557" o:spid="_x0000_s1557" style="position:absolute;left:3702;top:6462;height:54;width:50;" filled="f" stroked="t" coordorigin="3702,6462" coordsize="50,54" path="m3752,6488l3752,6477,3745,6470,3738,6462,3729,6462,3715,6462,3709,6470,3702,6477,3702,6488,3702,6502,3709,6509,3715,6516,3729,6516,3738,6516,3745,6509,3752,6502,3752,64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58" o:spid="_x0000_s1558" o:spt="203" style="position:absolute;left:3702;top:5328;height:54;width:50;" coordorigin="3702,5328" coordsize="50,54">
              <o:lock v:ext="edit"/>
              <v:shape id="_x0000_s1559" o:spid="_x0000_s1559" style="position:absolute;left:3702;top:5328;height:54;width:50;" filled="f" stroked="t" coordorigin="3702,5328" coordsize="50,54" path="m3752,5356l3752,5342,3745,5335,3738,5328,3729,5328,3715,5328,3709,5335,3702,5342,3702,5356,3702,5367,3709,5374,3715,5382,3729,5382,3738,5382,3745,5374,3752,5367,3752,53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60" o:spid="_x0000_s1560" o:spt="203" style="position:absolute;left:1585;top:6462;height:54;width:53;" coordorigin="1585,6462" coordsize="53,54">
              <o:lock v:ext="edit"/>
              <v:shape id="_x0000_s1561" o:spid="_x0000_s1561" style="position:absolute;left:1585;top:6462;height:54;width:53;" filled="f" stroked="t" coordorigin="1585,6462" coordsize="53,54" path="m1638,6488l1638,6477,1631,6470,1622,6462,1612,6462,1602,6462,1595,6470,1589,6477,1585,6488,1589,6502,1595,6509,1602,6516,1612,6516,1622,6516,1631,6509,1638,6502,1638,64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62" o:spid="_x0000_s1562" o:spt="203" style="position:absolute;left:3715;top:6506;height:2;width:24;" coordorigin="3715,6506" coordsize="24,2">
              <o:lock v:ext="edit"/>
              <v:shape id="_x0000_s1563" o:spid="_x0000_s1563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64" o:spid="_x0000_s1564" o:spt="203" style="position:absolute;left:3715;top:6506;height:2;width:24;" coordorigin="3715,6506" coordsize="24,2">
              <o:lock v:ext="edit"/>
              <v:shape id="_x0000_s1565" o:spid="_x0000_s1565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66" o:spid="_x0000_s1566" o:spt="203" style="position:absolute;left:3715;top:6506;height:2;width:24;" coordorigin="3715,6506" coordsize="24,2">
              <o:lock v:ext="edit"/>
              <v:shape id="_x0000_s1567" o:spid="_x0000_s1567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68" o:spid="_x0000_s1568" o:spt="203" style="position:absolute;left:3715;top:6506;height:2;width:24;" coordorigin="3715,6506" coordsize="24,2">
              <o:lock v:ext="edit"/>
              <v:shape id="_x0000_s1569" o:spid="_x0000_s1569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70" o:spid="_x0000_s1570" o:spt="203" style="position:absolute;left:3715;top:6506;height:2;width:24;" coordorigin="3715,6506" coordsize="24,2">
              <o:lock v:ext="edit"/>
              <v:shape id="_x0000_s1571" o:spid="_x0000_s1571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72" o:spid="_x0000_s1572" o:spt="203" style="position:absolute;left:3715;top:6506;height:2;width:24;" coordorigin="3715,6506" coordsize="24,2">
              <o:lock v:ext="edit"/>
              <v:shape id="_x0000_s1573" o:spid="_x0000_s1573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74" o:spid="_x0000_s1574" o:spt="203" style="position:absolute;left:3715;top:6506;height:2;width:24;" coordorigin="3715,6506" coordsize="24,2">
              <o:lock v:ext="edit"/>
              <v:shape id="_x0000_s1575" o:spid="_x0000_s1575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76" o:spid="_x0000_s1576" o:spt="203" style="position:absolute;left:3715;top:6506;height:2;width:24;" coordorigin="3715,6506" coordsize="24,2">
              <o:lock v:ext="edit"/>
              <v:shape id="_x0000_s1577" o:spid="_x0000_s1577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78" o:spid="_x0000_s1578" o:spt="203" style="position:absolute;left:3715;top:6506;height:2;width:24;" coordorigin="3715,6506" coordsize="24,2">
              <o:lock v:ext="edit"/>
              <v:shape id="_x0000_s1579" o:spid="_x0000_s1579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80" o:spid="_x0000_s1580" o:spt="203" style="position:absolute;left:3715;top:6506;height:2;width:24;" coordorigin="3715,6506" coordsize="24,2">
              <o:lock v:ext="edit"/>
              <v:shape id="_x0000_s1581" o:spid="_x0000_s1581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82" o:spid="_x0000_s1582" o:spt="203" style="position:absolute;left:3715;top:6506;height:2;width:24;" coordorigin="3715,6506" coordsize="24,2">
              <o:lock v:ext="edit"/>
              <v:shape id="_x0000_s1583" o:spid="_x0000_s1583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84" o:spid="_x0000_s1584" o:spt="203" style="position:absolute;left:3715;top:6506;height:2;width:24;" coordorigin="3715,6506" coordsize="24,2">
              <o:lock v:ext="edit"/>
              <v:shape id="_x0000_s1585" o:spid="_x0000_s1585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86" o:spid="_x0000_s1586" o:spt="203" style="position:absolute;left:3715;top:6506;height:2;width:24;" coordorigin="3715,6506" coordsize="24,2">
              <o:lock v:ext="edit"/>
              <v:shape id="_x0000_s1587" o:spid="_x0000_s1587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88" o:spid="_x0000_s1588" o:spt="203" style="position:absolute;left:3715;top:6506;height:2;width:24;" coordorigin="3715,6506" coordsize="24,2">
              <o:lock v:ext="edit"/>
              <v:shape id="_x0000_s1589" o:spid="_x0000_s1589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90" o:spid="_x0000_s1590" o:spt="203" style="position:absolute;left:3715;top:6506;height:2;width:24;" coordorigin="3715,6506" coordsize="24,2">
              <o:lock v:ext="edit"/>
              <v:shape id="_x0000_s1591" o:spid="_x0000_s1591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92" o:spid="_x0000_s1592" o:spt="203" style="position:absolute;left:3715;top:6506;height:2;width:24;" coordorigin="3715,6506" coordsize="24,2">
              <o:lock v:ext="edit"/>
              <v:shape id="_x0000_s1593" o:spid="_x0000_s1593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94" o:spid="_x0000_s1594" o:spt="203" style="position:absolute;left:3715;top:6506;height:2;width:24;" coordorigin="3715,6506" coordsize="24,2">
              <o:lock v:ext="edit"/>
              <v:shape id="_x0000_s1595" o:spid="_x0000_s1595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96" o:spid="_x0000_s1596" o:spt="203" style="position:absolute;left:3715;top:6506;height:2;width:24;" coordorigin="3715,6506" coordsize="24,2">
              <o:lock v:ext="edit"/>
              <v:shape id="_x0000_s1597" o:spid="_x0000_s1597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598" o:spid="_x0000_s1598" o:spt="203" style="position:absolute;left:3715;top:6506;height:2;width:24;" coordorigin="3715,6506" coordsize="24,2">
              <o:lock v:ext="edit"/>
              <v:shape id="_x0000_s1599" o:spid="_x0000_s1599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00" o:spid="_x0000_s1600" o:spt="203" style="position:absolute;left:3715;top:6506;height:2;width:24;" coordorigin="3715,6506" coordsize="24,2">
              <o:lock v:ext="edit"/>
              <v:shape id="_x0000_s1601" o:spid="_x0000_s1601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02" o:spid="_x0000_s1602" o:spt="203" style="position:absolute;left:3715;top:6506;height:2;width:24;" coordorigin="3715,6506" coordsize="24,2">
              <o:lock v:ext="edit"/>
              <v:shape id="_x0000_s1603" o:spid="_x0000_s1603" style="position:absolute;left:3715;top:6506;height:2;width:24;" filled="f" stroked="t" coordorigin="3715,6506" coordsize="24,0" path="m3715,6506l3738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04" o:spid="_x0000_s1604" o:spt="203" style="position:absolute;left:3709;top:6477;height:2;width:37;" coordorigin="3709,6477" coordsize="37,2">
              <o:lock v:ext="edit"/>
              <v:shape id="_x0000_s1605" o:spid="_x0000_s1605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06" o:spid="_x0000_s1606" o:spt="203" style="position:absolute;left:3709;top:6477;height:2;width:37;" coordorigin="3709,6477" coordsize="37,2">
              <o:lock v:ext="edit"/>
              <v:shape id="_x0000_s1607" o:spid="_x0000_s1607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08" o:spid="_x0000_s1608" o:spt="203" style="position:absolute;left:3709;top:6477;height:2;width:37;" coordorigin="3709,6477" coordsize="37,2">
              <o:lock v:ext="edit"/>
              <v:shape id="_x0000_s1609" o:spid="_x0000_s1609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10" o:spid="_x0000_s1610" o:spt="203" style="position:absolute;left:3709;top:6477;height:2;width:37;" coordorigin="3709,6477" coordsize="37,2">
              <o:lock v:ext="edit"/>
              <v:shape id="_x0000_s1611" o:spid="_x0000_s1611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12" o:spid="_x0000_s1612" o:spt="203" style="position:absolute;left:3709;top:6477;height:2;width:37;" coordorigin="3709,6477" coordsize="37,2">
              <o:lock v:ext="edit"/>
              <v:shape id="_x0000_s1613" o:spid="_x0000_s1613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14" o:spid="_x0000_s1614" o:spt="203" style="position:absolute;left:3709;top:6477;height:2;width:37;" coordorigin="3709,6477" coordsize="37,2">
              <o:lock v:ext="edit"/>
              <v:shape id="_x0000_s1615" o:spid="_x0000_s1615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16" o:spid="_x0000_s1616" o:spt="203" style="position:absolute;left:3709;top:6477;height:2;width:37;" coordorigin="3709,6477" coordsize="37,2">
              <o:lock v:ext="edit"/>
              <v:shape id="_x0000_s1617" o:spid="_x0000_s1617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18" o:spid="_x0000_s1618" o:spt="203" style="position:absolute;left:3709;top:6477;height:2;width:37;" coordorigin="3709,6477" coordsize="37,2">
              <o:lock v:ext="edit"/>
              <v:shape id="_x0000_s1619" o:spid="_x0000_s1619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20" o:spid="_x0000_s1620" o:spt="203" style="position:absolute;left:3709;top:6477;height:2;width:37;" coordorigin="3709,6477" coordsize="37,2">
              <o:lock v:ext="edit"/>
              <v:shape id="_x0000_s1621" o:spid="_x0000_s1621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22" o:spid="_x0000_s1622" o:spt="203" style="position:absolute;left:3709;top:6477;height:2;width:37;" coordorigin="3709,6477" coordsize="37,2">
              <o:lock v:ext="edit"/>
              <v:shape id="_x0000_s1623" o:spid="_x0000_s1623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24" o:spid="_x0000_s1624" o:spt="203" style="position:absolute;left:3709;top:6477;height:2;width:37;" coordorigin="3709,6477" coordsize="37,2">
              <o:lock v:ext="edit"/>
              <v:shape id="_x0000_s1625" o:spid="_x0000_s1625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26" o:spid="_x0000_s1626" o:spt="203" style="position:absolute;left:3709;top:6477;height:2;width:37;" coordorigin="3709,6477" coordsize="37,2">
              <o:lock v:ext="edit"/>
              <v:shape id="_x0000_s1627" o:spid="_x0000_s1627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28" o:spid="_x0000_s1628" o:spt="203" style="position:absolute;left:3709;top:6477;height:2;width:37;" coordorigin="3709,6477" coordsize="37,2">
              <o:lock v:ext="edit"/>
              <v:shape id="_x0000_s1629" o:spid="_x0000_s1629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30" o:spid="_x0000_s1630" o:spt="203" style="position:absolute;left:3709;top:6477;height:2;width:37;" coordorigin="3709,6477" coordsize="37,2">
              <o:lock v:ext="edit"/>
              <v:shape id="_x0000_s1631" o:spid="_x0000_s1631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32" o:spid="_x0000_s1632" o:spt="203" style="position:absolute;left:3709;top:6477;height:2;width:37;" coordorigin="3709,6477" coordsize="37,2">
              <o:lock v:ext="edit"/>
              <v:shape id="_x0000_s1633" o:spid="_x0000_s1633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34" o:spid="_x0000_s1634" o:spt="203" style="position:absolute;left:3709;top:6477;height:2;width:37;" coordorigin="3709,6477" coordsize="37,2">
              <o:lock v:ext="edit"/>
              <v:shape id="_x0000_s1635" o:spid="_x0000_s1635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36" o:spid="_x0000_s1636" o:spt="203" style="position:absolute;left:3709;top:6477;height:2;width:37;" coordorigin="3709,6477" coordsize="37,2">
              <o:lock v:ext="edit"/>
              <v:shape id="_x0000_s1637" o:spid="_x0000_s1637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38" o:spid="_x0000_s1638" o:spt="203" style="position:absolute;left:3709;top:6477;height:2;width:37;" coordorigin="3709,6477" coordsize="37,2">
              <o:lock v:ext="edit"/>
              <v:shape id="_x0000_s1639" o:spid="_x0000_s1639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40" o:spid="_x0000_s1640" o:spt="203" style="position:absolute;left:3709;top:6477;height:2;width:37;" coordorigin="3709,6477" coordsize="37,2">
              <o:lock v:ext="edit"/>
              <v:shape id="_x0000_s1641" o:spid="_x0000_s1641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42" o:spid="_x0000_s1642" o:spt="203" style="position:absolute;left:3709;top:6477;height:2;width:37;" coordorigin="3709,6477" coordsize="37,2">
              <o:lock v:ext="edit"/>
              <v:shape id="_x0000_s1643" o:spid="_x0000_s1643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44" o:spid="_x0000_s1644" o:spt="203" style="position:absolute;left:3709;top:6477;height:2;width:37;" coordorigin="3709,6477" coordsize="37,2">
              <o:lock v:ext="edit"/>
              <v:shape id="_x0000_s1645" o:spid="_x0000_s1645" style="position:absolute;left:3709;top:6477;height:2;width:37;" filled="f" stroked="t" coordorigin="3709,6477" coordsize="37,0" path="m3709,6477l3745,64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46" o:spid="_x0000_s1646" o:spt="203" style="position:absolute;left:3705;top:5331;height:47;width:43;" coordorigin="3705,5331" coordsize="43,47">
              <o:lock v:ext="edit"/>
              <v:shape id="_x0000_s1647" o:spid="_x0000_s1647" style="position:absolute;left:3705;top:5331;height:47;width:43;" filled="f" stroked="t" coordorigin="3705,5331" coordsize="43,47" path="m3748,5356l3745,5346,3742,5338,3735,5335,3728,5331,3719,5335,3712,5338,3709,5346,3705,5356,3709,5364,3712,5371,3719,5374,3728,5378,3735,5374,3742,5371,3745,5364,3748,53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48" o:spid="_x0000_s1648" o:spt="203" style="position:absolute;left:1592;top:6466;height:47;width:40;" coordorigin="1592,6466" coordsize="40,47">
              <o:lock v:ext="edit"/>
              <v:shape id="_x0000_s1649" o:spid="_x0000_s1649" style="position:absolute;left:1592;top:6466;height:47;width:40;" filled="f" stroked="t" coordorigin="1592,6466" coordsize="40,47" path="m1631,6488l1631,6480,1628,6473,1622,6470,1612,6466,1605,6470,1599,6473,1595,6480,1592,6488,1595,6498,1599,6506,1605,6509,1612,6513,1622,6509,1628,6506,1631,6498,1631,64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50" o:spid="_x0000_s1650" o:spt="203" style="position:absolute;left:1592;top:5331;height:47;width:40;" coordorigin="1592,5331" coordsize="40,47">
              <o:lock v:ext="edit"/>
              <v:shape id="_x0000_s1651" o:spid="_x0000_s1651" style="position:absolute;left:1592;top:5331;height:47;width:40;" filled="f" stroked="t" coordorigin="1592,5331" coordsize="40,47" path="m1631,5356l1631,5346,1628,5338,1622,5335,1612,5331,1605,5335,1599,5338,1595,5346,1592,5356,1595,5364,1599,5371,1605,5374,1612,5378,1622,5374,1628,5371,1631,5364,1631,535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52" o:spid="_x0000_s1652" o:spt="203" style="position:absolute;left:2784;top:5428;height:959;width:2;" coordorigin="2784,5428" coordsize="2,959">
              <o:lock v:ext="edit"/>
              <v:shape id="_x0000_s1653" o:spid="_x0000_s1653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54" o:spid="_x0000_s1654" o:spt="203" style="position:absolute;left:2655;top:5414;height:2;width:748;" coordorigin="2655,5414" coordsize="748,2">
              <o:lock v:ext="edit"/>
              <v:shape id="_x0000_s1655" o:spid="_x0000_s1655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56" o:spid="_x0000_s1656" o:spt="203" style="position:absolute;left:2655;top:5414;height:2;width:748;" coordorigin="2655,5414" coordsize="748,2">
              <o:lock v:ext="edit"/>
              <v:shape id="_x0000_s1657" o:spid="_x0000_s1657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58" o:spid="_x0000_s1658" o:spt="203" style="position:absolute;left:2655;top:5414;height:2;width:748;" coordorigin="2655,5414" coordsize="748,2">
              <o:lock v:ext="edit"/>
              <v:shape id="_x0000_s1659" o:spid="_x0000_s1659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60" o:spid="_x0000_s1660" o:spt="203" style="position:absolute;left:2655;top:5414;height:2;width:748;" coordorigin="2655,5414" coordsize="748,2">
              <o:lock v:ext="edit"/>
              <v:shape id="_x0000_s1661" o:spid="_x0000_s1661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62" o:spid="_x0000_s1662" o:spt="203" style="position:absolute;left:2655;top:5414;height:2;width:748;" coordorigin="2655,5414" coordsize="748,2">
              <o:lock v:ext="edit"/>
              <v:shape id="_x0000_s1663" o:spid="_x0000_s1663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64" o:spid="_x0000_s1664" o:spt="203" style="position:absolute;left:2655;top:5414;height:2;width:748;" coordorigin="2655,5414" coordsize="748,2">
              <o:lock v:ext="edit"/>
              <v:shape id="_x0000_s1665" o:spid="_x0000_s1665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66" o:spid="_x0000_s1666" o:spt="203" style="position:absolute;left:2655;top:5414;height:2;width:748;" coordorigin="2655,5414" coordsize="748,2">
              <o:lock v:ext="edit"/>
              <v:shape id="_x0000_s1667" o:spid="_x0000_s1667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68" o:spid="_x0000_s1668" o:spt="203" style="position:absolute;left:2655;top:5414;height:2;width:748;" coordorigin="2655,5414" coordsize="748,2">
              <o:lock v:ext="edit"/>
              <v:shape id="_x0000_s1669" o:spid="_x0000_s1669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70" o:spid="_x0000_s1670" o:spt="203" style="position:absolute;left:2655;top:5414;height:2;width:748;" coordorigin="2655,5414" coordsize="748,2">
              <o:lock v:ext="edit"/>
              <v:shape id="_x0000_s1671" o:spid="_x0000_s1671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72" o:spid="_x0000_s1672" o:spt="203" style="position:absolute;left:2655;top:5414;height:2;width:748;" coordorigin="2655,5414" coordsize="748,2">
              <o:lock v:ext="edit"/>
              <v:shape id="_x0000_s1673" o:spid="_x0000_s1673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74" o:spid="_x0000_s1674" o:spt="203" style="position:absolute;left:2655;top:5414;height:2;width:748;" coordorigin="2655,5414" coordsize="748,2">
              <o:lock v:ext="edit"/>
              <v:shape id="_x0000_s1675" o:spid="_x0000_s1675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76" o:spid="_x0000_s1676" o:spt="203" style="position:absolute;left:2655;top:5414;height:2;width:748;" coordorigin="2655,5414" coordsize="748,2">
              <o:lock v:ext="edit"/>
              <v:shape id="_x0000_s1677" o:spid="_x0000_s1677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78" o:spid="_x0000_s1678" o:spt="203" style="position:absolute;left:2655;top:5414;height:2;width:748;" coordorigin="2655,5414" coordsize="748,2">
              <o:lock v:ext="edit"/>
              <v:shape id="_x0000_s1679" o:spid="_x0000_s1679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80" o:spid="_x0000_s1680" o:spt="203" style="position:absolute;left:2655;top:5414;height:2;width:748;" coordorigin="2655,5414" coordsize="748,2">
              <o:lock v:ext="edit"/>
              <v:shape id="_x0000_s1681" o:spid="_x0000_s1681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82" o:spid="_x0000_s1682" o:spt="203" style="position:absolute;left:2655;top:5414;height:2;width:748;" coordorigin="2655,5414" coordsize="748,2">
              <o:lock v:ext="edit"/>
              <v:shape id="_x0000_s1683" o:spid="_x0000_s1683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84" o:spid="_x0000_s1684" o:spt="203" style="position:absolute;left:2655;top:5414;height:2;width:748;" coordorigin="2655,5414" coordsize="748,2">
              <o:lock v:ext="edit"/>
              <v:shape id="_x0000_s1685" o:spid="_x0000_s1685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86" o:spid="_x0000_s1686" o:spt="203" style="position:absolute;left:2655;top:5414;height:2;width:748;" coordorigin="2655,5414" coordsize="748,2">
              <o:lock v:ext="edit"/>
              <v:shape id="_x0000_s1687" o:spid="_x0000_s1687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88" o:spid="_x0000_s1688" o:spt="203" style="position:absolute;left:2655;top:5414;height:2;width:748;" coordorigin="2655,5414" coordsize="748,2">
              <o:lock v:ext="edit"/>
              <v:shape id="_x0000_s1689" o:spid="_x0000_s1689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90" o:spid="_x0000_s1690" o:spt="203" style="position:absolute;left:2655;top:5414;height:2;width:748;" coordorigin="2655,5414" coordsize="748,2">
              <o:lock v:ext="edit"/>
              <v:shape id="_x0000_s1691" o:spid="_x0000_s1691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92" o:spid="_x0000_s1692" o:spt="203" style="position:absolute;left:2655;top:5414;height:2;width:748;" coordorigin="2655,5414" coordsize="748,2">
              <o:lock v:ext="edit"/>
              <v:shape id="_x0000_s1693" o:spid="_x0000_s1693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94" o:spid="_x0000_s1694" o:spt="203" style="position:absolute;left:2655;top:5414;height:2;width:748;" coordorigin="2655,5414" coordsize="748,2">
              <o:lock v:ext="edit"/>
              <v:shape id="_x0000_s1695" o:spid="_x0000_s1695" style="position:absolute;left:2655;top:5414;height:2;width:748;" filled="f" stroked="t" coordorigin="2655,5414" coordsize="748,0" path="m3403,5414l2655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96" o:spid="_x0000_s1696" o:spt="203" style="position:absolute;left:2655;top:5414;height:988;width:2;" coordorigin="2655,5414" coordsize="2,988">
              <o:lock v:ext="edit"/>
              <v:shape id="_x0000_s1697" o:spid="_x0000_s1697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698" o:spid="_x0000_s1698" o:spt="203" style="position:absolute;left:2655;top:5414;height:988;width:2;" coordorigin="2655,5414" coordsize="2,988">
              <o:lock v:ext="edit"/>
              <v:shape id="_x0000_s1699" o:spid="_x0000_s1699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00" o:spid="_x0000_s1700" o:spt="203" style="position:absolute;left:2655;top:5414;height:988;width:2;" coordorigin="2655,5414" coordsize="2,988">
              <o:lock v:ext="edit"/>
              <v:shape id="_x0000_s1701" o:spid="_x0000_s1701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02" o:spid="_x0000_s1702" o:spt="203" style="position:absolute;left:2655;top:5414;height:988;width:2;" coordorigin="2655,5414" coordsize="2,988">
              <o:lock v:ext="edit"/>
              <v:shape id="_x0000_s1703" o:spid="_x0000_s1703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04" o:spid="_x0000_s1704" o:spt="203" style="position:absolute;left:2655;top:5414;height:988;width:2;" coordorigin="2655,5414" coordsize="2,988">
              <o:lock v:ext="edit"/>
              <v:shape id="_x0000_s1705" o:spid="_x0000_s1705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06" o:spid="_x0000_s1706" o:spt="203" style="position:absolute;left:2655;top:5414;height:988;width:2;" coordorigin="2655,5414" coordsize="2,988">
              <o:lock v:ext="edit"/>
              <v:shape id="_x0000_s1707" o:spid="_x0000_s1707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08" o:spid="_x0000_s1708" o:spt="203" style="position:absolute;left:2655;top:5414;height:988;width:2;" coordorigin="2655,5414" coordsize="2,988">
              <o:lock v:ext="edit"/>
              <v:shape id="_x0000_s1709" o:spid="_x0000_s1709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10" o:spid="_x0000_s1710" o:spt="203" style="position:absolute;left:2655;top:5414;height:988;width:2;" coordorigin="2655,5414" coordsize="2,988">
              <o:lock v:ext="edit"/>
              <v:shape id="_x0000_s1711" o:spid="_x0000_s1711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12" o:spid="_x0000_s1712" o:spt="203" style="position:absolute;left:2655;top:5414;height:988;width:2;" coordorigin="2655,5414" coordsize="2,988">
              <o:lock v:ext="edit"/>
              <v:shape id="_x0000_s1713" o:spid="_x0000_s1713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14" o:spid="_x0000_s1714" o:spt="203" style="position:absolute;left:2655;top:5414;height:988;width:2;" coordorigin="2655,5414" coordsize="2,988">
              <o:lock v:ext="edit"/>
              <v:shape id="_x0000_s1715" o:spid="_x0000_s1715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16" o:spid="_x0000_s1716" o:spt="203" style="position:absolute;left:2655;top:5414;height:988;width:2;" coordorigin="2655,5414" coordsize="2,988">
              <o:lock v:ext="edit"/>
              <v:shape id="_x0000_s1717" o:spid="_x0000_s1717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18" o:spid="_x0000_s1718" o:spt="203" style="position:absolute;left:2655;top:5414;height:988;width:2;" coordorigin="2655,5414" coordsize="2,988">
              <o:lock v:ext="edit"/>
              <v:shape id="_x0000_s1719" o:spid="_x0000_s1719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20" o:spid="_x0000_s1720" o:spt="203" style="position:absolute;left:2655;top:5414;height:988;width:2;" coordorigin="2655,5414" coordsize="2,988">
              <o:lock v:ext="edit"/>
              <v:shape id="_x0000_s1721" o:spid="_x0000_s1721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22" o:spid="_x0000_s1722" o:spt="203" style="position:absolute;left:2655;top:5414;height:988;width:2;" coordorigin="2655,5414" coordsize="2,988">
              <o:lock v:ext="edit"/>
              <v:shape id="_x0000_s1723" o:spid="_x0000_s1723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24" o:spid="_x0000_s1724" o:spt="203" style="position:absolute;left:2655;top:5414;height:988;width:2;" coordorigin="2655,5414" coordsize="2,988">
              <o:lock v:ext="edit"/>
              <v:shape id="_x0000_s1725" o:spid="_x0000_s1725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26" o:spid="_x0000_s1726" o:spt="203" style="position:absolute;left:2655;top:5414;height:988;width:2;" coordorigin="2655,5414" coordsize="2,988">
              <o:lock v:ext="edit"/>
              <v:shape id="_x0000_s1727" o:spid="_x0000_s1727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28" o:spid="_x0000_s1728" o:spt="203" style="position:absolute;left:2655;top:5414;height:988;width:2;" coordorigin="2655,5414" coordsize="2,988">
              <o:lock v:ext="edit"/>
              <v:shape id="_x0000_s1729" o:spid="_x0000_s1729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30" o:spid="_x0000_s1730" o:spt="203" style="position:absolute;left:2655;top:5414;height:988;width:2;" coordorigin="2655,5414" coordsize="2,988">
              <o:lock v:ext="edit"/>
              <v:shape id="_x0000_s1731" o:spid="_x0000_s1731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32" o:spid="_x0000_s1732" o:spt="203" style="position:absolute;left:2655;top:5414;height:988;width:2;" coordorigin="2655,5414" coordsize="2,988">
              <o:lock v:ext="edit"/>
              <v:shape id="_x0000_s1733" o:spid="_x0000_s1733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34" o:spid="_x0000_s1734" o:spt="203" style="position:absolute;left:2655;top:5414;height:988;width:2;" coordorigin="2655,5414" coordsize="2,988">
              <o:lock v:ext="edit"/>
              <v:shape id="_x0000_s1735" o:spid="_x0000_s1735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36" o:spid="_x0000_s1736" o:spt="203" style="position:absolute;left:2655;top:5414;height:988;width:2;" coordorigin="2655,5414" coordsize="2,988">
              <o:lock v:ext="edit"/>
              <v:shape id="_x0000_s1737" o:spid="_x0000_s1737" style="position:absolute;left:2655;top:5414;height:988;width:2;" filled="f" stroked="t" coordorigin="2655,5414" coordsize="0,988" path="m2655,5414l2655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38" o:spid="_x0000_s1738" o:spt="203" style="position:absolute;left:2655;top:6401;height:2;width:748;" coordorigin="2655,6401" coordsize="748,2">
              <o:lock v:ext="edit"/>
              <v:shape id="_x0000_s1739" o:spid="_x0000_s1739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40" o:spid="_x0000_s1740" o:spt="203" style="position:absolute;left:2655;top:6401;height:2;width:748;" coordorigin="2655,6401" coordsize="748,2">
              <o:lock v:ext="edit"/>
              <v:shape id="_x0000_s1741" o:spid="_x0000_s1741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42" o:spid="_x0000_s1742" o:spt="203" style="position:absolute;left:2655;top:6401;height:2;width:748;" coordorigin="2655,6401" coordsize="748,2">
              <o:lock v:ext="edit"/>
              <v:shape id="_x0000_s1743" o:spid="_x0000_s1743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44" o:spid="_x0000_s1744" o:spt="203" style="position:absolute;left:2655;top:6401;height:2;width:748;" coordorigin="2655,6401" coordsize="748,2">
              <o:lock v:ext="edit"/>
              <v:shape id="_x0000_s1745" o:spid="_x0000_s1745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46" o:spid="_x0000_s1746" o:spt="203" style="position:absolute;left:2655;top:6401;height:2;width:748;" coordorigin="2655,6401" coordsize="748,2">
              <o:lock v:ext="edit"/>
              <v:shape id="_x0000_s1747" o:spid="_x0000_s1747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48" o:spid="_x0000_s1748" o:spt="203" style="position:absolute;left:2655;top:6401;height:2;width:748;" coordorigin="2655,6401" coordsize="748,2">
              <o:lock v:ext="edit"/>
              <v:shape id="_x0000_s1749" o:spid="_x0000_s1749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50" o:spid="_x0000_s1750" o:spt="203" style="position:absolute;left:2655;top:6401;height:2;width:748;" coordorigin="2655,6401" coordsize="748,2">
              <o:lock v:ext="edit"/>
              <v:shape id="_x0000_s1751" o:spid="_x0000_s1751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52" o:spid="_x0000_s1752" o:spt="203" style="position:absolute;left:2655;top:6401;height:2;width:748;" coordorigin="2655,6401" coordsize="748,2">
              <o:lock v:ext="edit"/>
              <v:shape id="_x0000_s1753" o:spid="_x0000_s1753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54" o:spid="_x0000_s1754" o:spt="203" style="position:absolute;left:2655;top:6401;height:2;width:748;" coordorigin="2655,6401" coordsize="748,2">
              <o:lock v:ext="edit"/>
              <v:shape id="_x0000_s1755" o:spid="_x0000_s1755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56" o:spid="_x0000_s1756" o:spt="203" style="position:absolute;left:2655;top:6401;height:2;width:748;" coordorigin="2655,6401" coordsize="748,2">
              <o:lock v:ext="edit"/>
              <v:shape id="_x0000_s1757" o:spid="_x0000_s1757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58" o:spid="_x0000_s1758" o:spt="203" style="position:absolute;left:2655;top:6401;height:2;width:748;" coordorigin="2655,6401" coordsize="748,2">
              <o:lock v:ext="edit"/>
              <v:shape id="_x0000_s1759" o:spid="_x0000_s1759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60" o:spid="_x0000_s1760" o:spt="203" style="position:absolute;left:2655;top:6401;height:2;width:748;" coordorigin="2655,6401" coordsize="748,2">
              <o:lock v:ext="edit"/>
              <v:shape id="_x0000_s1761" o:spid="_x0000_s1761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62" o:spid="_x0000_s1762" o:spt="203" style="position:absolute;left:2655;top:6401;height:2;width:748;" coordorigin="2655,6401" coordsize="748,2">
              <o:lock v:ext="edit"/>
              <v:shape id="_x0000_s1763" o:spid="_x0000_s1763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64" o:spid="_x0000_s1764" o:spt="203" style="position:absolute;left:2655;top:6401;height:2;width:748;" coordorigin="2655,6401" coordsize="748,2">
              <o:lock v:ext="edit"/>
              <v:shape id="_x0000_s1765" o:spid="_x0000_s1765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66" o:spid="_x0000_s1766" o:spt="203" style="position:absolute;left:2655;top:6401;height:2;width:748;" coordorigin="2655,6401" coordsize="748,2">
              <o:lock v:ext="edit"/>
              <v:shape id="_x0000_s1767" o:spid="_x0000_s1767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68" o:spid="_x0000_s1768" o:spt="203" style="position:absolute;left:2655;top:6401;height:2;width:748;" coordorigin="2655,6401" coordsize="748,2">
              <o:lock v:ext="edit"/>
              <v:shape id="_x0000_s1769" o:spid="_x0000_s1769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70" o:spid="_x0000_s1770" o:spt="203" style="position:absolute;left:2655;top:6401;height:2;width:748;" coordorigin="2655,6401" coordsize="748,2">
              <o:lock v:ext="edit"/>
              <v:shape id="_x0000_s1771" o:spid="_x0000_s1771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72" o:spid="_x0000_s1772" o:spt="203" style="position:absolute;left:2655;top:6401;height:2;width:748;" coordorigin="2655,6401" coordsize="748,2">
              <o:lock v:ext="edit"/>
              <v:shape id="_x0000_s1773" o:spid="_x0000_s1773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74" o:spid="_x0000_s1774" o:spt="203" style="position:absolute;left:2655;top:6401;height:2;width:748;" coordorigin="2655,6401" coordsize="748,2">
              <o:lock v:ext="edit"/>
              <v:shape id="_x0000_s1775" o:spid="_x0000_s1775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76" o:spid="_x0000_s1776" o:spt="203" style="position:absolute;left:2655;top:6401;height:2;width:748;" coordorigin="2655,6401" coordsize="748,2">
              <o:lock v:ext="edit"/>
              <v:shape id="_x0000_s1777" o:spid="_x0000_s1777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78" o:spid="_x0000_s1778" o:spt="203" style="position:absolute;left:2655;top:6401;height:2;width:748;" coordorigin="2655,6401" coordsize="748,2">
              <o:lock v:ext="edit"/>
              <v:shape id="_x0000_s1779" o:spid="_x0000_s1779" style="position:absolute;left:2655;top:6401;height:2;width:748;" filled="f" stroked="t" coordorigin="2655,6401" coordsize="748,0" path="m2655,6401l3403,640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80" o:spid="_x0000_s1780" o:spt="203" style="position:absolute;left:3403;top:5414;height:988;width:2;" coordorigin="3403,5414" coordsize="2,988">
              <o:lock v:ext="edit"/>
              <v:shape id="_x0000_s1781" o:spid="_x0000_s1781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82" o:spid="_x0000_s1782" o:spt="203" style="position:absolute;left:3403;top:5414;height:988;width:2;" coordorigin="3403,5414" coordsize="2,988">
              <o:lock v:ext="edit"/>
              <v:shape id="_x0000_s1783" o:spid="_x0000_s1783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84" o:spid="_x0000_s1784" o:spt="203" style="position:absolute;left:3403;top:5414;height:988;width:2;" coordorigin="3403,5414" coordsize="2,988">
              <o:lock v:ext="edit"/>
              <v:shape id="_x0000_s1785" o:spid="_x0000_s1785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86" o:spid="_x0000_s1786" o:spt="203" style="position:absolute;left:3403;top:5414;height:988;width:2;" coordorigin="3403,5414" coordsize="2,988">
              <o:lock v:ext="edit"/>
              <v:shape id="_x0000_s1787" o:spid="_x0000_s1787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88" o:spid="_x0000_s1788" o:spt="203" style="position:absolute;left:3403;top:5414;height:988;width:2;" coordorigin="3403,5414" coordsize="2,988">
              <o:lock v:ext="edit"/>
              <v:shape id="_x0000_s1789" o:spid="_x0000_s1789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90" o:spid="_x0000_s1790" o:spt="203" style="position:absolute;left:3403;top:5414;height:988;width:2;" coordorigin="3403,5414" coordsize="2,988">
              <o:lock v:ext="edit"/>
              <v:shape id="_x0000_s1791" o:spid="_x0000_s1791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92" o:spid="_x0000_s1792" o:spt="203" style="position:absolute;left:3403;top:5414;height:988;width:2;" coordorigin="3403,5414" coordsize="2,988">
              <o:lock v:ext="edit"/>
              <v:shape id="_x0000_s1793" o:spid="_x0000_s1793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94" o:spid="_x0000_s1794" o:spt="203" style="position:absolute;left:3403;top:5414;height:988;width:2;" coordorigin="3403,5414" coordsize="2,988">
              <o:lock v:ext="edit"/>
              <v:shape id="_x0000_s1795" o:spid="_x0000_s1795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96" o:spid="_x0000_s1796" o:spt="203" style="position:absolute;left:3403;top:5414;height:988;width:2;" coordorigin="3403,5414" coordsize="2,988">
              <o:lock v:ext="edit"/>
              <v:shape id="_x0000_s1797" o:spid="_x0000_s1797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798" o:spid="_x0000_s1798" o:spt="203" style="position:absolute;left:3403;top:5414;height:988;width:2;" coordorigin="3403,5414" coordsize="2,988">
              <o:lock v:ext="edit"/>
              <v:shape id="_x0000_s1799" o:spid="_x0000_s1799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00" o:spid="_x0000_s1800" o:spt="203" style="position:absolute;left:3403;top:5414;height:988;width:2;" coordorigin="3403,5414" coordsize="2,988">
              <o:lock v:ext="edit"/>
              <v:shape id="_x0000_s1801" o:spid="_x0000_s1801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02" o:spid="_x0000_s1802" o:spt="203" style="position:absolute;left:3403;top:5414;height:988;width:2;" coordorigin="3403,5414" coordsize="2,988">
              <o:lock v:ext="edit"/>
              <v:shape id="_x0000_s1803" o:spid="_x0000_s1803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04" o:spid="_x0000_s1804" o:spt="203" style="position:absolute;left:3403;top:5414;height:988;width:2;" coordorigin="3403,5414" coordsize="2,988">
              <o:lock v:ext="edit"/>
              <v:shape id="_x0000_s1805" o:spid="_x0000_s1805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06" o:spid="_x0000_s1806" o:spt="203" style="position:absolute;left:3403;top:5414;height:988;width:2;" coordorigin="3403,5414" coordsize="2,988">
              <o:lock v:ext="edit"/>
              <v:shape id="_x0000_s1807" o:spid="_x0000_s1807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08" o:spid="_x0000_s1808" o:spt="203" style="position:absolute;left:3403;top:5414;height:988;width:2;" coordorigin="3403,5414" coordsize="2,988">
              <o:lock v:ext="edit"/>
              <v:shape id="_x0000_s1809" o:spid="_x0000_s1809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10" o:spid="_x0000_s1810" o:spt="203" style="position:absolute;left:3403;top:5414;height:988;width:2;" coordorigin="3403,5414" coordsize="2,988">
              <o:lock v:ext="edit"/>
              <v:shape id="_x0000_s1811" o:spid="_x0000_s1811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12" o:spid="_x0000_s1812" o:spt="203" style="position:absolute;left:3403;top:5414;height:988;width:2;" coordorigin="3403,5414" coordsize="2,988">
              <o:lock v:ext="edit"/>
              <v:shape id="_x0000_s1813" o:spid="_x0000_s1813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14" o:spid="_x0000_s1814" o:spt="203" style="position:absolute;left:3403;top:5414;height:988;width:2;" coordorigin="3403,5414" coordsize="2,988">
              <o:lock v:ext="edit"/>
              <v:shape id="_x0000_s1815" o:spid="_x0000_s1815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16" o:spid="_x0000_s1816" o:spt="203" style="position:absolute;left:3403;top:5414;height:988;width:2;" coordorigin="3403,5414" coordsize="2,988">
              <o:lock v:ext="edit"/>
              <v:shape id="_x0000_s1817" o:spid="_x0000_s1817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18" o:spid="_x0000_s1818" o:spt="203" style="position:absolute;left:3403;top:5414;height:988;width:2;" coordorigin="3403,5414" coordsize="2,988">
              <o:lock v:ext="edit"/>
              <v:shape id="_x0000_s1819" o:spid="_x0000_s1819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20" o:spid="_x0000_s1820" o:spt="203" style="position:absolute;left:3403;top:5414;height:988;width:2;" coordorigin="3403,5414" coordsize="2,988">
              <o:lock v:ext="edit"/>
              <v:shape id="_x0000_s1821" o:spid="_x0000_s1821" style="position:absolute;left:3403;top:5414;height:988;width:2;" filled="f" stroked="t" coordorigin="3403,5414" coordsize="0,988" path="m3403,6401l3403,541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22" o:spid="_x0000_s1822" o:spt="203" style="position:absolute;left:3314;top:6387;height:15;width:2;" coordorigin="3314,6387" coordsize="2,15">
              <o:lock v:ext="edit"/>
              <v:shape id="_x0000_s1823" o:spid="_x0000_s1823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24" o:spid="_x0000_s1824" o:spt="203" style="position:absolute;left:3314;top:6387;height:15;width:2;" coordorigin="3314,6387" coordsize="2,15">
              <o:lock v:ext="edit"/>
              <v:shape id="_x0000_s1825" o:spid="_x0000_s1825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26" o:spid="_x0000_s1826" o:spt="203" style="position:absolute;left:3314;top:6387;height:15;width:2;" coordorigin="3314,6387" coordsize="2,15">
              <o:lock v:ext="edit"/>
              <v:shape id="_x0000_s1827" o:spid="_x0000_s1827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28" o:spid="_x0000_s1828" o:spt="203" style="position:absolute;left:3314;top:6387;height:15;width:2;" coordorigin="3314,6387" coordsize="2,15">
              <o:lock v:ext="edit"/>
              <v:shape id="_x0000_s1829" o:spid="_x0000_s1829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30" o:spid="_x0000_s1830" o:spt="203" style="position:absolute;left:3314;top:6387;height:15;width:2;" coordorigin="3314,6387" coordsize="2,15">
              <o:lock v:ext="edit"/>
              <v:shape id="_x0000_s1831" o:spid="_x0000_s1831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32" o:spid="_x0000_s1832" o:spt="203" style="position:absolute;left:3314;top:6387;height:15;width:2;" coordorigin="3314,6387" coordsize="2,15">
              <o:lock v:ext="edit"/>
              <v:shape id="_x0000_s1833" o:spid="_x0000_s1833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34" o:spid="_x0000_s1834" o:spt="203" style="position:absolute;left:3314;top:6387;height:15;width:2;" coordorigin="3314,6387" coordsize="2,15">
              <o:lock v:ext="edit"/>
              <v:shape id="_x0000_s1835" o:spid="_x0000_s1835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36" o:spid="_x0000_s1836" o:spt="203" style="position:absolute;left:3314;top:6387;height:15;width:2;" coordorigin="3314,6387" coordsize="2,15">
              <o:lock v:ext="edit"/>
              <v:shape id="_x0000_s1837" o:spid="_x0000_s1837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38" o:spid="_x0000_s1838" o:spt="203" style="position:absolute;left:3314;top:6387;height:15;width:2;" coordorigin="3314,6387" coordsize="2,15">
              <o:lock v:ext="edit"/>
              <v:shape id="_x0000_s1839" o:spid="_x0000_s1839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40" o:spid="_x0000_s1840" o:spt="203" style="position:absolute;left:3314;top:6387;height:15;width:2;" coordorigin="3314,6387" coordsize="2,15">
              <o:lock v:ext="edit"/>
              <v:shape id="_x0000_s1841" o:spid="_x0000_s1841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42" o:spid="_x0000_s1842" o:spt="203" style="position:absolute;left:3314;top:6387;height:15;width:2;" coordorigin="3314,6387" coordsize="2,15">
              <o:lock v:ext="edit"/>
              <v:shape id="_x0000_s1843" o:spid="_x0000_s1843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44" o:spid="_x0000_s1844" o:spt="203" style="position:absolute;left:3314;top:6387;height:15;width:2;" coordorigin="3314,6387" coordsize="2,15">
              <o:lock v:ext="edit"/>
              <v:shape id="_x0000_s1845" o:spid="_x0000_s1845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46" o:spid="_x0000_s1846" o:spt="203" style="position:absolute;left:3314;top:6387;height:15;width:2;" coordorigin="3314,6387" coordsize="2,15">
              <o:lock v:ext="edit"/>
              <v:shape id="_x0000_s1847" o:spid="_x0000_s1847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48" o:spid="_x0000_s1848" o:spt="203" style="position:absolute;left:3314;top:6387;height:15;width:2;" coordorigin="3314,6387" coordsize="2,15">
              <o:lock v:ext="edit"/>
              <v:shape id="_x0000_s1849" o:spid="_x0000_s1849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50" o:spid="_x0000_s1850" o:spt="203" style="position:absolute;left:3314;top:6387;height:15;width:2;" coordorigin="3314,6387" coordsize="2,15">
              <o:lock v:ext="edit"/>
              <v:shape id="_x0000_s1851" o:spid="_x0000_s1851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52" o:spid="_x0000_s1852" o:spt="203" style="position:absolute;left:3314;top:6387;height:15;width:2;" coordorigin="3314,6387" coordsize="2,15">
              <o:lock v:ext="edit"/>
              <v:shape id="_x0000_s1853" o:spid="_x0000_s1853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54" o:spid="_x0000_s1854" o:spt="203" style="position:absolute;left:3314;top:6387;height:15;width:2;" coordorigin="3314,6387" coordsize="2,15">
              <o:lock v:ext="edit"/>
              <v:shape id="_x0000_s1855" o:spid="_x0000_s1855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56" o:spid="_x0000_s1856" o:spt="203" style="position:absolute;left:3314;top:6387;height:15;width:2;" coordorigin="3314,6387" coordsize="2,15">
              <o:lock v:ext="edit"/>
              <v:shape id="_x0000_s1857" o:spid="_x0000_s1857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58" o:spid="_x0000_s1858" o:spt="203" style="position:absolute;left:3314;top:6387;height:15;width:2;" coordorigin="3314,6387" coordsize="2,15">
              <o:lock v:ext="edit"/>
              <v:shape id="_x0000_s1859" o:spid="_x0000_s1859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60" o:spid="_x0000_s1860" o:spt="203" style="position:absolute;left:3314;top:6387;height:15;width:2;" coordorigin="3314,6387" coordsize="2,15">
              <o:lock v:ext="edit"/>
              <v:shape id="_x0000_s1861" o:spid="_x0000_s1861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62" o:spid="_x0000_s1862" o:spt="203" style="position:absolute;left:3314;top:6387;height:15;width:2;" coordorigin="3314,6387" coordsize="2,15">
              <o:lock v:ext="edit"/>
              <v:shape id="_x0000_s1863" o:spid="_x0000_s1863" style="position:absolute;left:3314;top:6387;height:15;width:2;" filled="f" stroked="t" coordorigin="3314,6387" coordsize="0,15" path="m3314,6401l331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64" o:spid="_x0000_s1864" o:spt="203" style="position:absolute;left:2761;top:6387;height:15;width:2;" coordorigin="2761,6387" coordsize="2,15">
              <o:lock v:ext="edit"/>
              <v:shape id="_x0000_s1865" o:spid="_x0000_s1865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66" o:spid="_x0000_s1866" o:spt="203" style="position:absolute;left:2761;top:6387;height:15;width:2;" coordorigin="2761,6387" coordsize="2,15">
              <o:lock v:ext="edit"/>
              <v:shape id="_x0000_s1867" o:spid="_x0000_s1867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68" o:spid="_x0000_s1868" o:spt="203" style="position:absolute;left:2761;top:6387;height:15;width:2;" coordorigin="2761,6387" coordsize="2,15">
              <o:lock v:ext="edit"/>
              <v:shape id="_x0000_s1869" o:spid="_x0000_s1869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70" o:spid="_x0000_s1870" o:spt="203" style="position:absolute;left:2761;top:6387;height:15;width:2;" coordorigin="2761,6387" coordsize="2,15">
              <o:lock v:ext="edit"/>
              <v:shape id="_x0000_s1871" o:spid="_x0000_s1871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72" o:spid="_x0000_s1872" o:spt="203" style="position:absolute;left:2761;top:6387;height:15;width:2;" coordorigin="2761,6387" coordsize="2,15">
              <o:lock v:ext="edit"/>
              <v:shape id="_x0000_s1873" o:spid="_x0000_s1873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74" o:spid="_x0000_s1874" o:spt="203" style="position:absolute;left:2761;top:6387;height:15;width:2;" coordorigin="2761,6387" coordsize="2,15">
              <o:lock v:ext="edit"/>
              <v:shape id="_x0000_s1875" o:spid="_x0000_s1875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76" o:spid="_x0000_s1876" o:spt="203" style="position:absolute;left:2761;top:6387;height:15;width:2;" coordorigin="2761,6387" coordsize="2,15">
              <o:lock v:ext="edit"/>
              <v:shape id="_x0000_s1877" o:spid="_x0000_s1877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78" o:spid="_x0000_s1878" o:spt="203" style="position:absolute;left:2761;top:6387;height:15;width:2;" coordorigin="2761,6387" coordsize="2,15">
              <o:lock v:ext="edit"/>
              <v:shape id="_x0000_s1879" o:spid="_x0000_s1879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80" o:spid="_x0000_s1880" o:spt="203" style="position:absolute;left:2761;top:6387;height:15;width:2;" coordorigin="2761,6387" coordsize="2,15">
              <o:lock v:ext="edit"/>
              <v:shape id="_x0000_s1881" o:spid="_x0000_s1881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82" o:spid="_x0000_s1882" o:spt="203" style="position:absolute;left:2761;top:6387;height:15;width:2;" coordorigin="2761,6387" coordsize="2,15">
              <o:lock v:ext="edit"/>
              <v:shape id="_x0000_s1883" o:spid="_x0000_s1883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84" o:spid="_x0000_s1884" o:spt="203" style="position:absolute;left:2761;top:6387;height:15;width:2;" coordorigin="2761,6387" coordsize="2,15">
              <o:lock v:ext="edit"/>
              <v:shape id="_x0000_s1885" o:spid="_x0000_s1885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86" o:spid="_x0000_s1886" o:spt="203" style="position:absolute;left:2761;top:6387;height:15;width:2;" coordorigin="2761,6387" coordsize="2,15">
              <o:lock v:ext="edit"/>
              <v:shape id="_x0000_s1887" o:spid="_x0000_s1887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88" o:spid="_x0000_s1888" o:spt="203" style="position:absolute;left:2761;top:6387;height:15;width:2;" coordorigin="2761,6387" coordsize="2,15">
              <o:lock v:ext="edit"/>
              <v:shape id="_x0000_s1889" o:spid="_x0000_s1889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90" o:spid="_x0000_s1890" o:spt="203" style="position:absolute;left:2761;top:6387;height:15;width:2;" coordorigin="2761,6387" coordsize="2,15">
              <o:lock v:ext="edit"/>
              <v:shape id="_x0000_s1891" o:spid="_x0000_s1891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92" o:spid="_x0000_s1892" o:spt="203" style="position:absolute;left:2761;top:6387;height:15;width:2;" coordorigin="2761,6387" coordsize="2,15">
              <o:lock v:ext="edit"/>
              <v:shape id="_x0000_s1893" o:spid="_x0000_s1893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94" o:spid="_x0000_s1894" o:spt="203" style="position:absolute;left:2761;top:6387;height:15;width:2;" coordorigin="2761,6387" coordsize="2,15">
              <o:lock v:ext="edit"/>
              <v:shape id="_x0000_s1895" o:spid="_x0000_s1895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96" o:spid="_x0000_s1896" o:spt="203" style="position:absolute;left:2761;top:6387;height:15;width:2;" coordorigin="2761,6387" coordsize="2,15">
              <o:lock v:ext="edit"/>
              <v:shape id="_x0000_s1897" o:spid="_x0000_s1897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898" o:spid="_x0000_s1898" o:spt="203" style="position:absolute;left:2761;top:6387;height:15;width:2;" coordorigin="2761,6387" coordsize="2,15">
              <o:lock v:ext="edit"/>
              <v:shape id="_x0000_s1899" o:spid="_x0000_s1899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900" o:spid="_x0000_s1900" o:spt="203" style="position:absolute;left:2761;top:6387;height:15;width:2;" coordorigin="2761,6387" coordsize="2,15">
              <o:lock v:ext="edit"/>
              <v:shape id="_x0000_s1901" o:spid="_x0000_s1901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902" o:spid="_x0000_s1902" o:spt="203" style="position:absolute;left:2761;top:6387;height:15;width:2;" coordorigin="2761,6387" coordsize="2,15">
              <o:lock v:ext="edit"/>
              <v:shape id="_x0000_s1903" o:spid="_x0000_s1903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904" o:spid="_x0000_s1904" o:spt="203" style="position:absolute;left:2761;top:6387;height:15;width:2;" coordorigin="2761,6387" coordsize="2,15">
              <o:lock v:ext="edit"/>
              <v:shape id="_x0000_s1905" o:spid="_x0000_s1905" style="position:absolute;left:2761;top:6387;height:15;width:2;" filled="f" stroked="t" coordorigin="2761,6387" coordsize="0,15" path="m2761,6401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906" o:spid="_x0000_s1906" o:spt="203" style="position:absolute;left:3310;top:5423;height:2;width:7;" coordorigin="3310,5423" coordsize="7,2">
              <o:lock v:ext="edit"/>
              <v:shape id="_x0000_s1907" o:spid="_x0000_s1907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08" o:spid="_x0000_s1908" o:spt="203" style="position:absolute;left:3310;top:5423;height:2;width:7;" coordorigin="3310,5423" coordsize="7,2">
              <o:lock v:ext="edit"/>
              <v:shape id="_x0000_s1909" o:spid="_x0000_s1909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10" o:spid="_x0000_s1910" o:spt="203" style="position:absolute;left:3310;top:5423;height:2;width:7;" coordorigin="3310,5423" coordsize="7,2">
              <o:lock v:ext="edit"/>
              <v:shape id="_x0000_s1911" o:spid="_x0000_s1911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12" o:spid="_x0000_s1912" o:spt="203" style="position:absolute;left:3310;top:5423;height:2;width:7;" coordorigin="3310,5423" coordsize="7,2">
              <o:lock v:ext="edit"/>
              <v:shape id="_x0000_s1913" o:spid="_x0000_s1913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14" o:spid="_x0000_s1914" o:spt="203" style="position:absolute;left:3310;top:5423;height:2;width:7;" coordorigin="3310,5423" coordsize="7,2">
              <o:lock v:ext="edit"/>
              <v:shape id="_x0000_s1915" o:spid="_x0000_s1915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16" o:spid="_x0000_s1916" o:spt="203" style="position:absolute;left:3310;top:5423;height:2;width:7;" coordorigin="3310,5423" coordsize="7,2">
              <o:lock v:ext="edit"/>
              <v:shape id="_x0000_s1917" o:spid="_x0000_s1917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18" o:spid="_x0000_s1918" o:spt="203" style="position:absolute;left:3310;top:5423;height:2;width:7;" coordorigin="3310,5423" coordsize="7,2">
              <o:lock v:ext="edit"/>
              <v:shape id="_x0000_s1919" o:spid="_x0000_s1919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20" o:spid="_x0000_s1920" o:spt="203" style="position:absolute;left:3310;top:5423;height:2;width:7;" coordorigin="3310,5423" coordsize="7,2">
              <o:lock v:ext="edit"/>
              <v:shape id="_x0000_s1921" o:spid="_x0000_s1921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22" o:spid="_x0000_s1922" o:spt="203" style="position:absolute;left:3310;top:5423;height:2;width:7;" coordorigin="3310,5423" coordsize="7,2">
              <o:lock v:ext="edit"/>
              <v:shape id="_x0000_s1923" o:spid="_x0000_s1923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24" o:spid="_x0000_s1924" o:spt="203" style="position:absolute;left:3310;top:5423;height:2;width:7;" coordorigin="3310,5423" coordsize="7,2">
              <o:lock v:ext="edit"/>
              <v:shape id="_x0000_s1925" o:spid="_x0000_s1925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26" o:spid="_x0000_s1926" o:spt="203" style="position:absolute;left:3310;top:5423;height:2;width:7;" coordorigin="3310,5423" coordsize="7,2">
              <o:lock v:ext="edit"/>
              <v:shape id="_x0000_s1927" o:spid="_x0000_s1927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28" o:spid="_x0000_s1928" o:spt="203" style="position:absolute;left:3310;top:5423;height:2;width:7;" coordorigin="3310,5423" coordsize="7,2">
              <o:lock v:ext="edit"/>
              <v:shape id="_x0000_s1929" o:spid="_x0000_s1929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30" o:spid="_x0000_s1930" o:spt="203" style="position:absolute;left:3310;top:5423;height:2;width:7;" coordorigin="3310,5423" coordsize="7,2">
              <o:lock v:ext="edit"/>
              <v:shape id="_x0000_s1931" o:spid="_x0000_s1931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32" o:spid="_x0000_s1932" o:spt="203" style="position:absolute;left:3310;top:5423;height:2;width:7;" coordorigin="3310,5423" coordsize="7,2">
              <o:lock v:ext="edit"/>
              <v:shape id="_x0000_s1933" o:spid="_x0000_s1933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34" o:spid="_x0000_s1934" o:spt="203" style="position:absolute;left:3310;top:5423;height:2;width:7;" coordorigin="3310,5423" coordsize="7,2">
              <o:lock v:ext="edit"/>
              <v:shape id="_x0000_s1935" o:spid="_x0000_s1935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36" o:spid="_x0000_s1936" o:spt="203" style="position:absolute;left:3310;top:5423;height:2;width:7;" coordorigin="3310,5423" coordsize="7,2">
              <o:lock v:ext="edit"/>
              <v:shape id="_x0000_s1937" o:spid="_x0000_s1937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38" o:spid="_x0000_s1938" o:spt="203" style="position:absolute;left:3310;top:5423;height:2;width:7;" coordorigin="3310,5423" coordsize="7,2">
              <o:lock v:ext="edit"/>
              <v:shape id="_x0000_s1939" o:spid="_x0000_s1939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40" o:spid="_x0000_s1940" o:spt="203" style="position:absolute;left:3310;top:5423;height:2;width:7;" coordorigin="3310,5423" coordsize="7,2">
              <o:lock v:ext="edit"/>
              <v:shape id="_x0000_s1941" o:spid="_x0000_s1941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42" o:spid="_x0000_s1942" o:spt="203" style="position:absolute;left:3310;top:5423;height:2;width:7;" coordorigin="3310,5423" coordsize="7,2">
              <o:lock v:ext="edit"/>
              <v:shape id="_x0000_s1943" o:spid="_x0000_s1943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44" o:spid="_x0000_s1944" o:spt="203" style="position:absolute;left:3310;top:5423;height:2;width:7;" coordorigin="3310,5423" coordsize="7,2">
              <o:lock v:ext="edit"/>
              <v:shape id="_x0000_s1945" o:spid="_x0000_s1945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46" o:spid="_x0000_s1946" o:spt="203" style="position:absolute;left:3310;top:5423;height:2;width:7;" coordorigin="3310,5423" coordsize="7,2">
              <o:lock v:ext="edit"/>
              <v:shape id="_x0000_s1947" o:spid="_x0000_s1947" style="position:absolute;left:3310;top:5423;height:2;width:7;" filled="f" stroked="t" coordorigin="3310,5423" coordsize="7,0" path="m3310,5423l3317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48" o:spid="_x0000_s1948" o:spt="203" style="position:absolute;left:2757;top:5423;height:2;width:7;" coordorigin="2757,5423" coordsize="7,2">
              <o:lock v:ext="edit"/>
              <v:shape id="_x0000_s1949" o:spid="_x0000_s1949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50" o:spid="_x0000_s1950" o:spt="203" style="position:absolute;left:2757;top:5423;height:2;width:7;" coordorigin="2757,5423" coordsize="7,2">
              <o:lock v:ext="edit"/>
              <v:shape id="_x0000_s1951" o:spid="_x0000_s1951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52" o:spid="_x0000_s1952" o:spt="203" style="position:absolute;left:2757;top:5423;height:2;width:7;" coordorigin="2757,5423" coordsize="7,2">
              <o:lock v:ext="edit"/>
              <v:shape id="_x0000_s1953" o:spid="_x0000_s1953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54" o:spid="_x0000_s1954" o:spt="203" style="position:absolute;left:2757;top:5423;height:2;width:7;" coordorigin="2757,5423" coordsize="7,2">
              <o:lock v:ext="edit"/>
              <v:shape id="_x0000_s1955" o:spid="_x0000_s1955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56" o:spid="_x0000_s1956" o:spt="203" style="position:absolute;left:2757;top:5423;height:2;width:7;" coordorigin="2757,5423" coordsize="7,2">
              <o:lock v:ext="edit"/>
              <v:shape id="_x0000_s1957" o:spid="_x0000_s1957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58" o:spid="_x0000_s1958" o:spt="203" style="position:absolute;left:2757;top:5423;height:2;width:7;" coordorigin="2757,5423" coordsize="7,2">
              <o:lock v:ext="edit"/>
              <v:shape id="_x0000_s1959" o:spid="_x0000_s1959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60" o:spid="_x0000_s1960" o:spt="203" style="position:absolute;left:2757;top:5423;height:2;width:7;" coordorigin="2757,5423" coordsize="7,2">
              <o:lock v:ext="edit"/>
              <v:shape id="_x0000_s1961" o:spid="_x0000_s1961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62" o:spid="_x0000_s1962" o:spt="203" style="position:absolute;left:2757;top:5423;height:2;width:7;" coordorigin="2757,5423" coordsize="7,2">
              <o:lock v:ext="edit"/>
              <v:shape id="_x0000_s1963" o:spid="_x0000_s1963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64" o:spid="_x0000_s1964" o:spt="203" style="position:absolute;left:2757;top:5423;height:2;width:7;" coordorigin="2757,5423" coordsize="7,2">
              <o:lock v:ext="edit"/>
              <v:shape id="_x0000_s1965" o:spid="_x0000_s1965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66" o:spid="_x0000_s1966" o:spt="203" style="position:absolute;left:2757;top:5423;height:2;width:7;" coordorigin="2757,5423" coordsize="7,2">
              <o:lock v:ext="edit"/>
              <v:shape id="_x0000_s1967" o:spid="_x0000_s1967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68" o:spid="_x0000_s1968" o:spt="203" style="position:absolute;left:2757;top:5423;height:2;width:7;" coordorigin="2757,5423" coordsize="7,2">
              <o:lock v:ext="edit"/>
              <v:shape id="_x0000_s1969" o:spid="_x0000_s1969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70" o:spid="_x0000_s1970" o:spt="203" style="position:absolute;left:2757;top:5423;height:2;width:7;" coordorigin="2757,5423" coordsize="7,2">
              <o:lock v:ext="edit"/>
              <v:shape id="_x0000_s1971" o:spid="_x0000_s1971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72" o:spid="_x0000_s1972" o:spt="203" style="position:absolute;left:2757;top:5423;height:2;width:7;" coordorigin="2757,5423" coordsize="7,2">
              <o:lock v:ext="edit"/>
              <v:shape id="_x0000_s1973" o:spid="_x0000_s1973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74" o:spid="_x0000_s1974" o:spt="203" style="position:absolute;left:2757;top:5423;height:2;width:7;" coordorigin="2757,5423" coordsize="7,2">
              <o:lock v:ext="edit"/>
              <v:shape id="_x0000_s1975" o:spid="_x0000_s1975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76" o:spid="_x0000_s1976" o:spt="203" style="position:absolute;left:2757;top:5423;height:2;width:7;" coordorigin="2757,5423" coordsize="7,2">
              <o:lock v:ext="edit"/>
              <v:shape id="_x0000_s1977" o:spid="_x0000_s1977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78" o:spid="_x0000_s1978" o:spt="203" style="position:absolute;left:2757;top:5423;height:2;width:7;" coordorigin="2757,5423" coordsize="7,2">
              <o:lock v:ext="edit"/>
              <v:shape id="_x0000_s1979" o:spid="_x0000_s1979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80" o:spid="_x0000_s1980" o:spt="203" style="position:absolute;left:2757;top:5423;height:2;width:7;" coordorigin="2757,5423" coordsize="7,2">
              <o:lock v:ext="edit"/>
              <v:shape id="_x0000_s1981" o:spid="_x0000_s1981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82" o:spid="_x0000_s1982" o:spt="203" style="position:absolute;left:2757;top:5423;height:2;width:7;" coordorigin="2757,5423" coordsize="7,2">
              <o:lock v:ext="edit"/>
              <v:shape id="_x0000_s1983" o:spid="_x0000_s1983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84" o:spid="_x0000_s1984" o:spt="203" style="position:absolute;left:2757;top:5423;height:2;width:7;" coordorigin="2757,5423" coordsize="7,2">
              <o:lock v:ext="edit"/>
              <v:shape id="_x0000_s1985" o:spid="_x0000_s1985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86" o:spid="_x0000_s1986" o:spt="203" style="position:absolute;left:2757;top:5423;height:2;width:7;" coordorigin="2757,5423" coordsize="7,2">
              <o:lock v:ext="edit"/>
              <v:shape id="_x0000_s1987" o:spid="_x0000_s1987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88" o:spid="_x0000_s1988" o:spt="203" style="position:absolute;left:2757;top:5423;height:2;width:7;" coordorigin="2757,5423" coordsize="7,2">
              <o:lock v:ext="edit"/>
              <v:shape id="_x0000_s1989" o:spid="_x0000_s1989" style="position:absolute;left:2757;top:5423;height:2;width:7;" filled="f" stroked="t" coordorigin="2757,5423" coordsize="7,0" path="m2757,5423l2764,5423e">
                <v:path arrowok="t"/>
                <v:fill on="f" focussize="0,0"/>
                <v:stroke weight="0.538031496062992pt" color="#131415"/>
                <v:imagedata o:title=""/>
                <o:lock v:ext="edit"/>
              </v:shape>
            </v:group>
            <v:group id="_x0000_s1990" o:spid="_x0000_s1990" o:spt="203" style="position:absolute;left:2866;top:5428;height:2;width:99;" coordorigin="2866,5428" coordsize="99,2">
              <o:lock v:ext="edit"/>
              <v:shape id="_x0000_s1991" o:spid="_x0000_s1991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992" o:spid="_x0000_s1992" o:spt="203" style="position:absolute;left:2866;top:5428;height:2;width:99;" coordorigin="2866,5428" coordsize="99,2">
              <o:lock v:ext="edit"/>
              <v:shape id="_x0000_s1993" o:spid="_x0000_s1993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994" o:spid="_x0000_s1994" o:spt="203" style="position:absolute;left:2866;top:5428;height:2;width:99;" coordorigin="2866,5428" coordsize="99,2">
              <o:lock v:ext="edit"/>
              <v:shape id="_x0000_s1995" o:spid="_x0000_s1995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996" o:spid="_x0000_s1996" o:spt="203" style="position:absolute;left:2866;top:5428;height:2;width:99;" coordorigin="2866,5428" coordsize="99,2">
              <o:lock v:ext="edit"/>
              <v:shape id="_x0000_s1997" o:spid="_x0000_s1997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1998" o:spid="_x0000_s1998" o:spt="203" style="position:absolute;left:2866;top:5428;height:2;width:99;" coordorigin="2866,5428" coordsize="99,2">
              <o:lock v:ext="edit"/>
              <v:shape id="_x0000_s1999" o:spid="_x0000_s1999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00" o:spid="_x0000_s2000" o:spt="203" style="position:absolute;left:2866;top:5428;height:2;width:99;" coordorigin="2866,5428" coordsize="99,2">
              <o:lock v:ext="edit"/>
              <v:shape id="_x0000_s2001" o:spid="_x0000_s2001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02" o:spid="_x0000_s2002" o:spt="203" style="position:absolute;left:2866;top:5428;height:2;width:99;" coordorigin="2866,5428" coordsize="99,2">
              <o:lock v:ext="edit"/>
              <v:shape id="_x0000_s2003" o:spid="_x0000_s2003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04" o:spid="_x0000_s2004" o:spt="203" style="position:absolute;left:2866;top:5428;height:2;width:99;" coordorigin="2866,5428" coordsize="99,2">
              <o:lock v:ext="edit"/>
              <v:shape id="_x0000_s2005" o:spid="_x0000_s2005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06" o:spid="_x0000_s2006" o:spt="203" style="position:absolute;left:2866;top:5428;height:2;width:99;" coordorigin="2866,5428" coordsize="99,2">
              <o:lock v:ext="edit"/>
              <v:shape id="_x0000_s2007" o:spid="_x0000_s2007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08" o:spid="_x0000_s2008" o:spt="203" style="position:absolute;left:2866;top:5428;height:2;width:99;" coordorigin="2866,5428" coordsize="99,2">
              <o:lock v:ext="edit"/>
              <v:shape id="_x0000_s2009" o:spid="_x0000_s2009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10" o:spid="_x0000_s2010" o:spt="203" style="position:absolute;left:2866;top:5428;height:2;width:99;" coordorigin="2866,5428" coordsize="99,2">
              <o:lock v:ext="edit"/>
              <v:shape id="_x0000_s2011" o:spid="_x0000_s2011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12" o:spid="_x0000_s2012" o:spt="203" style="position:absolute;left:2866;top:5428;height:2;width:99;" coordorigin="2866,5428" coordsize="99,2">
              <o:lock v:ext="edit"/>
              <v:shape id="_x0000_s2013" o:spid="_x0000_s2013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14" o:spid="_x0000_s2014" o:spt="203" style="position:absolute;left:2866;top:5428;height:2;width:99;" coordorigin="2866,5428" coordsize="99,2">
              <o:lock v:ext="edit"/>
              <v:shape id="_x0000_s2015" o:spid="_x0000_s2015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16" o:spid="_x0000_s2016" o:spt="203" style="position:absolute;left:2866;top:5428;height:2;width:99;" coordorigin="2866,5428" coordsize="99,2">
              <o:lock v:ext="edit"/>
              <v:shape id="_x0000_s2017" o:spid="_x0000_s2017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18" o:spid="_x0000_s2018" o:spt="203" style="position:absolute;left:2866;top:5428;height:2;width:99;" coordorigin="2866,5428" coordsize="99,2">
              <o:lock v:ext="edit"/>
              <v:shape id="_x0000_s2019" o:spid="_x0000_s2019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20" o:spid="_x0000_s2020" o:spt="203" style="position:absolute;left:2866;top:5428;height:2;width:99;" coordorigin="2866,5428" coordsize="99,2">
              <o:lock v:ext="edit"/>
              <v:shape id="_x0000_s2021" o:spid="_x0000_s2021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22" o:spid="_x0000_s2022" o:spt="203" style="position:absolute;left:2866;top:5428;height:2;width:99;" coordorigin="2866,5428" coordsize="99,2">
              <o:lock v:ext="edit"/>
              <v:shape id="_x0000_s2023" o:spid="_x0000_s2023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24" o:spid="_x0000_s2024" o:spt="203" style="position:absolute;left:2866;top:5428;height:2;width:99;" coordorigin="2866,5428" coordsize="99,2">
              <o:lock v:ext="edit"/>
              <v:shape id="_x0000_s2025" o:spid="_x0000_s2025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26" o:spid="_x0000_s2026" o:spt="203" style="position:absolute;left:2866;top:5428;height:2;width:99;" coordorigin="2866,5428" coordsize="99,2">
              <o:lock v:ext="edit"/>
              <v:shape id="_x0000_s2027" o:spid="_x0000_s2027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28" o:spid="_x0000_s2028" o:spt="203" style="position:absolute;left:2866;top:5428;height:2;width:99;" coordorigin="2866,5428" coordsize="99,2">
              <o:lock v:ext="edit"/>
              <v:shape id="_x0000_s2029" o:spid="_x0000_s2029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30" o:spid="_x0000_s2030" o:spt="203" style="position:absolute;left:2866;top:5428;height:2;width:99;" coordorigin="2866,5428" coordsize="99,2">
              <o:lock v:ext="edit"/>
              <v:shape id="_x0000_s2031" o:spid="_x0000_s2031" style="position:absolute;left:2866;top:5428;height:2;width:99;" filled="f" stroked="t" coordorigin="2866,5428" coordsize="99,0" path="m2866,5428l296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32" o:spid="_x0000_s2032" o:spt="203" style="position:absolute;left:2965;top:5428;height:959;width:2;" coordorigin="2965,5428" coordsize="2,959">
              <o:lock v:ext="edit"/>
              <v:shape id="_x0000_s2033" o:spid="_x0000_s2033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34" o:spid="_x0000_s2034" o:spt="203" style="position:absolute;left:2965;top:5428;height:959;width:2;" coordorigin="2965,5428" coordsize="2,959">
              <o:lock v:ext="edit"/>
              <v:shape id="_x0000_s2035" o:spid="_x0000_s2035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36" o:spid="_x0000_s2036" o:spt="203" style="position:absolute;left:2965;top:5428;height:959;width:2;" coordorigin="2965,5428" coordsize="2,959">
              <o:lock v:ext="edit"/>
              <v:shape id="_x0000_s2037" o:spid="_x0000_s2037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38" o:spid="_x0000_s2038" o:spt="203" style="position:absolute;left:2965;top:5428;height:959;width:2;" coordorigin="2965,5428" coordsize="2,959">
              <o:lock v:ext="edit"/>
              <v:shape id="_x0000_s2039" o:spid="_x0000_s2039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40" o:spid="_x0000_s2040" o:spt="203" style="position:absolute;left:2965;top:5428;height:959;width:2;" coordorigin="2965,5428" coordsize="2,959">
              <o:lock v:ext="edit"/>
              <v:shape id="_x0000_s2041" o:spid="_x0000_s2041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42" o:spid="_x0000_s2042" o:spt="203" style="position:absolute;left:2965;top:5428;height:959;width:2;" coordorigin="2965,5428" coordsize="2,959">
              <o:lock v:ext="edit"/>
              <v:shape id="_x0000_s2043" o:spid="_x0000_s2043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44" o:spid="_x0000_s2044" o:spt="203" style="position:absolute;left:2965;top:5428;height:959;width:2;" coordorigin="2965,5428" coordsize="2,959">
              <o:lock v:ext="edit"/>
              <v:shape id="_x0000_s2045" o:spid="_x0000_s2045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2046" o:spid="_x0000_s2046" o:spt="203" style="position:absolute;left:2965;top:5428;height:959;width:2;" coordorigin="2965,5428" coordsize="2,959">
              <o:lock v:ext="edit"/>
              <v:shape id="_x0000_s2047" o:spid="_x0000_s2047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072" o:spid="_x0000_s3072" o:spt="203" style="position:absolute;left:2965;top:5428;height:959;width:2;" coordorigin="2965,5428" coordsize="2,959">
              <o:lock v:ext="edit"/>
              <v:shape id="_x0000_s3073" o:spid="_x0000_s3073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074" o:spid="_x0000_s3074" o:spt="203" style="position:absolute;left:2965;top:5428;height:959;width:2;" coordorigin="2965,5428" coordsize="2,959">
              <o:lock v:ext="edit"/>
              <v:shape id="_x0000_s3075" o:spid="_x0000_s3075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076" o:spid="_x0000_s3076" o:spt="203" style="position:absolute;left:2965;top:5428;height:959;width:2;" coordorigin="2965,5428" coordsize="2,959">
              <o:lock v:ext="edit"/>
              <v:shape id="_x0000_s3077" o:spid="_x0000_s3077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078" o:spid="_x0000_s3078" o:spt="203" style="position:absolute;left:2965;top:5428;height:959;width:2;" coordorigin="2965,5428" coordsize="2,959">
              <o:lock v:ext="edit"/>
              <v:shape id="_x0000_s3079" o:spid="_x0000_s3079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080" o:spid="_x0000_s3080" o:spt="203" style="position:absolute;left:2965;top:5428;height:959;width:2;" coordorigin="2965,5428" coordsize="2,959">
              <o:lock v:ext="edit"/>
              <v:shape id="_x0000_s3081" o:spid="_x0000_s3081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082" o:spid="_x0000_s3082" o:spt="203" style="position:absolute;left:2965;top:5428;height:959;width:2;" coordorigin="2965,5428" coordsize="2,959">
              <o:lock v:ext="edit"/>
              <v:shape id="_x0000_s3083" o:spid="_x0000_s3083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084" o:spid="_x0000_s3084" o:spt="203" style="position:absolute;left:2965;top:5428;height:959;width:2;" coordorigin="2965,5428" coordsize="2,959">
              <o:lock v:ext="edit"/>
              <v:shape id="_x0000_s3085" o:spid="_x0000_s3085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086" o:spid="_x0000_s3086" o:spt="203" style="position:absolute;left:2965;top:5428;height:959;width:2;" coordorigin="2965,5428" coordsize="2,959">
              <o:lock v:ext="edit"/>
              <v:shape id="_x0000_s3087" o:spid="_x0000_s3087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088" o:spid="_x0000_s3088" o:spt="203" style="position:absolute;left:2965;top:5428;height:959;width:2;" coordorigin="2965,5428" coordsize="2,959">
              <o:lock v:ext="edit"/>
              <v:shape id="_x0000_s3089" o:spid="_x0000_s3089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090" o:spid="_x0000_s3090" o:spt="203" style="position:absolute;left:2965;top:5428;height:959;width:2;" coordorigin="2965,5428" coordsize="2,959">
              <o:lock v:ext="edit"/>
              <v:shape id="_x0000_s3091" o:spid="_x0000_s3091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092" o:spid="_x0000_s3092" o:spt="203" style="position:absolute;left:2965;top:5428;height:959;width:2;" coordorigin="2965,5428" coordsize="2,959">
              <o:lock v:ext="edit"/>
              <v:shape id="_x0000_s3093" o:spid="_x0000_s3093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094" o:spid="_x0000_s3094" o:spt="203" style="position:absolute;left:2965;top:5428;height:959;width:2;" coordorigin="2965,5428" coordsize="2,959">
              <o:lock v:ext="edit"/>
              <v:shape id="_x0000_s3095" o:spid="_x0000_s3095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096" o:spid="_x0000_s3096" o:spt="203" style="position:absolute;left:2965;top:5428;height:959;width:2;" coordorigin="2965,5428" coordsize="2,959">
              <o:lock v:ext="edit"/>
              <v:shape id="_x0000_s3097" o:spid="_x0000_s3097" style="position:absolute;left:2965;top:5428;height:959;width:2;" filled="f" stroked="t" coordorigin="2965,5428" coordsize="0,959" path="m2965,5428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098" o:spid="_x0000_s3098" o:spt="203" style="position:absolute;left:2866;top:6387;height:2;width:99;" coordorigin="2866,6387" coordsize="99,2">
              <o:lock v:ext="edit"/>
              <v:shape id="_x0000_s3099" o:spid="_x0000_s3099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00" o:spid="_x0000_s3100" o:spt="203" style="position:absolute;left:2866;top:6387;height:2;width:99;" coordorigin="2866,6387" coordsize="99,2">
              <o:lock v:ext="edit"/>
              <v:shape id="_x0000_s3101" o:spid="_x0000_s3101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02" o:spid="_x0000_s3102" o:spt="203" style="position:absolute;left:2866;top:6387;height:2;width:99;" coordorigin="2866,6387" coordsize="99,2">
              <o:lock v:ext="edit"/>
              <v:shape id="_x0000_s3103" o:spid="_x0000_s3103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04" o:spid="_x0000_s3104" o:spt="203" style="position:absolute;left:2866;top:6387;height:2;width:99;" coordorigin="2866,6387" coordsize="99,2">
              <o:lock v:ext="edit"/>
              <v:shape id="_x0000_s3105" o:spid="_x0000_s3105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06" o:spid="_x0000_s3106" o:spt="203" style="position:absolute;left:2866;top:6387;height:2;width:99;" coordorigin="2866,6387" coordsize="99,2">
              <o:lock v:ext="edit"/>
              <v:shape id="_x0000_s3107" o:spid="_x0000_s3107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08" o:spid="_x0000_s3108" o:spt="203" style="position:absolute;left:2866;top:6387;height:2;width:99;" coordorigin="2866,6387" coordsize="99,2">
              <o:lock v:ext="edit"/>
              <v:shape id="_x0000_s3109" o:spid="_x0000_s3109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10" o:spid="_x0000_s3110" o:spt="203" style="position:absolute;left:2866;top:6387;height:2;width:99;" coordorigin="2866,6387" coordsize="99,2">
              <o:lock v:ext="edit"/>
              <v:shape id="_x0000_s3111" o:spid="_x0000_s3111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12" o:spid="_x0000_s3112" o:spt="203" style="position:absolute;left:2866;top:6387;height:2;width:99;" coordorigin="2866,6387" coordsize="99,2">
              <o:lock v:ext="edit"/>
              <v:shape id="_x0000_s3113" o:spid="_x0000_s3113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14" o:spid="_x0000_s3114" o:spt="203" style="position:absolute;left:2866;top:6387;height:2;width:99;" coordorigin="2866,6387" coordsize="99,2">
              <o:lock v:ext="edit"/>
              <v:shape id="_x0000_s3115" o:spid="_x0000_s3115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16" o:spid="_x0000_s3116" o:spt="203" style="position:absolute;left:2866;top:6387;height:2;width:99;" coordorigin="2866,6387" coordsize="99,2">
              <o:lock v:ext="edit"/>
              <v:shape id="_x0000_s3117" o:spid="_x0000_s3117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18" o:spid="_x0000_s3118" o:spt="203" style="position:absolute;left:2866;top:6387;height:2;width:99;" coordorigin="2866,6387" coordsize="99,2">
              <o:lock v:ext="edit"/>
              <v:shape id="_x0000_s3119" o:spid="_x0000_s3119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20" o:spid="_x0000_s3120" o:spt="203" style="position:absolute;left:2866;top:6387;height:2;width:99;" coordorigin="2866,6387" coordsize="99,2">
              <o:lock v:ext="edit"/>
              <v:shape id="_x0000_s3121" o:spid="_x0000_s3121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22" o:spid="_x0000_s3122" o:spt="203" style="position:absolute;left:2866;top:6387;height:2;width:99;" coordorigin="2866,6387" coordsize="99,2">
              <o:lock v:ext="edit"/>
              <v:shape id="_x0000_s3123" o:spid="_x0000_s3123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24" o:spid="_x0000_s3124" o:spt="203" style="position:absolute;left:2866;top:6387;height:2;width:99;" coordorigin="2866,6387" coordsize="99,2">
              <o:lock v:ext="edit"/>
              <v:shape id="_x0000_s3125" o:spid="_x0000_s3125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26" o:spid="_x0000_s3126" o:spt="203" style="position:absolute;left:2866;top:6387;height:2;width:99;" coordorigin="2866,6387" coordsize="99,2">
              <o:lock v:ext="edit"/>
              <v:shape id="_x0000_s3127" o:spid="_x0000_s3127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28" o:spid="_x0000_s3128" o:spt="203" style="position:absolute;left:2866;top:6387;height:2;width:99;" coordorigin="2866,6387" coordsize="99,2">
              <o:lock v:ext="edit"/>
              <v:shape id="_x0000_s3129" o:spid="_x0000_s3129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30" o:spid="_x0000_s3130" o:spt="203" style="position:absolute;left:2866;top:6387;height:2;width:99;" coordorigin="2866,6387" coordsize="99,2">
              <o:lock v:ext="edit"/>
              <v:shape id="_x0000_s3131" o:spid="_x0000_s3131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32" o:spid="_x0000_s3132" o:spt="203" style="position:absolute;left:2866;top:6387;height:2;width:99;" coordorigin="2866,6387" coordsize="99,2">
              <o:lock v:ext="edit"/>
              <v:shape id="_x0000_s3133" o:spid="_x0000_s3133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34" o:spid="_x0000_s3134" o:spt="203" style="position:absolute;left:2866;top:6387;height:2;width:99;" coordorigin="2866,6387" coordsize="99,2">
              <o:lock v:ext="edit"/>
              <v:shape id="_x0000_s3135" o:spid="_x0000_s3135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36" o:spid="_x0000_s3136" o:spt="203" style="position:absolute;left:2866;top:6387;height:2;width:99;" coordorigin="2866,6387" coordsize="99,2">
              <o:lock v:ext="edit"/>
              <v:shape id="_x0000_s3137" o:spid="_x0000_s3137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38" o:spid="_x0000_s3138" o:spt="203" style="position:absolute;left:2866;top:6387;height:2;width:99;" coordorigin="2866,6387" coordsize="99,2">
              <o:lock v:ext="edit"/>
              <v:shape id="_x0000_s3139" o:spid="_x0000_s3139" style="position:absolute;left:2866;top:6387;height:2;width:99;" filled="f" stroked="t" coordorigin="2866,6387" coordsize="99,0" path="m2866,6387l296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40" o:spid="_x0000_s3140" o:spt="203" style="position:absolute;left:2728;top:5428;height:959;width:2;" coordorigin="2728,5428" coordsize="2,959">
              <o:lock v:ext="edit"/>
              <v:shape id="_x0000_s3141" o:spid="_x0000_s3141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42" o:spid="_x0000_s3142" o:spt="203" style="position:absolute;left:2728;top:5428;height:959;width:2;" coordorigin="2728,5428" coordsize="2,959">
              <o:lock v:ext="edit"/>
              <v:shape id="_x0000_s3143" o:spid="_x0000_s3143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44" o:spid="_x0000_s3144" o:spt="203" style="position:absolute;left:2728;top:5428;height:959;width:2;" coordorigin="2728,5428" coordsize="2,959">
              <o:lock v:ext="edit"/>
              <v:shape id="_x0000_s3145" o:spid="_x0000_s3145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46" o:spid="_x0000_s3146" o:spt="203" style="position:absolute;left:2728;top:5428;height:959;width:2;" coordorigin="2728,5428" coordsize="2,959">
              <o:lock v:ext="edit"/>
              <v:shape id="_x0000_s3147" o:spid="_x0000_s3147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48" o:spid="_x0000_s3148" o:spt="203" style="position:absolute;left:2728;top:5428;height:959;width:2;" coordorigin="2728,5428" coordsize="2,959">
              <o:lock v:ext="edit"/>
              <v:shape id="_x0000_s3149" o:spid="_x0000_s3149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50" o:spid="_x0000_s3150" o:spt="203" style="position:absolute;left:2728;top:5428;height:959;width:2;" coordorigin="2728,5428" coordsize="2,959">
              <o:lock v:ext="edit"/>
              <v:shape id="_x0000_s3151" o:spid="_x0000_s3151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52" o:spid="_x0000_s3152" o:spt="203" style="position:absolute;left:2728;top:5428;height:959;width:2;" coordorigin="2728,5428" coordsize="2,959">
              <o:lock v:ext="edit"/>
              <v:shape id="_x0000_s3153" o:spid="_x0000_s3153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54" o:spid="_x0000_s3154" o:spt="203" style="position:absolute;left:2728;top:5428;height:959;width:2;" coordorigin="2728,5428" coordsize="2,959">
              <o:lock v:ext="edit"/>
              <v:shape id="_x0000_s3155" o:spid="_x0000_s3155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56" o:spid="_x0000_s3156" o:spt="203" style="position:absolute;left:2728;top:5428;height:959;width:2;" coordorigin="2728,5428" coordsize="2,959">
              <o:lock v:ext="edit"/>
              <v:shape id="_x0000_s3157" o:spid="_x0000_s3157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58" o:spid="_x0000_s3158" o:spt="203" style="position:absolute;left:2728;top:5428;height:959;width:2;" coordorigin="2728,5428" coordsize="2,959">
              <o:lock v:ext="edit"/>
              <v:shape id="_x0000_s3159" o:spid="_x0000_s3159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60" o:spid="_x0000_s3160" o:spt="203" style="position:absolute;left:2728;top:5428;height:959;width:2;" coordorigin="2728,5428" coordsize="2,959">
              <o:lock v:ext="edit"/>
              <v:shape id="_x0000_s3161" o:spid="_x0000_s3161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62" o:spid="_x0000_s3162" o:spt="203" style="position:absolute;left:2728;top:5428;height:959;width:2;" coordorigin="2728,5428" coordsize="2,959">
              <o:lock v:ext="edit"/>
              <v:shape id="_x0000_s3163" o:spid="_x0000_s3163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64" o:spid="_x0000_s3164" o:spt="203" style="position:absolute;left:2728;top:5428;height:959;width:2;" coordorigin="2728,5428" coordsize="2,959">
              <o:lock v:ext="edit"/>
              <v:shape id="_x0000_s3165" o:spid="_x0000_s3165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66" o:spid="_x0000_s3166" o:spt="203" style="position:absolute;left:2728;top:5428;height:959;width:2;" coordorigin="2728,5428" coordsize="2,959">
              <o:lock v:ext="edit"/>
              <v:shape id="_x0000_s3167" o:spid="_x0000_s3167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68" o:spid="_x0000_s3168" o:spt="203" style="position:absolute;left:2728;top:5428;height:959;width:2;" coordorigin="2728,5428" coordsize="2,959">
              <o:lock v:ext="edit"/>
              <v:shape id="_x0000_s3169" o:spid="_x0000_s3169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70" o:spid="_x0000_s3170" o:spt="203" style="position:absolute;left:2728;top:5428;height:959;width:2;" coordorigin="2728,5428" coordsize="2,959">
              <o:lock v:ext="edit"/>
              <v:shape id="_x0000_s3171" o:spid="_x0000_s3171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72" o:spid="_x0000_s3172" o:spt="203" style="position:absolute;left:2728;top:5428;height:959;width:2;" coordorigin="2728,5428" coordsize="2,959">
              <o:lock v:ext="edit"/>
              <v:shape id="_x0000_s3173" o:spid="_x0000_s3173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74" o:spid="_x0000_s3174" o:spt="203" style="position:absolute;left:2728;top:5428;height:959;width:2;" coordorigin="2728,5428" coordsize="2,959">
              <o:lock v:ext="edit"/>
              <v:shape id="_x0000_s3175" o:spid="_x0000_s3175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76" o:spid="_x0000_s3176" o:spt="203" style="position:absolute;left:2728;top:5428;height:959;width:2;" coordorigin="2728,5428" coordsize="2,959">
              <o:lock v:ext="edit"/>
              <v:shape id="_x0000_s3177" o:spid="_x0000_s3177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78" o:spid="_x0000_s3178" o:spt="203" style="position:absolute;left:2728;top:5428;height:959;width:2;" coordorigin="2728,5428" coordsize="2,959">
              <o:lock v:ext="edit"/>
              <v:shape id="_x0000_s3179" o:spid="_x0000_s3179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80" o:spid="_x0000_s3180" o:spt="203" style="position:absolute;left:2728;top:5428;height:959;width:2;" coordorigin="2728,5428" coordsize="2,959">
              <o:lock v:ext="edit"/>
              <v:shape id="_x0000_s3181" o:spid="_x0000_s3181" style="position:absolute;left:2728;top:5428;height:959;width:2;" filled="f" stroked="t" coordorigin="2728,5428" coordsize="0,959" path="m2728,5428l2728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82" o:spid="_x0000_s3182" o:spt="203" style="position:absolute;left:2754;top:5428;height:959;width:2;" coordorigin="2754,5428" coordsize="2,959">
              <o:lock v:ext="edit"/>
              <v:shape id="_x0000_s3183" o:spid="_x0000_s3183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84" o:spid="_x0000_s3184" o:spt="203" style="position:absolute;left:2754;top:5428;height:959;width:2;" coordorigin="2754,5428" coordsize="2,959">
              <o:lock v:ext="edit"/>
              <v:shape id="_x0000_s3185" o:spid="_x0000_s3185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86" o:spid="_x0000_s3186" o:spt="203" style="position:absolute;left:2754;top:5428;height:959;width:2;" coordorigin="2754,5428" coordsize="2,959">
              <o:lock v:ext="edit"/>
              <v:shape id="_x0000_s3187" o:spid="_x0000_s3187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88" o:spid="_x0000_s3188" o:spt="203" style="position:absolute;left:2754;top:5428;height:959;width:2;" coordorigin="2754,5428" coordsize="2,959">
              <o:lock v:ext="edit"/>
              <v:shape id="_x0000_s3189" o:spid="_x0000_s3189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90" o:spid="_x0000_s3190" o:spt="203" style="position:absolute;left:2754;top:5428;height:959;width:2;" coordorigin="2754,5428" coordsize="2,959">
              <o:lock v:ext="edit"/>
              <v:shape id="_x0000_s3191" o:spid="_x0000_s3191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92" o:spid="_x0000_s3192" o:spt="203" style="position:absolute;left:2754;top:5428;height:959;width:2;" coordorigin="2754,5428" coordsize="2,959">
              <o:lock v:ext="edit"/>
              <v:shape id="_x0000_s3193" o:spid="_x0000_s3193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94" o:spid="_x0000_s3194" o:spt="203" style="position:absolute;left:2754;top:5428;height:959;width:2;" coordorigin="2754,5428" coordsize="2,959">
              <o:lock v:ext="edit"/>
              <v:shape id="_x0000_s3195" o:spid="_x0000_s3195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96" o:spid="_x0000_s3196" o:spt="203" style="position:absolute;left:2754;top:5428;height:959;width:2;" coordorigin="2754,5428" coordsize="2,959">
              <o:lock v:ext="edit"/>
              <v:shape id="_x0000_s3197" o:spid="_x0000_s3197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198" o:spid="_x0000_s3198" o:spt="203" style="position:absolute;left:2754;top:5428;height:959;width:2;" coordorigin="2754,5428" coordsize="2,959">
              <o:lock v:ext="edit"/>
              <v:shape id="_x0000_s3199" o:spid="_x0000_s3199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00" o:spid="_x0000_s3200" o:spt="203" style="position:absolute;left:2754;top:5428;height:959;width:2;" coordorigin="2754,5428" coordsize="2,959">
              <o:lock v:ext="edit"/>
              <v:shape id="_x0000_s3201" o:spid="_x0000_s3201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02" o:spid="_x0000_s3202" o:spt="203" style="position:absolute;left:2754;top:5428;height:959;width:2;" coordorigin="2754,5428" coordsize="2,959">
              <o:lock v:ext="edit"/>
              <v:shape id="_x0000_s3203" o:spid="_x0000_s3203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04" o:spid="_x0000_s3204" o:spt="203" style="position:absolute;left:2754;top:5428;height:959;width:2;" coordorigin="2754,5428" coordsize="2,959">
              <o:lock v:ext="edit"/>
              <v:shape id="_x0000_s3205" o:spid="_x0000_s3205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06" o:spid="_x0000_s3206" o:spt="203" style="position:absolute;left:2754;top:5428;height:959;width:2;" coordorigin="2754,5428" coordsize="2,959">
              <o:lock v:ext="edit"/>
              <v:shape id="_x0000_s3207" o:spid="_x0000_s3207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08" o:spid="_x0000_s3208" o:spt="203" style="position:absolute;left:2754;top:5428;height:959;width:2;" coordorigin="2754,5428" coordsize="2,959">
              <o:lock v:ext="edit"/>
              <v:shape id="_x0000_s3209" o:spid="_x0000_s3209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10" o:spid="_x0000_s3210" o:spt="203" style="position:absolute;left:2754;top:5428;height:959;width:2;" coordorigin="2754,5428" coordsize="2,959">
              <o:lock v:ext="edit"/>
              <v:shape id="_x0000_s3211" o:spid="_x0000_s3211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12" o:spid="_x0000_s3212" o:spt="203" style="position:absolute;left:2754;top:5428;height:959;width:2;" coordorigin="2754,5428" coordsize="2,959">
              <o:lock v:ext="edit"/>
              <v:shape id="_x0000_s3213" o:spid="_x0000_s3213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14" o:spid="_x0000_s3214" o:spt="203" style="position:absolute;left:2754;top:5428;height:959;width:2;" coordorigin="2754,5428" coordsize="2,959">
              <o:lock v:ext="edit"/>
              <v:shape id="_x0000_s3215" o:spid="_x0000_s3215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16" o:spid="_x0000_s3216" o:spt="203" style="position:absolute;left:2754;top:5428;height:959;width:2;" coordorigin="2754,5428" coordsize="2,959">
              <o:lock v:ext="edit"/>
              <v:shape id="_x0000_s3217" o:spid="_x0000_s3217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18" o:spid="_x0000_s3218" o:spt="203" style="position:absolute;left:2754;top:5428;height:959;width:2;" coordorigin="2754,5428" coordsize="2,959">
              <o:lock v:ext="edit"/>
              <v:shape id="_x0000_s3219" o:spid="_x0000_s3219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20" o:spid="_x0000_s3220" o:spt="203" style="position:absolute;left:2754;top:5428;height:959;width:2;" coordorigin="2754,5428" coordsize="2,959">
              <o:lock v:ext="edit"/>
              <v:shape id="_x0000_s3221" o:spid="_x0000_s3221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22" o:spid="_x0000_s3222" o:spt="203" style="position:absolute;left:2754;top:5428;height:959;width:2;" coordorigin="2754,5428" coordsize="2,959">
              <o:lock v:ext="edit"/>
              <v:shape id="_x0000_s3223" o:spid="_x0000_s3223" style="position:absolute;left:2754;top:5428;height:959;width:2;" filled="f" stroked="t" coordorigin="2754,5428" coordsize="0,959" path="m2754,5428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24" o:spid="_x0000_s3224" o:spt="203" style="position:absolute;left:2728;top:5428;height:2;width:27;" coordorigin="2728,5428" coordsize="27,2">
              <o:lock v:ext="edit"/>
              <v:shape id="_x0000_s3225" o:spid="_x0000_s3225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26" o:spid="_x0000_s3226" o:spt="203" style="position:absolute;left:2728;top:5428;height:2;width:27;" coordorigin="2728,5428" coordsize="27,2">
              <o:lock v:ext="edit"/>
              <v:shape id="_x0000_s3227" o:spid="_x0000_s3227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28" o:spid="_x0000_s3228" o:spt="203" style="position:absolute;left:2728;top:5428;height:2;width:27;" coordorigin="2728,5428" coordsize="27,2">
              <o:lock v:ext="edit"/>
              <v:shape id="_x0000_s3229" o:spid="_x0000_s3229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30" o:spid="_x0000_s3230" o:spt="203" style="position:absolute;left:2728;top:5428;height:2;width:27;" coordorigin="2728,5428" coordsize="27,2">
              <o:lock v:ext="edit"/>
              <v:shape id="_x0000_s3231" o:spid="_x0000_s3231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32" o:spid="_x0000_s3232" o:spt="203" style="position:absolute;left:2728;top:5428;height:2;width:27;" coordorigin="2728,5428" coordsize="27,2">
              <o:lock v:ext="edit"/>
              <v:shape id="_x0000_s3233" o:spid="_x0000_s3233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34" o:spid="_x0000_s3234" o:spt="203" style="position:absolute;left:2728;top:5428;height:2;width:27;" coordorigin="2728,5428" coordsize="27,2">
              <o:lock v:ext="edit"/>
              <v:shape id="_x0000_s3235" o:spid="_x0000_s3235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36" o:spid="_x0000_s3236" o:spt="203" style="position:absolute;left:2728;top:5428;height:2;width:27;" coordorigin="2728,5428" coordsize="27,2">
              <o:lock v:ext="edit"/>
              <v:shape id="_x0000_s3237" o:spid="_x0000_s3237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38" o:spid="_x0000_s3238" o:spt="203" style="position:absolute;left:2728;top:5428;height:2;width:27;" coordorigin="2728,5428" coordsize="27,2">
              <o:lock v:ext="edit"/>
              <v:shape id="_x0000_s3239" o:spid="_x0000_s3239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40" o:spid="_x0000_s3240" o:spt="203" style="position:absolute;left:2728;top:5428;height:2;width:27;" coordorigin="2728,5428" coordsize="27,2">
              <o:lock v:ext="edit"/>
              <v:shape id="_x0000_s3241" o:spid="_x0000_s3241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42" o:spid="_x0000_s3242" o:spt="203" style="position:absolute;left:2728;top:5428;height:2;width:27;" coordorigin="2728,5428" coordsize="27,2">
              <o:lock v:ext="edit"/>
              <v:shape id="_x0000_s3243" o:spid="_x0000_s3243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44" o:spid="_x0000_s3244" o:spt="203" style="position:absolute;left:2728;top:5428;height:2;width:27;" coordorigin="2728,5428" coordsize="27,2">
              <o:lock v:ext="edit"/>
              <v:shape id="_x0000_s3245" o:spid="_x0000_s3245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46" o:spid="_x0000_s3246" o:spt="203" style="position:absolute;left:2728;top:5428;height:2;width:27;" coordorigin="2728,5428" coordsize="27,2">
              <o:lock v:ext="edit"/>
              <v:shape id="_x0000_s3247" o:spid="_x0000_s3247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48" o:spid="_x0000_s3248" o:spt="203" style="position:absolute;left:2728;top:5428;height:2;width:27;" coordorigin="2728,5428" coordsize="27,2">
              <o:lock v:ext="edit"/>
              <v:shape id="_x0000_s3249" o:spid="_x0000_s3249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50" o:spid="_x0000_s3250" o:spt="203" style="position:absolute;left:2728;top:5428;height:2;width:27;" coordorigin="2728,5428" coordsize="27,2">
              <o:lock v:ext="edit"/>
              <v:shape id="_x0000_s3251" o:spid="_x0000_s3251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52" o:spid="_x0000_s3252" o:spt="203" style="position:absolute;left:2728;top:5428;height:2;width:27;" coordorigin="2728,5428" coordsize="27,2">
              <o:lock v:ext="edit"/>
              <v:shape id="_x0000_s3253" o:spid="_x0000_s3253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54" o:spid="_x0000_s3254" o:spt="203" style="position:absolute;left:2728;top:5428;height:2;width:27;" coordorigin="2728,5428" coordsize="27,2">
              <o:lock v:ext="edit"/>
              <v:shape id="_x0000_s3255" o:spid="_x0000_s3255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56" o:spid="_x0000_s3256" o:spt="203" style="position:absolute;left:2728;top:5428;height:2;width:27;" coordorigin="2728,5428" coordsize="27,2">
              <o:lock v:ext="edit"/>
              <v:shape id="_x0000_s3257" o:spid="_x0000_s3257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58" o:spid="_x0000_s3258" o:spt="203" style="position:absolute;left:2728;top:5428;height:2;width:27;" coordorigin="2728,5428" coordsize="27,2">
              <o:lock v:ext="edit"/>
              <v:shape id="_x0000_s3259" o:spid="_x0000_s3259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60" o:spid="_x0000_s3260" o:spt="203" style="position:absolute;left:2728;top:5428;height:2;width:27;" coordorigin="2728,5428" coordsize="27,2">
              <o:lock v:ext="edit"/>
              <v:shape id="_x0000_s3261" o:spid="_x0000_s3261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62" o:spid="_x0000_s3262" o:spt="203" style="position:absolute;left:2728;top:5428;height:2;width:27;" coordorigin="2728,5428" coordsize="27,2">
              <o:lock v:ext="edit"/>
              <v:shape id="_x0000_s3263" o:spid="_x0000_s3263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64" o:spid="_x0000_s3264" o:spt="203" style="position:absolute;left:2728;top:5428;height:2;width:27;" coordorigin="2728,5428" coordsize="27,2">
              <o:lock v:ext="edit"/>
              <v:shape id="_x0000_s3265" o:spid="_x0000_s3265" style="position:absolute;left:2728;top:5428;height:2;width:27;" filled="f" stroked="t" coordorigin="2728,5428" coordsize="27,0" path="m2728,5428l275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66" o:spid="_x0000_s3266" o:spt="203" style="position:absolute;left:2728;top:6387;height:2;width:27;" coordorigin="2728,6387" coordsize="27,2">
              <o:lock v:ext="edit"/>
              <v:shape id="_x0000_s3267" o:spid="_x0000_s3267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68" o:spid="_x0000_s3268" o:spt="203" style="position:absolute;left:2728;top:6387;height:2;width:27;" coordorigin="2728,6387" coordsize="27,2">
              <o:lock v:ext="edit"/>
              <v:shape id="_x0000_s3269" o:spid="_x0000_s3269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70" o:spid="_x0000_s3270" o:spt="203" style="position:absolute;left:2728;top:6387;height:2;width:27;" coordorigin="2728,6387" coordsize="27,2">
              <o:lock v:ext="edit"/>
              <v:shape id="_x0000_s3271" o:spid="_x0000_s3271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72" o:spid="_x0000_s3272" o:spt="203" style="position:absolute;left:2728;top:6387;height:2;width:27;" coordorigin="2728,6387" coordsize="27,2">
              <o:lock v:ext="edit"/>
              <v:shape id="_x0000_s3273" o:spid="_x0000_s3273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74" o:spid="_x0000_s3274" o:spt="203" style="position:absolute;left:2728;top:6387;height:2;width:27;" coordorigin="2728,6387" coordsize="27,2">
              <o:lock v:ext="edit"/>
              <v:shape id="_x0000_s3275" o:spid="_x0000_s3275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76" o:spid="_x0000_s3276" o:spt="203" style="position:absolute;left:2728;top:6387;height:2;width:27;" coordorigin="2728,6387" coordsize="27,2">
              <o:lock v:ext="edit"/>
              <v:shape id="_x0000_s3277" o:spid="_x0000_s3277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78" o:spid="_x0000_s3278" o:spt="203" style="position:absolute;left:2728;top:6387;height:2;width:27;" coordorigin="2728,6387" coordsize="27,2">
              <o:lock v:ext="edit"/>
              <v:shape id="_x0000_s3279" o:spid="_x0000_s3279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80" o:spid="_x0000_s3280" o:spt="203" style="position:absolute;left:2728;top:6387;height:2;width:27;" coordorigin="2728,6387" coordsize="27,2">
              <o:lock v:ext="edit"/>
              <v:shape id="_x0000_s3281" o:spid="_x0000_s3281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82" o:spid="_x0000_s3282" o:spt="203" style="position:absolute;left:2728;top:6387;height:2;width:27;" coordorigin="2728,6387" coordsize="27,2">
              <o:lock v:ext="edit"/>
              <v:shape id="_x0000_s3283" o:spid="_x0000_s3283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84" o:spid="_x0000_s3284" o:spt="203" style="position:absolute;left:2728;top:6387;height:2;width:27;" coordorigin="2728,6387" coordsize="27,2">
              <o:lock v:ext="edit"/>
              <v:shape id="_x0000_s3285" o:spid="_x0000_s3285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86" o:spid="_x0000_s3286" o:spt="203" style="position:absolute;left:2728;top:6387;height:2;width:27;" coordorigin="2728,6387" coordsize="27,2">
              <o:lock v:ext="edit"/>
              <v:shape id="_x0000_s3287" o:spid="_x0000_s3287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88" o:spid="_x0000_s3288" o:spt="203" style="position:absolute;left:2728;top:6387;height:2;width:27;" coordorigin="2728,6387" coordsize="27,2">
              <o:lock v:ext="edit"/>
              <v:shape id="_x0000_s3289" o:spid="_x0000_s3289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90" o:spid="_x0000_s3290" o:spt="203" style="position:absolute;left:2728;top:6387;height:2;width:27;" coordorigin="2728,6387" coordsize="27,2">
              <o:lock v:ext="edit"/>
              <v:shape id="_x0000_s3291" o:spid="_x0000_s3291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92" o:spid="_x0000_s3292" o:spt="203" style="position:absolute;left:2728;top:6387;height:2;width:27;" coordorigin="2728,6387" coordsize="27,2">
              <o:lock v:ext="edit"/>
              <v:shape id="_x0000_s3293" o:spid="_x0000_s3293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94" o:spid="_x0000_s3294" o:spt="203" style="position:absolute;left:2728;top:6387;height:2;width:27;" coordorigin="2728,6387" coordsize="27,2">
              <o:lock v:ext="edit"/>
              <v:shape id="_x0000_s3295" o:spid="_x0000_s3295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96" o:spid="_x0000_s3296" o:spt="203" style="position:absolute;left:2728;top:6387;height:2;width:27;" coordorigin="2728,6387" coordsize="27,2">
              <o:lock v:ext="edit"/>
              <v:shape id="_x0000_s3297" o:spid="_x0000_s3297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298" o:spid="_x0000_s3298" o:spt="203" style="position:absolute;left:2728;top:6387;height:2;width:27;" coordorigin="2728,6387" coordsize="27,2">
              <o:lock v:ext="edit"/>
              <v:shape id="_x0000_s3299" o:spid="_x0000_s3299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00" o:spid="_x0000_s3300" o:spt="203" style="position:absolute;left:2728;top:6387;height:2;width:27;" coordorigin="2728,6387" coordsize="27,2">
              <o:lock v:ext="edit"/>
              <v:shape id="_x0000_s3301" o:spid="_x0000_s3301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02" o:spid="_x0000_s3302" o:spt="203" style="position:absolute;left:2728;top:6387;height:2;width:27;" coordorigin="2728,6387" coordsize="27,2">
              <o:lock v:ext="edit"/>
              <v:shape id="_x0000_s3303" o:spid="_x0000_s3303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04" o:spid="_x0000_s3304" o:spt="203" style="position:absolute;left:2728;top:6387;height:2;width:27;" coordorigin="2728,6387" coordsize="27,2">
              <o:lock v:ext="edit"/>
              <v:shape id="_x0000_s3305" o:spid="_x0000_s3305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06" o:spid="_x0000_s3306" o:spt="203" style="position:absolute;left:2728;top:6387;height:2;width:27;" coordorigin="2728,6387" coordsize="27,2">
              <o:lock v:ext="edit"/>
              <v:shape id="_x0000_s3307" o:spid="_x0000_s3307" style="position:absolute;left:2728;top:6387;height:2;width:27;" filled="f" stroked="t" coordorigin="2728,6387" coordsize="27,0" path="m2728,6387l275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08" o:spid="_x0000_s3308" o:spt="203" style="position:absolute;left:3360;top:5428;height:959;width:2;" coordorigin="3360,5428" coordsize="2,959">
              <o:lock v:ext="edit"/>
              <v:shape id="_x0000_s3309" o:spid="_x0000_s3309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10" o:spid="_x0000_s3310" o:spt="203" style="position:absolute;left:3360;top:5428;height:959;width:2;" coordorigin="3360,5428" coordsize="2,959">
              <o:lock v:ext="edit"/>
              <v:shape id="_x0000_s3311" o:spid="_x0000_s3311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12" o:spid="_x0000_s3312" o:spt="203" style="position:absolute;left:3360;top:5428;height:959;width:2;" coordorigin="3360,5428" coordsize="2,959">
              <o:lock v:ext="edit"/>
              <v:shape id="_x0000_s3313" o:spid="_x0000_s3313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14" o:spid="_x0000_s3314" o:spt="203" style="position:absolute;left:3360;top:5428;height:959;width:2;" coordorigin="3360,5428" coordsize="2,959">
              <o:lock v:ext="edit"/>
              <v:shape id="_x0000_s3315" o:spid="_x0000_s3315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16" o:spid="_x0000_s3316" o:spt="203" style="position:absolute;left:3360;top:5428;height:959;width:2;" coordorigin="3360,5428" coordsize="2,959">
              <o:lock v:ext="edit"/>
              <v:shape id="_x0000_s3317" o:spid="_x0000_s3317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18" o:spid="_x0000_s3318" o:spt="203" style="position:absolute;left:3360;top:5428;height:959;width:2;" coordorigin="3360,5428" coordsize="2,959">
              <o:lock v:ext="edit"/>
              <v:shape id="_x0000_s3319" o:spid="_x0000_s3319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20" o:spid="_x0000_s3320" o:spt="203" style="position:absolute;left:3360;top:5428;height:959;width:2;" coordorigin="3360,5428" coordsize="2,959">
              <o:lock v:ext="edit"/>
              <v:shape id="_x0000_s3321" o:spid="_x0000_s3321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22" o:spid="_x0000_s3322" o:spt="203" style="position:absolute;left:3360;top:5428;height:959;width:2;" coordorigin="3360,5428" coordsize="2,959">
              <o:lock v:ext="edit"/>
              <v:shape id="_x0000_s3323" o:spid="_x0000_s3323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24" o:spid="_x0000_s3324" o:spt="203" style="position:absolute;left:3360;top:5428;height:959;width:2;" coordorigin="3360,5428" coordsize="2,959">
              <o:lock v:ext="edit"/>
              <v:shape id="_x0000_s3325" o:spid="_x0000_s3325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26" o:spid="_x0000_s3326" o:spt="203" style="position:absolute;left:3360;top:5428;height:959;width:2;" coordorigin="3360,5428" coordsize="2,959">
              <o:lock v:ext="edit"/>
              <v:shape id="_x0000_s3327" o:spid="_x0000_s3327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28" o:spid="_x0000_s3328" o:spt="203" style="position:absolute;left:3360;top:5428;height:959;width:2;" coordorigin="3360,5428" coordsize="2,959">
              <o:lock v:ext="edit"/>
              <v:shape id="_x0000_s3329" o:spid="_x0000_s3329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30" o:spid="_x0000_s3330" o:spt="203" style="position:absolute;left:3360;top:5428;height:959;width:2;" coordorigin="3360,5428" coordsize="2,959">
              <o:lock v:ext="edit"/>
              <v:shape id="_x0000_s3331" o:spid="_x0000_s3331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32" o:spid="_x0000_s3332" o:spt="203" style="position:absolute;left:3360;top:5428;height:959;width:2;" coordorigin="3360,5428" coordsize="2,959">
              <o:lock v:ext="edit"/>
              <v:shape id="_x0000_s3333" o:spid="_x0000_s3333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34" o:spid="_x0000_s3334" o:spt="203" style="position:absolute;left:3360;top:5428;height:959;width:2;" coordorigin="3360,5428" coordsize="2,959">
              <o:lock v:ext="edit"/>
              <v:shape id="_x0000_s3335" o:spid="_x0000_s3335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36" o:spid="_x0000_s3336" o:spt="203" style="position:absolute;left:3360;top:5428;height:959;width:2;" coordorigin="3360,5428" coordsize="2,959">
              <o:lock v:ext="edit"/>
              <v:shape id="_x0000_s3337" o:spid="_x0000_s3337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38" o:spid="_x0000_s3338" o:spt="203" style="position:absolute;left:3360;top:5428;height:959;width:2;" coordorigin="3360,5428" coordsize="2,959">
              <o:lock v:ext="edit"/>
              <v:shape id="_x0000_s3339" o:spid="_x0000_s3339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40" o:spid="_x0000_s3340" o:spt="203" style="position:absolute;left:3360;top:5428;height:959;width:2;" coordorigin="3360,5428" coordsize="2,959">
              <o:lock v:ext="edit"/>
              <v:shape id="_x0000_s3341" o:spid="_x0000_s3341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42" o:spid="_x0000_s3342" o:spt="203" style="position:absolute;left:3360;top:5428;height:959;width:2;" coordorigin="3360,5428" coordsize="2,959">
              <o:lock v:ext="edit"/>
              <v:shape id="_x0000_s3343" o:spid="_x0000_s3343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44" o:spid="_x0000_s3344" o:spt="203" style="position:absolute;left:3360;top:5428;height:959;width:2;" coordorigin="3360,5428" coordsize="2,959">
              <o:lock v:ext="edit"/>
              <v:shape id="_x0000_s3345" o:spid="_x0000_s3345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46" o:spid="_x0000_s3346" o:spt="203" style="position:absolute;left:3360;top:5428;height:959;width:2;" coordorigin="3360,5428" coordsize="2,959">
              <o:lock v:ext="edit"/>
              <v:shape id="_x0000_s3347" o:spid="_x0000_s3347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48" o:spid="_x0000_s3348" o:spt="203" style="position:absolute;left:3360;top:5428;height:959;width:2;" coordorigin="3360,5428" coordsize="2,959">
              <o:lock v:ext="edit"/>
              <v:shape id="_x0000_s3349" o:spid="_x0000_s3349" style="position:absolute;left:3360;top:5428;height:959;width:2;" filled="f" stroked="t" coordorigin="3360,5428" coordsize="0,959" path="m3360,6387l336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50" o:spid="_x0000_s3350" o:spt="203" style="position:absolute;left:3393;top:5428;height:959;width:2;" coordorigin="3393,5428" coordsize="2,959">
              <o:lock v:ext="edit"/>
              <v:shape id="_x0000_s3351" o:spid="_x0000_s3351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52" o:spid="_x0000_s3352" o:spt="203" style="position:absolute;left:3393;top:5428;height:959;width:2;" coordorigin="3393,5428" coordsize="2,959">
              <o:lock v:ext="edit"/>
              <v:shape id="_x0000_s3353" o:spid="_x0000_s3353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54" o:spid="_x0000_s3354" o:spt="203" style="position:absolute;left:3393;top:5428;height:959;width:2;" coordorigin="3393,5428" coordsize="2,959">
              <o:lock v:ext="edit"/>
              <v:shape id="_x0000_s3355" o:spid="_x0000_s3355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56" o:spid="_x0000_s3356" o:spt="203" style="position:absolute;left:3393;top:5428;height:959;width:2;" coordorigin="3393,5428" coordsize="2,959">
              <o:lock v:ext="edit"/>
              <v:shape id="_x0000_s3357" o:spid="_x0000_s3357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58" o:spid="_x0000_s3358" o:spt="203" style="position:absolute;left:3393;top:5428;height:959;width:2;" coordorigin="3393,5428" coordsize="2,959">
              <o:lock v:ext="edit"/>
              <v:shape id="_x0000_s3359" o:spid="_x0000_s3359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60" o:spid="_x0000_s3360" o:spt="203" style="position:absolute;left:3393;top:5428;height:959;width:2;" coordorigin="3393,5428" coordsize="2,959">
              <o:lock v:ext="edit"/>
              <v:shape id="_x0000_s3361" o:spid="_x0000_s3361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62" o:spid="_x0000_s3362" o:spt="203" style="position:absolute;left:3393;top:5428;height:959;width:2;" coordorigin="3393,5428" coordsize="2,959">
              <o:lock v:ext="edit"/>
              <v:shape id="_x0000_s3363" o:spid="_x0000_s3363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64" o:spid="_x0000_s3364" o:spt="203" style="position:absolute;left:3393;top:5428;height:959;width:2;" coordorigin="3393,5428" coordsize="2,959">
              <o:lock v:ext="edit"/>
              <v:shape id="_x0000_s3365" o:spid="_x0000_s3365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66" o:spid="_x0000_s3366" o:spt="203" style="position:absolute;left:3393;top:5428;height:959;width:2;" coordorigin="3393,5428" coordsize="2,959">
              <o:lock v:ext="edit"/>
              <v:shape id="_x0000_s3367" o:spid="_x0000_s3367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68" o:spid="_x0000_s3368" o:spt="203" style="position:absolute;left:3393;top:5428;height:959;width:2;" coordorigin="3393,5428" coordsize="2,959">
              <o:lock v:ext="edit"/>
              <v:shape id="_x0000_s3369" o:spid="_x0000_s3369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70" o:spid="_x0000_s3370" o:spt="203" style="position:absolute;left:3393;top:5428;height:959;width:2;" coordorigin="3393,5428" coordsize="2,959">
              <o:lock v:ext="edit"/>
              <v:shape id="_x0000_s3371" o:spid="_x0000_s3371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72" o:spid="_x0000_s3372" o:spt="203" style="position:absolute;left:3393;top:5428;height:959;width:2;" coordorigin="3393,5428" coordsize="2,959">
              <o:lock v:ext="edit"/>
              <v:shape id="_x0000_s3373" o:spid="_x0000_s3373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74" o:spid="_x0000_s3374" o:spt="203" style="position:absolute;left:3393;top:5428;height:959;width:2;" coordorigin="3393,5428" coordsize="2,959">
              <o:lock v:ext="edit"/>
              <v:shape id="_x0000_s3375" o:spid="_x0000_s3375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76" o:spid="_x0000_s3376" o:spt="203" style="position:absolute;left:3393;top:5428;height:959;width:2;" coordorigin="3393,5428" coordsize="2,959">
              <o:lock v:ext="edit"/>
              <v:shape id="_x0000_s3377" o:spid="_x0000_s3377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78" o:spid="_x0000_s3378" o:spt="203" style="position:absolute;left:3393;top:5428;height:959;width:2;" coordorigin="3393,5428" coordsize="2,959">
              <o:lock v:ext="edit"/>
              <v:shape id="_x0000_s3379" o:spid="_x0000_s3379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80" o:spid="_x0000_s3380" o:spt="203" style="position:absolute;left:3393;top:5428;height:959;width:2;" coordorigin="3393,5428" coordsize="2,959">
              <o:lock v:ext="edit"/>
              <v:shape id="_x0000_s3381" o:spid="_x0000_s3381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82" o:spid="_x0000_s3382" o:spt="203" style="position:absolute;left:3393;top:5428;height:959;width:2;" coordorigin="3393,5428" coordsize="2,959">
              <o:lock v:ext="edit"/>
              <v:shape id="_x0000_s3383" o:spid="_x0000_s3383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84" o:spid="_x0000_s3384" o:spt="203" style="position:absolute;left:3393;top:5428;height:959;width:2;" coordorigin="3393,5428" coordsize="2,959">
              <o:lock v:ext="edit"/>
              <v:shape id="_x0000_s3385" o:spid="_x0000_s3385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86" o:spid="_x0000_s3386" o:spt="203" style="position:absolute;left:3393;top:5428;height:959;width:2;" coordorigin="3393,5428" coordsize="2,959">
              <o:lock v:ext="edit"/>
              <v:shape id="_x0000_s3387" o:spid="_x0000_s3387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88" o:spid="_x0000_s3388" o:spt="203" style="position:absolute;left:3393;top:5428;height:959;width:2;" coordorigin="3393,5428" coordsize="2,959">
              <o:lock v:ext="edit"/>
              <v:shape id="_x0000_s3389" o:spid="_x0000_s3389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90" o:spid="_x0000_s3390" o:spt="203" style="position:absolute;left:3393;top:5428;height:959;width:2;" coordorigin="3393,5428" coordsize="2,959">
              <o:lock v:ext="edit"/>
              <v:shape id="_x0000_s3391" o:spid="_x0000_s3391" style="position:absolute;left:3393;top:5428;height:959;width:2;" filled="f" stroked="t" coordorigin="3393,5428" coordsize="0,959" path="m3393,5428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92" o:spid="_x0000_s3392" o:spt="203" style="position:absolute;left:3360;top:5428;height:2;width:33;" coordorigin="3360,5428" coordsize="33,2">
              <o:lock v:ext="edit"/>
              <v:shape id="_x0000_s3393" o:spid="_x0000_s3393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94" o:spid="_x0000_s3394" o:spt="203" style="position:absolute;left:3360;top:5428;height:2;width:33;" coordorigin="3360,5428" coordsize="33,2">
              <o:lock v:ext="edit"/>
              <v:shape id="_x0000_s3395" o:spid="_x0000_s3395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96" o:spid="_x0000_s3396" o:spt="203" style="position:absolute;left:3360;top:5428;height:2;width:33;" coordorigin="3360,5428" coordsize="33,2">
              <o:lock v:ext="edit"/>
              <v:shape id="_x0000_s3397" o:spid="_x0000_s3397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398" o:spid="_x0000_s3398" o:spt="203" style="position:absolute;left:3360;top:5428;height:2;width:33;" coordorigin="3360,5428" coordsize="33,2">
              <o:lock v:ext="edit"/>
              <v:shape id="_x0000_s3399" o:spid="_x0000_s3399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00" o:spid="_x0000_s3400" o:spt="203" style="position:absolute;left:3360;top:5428;height:2;width:33;" coordorigin="3360,5428" coordsize="33,2">
              <o:lock v:ext="edit"/>
              <v:shape id="_x0000_s3401" o:spid="_x0000_s3401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02" o:spid="_x0000_s3402" o:spt="203" style="position:absolute;left:3360;top:5428;height:2;width:33;" coordorigin="3360,5428" coordsize="33,2">
              <o:lock v:ext="edit"/>
              <v:shape id="_x0000_s3403" o:spid="_x0000_s3403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04" o:spid="_x0000_s3404" o:spt="203" style="position:absolute;left:3360;top:5428;height:2;width:33;" coordorigin="3360,5428" coordsize="33,2">
              <o:lock v:ext="edit"/>
              <v:shape id="_x0000_s3405" o:spid="_x0000_s3405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06" o:spid="_x0000_s3406" o:spt="203" style="position:absolute;left:3360;top:5428;height:2;width:33;" coordorigin="3360,5428" coordsize="33,2">
              <o:lock v:ext="edit"/>
              <v:shape id="_x0000_s3407" o:spid="_x0000_s3407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08" o:spid="_x0000_s3408" o:spt="203" style="position:absolute;left:3360;top:5428;height:2;width:33;" coordorigin="3360,5428" coordsize="33,2">
              <o:lock v:ext="edit"/>
              <v:shape id="_x0000_s3409" o:spid="_x0000_s3409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10" o:spid="_x0000_s3410" o:spt="203" style="position:absolute;left:3360;top:5428;height:2;width:33;" coordorigin="3360,5428" coordsize="33,2">
              <o:lock v:ext="edit"/>
              <v:shape id="_x0000_s3411" o:spid="_x0000_s3411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12" o:spid="_x0000_s3412" o:spt="203" style="position:absolute;left:3360;top:5428;height:2;width:33;" coordorigin="3360,5428" coordsize="33,2">
              <o:lock v:ext="edit"/>
              <v:shape id="_x0000_s3413" o:spid="_x0000_s3413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14" o:spid="_x0000_s3414" o:spt="203" style="position:absolute;left:3360;top:5428;height:2;width:33;" coordorigin="3360,5428" coordsize="33,2">
              <o:lock v:ext="edit"/>
              <v:shape id="_x0000_s3415" o:spid="_x0000_s3415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16" o:spid="_x0000_s3416" o:spt="203" style="position:absolute;left:3360;top:5428;height:2;width:33;" coordorigin="3360,5428" coordsize="33,2">
              <o:lock v:ext="edit"/>
              <v:shape id="_x0000_s3417" o:spid="_x0000_s3417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18" o:spid="_x0000_s3418" o:spt="203" style="position:absolute;left:3360;top:5428;height:2;width:33;" coordorigin="3360,5428" coordsize="33,2">
              <o:lock v:ext="edit"/>
              <v:shape id="_x0000_s3419" o:spid="_x0000_s3419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20" o:spid="_x0000_s3420" o:spt="203" style="position:absolute;left:3360;top:5428;height:2;width:33;" coordorigin="3360,5428" coordsize="33,2">
              <o:lock v:ext="edit"/>
              <v:shape id="_x0000_s3421" o:spid="_x0000_s3421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22" o:spid="_x0000_s3422" o:spt="203" style="position:absolute;left:3360;top:5428;height:2;width:33;" coordorigin="3360,5428" coordsize="33,2">
              <o:lock v:ext="edit"/>
              <v:shape id="_x0000_s3423" o:spid="_x0000_s3423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24" o:spid="_x0000_s3424" o:spt="203" style="position:absolute;left:3360;top:5428;height:2;width:33;" coordorigin="3360,5428" coordsize="33,2">
              <o:lock v:ext="edit"/>
              <v:shape id="_x0000_s3425" o:spid="_x0000_s3425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26" o:spid="_x0000_s3426" o:spt="203" style="position:absolute;left:3360;top:5428;height:2;width:33;" coordorigin="3360,5428" coordsize="33,2">
              <o:lock v:ext="edit"/>
              <v:shape id="_x0000_s3427" o:spid="_x0000_s3427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28" o:spid="_x0000_s3428" o:spt="203" style="position:absolute;left:3360;top:5428;height:2;width:33;" coordorigin="3360,5428" coordsize="33,2">
              <o:lock v:ext="edit"/>
              <v:shape id="_x0000_s3429" o:spid="_x0000_s3429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30" o:spid="_x0000_s3430" o:spt="203" style="position:absolute;left:3360;top:5428;height:2;width:33;" coordorigin="3360,5428" coordsize="33,2">
              <o:lock v:ext="edit"/>
              <v:shape id="_x0000_s3431" o:spid="_x0000_s3431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32" o:spid="_x0000_s3432" o:spt="203" style="position:absolute;left:3360;top:5428;height:2;width:33;" coordorigin="3360,5428" coordsize="33,2">
              <o:lock v:ext="edit"/>
              <v:shape id="_x0000_s3433" o:spid="_x0000_s3433" style="position:absolute;left:3360;top:5428;height:2;width:33;" filled="f" stroked="t" coordorigin="3360,5428" coordsize="33,0" path="m3360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34" o:spid="_x0000_s3434" o:spt="203" style="position:absolute;left:3360;top:6387;height:2;width:33;" coordorigin="3360,6387" coordsize="33,2">
              <o:lock v:ext="edit"/>
              <v:shape id="_x0000_s3435" o:spid="_x0000_s3435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36" o:spid="_x0000_s3436" o:spt="203" style="position:absolute;left:3360;top:6387;height:2;width:33;" coordorigin="3360,6387" coordsize="33,2">
              <o:lock v:ext="edit"/>
              <v:shape id="_x0000_s3437" o:spid="_x0000_s3437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38" o:spid="_x0000_s3438" o:spt="203" style="position:absolute;left:3360;top:6387;height:2;width:33;" coordorigin="3360,6387" coordsize="33,2">
              <o:lock v:ext="edit"/>
              <v:shape id="_x0000_s3439" o:spid="_x0000_s3439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40" o:spid="_x0000_s3440" o:spt="203" style="position:absolute;left:3360;top:6387;height:2;width:33;" coordorigin="3360,6387" coordsize="33,2">
              <o:lock v:ext="edit"/>
              <v:shape id="_x0000_s3441" o:spid="_x0000_s3441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42" o:spid="_x0000_s3442" o:spt="203" style="position:absolute;left:3360;top:6387;height:2;width:33;" coordorigin="3360,6387" coordsize="33,2">
              <o:lock v:ext="edit"/>
              <v:shape id="_x0000_s3443" o:spid="_x0000_s3443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44" o:spid="_x0000_s3444" o:spt="203" style="position:absolute;left:3360;top:6387;height:2;width:33;" coordorigin="3360,6387" coordsize="33,2">
              <o:lock v:ext="edit"/>
              <v:shape id="_x0000_s3445" o:spid="_x0000_s3445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46" o:spid="_x0000_s3446" o:spt="203" style="position:absolute;left:3360;top:6387;height:2;width:33;" coordorigin="3360,6387" coordsize="33,2">
              <o:lock v:ext="edit"/>
              <v:shape id="_x0000_s3447" o:spid="_x0000_s3447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48" o:spid="_x0000_s3448" o:spt="203" style="position:absolute;left:3360;top:6387;height:2;width:33;" coordorigin="3360,6387" coordsize="33,2">
              <o:lock v:ext="edit"/>
              <v:shape id="_x0000_s3449" o:spid="_x0000_s3449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50" o:spid="_x0000_s3450" o:spt="203" style="position:absolute;left:3360;top:6387;height:2;width:33;" coordorigin="3360,6387" coordsize="33,2">
              <o:lock v:ext="edit"/>
              <v:shape id="_x0000_s3451" o:spid="_x0000_s3451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52" o:spid="_x0000_s3452" o:spt="203" style="position:absolute;left:3360;top:6387;height:2;width:33;" coordorigin="3360,6387" coordsize="33,2">
              <o:lock v:ext="edit"/>
              <v:shape id="_x0000_s3453" o:spid="_x0000_s3453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54" o:spid="_x0000_s3454" o:spt="203" style="position:absolute;left:3360;top:6387;height:2;width:33;" coordorigin="3360,6387" coordsize="33,2">
              <o:lock v:ext="edit"/>
              <v:shape id="_x0000_s3455" o:spid="_x0000_s3455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56" o:spid="_x0000_s3456" o:spt="203" style="position:absolute;left:3360;top:6387;height:2;width:33;" coordorigin="3360,6387" coordsize="33,2">
              <o:lock v:ext="edit"/>
              <v:shape id="_x0000_s3457" o:spid="_x0000_s3457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58" o:spid="_x0000_s3458" o:spt="203" style="position:absolute;left:3360;top:6387;height:2;width:33;" coordorigin="3360,6387" coordsize="33,2">
              <o:lock v:ext="edit"/>
              <v:shape id="_x0000_s3459" o:spid="_x0000_s3459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60" o:spid="_x0000_s3460" o:spt="203" style="position:absolute;left:3360;top:6387;height:2;width:33;" coordorigin="3360,6387" coordsize="33,2">
              <o:lock v:ext="edit"/>
              <v:shape id="_x0000_s3461" o:spid="_x0000_s3461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62" o:spid="_x0000_s3462" o:spt="203" style="position:absolute;left:3360;top:6387;height:2;width:33;" coordorigin="3360,6387" coordsize="33,2">
              <o:lock v:ext="edit"/>
              <v:shape id="_x0000_s3463" o:spid="_x0000_s3463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64" o:spid="_x0000_s3464" o:spt="203" style="position:absolute;left:3360;top:6387;height:2;width:33;" coordorigin="3360,6387" coordsize="33,2">
              <o:lock v:ext="edit"/>
              <v:shape id="_x0000_s3465" o:spid="_x0000_s3465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66" o:spid="_x0000_s3466" o:spt="203" style="position:absolute;left:3360;top:6387;height:2;width:33;" coordorigin="3360,6387" coordsize="33,2">
              <o:lock v:ext="edit"/>
              <v:shape id="_x0000_s3467" o:spid="_x0000_s3467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68" o:spid="_x0000_s3468" o:spt="203" style="position:absolute;left:3360;top:6387;height:2;width:33;" coordorigin="3360,6387" coordsize="33,2">
              <o:lock v:ext="edit"/>
              <v:shape id="_x0000_s3469" o:spid="_x0000_s3469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70" o:spid="_x0000_s3470" o:spt="203" style="position:absolute;left:3360;top:6387;height:2;width:33;" coordorigin="3360,6387" coordsize="33,2">
              <o:lock v:ext="edit"/>
              <v:shape id="_x0000_s3471" o:spid="_x0000_s3471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72" o:spid="_x0000_s3472" o:spt="203" style="position:absolute;left:3360;top:6387;height:2;width:33;" coordorigin="3360,6387" coordsize="33,2">
              <o:lock v:ext="edit"/>
              <v:shape id="_x0000_s3473" o:spid="_x0000_s3473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74" o:spid="_x0000_s3474" o:spt="203" style="position:absolute;left:3360;top:6387;height:2;width:33;" coordorigin="3360,6387" coordsize="33,2">
              <o:lock v:ext="edit"/>
              <v:shape id="_x0000_s3475" o:spid="_x0000_s3475" style="position:absolute;left:3360;top:6387;height:2;width:33;" filled="f" stroked="t" coordorigin="3360,6387" coordsize="33,0" path="m3393,6387l336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76" o:spid="_x0000_s3476" o:spt="203" style="position:absolute;left:2971;top:5428;height:959;width:2;" coordorigin="2971,5428" coordsize="2,959">
              <o:lock v:ext="edit"/>
              <v:shape id="_x0000_s3477" o:spid="_x0000_s3477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78" o:spid="_x0000_s3478" o:spt="203" style="position:absolute;left:2971;top:5428;height:959;width:2;" coordorigin="2971,5428" coordsize="2,959">
              <o:lock v:ext="edit"/>
              <v:shape id="_x0000_s3479" o:spid="_x0000_s3479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80" o:spid="_x0000_s3480" o:spt="203" style="position:absolute;left:2971;top:5428;height:959;width:2;" coordorigin="2971,5428" coordsize="2,959">
              <o:lock v:ext="edit"/>
              <v:shape id="_x0000_s3481" o:spid="_x0000_s3481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82" o:spid="_x0000_s3482" o:spt="203" style="position:absolute;left:2971;top:5428;height:959;width:2;" coordorigin="2971,5428" coordsize="2,959">
              <o:lock v:ext="edit"/>
              <v:shape id="_x0000_s3483" o:spid="_x0000_s3483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84" o:spid="_x0000_s3484" o:spt="203" style="position:absolute;left:2971;top:5428;height:959;width:2;" coordorigin="2971,5428" coordsize="2,959">
              <o:lock v:ext="edit"/>
              <v:shape id="_x0000_s3485" o:spid="_x0000_s3485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86" o:spid="_x0000_s3486" o:spt="203" style="position:absolute;left:2971;top:5428;height:959;width:2;" coordorigin="2971,5428" coordsize="2,959">
              <o:lock v:ext="edit"/>
              <v:shape id="_x0000_s3487" o:spid="_x0000_s3487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88" o:spid="_x0000_s3488" o:spt="203" style="position:absolute;left:2971;top:5428;height:959;width:2;" coordorigin="2971,5428" coordsize="2,959">
              <o:lock v:ext="edit"/>
              <v:shape id="_x0000_s3489" o:spid="_x0000_s3489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90" o:spid="_x0000_s3490" o:spt="203" style="position:absolute;left:2971;top:5428;height:959;width:2;" coordorigin="2971,5428" coordsize="2,959">
              <o:lock v:ext="edit"/>
              <v:shape id="_x0000_s3491" o:spid="_x0000_s3491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92" o:spid="_x0000_s3492" o:spt="203" style="position:absolute;left:2971;top:5428;height:959;width:2;" coordorigin="2971,5428" coordsize="2,959">
              <o:lock v:ext="edit"/>
              <v:shape id="_x0000_s3493" o:spid="_x0000_s3493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94" o:spid="_x0000_s3494" o:spt="203" style="position:absolute;left:2971;top:5428;height:959;width:2;" coordorigin="2971,5428" coordsize="2,959">
              <o:lock v:ext="edit"/>
              <v:shape id="_x0000_s3495" o:spid="_x0000_s3495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96" o:spid="_x0000_s3496" o:spt="203" style="position:absolute;left:2971;top:5428;height:959;width:2;" coordorigin="2971,5428" coordsize="2,959">
              <o:lock v:ext="edit"/>
              <v:shape id="_x0000_s3497" o:spid="_x0000_s3497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498" o:spid="_x0000_s3498" o:spt="203" style="position:absolute;left:2971;top:5428;height:959;width:2;" coordorigin="2971,5428" coordsize="2,959">
              <o:lock v:ext="edit"/>
              <v:shape id="_x0000_s3499" o:spid="_x0000_s3499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00" o:spid="_x0000_s3500" o:spt="203" style="position:absolute;left:2971;top:5428;height:959;width:2;" coordorigin="2971,5428" coordsize="2,959">
              <o:lock v:ext="edit"/>
              <v:shape id="_x0000_s3501" o:spid="_x0000_s3501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02" o:spid="_x0000_s3502" o:spt="203" style="position:absolute;left:2971;top:5428;height:959;width:2;" coordorigin="2971,5428" coordsize="2,959">
              <o:lock v:ext="edit"/>
              <v:shape id="_x0000_s3503" o:spid="_x0000_s3503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04" o:spid="_x0000_s3504" o:spt="203" style="position:absolute;left:2971;top:5428;height:959;width:2;" coordorigin="2971,5428" coordsize="2,959">
              <o:lock v:ext="edit"/>
              <v:shape id="_x0000_s3505" o:spid="_x0000_s3505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06" o:spid="_x0000_s3506" o:spt="203" style="position:absolute;left:2971;top:5428;height:959;width:2;" coordorigin="2971,5428" coordsize="2,959">
              <o:lock v:ext="edit"/>
              <v:shape id="_x0000_s3507" o:spid="_x0000_s3507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08" o:spid="_x0000_s3508" o:spt="203" style="position:absolute;left:2971;top:5428;height:959;width:2;" coordorigin="2971,5428" coordsize="2,959">
              <o:lock v:ext="edit"/>
              <v:shape id="_x0000_s3509" o:spid="_x0000_s3509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10" o:spid="_x0000_s3510" o:spt="203" style="position:absolute;left:2971;top:5428;height:959;width:2;" coordorigin="2971,5428" coordsize="2,959">
              <o:lock v:ext="edit"/>
              <v:shape id="_x0000_s3511" o:spid="_x0000_s3511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12" o:spid="_x0000_s3512" o:spt="203" style="position:absolute;left:2971;top:5428;height:959;width:2;" coordorigin="2971,5428" coordsize="2,959">
              <o:lock v:ext="edit"/>
              <v:shape id="_x0000_s3513" o:spid="_x0000_s3513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14" o:spid="_x0000_s3514" o:spt="203" style="position:absolute;left:2971;top:5428;height:959;width:2;" coordorigin="2971,5428" coordsize="2,959">
              <o:lock v:ext="edit"/>
              <v:shape id="_x0000_s3515" o:spid="_x0000_s3515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16" o:spid="_x0000_s3516" o:spt="203" style="position:absolute;left:2971;top:5428;height:959;width:2;" coordorigin="2971,5428" coordsize="2,959">
              <o:lock v:ext="edit"/>
              <v:shape id="_x0000_s3517" o:spid="_x0000_s3517" style="position:absolute;left:2971;top:5428;height:959;width:2;" filled="f" stroked="t" coordorigin="2971,5428" coordsize="0,959" path="m2971,5428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18" o:spid="_x0000_s3518" o:spt="203" style="position:absolute;left:2971;top:5428;height:2;width:389;" coordorigin="2971,5428" coordsize="389,2">
              <o:lock v:ext="edit"/>
              <v:shape id="_x0000_s3519" o:spid="_x0000_s3519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20" o:spid="_x0000_s3520" o:spt="203" style="position:absolute;left:2971;top:5428;height:2;width:389;" coordorigin="2971,5428" coordsize="389,2">
              <o:lock v:ext="edit"/>
              <v:shape id="_x0000_s3521" o:spid="_x0000_s3521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22" o:spid="_x0000_s3522" o:spt="203" style="position:absolute;left:2971;top:5428;height:2;width:389;" coordorigin="2971,5428" coordsize="389,2">
              <o:lock v:ext="edit"/>
              <v:shape id="_x0000_s3523" o:spid="_x0000_s3523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24" o:spid="_x0000_s3524" o:spt="203" style="position:absolute;left:2971;top:5428;height:2;width:389;" coordorigin="2971,5428" coordsize="389,2">
              <o:lock v:ext="edit"/>
              <v:shape id="_x0000_s3525" o:spid="_x0000_s3525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26" o:spid="_x0000_s3526" o:spt="203" style="position:absolute;left:2971;top:5428;height:2;width:389;" coordorigin="2971,5428" coordsize="389,2">
              <o:lock v:ext="edit"/>
              <v:shape id="_x0000_s3527" o:spid="_x0000_s3527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28" o:spid="_x0000_s3528" o:spt="203" style="position:absolute;left:2971;top:5428;height:2;width:389;" coordorigin="2971,5428" coordsize="389,2">
              <o:lock v:ext="edit"/>
              <v:shape id="_x0000_s3529" o:spid="_x0000_s3529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30" o:spid="_x0000_s3530" o:spt="203" style="position:absolute;left:2971;top:5428;height:2;width:389;" coordorigin="2971,5428" coordsize="389,2">
              <o:lock v:ext="edit"/>
              <v:shape id="_x0000_s3531" o:spid="_x0000_s3531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32" o:spid="_x0000_s3532" o:spt="203" style="position:absolute;left:2971;top:5428;height:2;width:389;" coordorigin="2971,5428" coordsize="389,2">
              <o:lock v:ext="edit"/>
              <v:shape id="_x0000_s3533" o:spid="_x0000_s3533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34" o:spid="_x0000_s3534" o:spt="203" style="position:absolute;left:2971;top:5428;height:2;width:389;" coordorigin="2971,5428" coordsize="389,2">
              <o:lock v:ext="edit"/>
              <v:shape id="_x0000_s3535" o:spid="_x0000_s3535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36" o:spid="_x0000_s3536" o:spt="203" style="position:absolute;left:2971;top:5428;height:2;width:389;" coordorigin="2971,5428" coordsize="389,2">
              <o:lock v:ext="edit"/>
              <v:shape id="_x0000_s3537" o:spid="_x0000_s3537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38" o:spid="_x0000_s3538" o:spt="203" style="position:absolute;left:2971;top:5428;height:2;width:389;" coordorigin="2971,5428" coordsize="389,2">
              <o:lock v:ext="edit"/>
              <v:shape id="_x0000_s3539" o:spid="_x0000_s3539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40" o:spid="_x0000_s3540" o:spt="203" style="position:absolute;left:2971;top:5428;height:2;width:389;" coordorigin="2971,5428" coordsize="389,2">
              <o:lock v:ext="edit"/>
              <v:shape id="_x0000_s3541" o:spid="_x0000_s3541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42" o:spid="_x0000_s3542" o:spt="203" style="position:absolute;left:2971;top:5428;height:2;width:389;" coordorigin="2971,5428" coordsize="389,2">
              <o:lock v:ext="edit"/>
              <v:shape id="_x0000_s3543" o:spid="_x0000_s3543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44" o:spid="_x0000_s3544" o:spt="203" style="position:absolute;left:2971;top:5428;height:2;width:389;" coordorigin="2971,5428" coordsize="389,2">
              <o:lock v:ext="edit"/>
              <v:shape id="_x0000_s3545" o:spid="_x0000_s3545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46" o:spid="_x0000_s3546" o:spt="203" style="position:absolute;left:2971;top:5428;height:2;width:389;" coordorigin="2971,5428" coordsize="389,2">
              <o:lock v:ext="edit"/>
              <v:shape id="_x0000_s3547" o:spid="_x0000_s3547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48" o:spid="_x0000_s3548" o:spt="203" style="position:absolute;left:2971;top:5428;height:2;width:389;" coordorigin="2971,5428" coordsize="389,2">
              <o:lock v:ext="edit"/>
              <v:shape id="_x0000_s3549" o:spid="_x0000_s3549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50" o:spid="_x0000_s3550" o:spt="203" style="position:absolute;left:2971;top:5428;height:2;width:389;" coordorigin="2971,5428" coordsize="389,2">
              <o:lock v:ext="edit"/>
              <v:shape id="_x0000_s3551" o:spid="_x0000_s3551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52" o:spid="_x0000_s3552" o:spt="203" style="position:absolute;left:2971;top:5428;height:2;width:389;" coordorigin="2971,5428" coordsize="389,2">
              <o:lock v:ext="edit"/>
              <v:shape id="_x0000_s3553" o:spid="_x0000_s3553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54" o:spid="_x0000_s3554" o:spt="203" style="position:absolute;left:2971;top:5428;height:2;width:389;" coordorigin="2971,5428" coordsize="389,2">
              <o:lock v:ext="edit"/>
              <v:shape id="_x0000_s3555" o:spid="_x0000_s3555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56" o:spid="_x0000_s3556" o:spt="203" style="position:absolute;left:2971;top:5428;height:2;width:389;" coordorigin="2971,5428" coordsize="389,2">
              <o:lock v:ext="edit"/>
              <v:shape id="_x0000_s3557" o:spid="_x0000_s3557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58" o:spid="_x0000_s3558" o:spt="203" style="position:absolute;left:2971;top:5428;height:2;width:389;" coordorigin="2971,5428" coordsize="389,2">
              <o:lock v:ext="edit"/>
              <v:shape id="_x0000_s3559" o:spid="_x0000_s3559" style="position:absolute;left:2971;top:5428;height:2;width:389;" filled="f" stroked="t" coordorigin="2971,5428" coordsize="389,0" path="m3360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60" o:spid="_x0000_s3560" o:spt="203" style="position:absolute;left:2971;top:6387;height:2;width:389;" coordorigin="2971,6387" coordsize="389,2">
              <o:lock v:ext="edit"/>
              <v:shape id="_x0000_s3561" o:spid="_x0000_s3561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62" o:spid="_x0000_s3562" o:spt="203" style="position:absolute;left:2971;top:6387;height:2;width:389;" coordorigin="2971,6387" coordsize="389,2">
              <o:lock v:ext="edit"/>
              <v:shape id="_x0000_s3563" o:spid="_x0000_s3563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64" o:spid="_x0000_s3564" o:spt="203" style="position:absolute;left:2971;top:6387;height:2;width:389;" coordorigin="2971,6387" coordsize="389,2">
              <o:lock v:ext="edit"/>
              <v:shape id="_x0000_s3565" o:spid="_x0000_s3565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66" o:spid="_x0000_s3566" o:spt="203" style="position:absolute;left:2971;top:6387;height:2;width:389;" coordorigin="2971,6387" coordsize="389,2">
              <o:lock v:ext="edit"/>
              <v:shape id="_x0000_s3567" o:spid="_x0000_s3567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68" o:spid="_x0000_s3568" o:spt="203" style="position:absolute;left:2971;top:6387;height:2;width:389;" coordorigin="2971,6387" coordsize="389,2">
              <o:lock v:ext="edit"/>
              <v:shape id="_x0000_s3569" o:spid="_x0000_s3569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70" o:spid="_x0000_s3570" o:spt="203" style="position:absolute;left:2971;top:6387;height:2;width:389;" coordorigin="2971,6387" coordsize="389,2">
              <o:lock v:ext="edit"/>
              <v:shape id="_x0000_s3571" o:spid="_x0000_s3571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72" o:spid="_x0000_s3572" o:spt="203" style="position:absolute;left:2971;top:6387;height:2;width:389;" coordorigin="2971,6387" coordsize="389,2">
              <o:lock v:ext="edit"/>
              <v:shape id="_x0000_s3573" o:spid="_x0000_s3573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74" o:spid="_x0000_s3574" o:spt="203" style="position:absolute;left:2971;top:6387;height:2;width:389;" coordorigin="2971,6387" coordsize="389,2">
              <o:lock v:ext="edit"/>
              <v:shape id="_x0000_s3575" o:spid="_x0000_s3575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76" o:spid="_x0000_s3576" o:spt="203" style="position:absolute;left:2971;top:6387;height:2;width:389;" coordorigin="2971,6387" coordsize="389,2">
              <o:lock v:ext="edit"/>
              <v:shape id="_x0000_s3577" o:spid="_x0000_s3577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78" o:spid="_x0000_s3578" o:spt="203" style="position:absolute;left:2971;top:6387;height:2;width:389;" coordorigin="2971,6387" coordsize="389,2">
              <o:lock v:ext="edit"/>
              <v:shape id="_x0000_s3579" o:spid="_x0000_s3579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80" o:spid="_x0000_s3580" o:spt="203" style="position:absolute;left:2971;top:6387;height:2;width:389;" coordorigin="2971,6387" coordsize="389,2">
              <o:lock v:ext="edit"/>
              <v:shape id="_x0000_s3581" o:spid="_x0000_s3581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82" o:spid="_x0000_s3582" o:spt="203" style="position:absolute;left:2971;top:6387;height:2;width:389;" coordorigin="2971,6387" coordsize="389,2">
              <o:lock v:ext="edit"/>
              <v:shape id="_x0000_s3583" o:spid="_x0000_s3583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84" o:spid="_x0000_s3584" o:spt="203" style="position:absolute;left:2971;top:6387;height:2;width:389;" coordorigin="2971,6387" coordsize="389,2">
              <o:lock v:ext="edit"/>
              <v:shape id="_x0000_s3585" o:spid="_x0000_s3585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86" o:spid="_x0000_s3586" o:spt="203" style="position:absolute;left:2971;top:6387;height:2;width:389;" coordorigin="2971,6387" coordsize="389,2">
              <o:lock v:ext="edit"/>
              <v:shape id="_x0000_s3587" o:spid="_x0000_s3587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88" o:spid="_x0000_s3588" o:spt="203" style="position:absolute;left:2971;top:6387;height:2;width:389;" coordorigin="2971,6387" coordsize="389,2">
              <o:lock v:ext="edit"/>
              <v:shape id="_x0000_s3589" o:spid="_x0000_s3589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90" o:spid="_x0000_s3590" o:spt="203" style="position:absolute;left:2971;top:6387;height:2;width:389;" coordorigin="2971,6387" coordsize="389,2">
              <o:lock v:ext="edit"/>
              <v:shape id="_x0000_s3591" o:spid="_x0000_s3591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92" o:spid="_x0000_s3592" o:spt="203" style="position:absolute;left:2971;top:6387;height:2;width:389;" coordorigin="2971,6387" coordsize="389,2">
              <o:lock v:ext="edit"/>
              <v:shape id="_x0000_s3593" o:spid="_x0000_s3593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94" o:spid="_x0000_s3594" o:spt="203" style="position:absolute;left:2971;top:6387;height:2;width:389;" coordorigin="2971,6387" coordsize="389,2">
              <o:lock v:ext="edit"/>
              <v:shape id="_x0000_s3595" o:spid="_x0000_s3595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96" o:spid="_x0000_s3596" o:spt="203" style="position:absolute;left:2971;top:6387;height:2;width:389;" coordorigin="2971,6387" coordsize="389,2">
              <o:lock v:ext="edit"/>
              <v:shape id="_x0000_s3597" o:spid="_x0000_s3597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598" o:spid="_x0000_s3598" o:spt="203" style="position:absolute;left:2971;top:6387;height:2;width:389;" coordorigin="2971,6387" coordsize="389,2">
              <o:lock v:ext="edit"/>
              <v:shape id="_x0000_s3599" o:spid="_x0000_s3599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00" o:spid="_x0000_s3600" o:spt="203" style="position:absolute;left:2971;top:6387;height:2;width:389;" coordorigin="2971,6387" coordsize="389,2">
              <o:lock v:ext="edit"/>
              <v:shape id="_x0000_s3601" o:spid="_x0000_s3601" style="position:absolute;left:2971;top:6387;height:2;width:389;" filled="f" stroked="t" coordorigin="2971,6387" coordsize="389,0" path="m3360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02" o:spid="_x0000_s3602" o:spt="203" style="position:absolute;left:2965;top:5428;height:2;width:7;" coordorigin="2965,5428" coordsize="7,2">
              <o:lock v:ext="edit"/>
              <v:shape id="_x0000_s3603" o:spid="_x0000_s3603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04" o:spid="_x0000_s3604" o:spt="203" style="position:absolute;left:2965;top:5428;height:2;width:7;" coordorigin="2965,5428" coordsize="7,2">
              <o:lock v:ext="edit"/>
              <v:shape id="_x0000_s3605" o:spid="_x0000_s3605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06" o:spid="_x0000_s3606" o:spt="203" style="position:absolute;left:2965;top:5428;height:2;width:7;" coordorigin="2965,5428" coordsize="7,2">
              <o:lock v:ext="edit"/>
              <v:shape id="_x0000_s3607" o:spid="_x0000_s3607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08" o:spid="_x0000_s3608" o:spt="203" style="position:absolute;left:2965;top:5428;height:2;width:7;" coordorigin="2965,5428" coordsize="7,2">
              <o:lock v:ext="edit"/>
              <v:shape id="_x0000_s3609" o:spid="_x0000_s3609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10" o:spid="_x0000_s3610" o:spt="203" style="position:absolute;left:2965;top:5428;height:2;width:7;" coordorigin="2965,5428" coordsize="7,2">
              <o:lock v:ext="edit"/>
              <v:shape id="_x0000_s3611" o:spid="_x0000_s3611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12" o:spid="_x0000_s3612" o:spt="203" style="position:absolute;left:2965;top:5428;height:2;width:7;" coordorigin="2965,5428" coordsize="7,2">
              <o:lock v:ext="edit"/>
              <v:shape id="_x0000_s3613" o:spid="_x0000_s3613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14" o:spid="_x0000_s3614" o:spt="203" style="position:absolute;left:2965;top:5428;height:2;width:7;" coordorigin="2965,5428" coordsize="7,2">
              <o:lock v:ext="edit"/>
              <v:shape id="_x0000_s3615" o:spid="_x0000_s3615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16" o:spid="_x0000_s3616" o:spt="203" style="position:absolute;left:2965;top:5428;height:2;width:7;" coordorigin="2965,5428" coordsize="7,2">
              <o:lock v:ext="edit"/>
              <v:shape id="_x0000_s3617" o:spid="_x0000_s3617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18" o:spid="_x0000_s3618" o:spt="203" style="position:absolute;left:2965;top:5428;height:2;width:7;" coordorigin="2965,5428" coordsize="7,2">
              <o:lock v:ext="edit"/>
              <v:shape id="_x0000_s3619" o:spid="_x0000_s3619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20" o:spid="_x0000_s3620" o:spt="203" style="position:absolute;left:2965;top:5428;height:2;width:7;" coordorigin="2965,5428" coordsize="7,2">
              <o:lock v:ext="edit"/>
              <v:shape id="_x0000_s3621" o:spid="_x0000_s3621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22" o:spid="_x0000_s3622" o:spt="203" style="position:absolute;left:2965;top:5428;height:2;width:7;" coordorigin="2965,5428" coordsize="7,2">
              <o:lock v:ext="edit"/>
              <v:shape id="_x0000_s3623" o:spid="_x0000_s3623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24" o:spid="_x0000_s3624" o:spt="203" style="position:absolute;left:2965;top:5428;height:2;width:7;" coordorigin="2965,5428" coordsize="7,2">
              <o:lock v:ext="edit"/>
              <v:shape id="_x0000_s3625" o:spid="_x0000_s3625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26" o:spid="_x0000_s3626" o:spt="203" style="position:absolute;left:2965;top:5428;height:2;width:7;" coordorigin="2965,5428" coordsize="7,2">
              <o:lock v:ext="edit"/>
              <v:shape id="_x0000_s3627" o:spid="_x0000_s3627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28" o:spid="_x0000_s3628" o:spt="203" style="position:absolute;left:2965;top:5428;height:2;width:7;" coordorigin="2965,5428" coordsize="7,2">
              <o:lock v:ext="edit"/>
              <v:shape id="_x0000_s3629" o:spid="_x0000_s3629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30" o:spid="_x0000_s3630" o:spt="203" style="position:absolute;left:2965;top:5428;height:2;width:7;" coordorigin="2965,5428" coordsize="7,2">
              <o:lock v:ext="edit"/>
              <v:shape id="_x0000_s3631" o:spid="_x0000_s3631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32" o:spid="_x0000_s3632" o:spt="203" style="position:absolute;left:2965;top:5428;height:2;width:7;" coordorigin="2965,5428" coordsize="7,2">
              <o:lock v:ext="edit"/>
              <v:shape id="_x0000_s3633" o:spid="_x0000_s3633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34" o:spid="_x0000_s3634" o:spt="203" style="position:absolute;left:2965;top:5428;height:2;width:7;" coordorigin="2965,5428" coordsize="7,2">
              <o:lock v:ext="edit"/>
              <v:shape id="_x0000_s3635" o:spid="_x0000_s3635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36" o:spid="_x0000_s3636" o:spt="203" style="position:absolute;left:2965;top:5428;height:2;width:7;" coordorigin="2965,5428" coordsize="7,2">
              <o:lock v:ext="edit"/>
              <v:shape id="_x0000_s3637" o:spid="_x0000_s3637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38" o:spid="_x0000_s3638" o:spt="203" style="position:absolute;left:2965;top:5428;height:2;width:7;" coordorigin="2965,5428" coordsize="7,2">
              <o:lock v:ext="edit"/>
              <v:shape id="_x0000_s3639" o:spid="_x0000_s3639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40" o:spid="_x0000_s3640" o:spt="203" style="position:absolute;left:2965;top:5428;height:2;width:7;" coordorigin="2965,5428" coordsize="7,2">
              <o:lock v:ext="edit"/>
              <v:shape id="_x0000_s3641" o:spid="_x0000_s3641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42" o:spid="_x0000_s3642" o:spt="203" style="position:absolute;left:2965;top:5428;height:2;width:7;" coordorigin="2965,5428" coordsize="7,2">
              <o:lock v:ext="edit"/>
              <v:shape id="_x0000_s3643" o:spid="_x0000_s3643" style="position:absolute;left:2965;top:5428;height:2;width:7;" filled="f" stroked="t" coordorigin="2965,5428" coordsize="7,0" path="m2965,5428l297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44" o:spid="_x0000_s3644" o:spt="203" style="position:absolute;left:2965;top:6387;height:2;width:7;" coordorigin="2965,6387" coordsize="7,2">
              <o:lock v:ext="edit"/>
              <v:shape id="_x0000_s3645" o:spid="_x0000_s3645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46" o:spid="_x0000_s3646" o:spt="203" style="position:absolute;left:2965;top:6387;height:2;width:7;" coordorigin="2965,6387" coordsize="7,2">
              <o:lock v:ext="edit"/>
              <v:shape id="_x0000_s3647" o:spid="_x0000_s3647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48" o:spid="_x0000_s3648" o:spt="203" style="position:absolute;left:2965;top:6387;height:2;width:7;" coordorigin="2965,6387" coordsize="7,2">
              <o:lock v:ext="edit"/>
              <v:shape id="_x0000_s3649" o:spid="_x0000_s3649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50" o:spid="_x0000_s3650" o:spt="203" style="position:absolute;left:2965;top:6387;height:2;width:7;" coordorigin="2965,6387" coordsize="7,2">
              <o:lock v:ext="edit"/>
              <v:shape id="_x0000_s3651" o:spid="_x0000_s3651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52" o:spid="_x0000_s3652" o:spt="203" style="position:absolute;left:2965;top:6387;height:2;width:7;" coordorigin="2965,6387" coordsize="7,2">
              <o:lock v:ext="edit"/>
              <v:shape id="_x0000_s3653" o:spid="_x0000_s3653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54" o:spid="_x0000_s3654" o:spt="203" style="position:absolute;left:2965;top:6387;height:2;width:7;" coordorigin="2965,6387" coordsize="7,2">
              <o:lock v:ext="edit"/>
              <v:shape id="_x0000_s3655" o:spid="_x0000_s3655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56" o:spid="_x0000_s3656" o:spt="203" style="position:absolute;left:2965;top:6387;height:2;width:7;" coordorigin="2965,6387" coordsize="7,2">
              <o:lock v:ext="edit"/>
              <v:shape id="_x0000_s3657" o:spid="_x0000_s3657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58" o:spid="_x0000_s3658" o:spt="203" style="position:absolute;left:2965;top:6387;height:2;width:7;" coordorigin="2965,6387" coordsize="7,2">
              <o:lock v:ext="edit"/>
              <v:shape id="_x0000_s3659" o:spid="_x0000_s3659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60" o:spid="_x0000_s3660" o:spt="203" style="position:absolute;left:2965;top:6387;height:2;width:7;" coordorigin="2965,6387" coordsize="7,2">
              <o:lock v:ext="edit"/>
              <v:shape id="_x0000_s3661" o:spid="_x0000_s3661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62" o:spid="_x0000_s3662" o:spt="203" style="position:absolute;left:2965;top:6387;height:2;width:7;" coordorigin="2965,6387" coordsize="7,2">
              <o:lock v:ext="edit"/>
              <v:shape id="_x0000_s3663" o:spid="_x0000_s3663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64" o:spid="_x0000_s3664" o:spt="203" style="position:absolute;left:2965;top:6387;height:2;width:7;" coordorigin="2965,6387" coordsize="7,2">
              <o:lock v:ext="edit"/>
              <v:shape id="_x0000_s3665" o:spid="_x0000_s3665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66" o:spid="_x0000_s3666" o:spt="203" style="position:absolute;left:2965;top:6387;height:2;width:7;" coordorigin="2965,6387" coordsize="7,2">
              <o:lock v:ext="edit"/>
              <v:shape id="_x0000_s3667" o:spid="_x0000_s3667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68" o:spid="_x0000_s3668" o:spt="203" style="position:absolute;left:2965;top:6387;height:2;width:7;" coordorigin="2965,6387" coordsize="7,2">
              <o:lock v:ext="edit"/>
              <v:shape id="_x0000_s3669" o:spid="_x0000_s3669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70" o:spid="_x0000_s3670" o:spt="203" style="position:absolute;left:2965;top:6387;height:2;width:7;" coordorigin="2965,6387" coordsize="7,2">
              <o:lock v:ext="edit"/>
              <v:shape id="_x0000_s3671" o:spid="_x0000_s3671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72" o:spid="_x0000_s3672" o:spt="203" style="position:absolute;left:2965;top:6387;height:2;width:7;" coordorigin="2965,6387" coordsize="7,2">
              <o:lock v:ext="edit"/>
              <v:shape id="_x0000_s3673" o:spid="_x0000_s3673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74" o:spid="_x0000_s3674" o:spt="203" style="position:absolute;left:2965;top:6387;height:2;width:7;" coordorigin="2965,6387" coordsize="7,2">
              <o:lock v:ext="edit"/>
              <v:shape id="_x0000_s3675" o:spid="_x0000_s3675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76" o:spid="_x0000_s3676" o:spt="203" style="position:absolute;left:2965;top:6387;height:2;width:7;" coordorigin="2965,6387" coordsize="7,2">
              <o:lock v:ext="edit"/>
              <v:shape id="_x0000_s3677" o:spid="_x0000_s3677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78" o:spid="_x0000_s3678" o:spt="203" style="position:absolute;left:2965;top:6387;height:2;width:7;" coordorigin="2965,6387" coordsize="7,2">
              <o:lock v:ext="edit"/>
              <v:shape id="_x0000_s3679" o:spid="_x0000_s3679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80" o:spid="_x0000_s3680" o:spt="203" style="position:absolute;left:2965;top:6387;height:2;width:7;" coordorigin="2965,6387" coordsize="7,2">
              <o:lock v:ext="edit"/>
              <v:shape id="_x0000_s3681" o:spid="_x0000_s3681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82" o:spid="_x0000_s3682" o:spt="203" style="position:absolute;left:2965;top:6387;height:2;width:7;" coordorigin="2965,6387" coordsize="7,2">
              <o:lock v:ext="edit"/>
              <v:shape id="_x0000_s3683" o:spid="_x0000_s3683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84" o:spid="_x0000_s3684" o:spt="203" style="position:absolute;left:2965;top:6387;height:2;width:7;" coordorigin="2965,6387" coordsize="7,2">
              <o:lock v:ext="edit"/>
              <v:shape id="_x0000_s3685" o:spid="_x0000_s3685" style="position:absolute;left:2965;top:6387;height:2;width:7;" filled="f" stroked="t" coordorigin="2965,6387" coordsize="7,0" path="m2965,6387l297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86" o:spid="_x0000_s3686" o:spt="203" style="position:absolute;left:2695;top:5428;height:959;width:2;" coordorigin="2695,5428" coordsize="2,959">
              <o:lock v:ext="edit"/>
              <v:shape id="_x0000_s3687" o:spid="_x0000_s3687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88" o:spid="_x0000_s3688" o:spt="203" style="position:absolute;left:2695;top:5428;height:959;width:2;" coordorigin="2695,5428" coordsize="2,959">
              <o:lock v:ext="edit"/>
              <v:shape id="_x0000_s3689" o:spid="_x0000_s3689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90" o:spid="_x0000_s3690" o:spt="203" style="position:absolute;left:2695;top:5428;height:959;width:2;" coordorigin="2695,5428" coordsize="2,959">
              <o:lock v:ext="edit"/>
              <v:shape id="_x0000_s3691" o:spid="_x0000_s3691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92" o:spid="_x0000_s3692" o:spt="203" style="position:absolute;left:2695;top:5428;height:959;width:2;" coordorigin="2695,5428" coordsize="2,959">
              <o:lock v:ext="edit"/>
              <v:shape id="_x0000_s3693" o:spid="_x0000_s3693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94" o:spid="_x0000_s3694" o:spt="203" style="position:absolute;left:2695;top:5428;height:959;width:2;" coordorigin="2695,5428" coordsize="2,959">
              <o:lock v:ext="edit"/>
              <v:shape id="_x0000_s3695" o:spid="_x0000_s3695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96" o:spid="_x0000_s3696" o:spt="203" style="position:absolute;left:2695;top:5428;height:959;width:2;" coordorigin="2695,5428" coordsize="2,959">
              <o:lock v:ext="edit"/>
              <v:shape id="_x0000_s3697" o:spid="_x0000_s3697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698" o:spid="_x0000_s3698" o:spt="203" style="position:absolute;left:2695;top:5428;height:959;width:2;" coordorigin="2695,5428" coordsize="2,959">
              <o:lock v:ext="edit"/>
              <v:shape id="_x0000_s3699" o:spid="_x0000_s3699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00" o:spid="_x0000_s3700" o:spt="203" style="position:absolute;left:2695;top:5428;height:959;width:2;" coordorigin="2695,5428" coordsize="2,959">
              <o:lock v:ext="edit"/>
              <v:shape id="_x0000_s3701" o:spid="_x0000_s3701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02" o:spid="_x0000_s3702" o:spt="203" style="position:absolute;left:2695;top:5428;height:959;width:2;" coordorigin="2695,5428" coordsize="2,959">
              <o:lock v:ext="edit"/>
              <v:shape id="_x0000_s3703" o:spid="_x0000_s3703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04" o:spid="_x0000_s3704" o:spt="203" style="position:absolute;left:2695;top:5428;height:959;width:2;" coordorigin="2695,5428" coordsize="2,959">
              <o:lock v:ext="edit"/>
              <v:shape id="_x0000_s3705" o:spid="_x0000_s3705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06" o:spid="_x0000_s3706" o:spt="203" style="position:absolute;left:2695;top:5428;height:959;width:2;" coordorigin="2695,5428" coordsize="2,959">
              <o:lock v:ext="edit"/>
              <v:shape id="_x0000_s3707" o:spid="_x0000_s3707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08" o:spid="_x0000_s3708" o:spt="203" style="position:absolute;left:2695;top:5428;height:959;width:2;" coordorigin="2695,5428" coordsize="2,959">
              <o:lock v:ext="edit"/>
              <v:shape id="_x0000_s3709" o:spid="_x0000_s3709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10" o:spid="_x0000_s3710" o:spt="203" style="position:absolute;left:2695;top:5428;height:959;width:2;" coordorigin="2695,5428" coordsize="2,959">
              <o:lock v:ext="edit"/>
              <v:shape id="_x0000_s3711" o:spid="_x0000_s3711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12" o:spid="_x0000_s3712" o:spt="203" style="position:absolute;left:2695;top:5428;height:959;width:2;" coordorigin="2695,5428" coordsize="2,959">
              <o:lock v:ext="edit"/>
              <v:shape id="_x0000_s3713" o:spid="_x0000_s3713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14" o:spid="_x0000_s3714" o:spt="203" style="position:absolute;left:2695;top:5428;height:959;width:2;" coordorigin="2695,5428" coordsize="2,959">
              <o:lock v:ext="edit"/>
              <v:shape id="_x0000_s3715" o:spid="_x0000_s3715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16" o:spid="_x0000_s3716" o:spt="203" style="position:absolute;left:2695;top:5428;height:959;width:2;" coordorigin="2695,5428" coordsize="2,959">
              <o:lock v:ext="edit"/>
              <v:shape id="_x0000_s3717" o:spid="_x0000_s3717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18" o:spid="_x0000_s3718" o:spt="203" style="position:absolute;left:2695;top:5428;height:959;width:2;" coordorigin="2695,5428" coordsize="2,959">
              <o:lock v:ext="edit"/>
              <v:shape id="_x0000_s3719" o:spid="_x0000_s3719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20" o:spid="_x0000_s3720" o:spt="203" style="position:absolute;left:2695;top:5428;height:959;width:2;" coordorigin="2695,5428" coordsize="2,959">
              <o:lock v:ext="edit"/>
              <v:shape id="_x0000_s3721" o:spid="_x0000_s3721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22" o:spid="_x0000_s3722" o:spt="203" style="position:absolute;left:2695;top:5428;height:959;width:2;" coordorigin="2695,5428" coordsize="2,959">
              <o:lock v:ext="edit"/>
              <v:shape id="_x0000_s3723" o:spid="_x0000_s3723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24" o:spid="_x0000_s3724" o:spt="203" style="position:absolute;left:2695;top:5428;height:959;width:2;" coordorigin="2695,5428" coordsize="2,959">
              <o:lock v:ext="edit"/>
              <v:shape id="_x0000_s3725" o:spid="_x0000_s3725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26" o:spid="_x0000_s3726" o:spt="203" style="position:absolute;left:2695;top:5428;height:959;width:2;" coordorigin="2695,5428" coordsize="2,959">
              <o:lock v:ext="edit"/>
              <v:shape id="_x0000_s3727" o:spid="_x0000_s3727" style="position:absolute;left:2695;top:5428;height:959;width:2;" filled="f" stroked="t" coordorigin="2695,5428" coordsize="0,959" path="m2695,5428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28" o:spid="_x0000_s3728" o:spt="203" style="position:absolute;left:2695;top:5428;height:2;width:33;" coordorigin="2695,5428" coordsize="33,2">
              <o:lock v:ext="edit"/>
              <v:shape id="_x0000_s3729" o:spid="_x0000_s3729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30" o:spid="_x0000_s3730" o:spt="203" style="position:absolute;left:2695;top:5428;height:2;width:33;" coordorigin="2695,5428" coordsize="33,2">
              <o:lock v:ext="edit"/>
              <v:shape id="_x0000_s3731" o:spid="_x0000_s3731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32" o:spid="_x0000_s3732" o:spt="203" style="position:absolute;left:2695;top:5428;height:2;width:33;" coordorigin="2695,5428" coordsize="33,2">
              <o:lock v:ext="edit"/>
              <v:shape id="_x0000_s3733" o:spid="_x0000_s3733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34" o:spid="_x0000_s3734" o:spt="203" style="position:absolute;left:2695;top:5428;height:2;width:33;" coordorigin="2695,5428" coordsize="33,2">
              <o:lock v:ext="edit"/>
              <v:shape id="_x0000_s3735" o:spid="_x0000_s3735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36" o:spid="_x0000_s3736" o:spt="203" style="position:absolute;left:2695;top:5428;height:2;width:33;" coordorigin="2695,5428" coordsize="33,2">
              <o:lock v:ext="edit"/>
              <v:shape id="_x0000_s3737" o:spid="_x0000_s3737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38" o:spid="_x0000_s3738" o:spt="203" style="position:absolute;left:2695;top:5428;height:2;width:33;" coordorigin="2695,5428" coordsize="33,2">
              <o:lock v:ext="edit"/>
              <v:shape id="_x0000_s3739" o:spid="_x0000_s3739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40" o:spid="_x0000_s3740" o:spt="203" style="position:absolute;left:2695;top:5428;height:2;width:33;" coordorigin="2695,5428" coordsize="33,2">
              <o:lock v:ext="edit"/>
              <v:shape id="_x0000_s3741" o:spid="_x0000_s3741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42" o:spid="_x0000_s3742" o:spt="203" style="position:absolute;left:2695;top:5428;height:2;width:33;" coordorigin="2695,5428" coordsize="33,2">
              <o:lock v:ext="edit"/>
              <v:shape id="_x0000_s3743" o:spid="_x0000_s3743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44" o:spid="_x0000_s3744" o:spt="203" style="position:absolute;left:2695;top:5428;height:2;width:33;" coordorigin="2695,5428" coordsize="33,2">
              <o:lock v:ext="edit"/>
              <v:shape id="_x0000_s3745" o:spid="_x0000_s3745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46" o:spid="_x0000_s3746" o:spt="203" style="position:absolute;left:2695;top:5428;height:2;width:33;" coordorigin="2695,5428" coordsize="33,2">
              <o:lock v:ext="edit"/>
              <v:shape id="_x0000_s3747" o:spid="_x0000_s3747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48" o:spid="_x0000_s3748" o:spt="203" style="position:absolute;left:2695;top:5428;height:2;width:33;" coordorigin="2695,5428" coordsize="33,2">
              <o:lock v:ext="edit"/>
              <v:shape id="_x0000_s3749" o:spid="_x0000_s3749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50" o:spid="_x0000_s3750" o:spt="203" style="position:absolute;left:2695;top:5428;height:2;width:33;" coordorigin="2695,5428" coordsize="33,2">
              <o:lock v:ext="edit"/>
              <v:shape id="_x0000_s3751" o:spid="_x0000_s3751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52" o:spid="_x0000_s3752" o:spt="203" style="position:absolute;left:2695;top:5428;height:2;width:33;" coordorigin="2695,5428" coordsize="33,2">
              <o:lock v:ext="edit"/>
              <v:shape id="_x0000_s3753" o:spid="_x0000_s3753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54" o:spid="_x0000_s3754" o:spt="203" style="position:absolute;left:2695;top:5428;height:2;width:33;" coordorigin="2695,5428" coordsize="33,2">
              <o:lock v:ext="edit"/>
              <v:shape id="_x0000_s3755" o:spid="_x0000_s3755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56" o:spid="_x0000_s3756" o:spt="203" style="position:absolute;left:2695;top:5428;height:2;width:33;" coordorigin="2695,5428" coordsize="33,2">
              <o:lock v:ext="edit"/>
              <v:shape id="_x0000_s3757" o:spid="_x0000_s3757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58" o:spid="_x0000_s3758" o:spt="203" style="position:absolute;left:2695;top:5428;height:2;width:33;" coordorigin="2695,5428" coordsize="33,2">
              <o:lock v:ext="edit"/>
              <v:shape id="_x0000_s3759" o:spid="_x0000_s3759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60" o:spid="_x0000_s3760" o:spt="203" style="position:absolute;left:2695;top:5428;height:2;width:33;" coordorigin="2695,5428" coordsize="33,2">
              <o:lock v:ext="edit"/>
              <v:shape id="_x0000_s3761" o:spid="_x0000_s3761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62" o:spid="_x0000_s3762" o:spt="203" style="position:absolute;left:2695;top:5428;height:2;width:33;" coordorigin="2695,5428" coordsize="33,2">
              <o:lock v:ext="edit"/>
              <v:shape id="_x0000_s3763" o:spid="_x0000_s3763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64" o:spid="_x0000_s3764" o:spt="203" style="position:absolute;left:2695;top:5428;height:2;width:33;" coordorigin="2695,5428" coordsize="33,2">
              <o:lock v:ext="edit"/>
              <v:shape id="_x0000_s3765" o:spid="_x0000_s3765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66" o:spid="_x0000_s3766" o:spt="203" style="position:absolute;left:2695;top:5428;height:2;width:33;" coordorigin="2695,5428" coordsize="33,2">
              <o:lock v:ext="edit"/>
              <v:shape id="_x0000_s3767" o:spid="_x0000_s3767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68" o:spid="_x0000_s3768" o:spt="203" style="position:absolute;left:2695;top:5428;height:2;width:33;" coordorigin="2695,5428" coordsize="33,2">
              <o:lock v:ext="edit"/>
              <v:shape id="_x0000_s3769" o:spid="_x0000_s3769" style="position:absolute;left:2695;top:5428;height:2;width:33;" filled="f" stroked="t" coordorigin="2695,5428" coordsize="33,0" path="m2728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70" o:spid="_x0000_s3770" o:spt="203" style="position:absolute;left:2695;top:6387;height:2;width:33;" coordorigin="2695,6387" coordsize="33,2">
              <o:lock v:ext="edit"/>
              <v:shape id="_x0000_s3771" o:spid="_x0000_s3771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72" o:spid="_x0000_s3772" o:spt="203" style="position:absolute;left:2695;top:6387;height:2;width:33;" coordorigin="2695,6387" coordsize="33,2">
              <o:lock v:ext="edit"/>
              <v:shape id="_x0000_s3773" o:spid="_x0000_s3773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74" o:spid="_x0000_s3774" o:spt="203" style="position:absolute;left:2695;top:6387;height:2;width:33;" coordorigin="2695,6387" coordsize="33,2">
              <o:lock v:ext="edit"/>
              <v:shape id="_x0000_s3775" o:spid="_x0000_s3775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76" o:spid="_x0000_s3776" o:spt="203" style="position:absolute;left:2695;top:6387;height:2;width:33;" coordorigin="2695,6387" coordsize="33,2">
              <o:lock v:ext="edit"/>
              <v:shape id="_x0000_s3777" o:spid="_x0000_s3777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78" o:spid="_x0000_s3778" o:spt="203" style="position:absolute;left:2695;top:6387;height:2;width:33;" coordorigin="2695,6387" coordsize="33,2">
              <o:lock v:ext="edit"/>
              <v:shape id="_x0000_s3779" o:spid="_x0000_s3779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80" o:spid="_x0000_s3780" o:spt="203" style="position:absolute;left:2695;top:6387;height:2;width:33;" coordorigin="2695,6387" coordsize="33,2">
              <o:lock v:ext="edit"/>
              <v:shape id="_x0000_s3781" o:spid="_x0000_s3781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82" o:spid="_x0000_s3782" o:spt="203" style="position:absolute;left:2695;top:6387;height:2;width:33;" coordorigin="2695,6387" coordsize="33,2">
              <o:lock v:ext="edit"/>
              <v:shape id="_x0000_s3783" o:spid="_x0000_s3783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84" o:spid="_x0000_s3784" o:spt="203" style="position:absolute;left:2695;top:6387;height:2;width:33;" coordorigin="2695,6387" coordsize="33,2">
              <o:lock v:ext="edit"/>
              <v:shape id="_x0000_s3785" o:spid="_x0000_s3785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86" o:spid="_x0000_s3786" o:spt="203" style="position:absolute;left:2695;top:6387;height:2;width:33;" coordorigin="2695,6387" coordsize="33,2">
              <o:lock v:ext="edit"/>
              <v:shape id="_x0000_s3787" o:spid="_x0000_s3787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88" o:spid="_x0000_s3788" o:spt="203" style="position:absolute;left:2695;top:6387;height:2;width:33;" coordorigin="2695,6387" coordsize="33,2">
              <o:lock v:ext="edit"/>
              <v:shape id="_x0000_s3789" o:spid="_x0000_s3789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90" o:spid="_x0000_s3790" o:spt="203" style="position:absolute;left:2695;top:6387;height:2;width:33;" coordorigin="2695,6387" coordsize="33,2">
              <o:lock v:ext="edit"/>
              <v:shape id="_x0000_s3791" o:spid="_x0000_s3791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92" o:spid="_x0000_s3792" o:spt="203" style="position:absolute;left:2695;top:6387;height:2;width:33;" coordorigin="2695,6387" coordsize="33,2">
              <o:lock v:ext="edit"/>
              <v:shape id="_x0000_s3793" o:spid="_x0000_s3793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94" o:spid="_x0000_s3794" o:spt="203" style="position:absolute;left:2695;top:6387;height:2;width:33;" coordorigin="2695,6387" coordsize="33,2">
              <o:lock v:ext="edit"/>
              <v:shape id="_x0000_s3795" o:spid="_x0000_s3795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96" o:spid="_x0000_s3796" o:spt="203" style="position:absolute;left:2695;top:6387;height:2;width:33;" coordorigin="2695,6387" coordsize="33,2">
              <o:lock v:ext="edit"/>
              <v:shape id="_x0000_s3797" o:spid="_x0000_s3797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798" o:spid="_x0000_s3798" o:spt="203" style="position:absolute;left:2695;top:6387;height:2;width:33;" coordorigin="2695,6387" coordsize="33,2">
              <o:lock v:ext="edit"/>
              <v:shape id="_x0000_s3799" o:spid="_x0000_s3799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00" o:spid="_x0000_s3800" o:spt="203" style="position:absolute;left:2695;top:6387;height:2;width:33;" coordorigin="2695,6387" coordsize="33,2">
              <o:lock v:ext="edit"/>
              <v:shape id="_x0000_s3801" o:spid="_x0000_s3801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02" o:spid="_x0000_s3802" o:spt="203" style="position:absolute;left:2695;top:6387;height:2;width:33;" coordorigin="2695,6387" coordsize="33,2">
              <o:lock v:ext="edit"/>
              <v:shape id="_x0000_s3803" o:spid="_x0000_s3803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04" o:spid="_x0000_s3804" o:spt="203" style="position:absolute;left:2695;top:6387;height:2;width:33;" coordorigin="2695,6387" coordsize="33,2">
              <o:lock v:ext="edit"/>
              <v:shape id="_x0000_s3805" o:spid="_x0000_s3805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06" o:spid="_x0000_s3806" o:spt="203" style="position:absolute;left:2695;top:6387;height:2;width:33;" coordorigin="2695,6387" coordsize="33,2">
              <o:lock v:ext="edit"/>
              <v:shape id="_x0000_s3807" o:spid="_x0000_s3807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08" o:spid="_x0000_s3808" o:spt="203" style="position:absolute;left:2695;top:6387;height:2;width:33;" coordorigin="2695,6387" coordsize="33,2">
              <o:lock v:ext="edit"/>
              <v:shape id="_x0000_s3809" o:spid="_x0000_s3809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10" o:spid="_x0000_s3810" o:spt="203" style="position:absolute;left:2695;top:6387;height:2;width:33;" coordorigin="2695,6387" coordsize="33,2">
              <o:lock v:ext="edit"/>
              <v:shape id="_x0000_s3811" o:spid="_x0000_s3811" style="position:absolute;left:2695;top:6387;height:2;width:33;" filled="f" stroked="t" coordorigin="2695,6387" coordsize="33,0" path="m2728,6387l269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12" o:spid="_x0000_s3812" o:spt="203" style="position:absolute;left:2662;top:5428;height:959;width:2;" coordorigin="2662,5428" coordsize="2,959">
              <o:lock v:ext="edit"/>
              <v:shape id="_x0000_s3813" o:spid="_x0000_s3813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14" o:spid="_x0000_s3814" o:spt="203" style="position:absolute;left:2662;top:5428;height:959;width:2;" coordorigin="2662,5428" coordsize="2,959">
              <o:lock v:ext="edit"/>
              <v:shape id="_x0000_s3815" o:spid="_x0000_s3815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16" o:spid="_x0000_s3816" o:spt="203" style="position:absolute;left:2662;top:5428;height:959;width:2;" coordorigin="2662,5428" coordsize="2,959">
              <o:lock v:ext="edit"/>
              <v:shape id="_x0000_s3817" o:spid="_x0000_s3817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18" o:spid="_x0000_s3818" o:spt="203" style="position:absolute;left:2662;top:5428;height:959;width:2;" coordorigin="2662,5428" coordsize="2,959">
              <o:lock v:ext="edit"/>
              <v:shape id="_x0000_s3819" o:spid="_x0000_s3819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20" o:spid="_x0000_s3820" o:spt="203" style="position:absolute;left:2662;top:5428;height:959;width:2;" coordorigin="2662,5428" coordsize="2,959">
              <o:lock v:ext="edit"/>
              <v:shape id="_x0000_s3821" o:spid="_x0000_s3821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22" o:spid="_x0000_s3822" o:spt="203" style="position:absolute;left:2662;top:5428;height:959;width:2;" coordorigin="2662,5428" coordsize="2,959">
              <o:lock v:ext="edit"/>
              <v:shape id="_x0000_s3823" o:spid="_x0000_s3823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24" o:spid="_x0000_s3824" o:spt="203" style="position:absolute;left:2662;top:5428;height:959;width:2;" coordorigin="2662,5428" coordsize="2,959">
              <o:lock v:ext="edit"/>
              <v:shape id="_x0000_s3825" o:spid="_x0000_s3825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26" o:spid="_x0000_s3826" o:spt="203" style="position:absolute;left:2662;top:5428;height:959;width:2;" coordorigin="2662,5428" coordsize="2,959">
              <o:lock v:ext="edit"/>
              <v:shape id="_x0000_s3827" o:spid="_x0000_s3827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28" o:spid="_x0000_s3828" o:spt="203" style="position:absolute;left:2662;top:5428;height:959;width:2;" coordorigin="2662,5428" coordsize="2,959">
              <o:lock v:ext="edit"/>
              <v:shape id="_x0000_s3829" o:spid="_x0000_s3829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30" o:spid="_x0000_s3830" o:spt="203" style="position:absolute;left:2662;top:5428;height:959;width:2;" coordorigin="2662,5428" coordsize="2,959">
              <o:lock v:ext="edit"/>
              <v:shape id="_x0000_s3831" o:spid="_x0000_s3831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32" o:spid="_x0000_s3832" o:spt="203" style="position:absolute;left:2662;top:5428;height:959;width:2;" coordorigin="2662,5428" coordsize="2,959">
              <o:lock v:ext="edit"/>
              <v:shape id="_x0000_s3833" o:spid="_x0000_s3833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34" o:spid="_x0000_s3834" o:spt="203" style="position:absolute;left:2662;top:5428;height:959;width:2;" coordorigin="2662,5428" coordsize="2,959">
              <o:lock v:ext="edit"/>
              <v:shape id="_x0000_s3835" o:spid="_x0000_s3835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36" o:spid="_x0000_s3836" o:spt="203" style="position:absolute;left:2662;top:5428;height:959;width:2;" coordorigin="2662,5428" coordsize="2,959">
              <o:lock v:ext="edit"/>
              <v:shape id="_x0000_s3837" o:spid="_x0000_s3837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38" o:spid="_x0000_s3838" o:spt="203" style="position:absolute;left:2662;top:5428;height:959;width:2;" coordorigin="2662,5428" coordsize="2,959">
              <o:lock v:ext="edit"/>
              <v:shape id="_x0000_s3839" o:spid="_x0000_s3839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40" o:spid="_x0000_s3840" o:spt="203" style="position:absolute;left:2662;top:5428;height:959;width:2;" coordorigin="2662,5428" coordsize="2,959">
              <o:lock v:ext="edit"/>
              <v:shape id="_x0000_s3841" o:spid="_x0000_s3841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42" o:spid="_x0000_s3842" o:spt="203" style="position:absolute;left:2662;top:5428;height:959;width:2;" coordorigin="2662,5428" coordsize="2,959">
              <o:lock v:ext="edit"/>
              <v:shape id="_x0000_s3843" o:spid="_x0000_s3843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44" o:spid="_x0000_s3844" o:spt="203" style="position:absolute;left:2662;top:5428;height:959;width:2;" coordorigin="2662,5428" coordsize="2,959">
              <o:lock v:ext="edit"/>
              <v:shape id="_x0000_s3845" o:spid="_x0000_s3845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46" o:spid="_x0000_s3846" o:spt="203" style="position:absolute;left:2662;top:5428;height:959;width:2;" coordorigin="2662,5428" coordsize="2,959">
              <o:lock v:ext="edit"/>
              <v:shape id="_x0000_s3847" o:spid="_x0000_s3847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48" o:spid="_x0000_s3848" o:spt="203" style="position:absolute;left:2662;top:5428;height:959;width:2;" coordorigin="2662,5428" coordsize="2,959">
              <o:lock v:ext="edit"/>
              <v:shape id="_x0000_s3849" o:spid="_x0000_s3849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50" o:spid="_x0000_s3850" o:spt="203" style="position:absolute;left:2662;top:5428;height:959;width:2;" coordorigin="2662,5428" coordsize="2,959">
              <o:lock v:ext="edit"/>
              <v:shape id="_x0000_s3851" o:spid="_x0000_s3851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52" o:spid="_x0000_s3852" o:spt="203" style="position:absolute;left:2662;top:5428;height:959;width:2;" coordorigin="2662,5428" coordsize="2,959">
              <o:lock v:ext="edit"/>
              <v:shape id="_x0000_s3853" o:spid="_x0000_s3853" style="position:absolute;left:2662;top:5428;height:959;width:2;" filled="f" stroked="t" coordorigin="2662,5428" coordsize="0,959" path="m2662,6387l2662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54" o:spid="_x0000_s3854" o:spt="203" style="position:absolute;left:2662;top:5428;height:2;width:33;" coordorigin="2662,5428" coordsize="33,2">
              <o:lock v:ext="edit"/>
              <v:shape id="_x0000_s3855" o:spid="_x0000_s3855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56" o:spid="_x0000_s3856" o:spt="203" style="position:absolute;left:2662;top:5428;height:2;width:33;" coordorigin="2662,5428" coordsize="33,2">
              <o:lock v:ext="edit"/>
              <v:shape id="_x0000_s3857" o:spid="_x0000_s3857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58" o:spid="_x0000_s3858" o:spt="203" style="position:absolute;left:2662;top:5428;height:2;width:33;" coordorigin="2662,5428" coordsize="33,2">
              <o:lock v:ext="edit"/>
              <v:shape id="_x0000_s3859" o:spid="_x0000_s3859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60" o:spid="_x0000_s3860" o:spt="203" style="position:absolute;left:2662;top:5428;height:2;width:33;" coordorigin="2662,5428" coordsize="33,2">
              <o:lock v:ext="edit"/>
              <v:shape id="_x0000_s3861" o:spid="_x0000_s3861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62" o:spid="_x0000_s3862" o:spt="203" style="position:absolute;left:2662;top:5428;height:2;width:33;" coordorigin="2662,5428" coordsize="33,2">
              <o:lock v:ext="edit"/>
              <v:shape id="_x0000_s3863" o:spid="_x0000_s3863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64" o:spid="_x0000_s3864" o:spt="203" style="position:absolute;left:2662;top:5428;height:2;width:33;" coordorigin="2662,5428" coordsize="33,2">
              <o:lock v:ext="edit"/>
              <v:shape id="_x0000_s3865" o:spid="_x0000_s3865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66" o:spid="_x0000_s3866" o:spt="203" style="position:absolute;left:2662;top:5428;height:2;width:33;" coordorigin="2662,5428" coordsize="33,2">
              <o:lock v:ext="edit"/>
              <v:shape id="_x0000_s3867" o:spid="_x0000_s3867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68" o:spid="_x0000_s3868" o:spt="203" style="position:absolute;left:2662;top:5428;height:2;width:33;" coordorigin="2662,5428" coordsize="33,2">
              <o:lock v:ext="edit"/>
              <v:shape id="_x0000_s3869" o:spid="_x0000_s3869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70" o:spid="_x0000_s3870" o:spt="203" style="position:absolute;left:2662;top:5428;height:2;width:33;" coordorigin="2662,5428" coordsize="33,2">
              <o:lock v:ext="edit"/>
              <v:shape id="_x0000_s3871" o:spid="_x0000_s3871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72" o:spid="_x0000_s3872" o:spt="203" style="position:absolute;left:2662;top:5428;height:2;width:33;" coordorigin="2662,5428" coordsize="33,2">
              <o:lock v:ext="edit"/>
              <v:shape id="_x0000_s3873" o:spid="_x0000_s3873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74" o:spid="_x0000_s3874" o:spt="203" style="position:absolute;left:2662;top:5428;height:2;width:33;" coordorigin="2662,5428" coordsize="33,2">
              <o:lock v:ext="edit"/>
              <v:shape id="_x0000_s3875" o:spid="_x0000_s3875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76" o:spid="_x0000_s3876" o:spt="203" style="position:absolute;left:2662;top:5428;height:2;width:33;" coordorigin="2662,5428" coordsize="33,2">
              <o:lock v:ext="edit"/>
              <v:shape id="_x0000_s3877" o:spid="_x0000_s3877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78" o:spid="_x0000_s3878" o:spt="203" style="position:absolute;left:2662;top:5428;height:2;width:33;" coordorigin="2662,5428" coordsize="33,2">
              <o:lock v:ext="edit"/>
              <v:shape id="_x0000_s3879" o:spid="_x0000_s3879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80" o:spid="_x0000_s3880" o:spt="203" style="position:absolute;left:2662;top:5428;height:2;width:33;" coordorigin="2662,5428" coordsize="33,2">
              <o:lock v:ext="edit"/>
              <v:shape id="_x0000_s3881" o:spid="_x0000_s3881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82" o:spid="_x0000_s3882" o:spt="203" style="position:absolute;left:2662;top:5428;height:2;width:33;" coordorigin="2662,5428" coordsize="33,2">
              <o:lock v:ext="edit"/>
              <v:shape id="_x0000_s3883" o:spid="_x0000_s3883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84" o:spid="_x0000_s3884" o:spt="203" style="position:absolute;left:2662;top:5428;height:2;width:33;" coordorigin="2662,5428" coordsize="33,2">
              <o:lock v:ext="edit"/>
              <v:shape id="_x0000_s3885" o:spid="_x0000_s3885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86" o:spid="_x0000_s3886" o:spt="203" style="position:absolute;left:2662;top:5428;height:2;width:33;" coordorigin="2662,5428" coordsize="33,2">
              <o:lock v:ext="edit"/>
              <v:shape id="_x0000_s3887" o:spid="_x0000_s3887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88" o:spid="_x0000_s3888" o:spt="203" style="position:absolute;left:2662;top:5428;height:2;width:33;" coordorigin="2662,5428" coordsize="33,2">
              <o:lock v:ext="edit"/>
              <v:shape id="_x0000_s3889" o:spid="_x0000_s3889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90" o:spid="_x0000_s3890" o:spt="203" style="position:absolute;left:2662;top:5428;height:2;width:33;" coordorigin="2662,5428" coordsize="33,2">
              <o:lock v:ext="edit"/>
              <v:shape id="_x0000_s3891" o:spid="_x0000_s3891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92" o:spid="_x0000_s3892" o:spt="203" style="position:absolute;left:2662;top:5428;height:2;width:33;" coordorigin="2662,5428" coordsize="33,2">
              <o:lock v:ext="edit"/>
              <v:shape id="_x0000_s3893" o:spid="_x0000_s3893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94" o:spid="_x0000_s3894" o:spt="203" style="position:absolute;left:2662;top:5428;height:2;width:33;" coordorigin="2662,5428" coordsize="33,2">
              <o:lock v:ext="edit"/>
              <v:shape id="_x0000_s3895" o:spid="_x0000_s3895" style="position:absolute;left:2662;top:5428;height:2;width:33;" filled="f" stroked="t" coordorigin="2662,5428" coordsize="33,0" path="m2662,5428l269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96" o:spid="_x0000_s3896" o:spt="203" style="position:absolute;left:2662;top:6387;height:2;width:33;" coordorigin="2662,6387" coordsize="33,2">
              <o:lock v:ext="edit"/>
              <v:shape id="_x0000_s3897" o:spid="_x0000_s3897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898" o:spid="_x0000_s3898" o:spt="203" style="position:absolute;left:2662;top:6387;height:2;width:33;" coordorigin="2662,6387" coordsize="33,2">
              <o:lock v:ext="edit"/>
              <v:shape id="_x0000_s3899" o:spid="_x0000_s3899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00" o:spid="_x0000_s3900" o:spt="203" style="position:absolute;left:2662;top:6387;height:2;width:33;" coordorigin="2662,6387" coordsize="33,2">
              <o:lock v:ext="edit"/>
              <v:shape id="_x0000_s3901" o:spid="_x0000_s3901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02" o:spid="_x0000_s3902" o:spt="203" style="position:absolute;left:2662;top:6387;height:2;width:33;" coordorigin="2662,6387" coordsize="33,2">
              <o:lock v:ext="edit"/>
              <v:shape id="_x0000_s3903" o:spid="_x0000_s3903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04" o:spid="_x0000_s3904" o:spt="203" style="position:absolute;left:2662;top:6387;height:2;width:33;" coordorigin="2662,6387" coordsize="33,2">
              <o:lock v:ext="edit"/>
              <v:shape id="_x0000_s3905" o:spid="_x0000_s3905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06" o:spid="_x0000_s3906" o:spt="203" style="position:absolute;left:2662;top:6387;height:2;width:33;" coordorigin="2662,6387" coordsize="33,2">
              <o:lock v:ext="edit"/>
              <v:shape id="_x0000_s3907" o:spid="_x0000_s3907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08" o:spid="_x0000_s3908" o:spt="203" style="position:absolute;left:2662;top:6387;height:2;width:33;" coordorigin="2662,6387" coordsize="33,2">
              <o:lock v:ext="edit"/>
              <v:shape id="_x0000_s3909" o:spid="_x0000_s3909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10" o:spid="_x0000_s3910" o:spt="203" style="position:absolute;left:2662;top:6387;height:2;width:33;" coordorigin="2662,6387" coordsize="33,2">
              <o:lock v:ext="edit"/>
              <v:shape id="_x0000_s3911" o:spid="_x0000_s3911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12" o:spid="_x0000_s3912" o:spt="203" style="position:absolute;left:2662;top:6387;height:2;width:33;" coordorigin="2662,6387" coordsize="33,2">
              <o:lock v:ext="edit"/>
              <v:shape id="_x0000_s3913" o:spid="_x0000_s3913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14" o:spid="_x0000_s3914" o:spt="203" style="position:absolute;left:2662;top:6387;height:2;width:33;" coordorigin="2662,6387" coordsize="33,2">
              <o:lock v:ext="edit"/>
              <v:shape id="_x0000_s3915" o:spid="_x0000_s3915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16" o:spid="_x0000_s3916" o:spt="203" style="position:absolute;left:2662;top:6387;height:2;width:33;" coordorigin="2662,6387" coordsize="33,2">
              <o:lock v:ext="edit"/>
              <v:shape id="_x0000_s3917" o:spid="_x0000_s3917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18" o:spid="_x0000_s3918" o:spt="203" style="position:absolute;left:2662;top:6387;height:2;width:33;" coordorigin="2662,6387" coordsize="33,2">
              <o:lock v:ext="edit"/>
              <v:shape id="_x0000_s3919" o:spid="_x0000_s3919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20" o:spid="_x0000_s3920" o:spt="203" style="position:absolute;left:2662;top:6387;height:2;width:33;" coordorigin="2662,6387" coordsize="33,2">
              <o:lock v:ext="edit"/>
              <v:shape id="_x0000_s3921" o:spid="_x0000_s3921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22" o:spid="_x0000_s3922" o:spt="203" style="position:absolute;left:2662;top:6387;height:2;width:33;" coordorigin="2662,6387" coordsize="33,2">
              <o:lock v:ext="edit"/>
              <v:shape id="_x0000_s3923" o:spid="_x0000_s3923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24" o:spid="_x0000_s3924" o:spt="203" style="position:absolute;left:2662;top:6387;height:2;width:33;" coordorigin="2662,6387" coordsize="33,2">
              <o:lock v:ext="edit"/>
              <v:shape id="_x0000_s3925" o:spid="_x0000_s3925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26" o:spid="_x0000_s3926" o:spt="203" style="position:absolute;left:2662;top:6387;height:2;width:33;" coordorigin="2662,6387" coordsize="33,2">
              <o:lock v:ext="edit"/>
              <v:shape id="_x0000_s3927" o:spid="_x0000_s3927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28" o:spid="_x0000_s3928" o:spt="203" style="position:absolute;left:2662;top:6387;height:2;width:33;" coordorigin="2662,6387" coordsize="33,2">
              <o:lock v:ext="edit"/>
              <v:shape id="_x0000_s3929" o:spid="_x0000_s3929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30" o:spid="_x0000_s3930" o:spt="203" style="position:absolute;left:2662;top:6387;height:2;width:33;" coordorigin="2662,6387" coordsize="33,2">
              <o:lock v:ext="edit"/>
              <v:shape id="_x0000_s3931" o:spid="_x0000_s3931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32" o:spid="_x0000_s3932" o:spt="203" style="position:absolute;left:2662;top:6387;height:2;width:33;" coordorigin="2662,6387" coordsize="33,2">
              <o:lock v:ext="edit"/>
              <v:shape id="_x0000_s3933" o:spid="_x0000_s3933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34" o:spid="_x0000_s3934" o:spt="203" style="position:absolute;left:2662;top:6387;height:2;width:33;" coordorigin="2662,6387" coordsize="33,2">
              <o:lock v:ext="edit"/>
              <v:shape id="_x0000_s3935" o:spid="_x0000_s3935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36" o:spid="_x0000_s3936" o:spt="203" style="position:absolute;left:2662;top:6387;height:2;width:33;" coordorigin="2662,6387" coordsize="33,2">
              <o:lock v:ext="edit"/>
              <v:shape id="_x0000_s3937" o:spid="_x0000_s3937" style="position:absolute;left:2662;top:6387;height:2;width:33;" filled="f" stroked="t" coordorigin="2662,6387" coordsize="33,0" path="m2695,6387l2662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38" o:spid="_x0000_s3938" o:spt="203" style="position:absolute;left:2754;top:5428;height:2;width:30;" coordorigin="2754,5428" coordsize="30,2">
              <o:lock v:ext="edit"/>
              <v:shape id="_x0000_s3939" o:spid="_x0000_s3939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40" o:spid="_x0000_s3940" o:spt="203" style="position:absolute;left:2754;top:5428;height:2;width:30;" coordorigin="2754,5428" coordsize="30,2">
              <o:lock v:ext="edit"/>
              <v:shape id="_x0000_s3941" o:spid="_x0000_s3941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42" o:spid="_x0000_s3942" o:spt="203" style="position:absolute;left:2754;top:5428;height:2;width:30;" coordorigin="2754,5428" coordsize="30,2">
              <o:lock v:ext="edit"/>
              <v:shape id="_x0000_s3943" o:spid="_x0000_s3943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44" o:spid="_x0000_s3944" o:spt="203" style="position:absolute;left:2754;top:5428;height:2;width:30;" coordorigin="2754,5428" coordsize="30,2">
              <o:lock v:ext="edit"/>
              <v:shape id="_x0000_s3945" o:spid="_x0000_s3945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46" o:spid="_x0000_s3946" o:spt="203" style="position:absolute;left:2754;top:5428;height:2;width:30;" coordorigin="2754,5428" coordsize="30,2">
              <o:lock v:ext="edit"/>
              <v:shape id="_x0000_s3947" o:spid="_x0000_s3947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48" o:spid="_x0000_s3948" o:spt="203" style="position:absolute;left:2754;top:5428;height:2;width:30;" coordorigin="2754,5428" coordsize="30,2">
              <o:lock v:ext="edit"/>
              <v:shape id="_x0000_s3949" o:spid="_x0000_s3949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50" o:spid="_x0000_s3950" o:spt="203" style="position:absolute;left:2754;top:5428;height:2;width:30;" coordorigin="2754,5428" coordsize="30,2">
              <o:lock v:ext="edit"/>
              <v:shape id="_x0000_s3951" o:spid="_x0000_s3951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52" o:spid="_x0000_s3952" o:spt="203" style="position:absolute;left:2754;top:5428;height:2;width:30;" coordorigin="2754,5428" coordsize="30,2">
              <o:lock v:ext="edit"/>
              <v:shape id="_x0000_s3953" o:spid="_x0000_s3953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54" o:spid="_x0000_s3954" o:spt="203" style="position:absolute;left:2754;top:5428;height:2;width:30;" coordorigin="2754,5428" coordsize="30,2">
              <o:lock v:ext="edit"/>
              <v:shape id="_x0000_s3955" o:spid="_x0000_s3955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56" o:spid="_x0000_s3956" o:spt="203" style="position:absolute;left:2754;top:5428;height:2;width:30;" coordorigin="2754,5428" coordsize="30,2">
              <o:lock v:ext="edit"/>
              <v:shape id="_x0000_s3957" o:spid="_x0000_s3957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58" o:spid="_x0000_s3958" o:spt="203" style="position:absolute;left:2754;top:5428;height:2;width:30;" coordorigin="2754,5428" coordsize="30,2">
              <o:lock v:ext="edit"/>
              <v:shape id="_x0000_s3959" o:spid="_x0000_s3959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60" o:spid="_x0000_s3960" o:spt="203" style="position:absolute;left:2754;top:5428;height:2;width:30;" coordorigin="2754,5428" coordsize="30,2">
              <o:lock v:ext="edit"/>
              <v:shape id="_x0000_s3961" o:spid="_x0000_s3961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62" o:spid="_x0000_s3962" o:spt="203" style="position:absolute;left:2754;top:5428;height:2;width:30;" coordorigin="2754,5428" coordsize="30,2">
              <o:lock v:ext="edit"/>
              <v:shape id="_x0000_s3963" o:spid="_x0000_s3963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64" o:spid="_x0000_s3964" o:spt="203" style="position:absolute;left:2754;top:5428;height:2;width:30;" coordorigin="2754,5428" coordsize="30,2">
              <o:lock v:ext="edit"/>
              <v:shape id="_x0000_s3965" o:spid="_x0000_s3965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66" o:spid="_x0000_s3966" o:spt="203" style="position:absolute;left:2754;top:5428;height:2;width:30;" coordorigin="2754,5428" coordsize="30,2">
              <o:lock v:ext="edit"/>
              <v:shape id="_x0000_s3967" o:spid="_x0000_s3967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68" o:spid="_x0000_s3968" o:spt="203" style="position:absolute;left:2754;top:5428;height:2;width:30;" coordorigin="2754,5428" coordsize="30,2">
              <o:lock v:ext="edit"/>
              <v:shape id="_x0000_s3969" o:spid="_x0000_s3969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70" o:spid="_x0000_s3970" o:spt="203" style="position:absolute;left:2754;top:5428;height:2;width:30;" coordorigin="2754,5428" coordsize="30,2">
              <o:lock v:ext="edit"/>
              <v:shape id="_x0000_s3971" o:spid="_x0000_s3971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72" o:spid="_x0000_s3972" o:spt="203" style="position:absolute;left:2754;top:5428;height:2;width:30;" coordorigin="2754,5428" coordsize="30,2">
              <o:lock v:ext="edit"/>
              <v:shape id="_x0000_s3973" o:spid="_x0000_s3973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74" o:spid="_x0000_s3974" o:spt="203" style="position:absolute;left:2754;top:5428;height:2;width:30;" coordorigin="2754,5428" coordsize="30,2">
              <o:lock v:ext="edit"/>
              <v:shape id="_x0000_s3975" o:spid="_x0000_s3975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76" o:spid="_x0000_s3976" o:spt="203" style="position:absolute;left:2754;top:5428;height:2;width:30;" coordorigin="2754,5428" coordsize="30,2">
              <o:lock v:ext="edit"/>
              <v:shape id="_x0000_s3977" o:spid="_x0000_s3977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78" o:spid="_x0000_s3978" o:spt="203" style="position:absolute;left:2754;top:5428;height:2;width:30;" coordorigin="2754,5428" coordsize="30,2">
              <o:lock v:ext="edit"/>
              <v:shape id="_x0000_s3979" o:spid="_x0000_s3979" style="position:absolute;left:2754;top:5428;height:2;width:30;" filled="f" stroked="t" coordorigin="2754,5428" coordsize="30,0" path="m2754,5428l2784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80" o:spid="_x0000_s3980" o:spt="203" style="position:absolute;left:2754;top:6387;height:2;width:30;" coordorigin="2754,6387" coordsize="30,2">
              <o:lock v:ext="edit"/>
              <v:shape id="_x0000_s3981" o:spid="_x0000_s3981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82" o:spid="_x0000_s3982" o:spt="203" style="position:absolute;left:2754;top:6387;height:2;width:30;" coordorigin="2754,6387" coordsize="30,2">
              <o:lock v:ext="edit"/>
              <v:shape id="_x0000_s3983" o:spid="_x0000_s3983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84" o:spid="_x0000_s3984" o:spt="203" style="position:absolute;left:2754;top:6387;height:2;width:30;" coordorigin="2754,6387" coordsize="30,2">
              <o:lock v:ext="edit"/>
              <v:shape id="_x0000_s3985" o:spid="_x0000_s3985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86" o:spid="_x0000_s3986" o:spt="203" style="position:absolute;left:2754;top:6387;height:2;width:30;" coordorigin="2754,6387" coordsize="30,2">
              <o:lock v:ext="edit"/>
              <v:shape id="_x0000_s3987" o:spid="_x0000_s3987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88" o:spid="_x0000_s3988" o:spt="203" style="position:absolute;left:2754;top:6387;height:2;width:30;" coordorigin="2754,6387" coordsize="30,2">
              <o:lock v:ext="edit"/>
              <v:shape id="_x0000_s3989" o:spid="_x0000_s3989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90" o:spid="_x0000_s3990" o:spt="203" style="position:absolute;left:2754;top:6387;height:2;width:30;" coordorigin="2754,6387" coordsize="30,2">
              <o:lock v:ext="edit"/>
              <v:shape id="_x0000_s3991" o:spid="_x0000_s3991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92" o:spid="_x0000_s3992" o:spt="203" style="position:absolute;left:2754;top:6387;height:2;width:30;" coordorigin="2754,6387" coordsize="30,2">
              <o:lock v:ext="edit"/>
              <v:shape id="_x0000_s3993" o:spid="_x0000_s3993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94" o:spid="_x0000_s3994" o:spt="203" style="position:absolute;left:2754;top:6387;height:2;width:30;" coordorigin="2754,6387" coordsize="30,2">
              <o:lock v:ext="edit"/>
              <v:shape id="_x0000_s3995" o:spid="_x0000_s3995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96" o:spid="_x0000_s3996" o:spt="203" style="position:absolute;left:2754;top:6387;height:2;width:30;" coordorigin="2754,6387" coordsize="30,2">
              <o:lock v:ext="edit"/>
              <v:shape id="_x0000_s3997" o:spid="_x0000_s3997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3998" o:spid="_x0000_s3998" o:spt="203" style="position:absolute;left:2754;top:6387;height:2;width:30;" coordorigin="2754,6387" coordsize="30,2">
              <o:lock v:ext="edit"/>
              <v:shape id="_x0000_s3999" o:spid="_x0000_s3999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00" o:spid="_x0000_s4000" o:spt="203" style="position:absolute;left:2754;top:6387;height:2;width:30;" coordorigin="2754,6387" coordsize="30,2">
              <o:lock v:ext="edit"/>
              <v:shape id="_x0000_s4001" o:spid="_x0000_s4001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02" o:spid="_x0000_s4002" o:spt="203" style="position:absolute;left:2754;top:6387;height:2;width:30;" coordorigin="2754,6387" coordsize="30,2">
              <o:lock v:ext="edit"/>
              <v:shape id="_x0000_s4003" o:spid="_x0000_s4003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04" o:spid="_x0000_s4004" o:spt="203" style="position:absolute;left:2754;top:6387;height:2;width:30;" coordorigin="2754,6387" coordsize="30,2">
              <o:lock v:ext="edit"/>
              <v:shape id="_x0000_s4005" o:spid="_x0000_s4005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06" o:spid="_x0000_s4006" o:spt="203" style="position:absolute;left:2754;top:6387;height:2;width:30;" coordorigin="2754,6387" coordsize="30,2">
              <o:lock v:ext="edit"/>
              <v:shape id="_x0000_s4007" o:spid="_x0000_s4007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08" o:spid="_x0000_s4008" o:spt="203" style="position:absolute;left:2754;top:6387;height:2;width:30;" coordorigin="2754,6387" coordsize="30,2">
              <o:lock v:ext="edit"/>
              <v:shape id="_x0000_s4009" o:spid="_x0000_s4009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10" o:spid="_x0000_s4010" o:spt="203" style="position:absolute;left:2754;top:6387;height:2;width:30;" coordorigin="2754,6387" coordsize="30,2">
              <o:lock v:ext="edit"/>
              <v:shape id="_x0000_s4011" o:spid="_x0000_s4011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12" o:spid="_x0000_s4012" o:spt="203" style="position:absolute;left:2754;top:6387;height:2;width:30;" coordorigin="2754,6387" coordsize="30,2">
              <o:lock v:ext="edit"/>
              <v:shape id="_x0000_s4013" o:spid="_x0000_s4013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14" o:spid="_x0000_s4014" o:spt="203" style="position:absolute;left:2754;top:6387;height:2;width:30;" coordorigin="2754,6387" coordsize="30,2">
              <o:lock v:ext="edit"/>
              <v:shape id="_x0000_s4015" o:spid="_x0000_s4015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16" o:spid="_x0000_s4016" o:spt="203" style="position:absolute;left:2754;top:6387;height:2;width:30;" coordorigin="2754,6387" coordsize="30,2">
              <o:lock v:ext="edit"/>
              <v:shape id="_x0000_s4017" o:spid="_x0000_s4017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18" o:spid="_x0000_s4018" o:spt="203" style="position:absolute;left:2754;top:6387;height:2;width:30;" coordorigin="2754,6387" coordsize="30,2">
              <o:lock v:ext="edit"/>
              <v:shape id="_x0000_s4019" o:spid="_x0000_s4019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20" o:spid="_x0000_s4020" o:spt="203" style="position:absolute;left:2754;top:6387;height:2;width:30;" coordorigin="2754,6387" coordsize="30,2">
              <o:lock v:ext="edit"/>
              <v:shape id="_x0000_s4021" o:spid="_x0000_s4021" style="position:absolute;left:2754;top:6387;height:2;width:30;" filled="f" stroked="t" coordorigin="2754,6387" coordsize="30,0" path="m2754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22" o:spid="_x0000_s4022" o:spt="203" style="position:absolute;left:2662;top:5428;height:2;width:7;" coordorigin="2662,5428" coordsize="7,2">
              <o:lock v:ext="edit"/>
              <v:shape id="_x0000_s4023" o:spid="_x0000_s4023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24" o:spid="_x0000_s4024" o:spt="203" style="position:absolute;left:2662;top:5428;height:2;width:7;" coordorigin="2662,5428" coordsize="7,2">
              <o:lock v:ext="edit"/>
              <v:shape id="_x0000_s4025" o:spid="_x0000_s4025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26" o:spid="_x0000_s4026" o:spt="203" style="position:absolute;left:2662;top:5428;height:2;width:7;" coordorigin="2662,5428" coordsize="7,2">
              <o:lock v:ext="edit"/>
              <v:shape id="_x0000_s4027" o:spid="_x0000_s4027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28" o:spid="_x0000_s4028" o:spt="203" style="position:absolute;left:2662;top:5428;height:2;width:7;" coordorigin="2662,5428" coordsize="7,2">
              <o:lock v:ext="edit"/>
              <v:shape id="_x0000_s4029" o:spid="_x0000_s4029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30" o:spid="_x0000_s4030" o:spt="203" style="position:absolute;left:2662;top:5428;height:2;width:7;" coordorigin="2662,5428" coordsize="7,2">
              <o:lock v:ext="edit"/>
              <v:shape id="_x0000_s4031" o:spid="_x0000_s4031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32" o:spid="_x0000_s4032" o:spt="203" style="position:absolute;left:2662;top:5428;height:2;width:7;" coordorigin="2662,5428" coordsize="7,2">
              <o:lock v:ext="edit"/>
              <v:shape id="_x0000_s4033" o:spid="_x0000_s4033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34" o:spid="_x0000_s4034" o:spt="203" style="position:absolute;left:2662;top:5428;height:2;width:7;" coordorigin="2662,5428" coordsize="7,2">
              <o:lock v:ext="edit"/>
              <v:shape id="_x0000_s4035" o:spid="_x0000_s4035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36" o:spid="_x0000_s4036" o:spt="203" style="position:absolute;left:2662;top:5428;height:2;width:7;" coordorigin="2662,5428" coordsize="7,2">
              <o:lock v:ext="edit"/>
              <v:shape id="_x0000_s4037" o:spid="_x0000_s4037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38" o:spid="_x0000_s4038" o:spt="203" style="position:absolute;left:2662;top:5428;height:2;width:7;" coordorigin="2662,5428" coordsize="7,2">
              <o:lock v:ext="edit"/>
              <v:shape id="_x0000_s4039" o:spid="_x0000_s4039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40" o:spid="_x0000_s4040" o:spt="203" style="position:absolute;left:2662;top:5428;height:2;width:7;" coordorigin="2662,5428" coordsize="7,2">
              <o:lock v:ext="edit"/>
              <v:shape id="_x0000_s4041" o:spid="_x0000_s4041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42" o:spid="_x0000_s4042" o:spt="203" style="position:absolute;left:2662;top:5428;height:2;width:7;" coordorigin="2662,5428" coordsize="7,2">
              <o:lock v:ext="edit"/>
              <v:shape id="_x0000_s4043" o:spid="_x0000_s4043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44" o:spid="_x0000_s4044" o:spt="203" style="position:absolute;left:2662;top:5428;height:2;width:7;" coordorigin="2662,5428" coordsize="7,2">
              <o:lock v:ext="edit"/>
              <v:shape id="_x0000_s4045" o:spid="_x0000_s4045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46" o:spid="_x0000_s4046" o:spt="203" style="position:absolute;left:2662;top:5428;height:2;width:7;" coordorigin="2662,5428" coordsize="7,2">
              <o:lock v:ext="edit"/>
              <v:shape id="_x0000_s4047" o:spid="_x0000_s4047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48" o:spid="_x0000_s4048" o:spt="203" style="position:absolute;left:2662;top:5428;height:2;width:7;" coordorigin="2662,5428" coordsize="7,2">
              <o:lock v:ext="edit"/>
              <v:shape id="_x0000_s4049" o:spid="_x0000_s4049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50" o:spid="_x0000_s4050" o:spt="203" style="position:absolute;left:2662;top:5428;height:2;width:7;" coordorigin="2662,5428" coordsize="7,2">
              <o:lock v:ext="edit"/>
              <v:shape id="_x0000_s4051" o:spid="_x0000_s4051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52" o:spid="_x0000_s4052" o:spt="203" style="position:absolute;left:2662;top:5428;height:2;width:7;" coordorigin="2662,5428" coordsize="7,2">
              <o:lock v:ext="edit"/>
              <v:shape id="_x0000_s4053" o:spid="_x0000_s4053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54" o:spid="_x0000_s4054" o:spt="203" style="position:absolute;left:2662;top:5428;height:2;width:7;" coordorigin="2662,5428" coordsize="7,2">
              <o:lock v:ext="edit"/>
              <v:shape id="_x0000_s4055" o:spid="_x0000_s4055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56" o:spid="_x0000_s4056" o:spt="203" style="position:absolute;left:2662;top:5428;height:2;width:7;" coordorigin="2662,5428" coordsize="7,2">
              <o:lock v:ext="edit"/>
              <v:shape id="_x0000_s4057" o:spid="_x0000_s4057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58" o:spid="_x0000_s4058" o:spt="203" style="position:absolute;left:2662;top:5428;height:2;width:7;" coordorigin="2662,5428" coordsize="7,2">
              <o:lock v:ext="edit"/>
              <v:shape id="_x0000_s4059" o:spid="_x0000_s4059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60" o:spid="_x0000_s4060" o:spt="203" style="position:absolute;left:2662;top:5428;height:2;width:7;" coordorigin="2662,5428" coordsize="7,2">
              <o:lock v:ext="edit"/>
              <v:shape id="_x0000_s4061" o:spid="_x0000_s4061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62" o:spid="_x0000_s4062" o:spt="203" style="position:absolute;left:2662;top:5428;height:2;width:7;" coordorigin="2662,5428" coordsize="7,2">
              <o:lock v:ext="edit"/>
              <v:shape id="_x0000_s4063" o:spid="_x0000_s4063" style="position:absolute;left:2662;top:5428;height:2;width:7;" filled="f" stroked="t" coordorigin="2662,5428" coordsize="7,0" path="m2662,5428l2668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64" o:spid="_x0000_s4064" o:spt="203" style="position:absolute;left:3386;top:5428;height:2;width:7;" coordorigin="3386,5428" coordsize="7,2">
              <o:lock v:ext="edit"/>
              <v:shape id="_x0000_s4065" o:spid="_x0000_s4065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66" o:spid="_x0000_s4066" o:spt="203" style="position:absolute;left:3386;top:5428;height:2;width:7;" coordorigin="3386,5428" coordsize="7,2">
              <o:lock v:ext="edit"/>
              <v:shape id="_x0000_s4067" o:spid="_x0000_s4067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68" o:spid="_x0000_s4068" o:spt="203" style="position:absolute;left:3386;top:5428;height:2;width:7;" coordorigin="3386,5428" coordsize="7,2">
              <o:lock v:ext="edit"/>
              <v:shape id="_x0000_s4069" o:spid="_x0000_s4069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70" o:spid="_x0000_s4070" o:spt="203" style="position:absolute;left:3386;top:5428;height:2;width:7;" coordorigin="3386,5428" coordsize="7,2">
              <o:lock v:ext="edit"/>
              <v:shape id="_x0000_s4071" o:spid="_x0000_s4071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72" o:spid="_x0000_s4072" o:spt="203" style="position:absolute;left:3386;top:5428;height:2;width:7;" coordorigin="3386,5428" coordsize="7,2">
              <o:lock v:ext="edit"/>
              <v:shape id="_x0000_s4073" o:spid="_x0000_s4073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74" o:spid="_x0000_s4074" o:spt="203" style="position:absolute;left:3386;top:5428;height:2;width:7;" coordorigin="3386,5428" coordsize="7,2">
              <o:lock v:ext="edit"/>
              <v:shape id="_x0000_s4075" o:spid="_x0000_s4075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76" o:spid="_x0000_s4076" o:spt="203" style="position:absolute;left:3386;top:5428;height:2;width:7;" coordorigin="3386,5428" coordsize="7,2">
              <o:lock v:ext="edit"/>
              <v:shape id="_x0000_s4077" o:spid="_x0000_s4077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78" o:spid="_x0000_s4078" o:spt="203" style="position:absolute;left:3386;top:5428;height:2;width:7;" coordorigin="3386,5428" coordsize="7,2">
              <o:lock v:ext="edit"/>
              <v:shape id="_x0000_s4079" o:spid="_x0000_s4079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80" o:spid="_x0000_s4080" o:spt="203" style="position:absolute;left:3386;top:5428;height:2;width:7;" coordorigin="3386,5428" coordsize="7,2">
              <o:lock v:ext="edit"/>
              <v:shape id="_x0000_s4081" o:spid="_x0000_s4081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82" o:spid="_x0000_s4082" o:spt="203" style="position:absolute;left:3386;top:5428;height:2;width:7;" coordorigin="3386,5428" coordsize="7,2">
              <o:lock v:ext="edit"/>
              <v:shape id="_x0000_s4083" o:spid="_x0000_s4083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84" o:spid="_x0000_s4084" o:spt="203" style="position:absolute;left:3386;top:5428;height:2;width:7;" coordorigin="3386,5428" coordsize="7,2">
              <o:lock v:ext="edit"/>
              <v:shape id="_x0000_s4085" o:spid="_x0000_s4085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86" o:spid="_x0000_s4086" o:spt="203" style="position:absolute;left:3386;top:5428;height:2;width:7;" coordorigin="3386,5428" coordsize="7,2">
              <o:lock v:ext="edit"/>
              <v:shape id="_x0000_s4087" o:spid="_x0000_s4087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88" o:spid="_x0000_s4088" o:spt="203" style="position:absolute;left:3386;top:5428;height:2;width:7;" coordorigin="3386,5428" coordsize="7,2">
              <o:lock v:ext="edit"/>
              <v:shape id="_x0000_s4089" o:spid="_x0000_s4089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90" o:spid="_x0000_s4090" o:spt="203" style="position:absolute;left:3386;top:5428;height:2;width:7;" coordorigin="3386,5428" coordsize="7,2">
              <o:lock v:ext="edit"/>
              <v:shape id="_x0000_s4091" o:spid="_x0000_s4091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92" o:spid="_x0000_s4092" o:spt="203" style="position:absolute;left:3386;top:5428;height:2;width:7;" coordorigin="3386,5428" coordsize="7,2">
              <o:lock v:ext="edit"/>
              <v:shape id="_x0000_s4093" o:spid="_x0000_s4093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94" o:spid="_x0000_s4094" o:spt="203" style="position:absolute;left:3386;top:5428;height:2;width:7;" coordorigin="3386,5428" coordsize="7,2">
              <o:lock v:ext="edit"/>
              <v:shape id="_x0000_s4095" o:spid="_x0000_s4095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96" o:spid="_x0000_s4096" o:spt="203" style="position:absolute;left:3386;top:5428;height:2;width:7;" coordorigin="3386,5428" coordsize="7,2">
              <o:lock v:ext="edit"/>
              <v:shape id="_x0000_s4097" o:spid="_x0000_s4097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098" o:spid="_x0000_s4098" o:spt="203" style="position:absolute;left:3386;top:5428;height:2;width:7;" coordorigin="3386,5428" coordsize="7,2">
              <o:lock v:ext="edit"/>
              <v:shape id="_x0000_s4099" o:spid="_x0000_s4099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00" o:spid="_x0000_s4100" o:spt="203" style="position:absolute;left:3386;top:5428;height:2;width:7;" coordorigin="3386,5428" coordsize="7,2">
              <o:lock v:ext="edit"/>
              <v:shape id="_x0000_s4101" o:spid="_x0000_s4101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02" o:spid="_x0000_s4102" o:spt="203" style="position:absolute;left:3386;top:5428;height:2;width:7;" coordorigin="3386,5428" coordsize="7,2">
              <o:lock v:ext="edit"/>
              <v:shape id="_x0000_s4103" o:spid="_x0000_s4103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04" o:spid="_x0000_s4104" o:spt="203" style="position:absolute;left:3386;top:5428;height:2;width:7;" coordorigin="3386,5428" coordsize="7,2">
              <o:lock v:ext="edit"/>
              <v:shape id="_x0000_s4105" o:spid="_x0000_s4105" style="position:absolute;left:3386;top:5428;height:2;width:7;" filled="f" stroked="t" coordorigin="3386,5428" coordsize="7,0" path="m3386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06" o:spid="_x0000_s4106" o:spt="203" style="position:absolute;left:2655;top:5428;height:2;width:7;" coordorigin="2655,5428" coordsize="7,2">
              <o:lock v:ext="edit"/>
              <v:shape id="_x0000_s4107" o:spid="_x0000_s4107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08" o:spid="_x0000_s4108" o:spt="203" style="position:absolute;left:2655;top:5428;height:2;width:7;" coordorigin="2655,5428" coordsize="7,2">
              <o:lock v:ext="edit"/>
              <v:shape id="_x0000_s4109" o:spid="_x0000_s4109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10" o:spid="_x0000_s4110" o:spt="203" style="position:absolute;left:2655;top:5428;height:2;width:7;" coordorigin="2655,5428" coordsize="7,2">
              <o:lock v:ext="edit"/>
              <v:shape id="_x0000_s4111" o:spid="_x0000_s4111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12" o:spid="_x0000_s4112" o:spt="203" style="position:absolute;left:2655;top:5428;height:2;width:7;" coordorigin="2655,5428" coordsize="7,2">
              <o:lock v:ext="edit"/>
              <v:shape id="_x0000_s4113" o:spid="_x0000_s4113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14" o:spid="_x0000_s4114" o:spt="203" style="position:absolute;left:2655;top:5428;height:2;width:7;" coordorigin="2655,5428" coordsize="7,2">
              <o:lock v:ext="edit"/>
              <v:shape id="_x0000_s4115" o:spid="_x0000_s4115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16" o:spid="_x0000_s4116" o:spt="203" style="position:absolute;left:2655;top:5428;height:2;width:7;" coordorigin="2655,5428" coordsize="7,2">
              <o:lock v:ext="edit"/>
              <v:shape id="_x0000_s4117" o:spid="_x0000_s4117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18" o:spid="_x0000_s4118" o:spt="203" style="position:absolute;left:2655;top:5428;height:2;width:7;" coordorigin="2655,5428" coordsize="7,2">
              <o:lock v:ext="edit"/>
              <v:shape id="_x0000_s4119" o:spid="_x0000_s4119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20" o:spid="_x0000_s4120" o:spt="203" style="position:absolute;left:2655;top:5428;height:2;width:7;" coordorigin="2655,5428" coordsize="7,2">
              <o:lock v:ext="edit"/>
              <v:shape id="_x0000_s4121" o:spid="_x0000_s4121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22" o:spid="_x0000_s4122" o:spt="203" style="position:absolute;left:2655;top:5428;height:2;width:7;" coordorigin="2655,5428" coordsize="7,2">
              <o:lock v:ext="edit"/>
              <v:shape id="_x0000_s4123" o:spid="_x0000_s4123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24" o:spid="_x0000_s4124" o:spt="203" style="position:absolute;left:2655;top:5428;height:2;width:7;" coordorigin="2655,5428" coordsize="7,2">
              <o:lock v:ext="edit"/>
              <v:shape id="_x0000_s4125" o:spid="_x0000_s4125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26" o:spid="_x0000_s4126" o:spt="203" style="position:absolute;left:2655;top:5428;height:2;width:7;" coordorigin="2655,5428" coordsize="7,2">
              <o:lock v:ext="edit"/>
              <v:shape id="_x0000_s4127" o:spid="_x0000_s4127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28" o:spid="_x0000_s4128" o:spt="203" style="position:absolute;left:2655;top:5428;height:2;width:7;" coordorigin="2655,5428" coordsize="7,2">
              <o:lock v:ext="edit"/>
              <v:shape id="_x0000_s4129" o:spid="_x0000_s4129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30" o:spid="_x0000_s4130" o:spt="203" style="position:absolute;left:2655;top:5428;height:2;width:7;" coordorigin="2655,5428" coordsize="7,2">
              <o:lock v:ext="edit"/>
              <v:shape id="_x0000_s4131" o:spid="_x0000_s4131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32" o:spid="_x0000_s4132" o:spt="203" style="position:absolute;left:2655;top:5428;height:2;width:7;" coordorigin="2655,5428" coordsize="7,2">
              <o:lock v:ext="edit"/>
              <v:shape id="_x0000_s4133" o:spid="_x0000_s4133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34" o:spid="_x0000_s4134" o:spt="203" style="position:absolute;left:2655;top:5428;height:2;width:7;" coordorigin="2655,5428" coordsize="7,2">
              <o:lock v:ext="edit"/>
              <v:shape id="_x0000_s4135" o:spid="_x0000_s4135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36" o:spid="_x0000_s4136" o:spt="203" style="position:absolute;left:2655;top:5428;height:2;width:7;" coordorigin="2655,5428" coordsize="7,2">
              <o:lock v:ext="edit"/>
              <v:shape id="_x0000_s4137" o:spid="_x0000_s4137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38" o:spid="_x0000_s4138" o:spt="203" style="position:absolute;left:2655;top:5428;height:2;width:7;" coordorigin="2655,5428" coordsize="7,2">
              <o:lock v:ext="edit"/>
              <v:shape id="_x0000_s4139" o:spid="_x0000_s4139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40" o:spid="_x0000_s4140" o:spt="203" style="position:absolute;left:2655;top:5428;height:2;width:7;" coordorigin="2655,5428" coordsize="7,2">
              <o:lock v:ext="edit"/>
              <v:shape id="_x0000_s4141" o:spid="_x0000_s4141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42" o:spid="_x0000_s4142" o:spt="203" style="position:absolute;left:2655;top:5428;height:2;width:7;" coordorigin="2655,5428" coordsize="7,2">
              <o:lock v:ext="edit"/>
              <v:shape id="_x0000_s4143" o:spid="_x0000_s4143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44" o:spid="_x0000_s4144" o:spt="203" style="position:absolute;left:2655;top:5428;height:2;width:7;" coordorigin="2655,5428" coordsize="7,2">
              <o:lock v:ext="edit"/>
              <v:shape id="_x0000_s4145" o:spid="_x0000_s4145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46" o:spid="_x0000_s4146" o:spt="203" style="position:absolute;left:2655;top:5428;height:2;width:7;" coordorigin="2655,5428" coordsize="7,2">
              <o:lock v:ext="edit"/>
              <v:shape id="_x0000_s4147" o:spid="_x0000_s4147" style="position:absolute;left:2655;top:5428;height:2;width:7;" filled="f" stroked="t" coordorigin="2655,5428" coordsize="7,0" path="m2662,5428l2655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48" o:spid="_x0000_s4148" o:spt="203" style="position:absolute;left:2655;top:6387;height:2;width:7;" coordorigin="2655,6387" coordsize="7,2">
              <o:lock v:ext="edit"/>
              <v:shape id="_x0000_s4149" o:spid="_x0000_s4149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50" o:spid="_x0000_s4150" o:spt="203" style="position:absolute;left:2655;top:6387;height:2;width:7;" coordorigin="2655,6387" coordsize="7,2">
              <o:lock v:ext="edit"/>
              <v:shape id="_x0000_s4151" o:spid="_x0000_s4151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52" o:spid="_x0000_s4152" o:spt="203" style="position:absolute;left:2655;top:6387;height:2;width:7;" coordorigin="2655,6387" coordsize="7,2">
              <o:lock v:ext="edit"/>
              <v:shape id="_x0000_s4153" o:spid="_x0000_s4153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54" o:spid="_x0000_s4154" o:spt="203" style="position:absolute;left:2655;top:6387;height:2;width:7;" coordorigin="2655,6387" coordsize="7,2">
              <o:lock v:ext="edit"/>
              <v:shape id="_x0000_s4155" o:spid="_x0000_s4155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56" o:spid="_x0000_s4156" o:spt="203" style="position:absolute;left:2655;top:6387;height:2;width:7;" coordorigin="2655,6387" coordsize="7,2">
              <o:lock v:ext="edit"/>
              <v:shape id="_x0000_s4157" o:spid="_x0000_s4157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58" o:spid="_x0000_s4158" o:spt="203" style="position:absolute;left:2655;top:6387;height:2;width:7;" coordorigin="2655,6387" coordsize="7,2">
              <o:lock v:ext="edit"/>
              <v:shape id="_x0000_s4159" o:spid="_x0000_s4159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60" o:spid="_x0000_s4160" o:spt="203" style="position:absolute;left:2655;top:6387;height:2;width:7;" coordorigin="2655,6387" coordsize="7,2">
              <o:lock v:ext="edit"/>
              <v:shape id="_x0000_s4161" o:spid="_x0000_s4161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62" o:spid="_x0000_s4162" o:spt="203" style="position:absolute;left:2655;top:6387;height:2;width:7;" coordorigin="2655,6387" coordsize="7,2">
              <o:lock v:ext="edit"/>
              <v:shape id="_x0000_s4163" o:spid="_x0000_s4163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64" o:spid="_x0000_s4164" o:spt="203" style="position:absolute;left:2655;top:6387;height:2;width:7;" coordorigin="2655,6387" coordsize="7,2">
              <o:lock v:ext="edit"/>
              <v:shape id="_x0000_s4165" o:spid="_x0000_s4165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66" o:spid="_x0000_s4166" o:spt="203" style="position:absolute;left:2655;top:6387;height:2;width:7;" coordorigin="2655,6387" coordsize="7,2">
              <o:lock v:ext="edit"/>
              <v:shape id="_x0000_s4167" o:spid="_x0000_s4167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68" o:spid="_x0000_s4168" o:spt="203" style="position:absolute;left:2655;top:6387;height:2;width:7;" coordorigin="2655,6387" coordsize="7,2">
              <o:lock v:ext="edit"/>
              <v:shape id="_x0000_s4169" o:spid="_x0000_s4169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70" o:spid="_x0000_s4170" o:spt="203" style="position:absolute;left:2655;top:6387;height:2;width:7;" coordorigin="2655,6387" coordsize="7,2">
              <o:lock v:ext="edit"/>
              <v:shape id="_x0000_s4171" o:spid="_x0000_s4171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72" o:spid="_x0000_s4172" o:spt="203" style="position:absolute;left:2655;top:6387;height:2;width:7;" coordorigin="2655,6387" coordsize="7,2">
              <o:lock v:ext="edit"/>
              <v:shape id="_x0000_s4173" o:spid="_x0000_s4173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74" o:spid="_x0000_s4174" o:spt="203" style="position:absolute;left:2655;top:6387;height:2;width:7;" coordorigin="2655,6387" coordsize="7,2">
              <o:lock v:ext="edit"/>
              <v:shape id="_x0000_s4175" o:spid="_x0000_s4175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76" o:spid="_x0000_s4176" o:spt="203" style="position:absolute;left:2655;top:6387;height:2;width:7;" coordorigin="2655,6387" coordsize="7,2">
              <o:lock v:ext="edit"/>
              <v:shape id="_x0000_s4177" o:spid="_x0000_s4177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78" o:spid="_x0000_s4178" o:spt="203" style="position:absolute;left:2655;top:6387;height:2;width:7;" coordorigin="2655,6387" coordsize="7,2">
              <o:lock v:ext="edit"/>
              <v:shape id="_x0000_s4179" o:spid="_x0000_s4179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80" o:spid="_x0000_s4180" o:spt="203" style="position:absolute;left:2655;top:6387;height:2;width:7;" coordorigin="2655,6387" coordsize="7,2">
              <o:lock v:ext="edit"/>
              <v:shape id="_x0000_s4181" o:spid="_x0000_s4181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82" o:spid="_x0000_s4182" o:spt="203" style="position:absolute;left:2655;top:6387;height:2;width:7;" coordorigin="2655,6387" coordsize="7,2">
              <o:lock v:ext="edit"/>
              <v:shape id="_x0000_s4183" o:spid="_x0000_s4183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84" o:spid="_x0000_s4184" o:spt="203" style="position:absolute;left:2655;top:6387;height:2;width:7;" coordorigin="2655,6387" coordsize="7,2">
              <o:lock v:ext="edit"/>
              <v:shape id="_x0000_s4185" o:spid="_x0000_s4185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86" o:spid="_x0000_s4186" o:spt="203" style="position:absolute;left:2655;top:6387;height:2;width:7;" coordorigin="2655,6387" coordsize="7,2">
              <o:lock v:ext="edit"/>
              <v:shape id="_x0000_s4187" o:spid="_x0000_s4187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88" o:spid="_x0000_s4188" o:spt="203" style="position:absolute;left:2655;top:6387;height:2;width:7;" coordorigin="2655,6387" coordsize="7,2">
              <o:lock v:ext="edit"/>
              <v:shape id="_x0000_s4189" o:spid="_x0000_s4189" style="position:absolute;left:2655;top:6387;height:2;width:7;" filled="f" stroked="t" coordorigin="2655,6387" coordsize="7,0" path="m2662,6387l2655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90" o:spid="_x0000_s4190" o:spt="203" style="position:absolute;left:3393;top:5428;height:2;width:10;" coordorigin="3393,5428" coordsize="10,2">
              <o:lock v:ext="edit"/>
              <v:shape id="_x0000_s4191" o:spid="_x0000_s4191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92" o:spid="_x0000_s4192" o:spt="203" style="position:absolute;left:3393;top:5428;height:2;width:10;" coordorigin="3393,5428" coordsize="10,2">
              <o:lock v:ext="edit"/>
              <v:shape id="_x0000_s4193" o:spid="_x0000_s4193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94" o:spid="_x0000_s4194" o:spt="203" style="position:absolute;left:3393;top:5428;height:2;width:10;" coordorigin="3393,5428" coordsize="10,2">
              <o:lock v:ext="edit"/>
              <v:shape id="_x0000_s4195" o:spid="_x0000_s4195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96" o:spid="_x0000_s4196" o:spt="203" style="position:absolute;left:3393;top:5428;height:2;width:10;" coordorigin="3393,5428" coordsize="10,2">
              <o:lock v:ext="edit"/>
              <v:shape id="_x0000_s4197" o:spid="_x0000_s4197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198" o:spid="_x0000_s4198" o:spt="203" style="position:absolute;left:3393;top:5428;height:2;width:10;" coordorigin="3393,5428" coordsize="10,2">
              <o:lock v:ext="edit"/>
              <v:shape id="_x0000_s4199" o:spid="_x0000_s4199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00" o:spid="_x0000_s4200" o:spt="203" style="position:absolute;left:3393;top:5428;height:2;width:10;" coordorigin="3393,5428" coordsize="10,2">
              <o:lock v:ext="edit"/>
              <v:shape id="_x0000_s4201" o:spid="_x0000_s4201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02" o:spid="_x0000_s4202" o:spt="203" style="position:absolute;left:3393;top:5428;height:2;width:10;" coordorigin="3393,5428" coordsize="10,2">
              <o:lock v:ext="edit"/>
              <v:shape id="_x0000_s4203" o:spid="_x0000_s4203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04" o:spid="_x0000_s4204" o:spt="203" style="position:absolute;left:3393;top:5428;height:2;width:10;" coordorigin="3393,5428" coordsize="10,2">
              <o:lock v:ext="edit"/>
              <v:shape id="_x0000_s4205" o:spid="_x0000_s4205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06" o:spid="_x0000_s4206" o:spt="203" style="position:absolute;left:3393;top:5428;height:2;width:10;" coordorigin="3393,5428" coordsize="10,2">
              <o:lock v:ext="edit"/>
              <v:shape id="_x0000_s4207" o:spid="_x0000_s4207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08" o:spid="_x0000_s4208" o:spt="203" style="position:absolute;left:3393;top:5428;height:2;width:10;" coordorigin="3393,5428" coordsize="10,2">
              <o:lock v:ext="edit"/>
              <v:shape id="_x0000_s4209" o:spid="_x0000_s4209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10" o:spid="_x0000_s4210" o:spt="203" style="position:absolute;left:3393;top:5428;height:2;width:10;" coordorigin="3393,5428" coordsize="10,2">
              <o:lock v:ext="edit"/>
              <v:shape id="_x0000_s4211" o:spid="_x0000_s4211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12" o:spid="_x0000_s4212" o:spt="203" style="position:absolute;left:3393;top:5428;height:2;width:10;" coordorigin="3393,5428" coordsize="10,2">
              <o:lock v:ext="edit"/>
              <v:shape id="_x0000_s4213" o:spid="_x0000_s4213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14" o:spid="_x0000_s4214" o:spt="203" style="position:absolute;left:3393;top:5428;height:2;width:10;" coordorigin="3393,5428" coordsize="10,2">
              <o:lock v:ext="edit"/>
              <v:shape id="_x0000_s4215" o:spid="_x0000_s4215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16" o:spid="_x0000_s4216" o:spt="203" style="position:absolute;left:3393;top:5428;height:2;width:10;" coordorigin="3393,5428" coordsize="10,2">
              <o:lock v:ext="edit"/>
              <v:shape id="_x0000_s4217" o:spid="_x0000_s4217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18" o:spid="_x0000_s4218" o:spt="203" style="position:absolute;left:3393;top:5428;height:2;width:10;" coordorigin="3393,5428" coordsize="10,2">
              <o:lock v:ext="edit"/>
              <v:shape id="_x0000_s4219" o:spid="_x0000_s4219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20" o:spid="_x0000_s4220" o:spt="203" style="position:absolute;left:3393;top:5428;height:2;width:10;" coordorigin="3393,5428" coordsize="10,2">
              <o:lock v:ext="edit"/>
              <v:shape id="_x0000_s4221" o:spid="_x0000_s4221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22" o:spid="_x0000_s4222" o:spt="203" style="position:absolute;left:3393;top:5428;height:2;width:10;" coordorigin="3393,5428" coordsize="10,2">
              <o:lock v:ext="edit"/>
              <v:shape id="_x0000_s4223" o:spid="_x0000_s4223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24" o:spid="_x0000_s4224" o:spt="203" style="position:absolute;left:3393;top:5428;height:2;width:10;" coordorigin="3393,5428" coordsize="10,2">
              <o:lock v:ext="edit"/>
              <v:shape id="_x0000_s4225" o:spid="_x0000_s4225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26" o:spid="_x0000_s4226" o:spt="203" style="position:absolute;left:3393;top:5428;height:2;width:10;" coordorigin="3393,5428" coordsize="10,2">
              <o:lock v:ext="edit"/>
              <v:shape id="_x0000_s4227" o:spid="_x0000_s4227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28" o:spid="_x0000_s4228" o:spt="203" style="position:absolute;left:3393;top:5428;height:2;width:10;" coordorigin="3393,5428" coordsize="10,2">
              <o:lock v:ext="edit"/>
              <v:shape id="_x0000_s4229" o:spid="_x0000_s4229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30" o:spid="_x0000_s4230" o:spt="203" style="position:absolute;left:3393;top:5428;height:2;width:10;" coordorigin="3393,5428" coordsize="10,2">
              <o:lock v:ext="edit"/>
              <v:shape id="_x0000_s4231" o:spid="_x0000_s4231" style="position:absolute;left:3393;top:5428;height:2;width:10;" filled="f" stroked="t" coordorigin="3393,5428" coordsize="10,0" path="m3403,5428l339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32" o:spid="_x0000_s4232" o:spt="203" style="position:absolute;left:3393;top:6387;height:2;width:10;" coordorigin="3393,6387" coordsize="10,2">
              <o:lock v:ext="edit"/>
              <v:shape id="_x0000_s4233" o:spid="_x0000_s4233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34" o:spid="_x0000_s4234" o:spt="203" style="position:absolute;left:3393;top:6387;height:2;width:10;" coordorigin="3393,6387" coordsize="10,2">
              <o:lock v:ext="edit"/>
              <v:shape id="_x0000_s4235" o:spid="_x0000_s4235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36" o:spid="_x0000_s4236" o:spt="203" style="position:absolute;left:3393;top:6387;height:2;width:10;" coordorigin="3393,6387" coordsize="10,2">
              <o:lock v:ext="edit"/>
              <v:shape id="_x0000_s4237" o:spid="_x0000_s4237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38" o:spid="_x0000_s4238" o:spt="203" style="position:absolute;left:3393;top:6387;height:2;width:10;" coordorigin="3393,6387" coordsize="10,2">
              <o:lock v:ext="edit"/>
              <v:shape id="_x0000_s4239" o:spid="_x0000_s4239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40" o:spid="_x0000_s4240" o:spt="203" style="position:absolute;left:3393;top:6387;height:2;width:10;" coordorigin="3393,6387" coordsize="10,2">
              <o:lock v:ext="edit"/>
              <v:shape id="_x0000_s4241" o:spid="_x0000_s4241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42" o:spid="_x0000_s4242" o:spt="203" style="position:absolute;left:3393;top:6387;height:2;width:10;" coordorigin="3393,6387" coordsize="10,2">
              <o:lock v:ext="edit"/>
              <v:shape id="_x0000_s4243" o:spid="_x0000_s4243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44" o:spid="_x0000_s4244" o:spt="203" style="position:absolute;left:3393;top:6387;height:2;width:10;" coordorigin="3393,6387" coordsize="10,2">
              <o:lock v:ext="edit"/>
              <v:shape id="_x0000_s4245" o:spid="_x0000_s4245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46" o:spid="_x0000_s4246" o:spt="203" style="position:absolute;left:3393;top:6387;height:2;width:10;" coordorigin="3393,6387" coordsize="10,2">
              <o:lock v:ext="edit"/>
              <v:shape id="_x0000_s4247" o:spid="_x0000_s4247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48" o:spid="_x0000_s4248" o:spt="203" style="position:absolute;left:3393;top:6387;height:2;width:10;" coordorigin="3393,6387" coordsize="10,2">
              <o:lock v:ext="edit"/>
              <v:shape id="_x0000_s4249" o:spid="_x0000_s4249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50" o:spid="_x0000_s4250" o:spt="203" style="position:absolute;left:3393;top:6387;height:2;width:10;" coordorigin="3393,6387" coordsize="10,2">
              <o:lock v:ext="edit"/>
              <v:shape id="_x0000_s4251" o:spid="_x0000_s4251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52" o:spid="_x0000_s4252" o:spt="203" style="position:absolute;left:3393;top:6387;height:2;width:10;" coordorigin="3393,6387" coordsize="10,2">
              <o:lock v:ext="edit"/>
              <v:shape id="_x0000_s4253" o:spid="_x0000_s4253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54" o:spid="_x0000_s4254" o:spt="203" style="position:absolute;left:3393;top:6387;height:2;width:10;" coordorigin="3393,6387" coordsize="10,2">
              <o:lock v:ext="edit"/>
              <v:shape id="_x0000_s4255" o:spid="_x0000_s4255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56" o:spid="_x0000_s4256" o:spt="203" style="position:absolute;left:3393;top:6387;height:2;width:10;" coordorigin="3393,6387" coordsize="10,2">
              <o:lock v:ext="edit"/>
              <v:shape id="_x0000_s4257" o:spid="_x0000_s4257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58" o:spid="_x0000_s4258" o:spt="203" style="position:absolute;left:3393;top:6387;height:2;width:10;" coordorigin="3393,6387" coordsize="10,2">
              <o:lock v:ext="edit"/>
              <v:shape id="_x0000_s4259" o:spid="_x0000_s4259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60" o:spid="_x0000_s4260" o:spt="203" style="position:absolute;left:3393;top:6387;height:2;width:10;" coordorigin="3393,6387" coordsize="10,2">
              <o:lock v:ext="edit"/>
              <v:shape id="_x0000_s4261" o:spid="_x0000_s4261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62" o:spid="_x0000_s4262" o:spt="203" style="position:absolute;left:3393;top:6387;height:2;width:10;" coordorigin="3393,6387" coordsize="10,2">
              <o:lock v:ext="edit"/>
              <v:shape id="_x0000_s4263" o:spid="_x0000_s4263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64" o:spid="_x0000_s4264" o:spt="203" style="position:absolute;left:3393;top:6387;height:2;width:10;" coordorigin="3393,6387" coordsize="10,2">
              <o:lock v:ext="edit"/>
              <v:shape id="_x0000_s4265" o:spid="_x0000_s4265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66" o:spid="_x0000_s4266" o:spt="203" style="position:absolute;left:3393;top:6387;height:2;width:10;" coordorigin="3393,6387" coordsize="10,2">
              <o:lock v:ext="edit"/>
              <v:shape id="_x0000_s4267" o:spid="_x0000_s4267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68" o:spid="_x0000_s4268" o:spt="203" style="position:absolute;left:3393;top:6387;height:2;width:10;" coordorigin="3393,6387" coordsize="10,2">
              <o:lock v:ext="edit"/>
              <v:shape id="_x0000_s4269" o:spid="_x0000_s4269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70" o:spid="_x0000_s4270" o:spt="203" style="position:absolute;left:3393;top:6387;height:2;width:10;" coordorigin="3393,6387" coordsize="10,2">
              <o:lock v:ext="edit"/>
              <v:shape id="_x0000_s4271" o:spid="_x0000_s4271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72" o:spid="_x0000_s4272" o:spt="203" style="position:absolute;left:3393;top:6387;height:2;width:10;" coordorigin="3393,6387" coordsize="10,2">
              <o:lock v:ext="edit"/>
              <v:shape id="_x0000_s4273" o:spid="_x0000_s4273" style="position:absolute;left:3393;top:6387;height:2;width:10;" filled="f" stroked="t" coordorigin="3393,6387" coordsize="10,0" path="m3403,6387l339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74" o:spid="_x0000_s4274" o:spt="203" style="position:absolute;left:3314;top:5428;height:2;width:17;" coordorigin="3314,5428" coordsize="17,2">
              <o:lock v:ext="edit"/>
              <v:shape id="_x0000_s4275" o:spid="_x0000_s4275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76" o:spid="_x0000_s4276" o:spt="203" style="position:absolute;left:3314;top:5428;height:2;width:17;" coordorigin="3314,5428" coordsize="17,2">
              <o:lock v:ext="edit"/>
              <v:shape id="_x0000_s4277" o:spid="_x0000_s4277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78" o:spid="_x0000_s4278" o:spt="203" style="position:absolute;left:3314;top:5428;height:2;width:17;" coordorigin="3314,5428" coordsize="17,2">
              <o:lock v:ext="edit"/>
              <v:shape id="_x0000_s4279" o:spid="_x0000_s4279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80" o:spid="_x0000_s4280" o:spt="203" style="position:absolute;left:3314;top:5428;height:2;width:17;" coordorigin="3314,5428" coordsize="17,2">
              <o:lock v:ext="edit"/>
              <v:shape id="_x0000_s4281" o:spid="_x0000_s4281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82" o:spid="_x0000_s4282" o:spt="203" style="position:absolute;left:3314;top:5428;height:2;width:17;" coordorigin="3314,5428" coordsize="17,2">
              <o:lock v:ext="edit"/>
              <v:shape id="_x0000_s4283" o:spid="_x0000_s4283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84" o:spid="_x0000_s4284" o:spt="203" style="position:absolute;left:3314;top:5428;height:2;width:17;" coordorigin="3314,5428" coordsize="17,2">
              <o:lock v:ext="edit"/>
              <v:shape id="_x0000_s4285" o:spid="_x0000_s4285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86" o:spid="_x0000_s4286" o:spt="203" style="position:absolute;left:3314;top:5428;height:2;width:17;" coordorigin="3314,5428" coordsize="17,2">
              <o:lock v:ext="edit"/>
              <v:shape id="_x0000_s4287" o:spid="_x0000_s4287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88" o:spid="_x0000_s4288" o:spt="203" style="position:absolute;left:3314;top:5428;height:2;width:17;" coordorigin="3314,5428" coordsize="17,2">
              <o:lock v:ext="edit"/>
              <v:shape id="_x0000_s4289" o:spid="_x0000_s4289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90" o:spid="_x0000_s4290" o:spt="203" style="position:absolute;left:3314;top:5428;height:2;width:17;" coordorigin="3314,5428" coordsize="17,2">
              <o:lock v:ext="edit"/>
              <v:shape id="_x0000_s4291" o:spid="_x0000_s4291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92" o:spid="_x0000_s4292" o:spt="203" style="position:absolute;left:3314;top:5428;height:2;width:17;" coordorigin="3314,5428" coordsize="17,2">
              <o:lock v:ext="edit"/>
              <v:shape id="_x0000_s4293" o:spid="_x0000_s4293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94" o:spid="_x0000_s4294" o:spt="203" style="position:absolute;left:3314;top:5428;height:2;width:17;" coordorigin="3314,5428" coordsize="17,2">
              <o:lock v:ext="edit"/>
              <v:shape id="_x0000_s4295" o:spid="_x0000_s4295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96" o:spid="_x0000_s4296" o:spt="203" style="position:absolute;left:3314;top:5428;height:2;width:17;" coordorigin="3314,5428" coordsize="17,2">
              <o:lock v:ext="edit"/>
              <v:shape id="_x0000_s4297" o:spid="_x0000_s4297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298" o:spid="_x0000_s4298" o:spt="203" style="position:absolute;left:3314;top:5428;height:2;width:17;" coordorigin="3314,5428" coordsize="17,2">
              <o:lock v:ext="edit"/>
              <v:shape id="_x0000_s4299" o:spid="_x0000_s4299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00" o:spid="_x0000_s4300" o:spt="203" style="position:absolute;left:3314;top:5428;height:2;width:17;" coordorigin="3314,5428" coordsize="17,2">
              <o:lock v:ext="edit"/>
              <v:shape id="_x0000_s4301" o:spid="_x0000_s4301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02" o:spid="_x0000_s4302" o:spt="203" style="position:absolute;left:3314;top:5428;height:2;width:17;" coordorigin="3314,5428" coordsize="17,2">
              <o:lock v:ext="edit"/>
              <v:shape id="_x0000_s4303" o:spid="_x0000_s4303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04" o:spid="_x0000_s4304" o:spt="203" style="position:absolute;left:3314;top:5428;height:2;width:17;" coordorigin="3314,5428" coordsize="17,2">
              <o:lock v:ext="edit"/>
              <v:shape id="_x0000_s4305" o:spid="_x0000_s4305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06" o:spid="_x0000_s4306" o:spt="203" style="position:absolute;left:3314;top:5428;height:2;width:17;" coordorigin="3314,5428" coordsize="17,2">
              <o:lock v:ext="edit"/>
              <v:shape id="_x0000_s4307" o:spid="_x0000_s4307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08" o:spid="_x0000_s4308" o:spt="203" style="position:absolute;left:3314;top:5428;height:2;width:17;" coordorigin="3314,5428" coordsize="17,2">
              <o:lock v:ext="edit"/>
              <v:shape id="_x0000_s4309" o:spid="_x0000_s4309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10" o:spid="_x0000_s4310" o:spt="203" style="position:absolute;left:3314;top:5428;height:2;width:17;" coordorigin="3314,5428" coordsize="17,2">
              <o:lock v:ext="edit"/>
              <v:shape id="_x0000_s4311" o:spid="_x0000_s4311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12" o:spid="_x0000_s4312" o:spt="203" style="position:absolute;left:3314;top:5428;height:2;width:17;" coordorigin="3314,5428" coordsize="17,2">
              <o:lock v:ext="edit"/>
              <v:shape id="_x0000_s4313" o:spid="_x0000_s4313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14" o:spid="_x0000_s4314" o:spt="203" style="position:absolute;left:3314;top:5428;height:2;width:17;" coordorigin="3314,5428" coordsize="17,2">
              <o:lock v:ext="edit"/>
              <v:shape id="_x0000_s4315" o:spid="_x0000_s4315" style="position:absolute;left:3314;top:5428;height:2;width:17;" filled="f" stroked="t" coordorigin="3314,5428" coordsize="17,0" path="m3314,5428l3330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16" o:spid="_x0000_s4316" o:spt="203" style="position:absolute;left:3314;top:6387;height:2;width:17;" coordorigin="3314,6387" coordsize="17,2">
              <o:lock v:ext="edit"/>
              <v:shape id="_x0000_s4317" o:spid="_x0000_s4317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18" o:spid="_x0000_s4318" o:spt="203" style="position:absolute;left:3314;top:6387;height:2;width:17;" coordorigin="3314,6387" coordsize="17,2">
              <o:lock v:ext="edit"/>
              <v:shape id="_x0000_s4319" o:spid="_x0000_s4319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20" o:spid="_x0000_s4320" o:spt="203" style="position:absolute;left:3314;top:6387;height:2;width:17;" coordorigin="3314,6387" coordsize="17,2">
              <o:lock v:ext="edit"/>
              <v:shape id="_x0000_s4321" o:spid="_x0000_s4321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22" o:spid="_x0000_s4322" o:spt="203" style="position:absolute;left:3314;top:6387;height:2;width:17;" coordorigin="3314,6387" coordsize="17,2">
              <o:lock v:ext="edit"/>
              <v:shape id="_x0000_s4323" o:spid="_x0000_s4323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24" o:spid="_x0000_s4324" o:spt="203" style="position:absolute;left:3314;top:6387;height:2;width:17;" coordorigin="3314,6387" coordsize="17,2">
              <o:lock v:ext="edit"/>
              <v:shape id="_x0000_s4325" o:spid="_x0000_s4325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26" o:spid="_x0000_s4326" o:spt="203" style="position:absolute;left:3314;top:6387;height:2;width:17;" coordorigin="3314,6387" coordsize="17,2">
              <o:lock v:ext="edit"/>
              <v:shape id="_x0000_s4327" o:spid="_x0000_s4327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28" o:spid="_x0000_s4328" o:spt="203" style="position:absolute;left:3314;top:6387;height:2;width:17;" coordorigin="3314,6387" coordsize="17,2">
              <o:lock v:ext="edit"/>
              <v:shape id="_x0000_s4329" o:spid="_x0000_s4329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30" o:spid="_x0000_s4330" o:spt="203" style="position:absolute;left:3314;top:6387;height:2;width:17;" coordorigin="3314,6387" coordsize="17,2">
              <o:lock v:ext="edit"/>
              <v:shape id="_x0000_s4331" o:spid="_x0000_s4331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32" o:spid="_x0000_s4332" o:spt="203" style="position:absolute;left:3314;top:6387;height:2;width:17;" coordorigin="3314,6387" coordsize="17,2">
              <o:lock v:ext="edit"/>
              <v:shape id="_x0000_s4333" o:spid="_x0000_s4333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34" o:spid="_x0000_s4334" o:spt="203" style="position:absolute;left:3314;top:6387;height:2;width:17;" coordorigin="3314,6387" coordsize="17,2">
              <o:lock v:ext="edit"/>
              <v:shape id="_x0000_s4335" o:spid="_x0000_s4335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36" o:spid="_x0000_s4336" o:spt="203" style="position:absolute;left:3314;top:6387;height:2;width:17;" coordorigin="3314,6387" coordsize="17,2">
              <o:lock v:ext="edit"/>
              <v:shape id="_x0000_s4337" o:spid="_x0000_s4337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38" o:spid="_x0000_s4338" o:spt="203" style="position:absolute;left:3314;top:6387;height:2;width:17;" coordorigin="3314,6387" coordsize="17,2">
              <o:lock v:ext="edit"/>
              <v:shape id="_x0000_s4339" o:spid="_x0000_s4339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40" o:spid="_x0000_s4340" o:spt="203" style="position:absolute;left:3314;top:6387;height:2;width:17;" coordorigin="3314,6387" coordsize="17,2">
              <o:lock v:ext="edit"/>
              <v:shape id="_x0000_s4341" o:spid="_x0000_s4341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42" o:spid="_x0000_s4342" o:spt="203" style="position:absolute;left:3314;top:6387;height:2;width:17;" coordorigin="3314,6387" coordsize="17,2">
              <o:lock v:ext="edit"/>
              <v:shape id="_x0000_s4343" o:spid="_x0000_s4343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44" o:spid="_x0000_s4344" o:spt="203" style="position:absolute;left:3314;top:6387;height:2;width:17;" coordorigin="3314,6387" coordsize="17,2">
              <o:lock v:ext="edit"/>
              <v:shape id="_x0000_s4345" o:spid="_x0000_s4345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46" o:spid="_x0000_s4346" o:spt="203" style="position:absolute;left:3314;top:6387;height:2;width:17;" coordorigin="3314,6387" coordsize="17,2">
              <o:lock v:ext="edit"/>
              <v:shape id="_x0000_s4347" o:spid="_x0000_s4347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48" o:spid="_x0000_s4348" o:spt="203" style="position:absolute;left:3314;top:6387;height:2;width:17;" coordorigin="3314,6387" coordsize="17,2">
              <o:lock v:ext="edit"/>
              <v:shape id="_x0000_s4349" o:spid="_x0000_s4349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50" o:spid="_x0000_s4350" o:spt="203" style="position:absolute;left:3314;top:6387;height:2;width:17;" coordorigin="3314,6387" coordsize="17,2">
              <o:lock v:ext="edit"/>
              <v:shape id="_x0000_s4351" o:spid="_x0000_s4351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52" o:spid="_x0000_s4352" o:spt="203" style="position:absolute;left:3314;top:6387;height:2;width:17;" coordorigin="3314,6387" coordsize="17,2">
              <o:lock v:ext="edit"/>
              <v:shape id="_x0000_s4353" o:spid="_x0000_s4353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54" o:spid="_x0000_s4354" o:spt="203" style="position:absolute;left:3314;top:6387;height:2;width:17;" coordorigin="3314,6387" coordsize="17,2">
              <o:lock v:ext="edit"/>
              <v:shape id="_x0000_s4355" o:spid="_x0000_s4355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56" o:spid="_x0000_s4356" o:spt="203" style="position:absolute;left:3314;top:6387;height:2;width:17;" coordorigin="3314,6387" coordsize="17,2">
              <o:lock v:ext="edit"/>
              <v:shape id="_x0000_s4357" o:spid="_x0000_s4357" style="position:absolute;left:3314;top:6387;height:2;width:17;" filled="f" stroked="t" coordorigin="3314,6387" coordsize="17,0" path="m3314,6387l3330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58" o:spid="_x0000_s4358" o:spt="203" style="position:absolute;left:2744;top:5428;height:2;width:17;" coordorigin="2744,5428" coordsize="17,2">
              <o:lock v:ext="edit"/>
              <v:shape id="_x0000_s4359" o:spid="_x0000_s4359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60" o:spid="_x0000_s4360" o:spt="203" style="position:absolute;left:2744;top:5428;height:2;width:17;" coordorigin="2744,5428" coordsize="17,2">
              <o:lock v:ext="edit"/>
              <v:shape id="_x0000_s4361" o:spid="_x0000_s4361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62" o:spid="_x0000_s4362" o:spt="203" style="position:absolute;left:2744;top:5428;height:2;width:17;" coordorigin="2744,5428" coordsize="17,2">
              <o:lock v:ext="edit"/>
              <v:shape id="_x0000_s4363" o:spid="_x0000_s4363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64" o:spid="_x0000_s4364" o:spt="203" style="position:absolute;left:2744;top:5428;height:2;width:17;" coordorigin="2744,5428" coordsize="17,2">
              <o:lock v:ext="edit"/>
              <v:shape id="_x0000_s4365" o:spid="_x0000_s4365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66" o:spid="_x0000_s4366" o:spt="203" style="position:absolute;left:2744;top:5428;height:2;width:17;" coordorigin="2744,5428" coordsize="17,2">
              <o:lock v:ext="edit"/>
              <v:shape id="_x0000_s4367" o:spid="_x0000_s4367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68" o:spid="_x0000_s4368" o:spt="203" style="position:absolute;left:2744;top:5428;height:2;width:17;" coordorigin="2744,5428" coordsize="17,2">
              <o:lock v:ext="edit"/>
              <v:shape id="_x0000_s4369" o:spid="_x0000_s4369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70" o:spid="_x0000_s4370" o:spt="203" style="position:absolute;left:2744;top:5428;height:2;width:17;" coordorigin="2744,5428" coordsize="17,2">
              <o:lock v:ext="edit"/>
              <v:shape id="_x0000_s4371" o:spid="_x0000_s4371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72" o:spid="_x0000_s4372" o:spt="203" style="position:absolute;left:2744;top:5428;height:2;width:17;" coordorigin="2744,5428" coordsize="17,2">
              <o:lock v:ext="edit"/>
              <v:shape id="_x0000_s4373" o:spid="_x0000_s4373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74" o:spid="_x0000_s4374" o:spt="203" style="position:absolute;left:2744;top:5428;height:2;width:17;" coordorigin="2744,5428" coordsize="17,2">
              <o:lock v:ext="edit"/>
              <v:shape id="_x0000_s4375" o:spid="_x0000_s4375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76" o:spid="_x0000_s4376" o:spt="203" style="position:absolute;left:2744;top:5428;height:2;width:17;" coordorigin="2744,5428" coordsize="17,2">
              <o:lock v:ext="edit"/>
              <v:shape id="_x0000_s4377" o:spid="_x0000_s4377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78" o:spid="_x0000_s4378" o:spt="203" style="position:absolute;left:2744;top:5428;height:2;width:17;" coordorigin="2744,5428" coordsize="17,2">
              <o:lock v:ext="edit"/>
              <v:shape id="_x0000_s4379" o:spid="_x0000_s4379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80" o:spid="_x0000_s4380" o:spt="203" style="position:absolute;left:2744;top:5428;height:2;width:17;" coordorigin="2744,5428" coordsize="17,2">
              <o:lock v:ext="edit"/>
              <v:shape id="_x0000_s4381" o:spid="_x0000_s4381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82" o:spid="_x0000_s4382" o:spt="203" style="position:absolute;left:2744;top:5428;height:2;width:17;" coordorigin="2744,5428" coordsize="17,2">
              <o:lock v:ext="edit"/>
              <v:shape id="_x0000_s4383" o:spid="_x0000_s4383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84" o:spid="_x0000_s4384" o:spt="203" style="position:absolute;left:2744;top:5428;height:2;width:17;" coordorigin="2744,5428" coordsize="17,2">
              <o:lock v:ext="edit"/>
              <v:shape id="_x0000_s4385" o:spid="_x0000_s4385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86" o:spid="_x0000_s4386" o:spt="203" style="position:absolute;left:2744;top:5428;height:2;width:17;" coordorigin="2744,5428" coordsize="17,2">
              <o:lock v:ext="edit"/>
              <v:shape id="_x0000_s4387" o:spid="_x0000_s4387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88" o:spid="_x0000_s4388" o:spt="203" style="position:absolute;left:2744;top:5428;height:2;width:17;" coordorigin="2744,5428" coordsize="17,2">
              <o:lock v:ext="edit"/>
              <v:shape id="_x0000_s4389" o:spid="_x0000_s4389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90" o:spid="_x0000_s4390" o:spt="203" style="position:absolute;left:2744;top:5428;height:2;width:17;" coordorigin="2744,5428" coordsize="17,2">
              <o:lock v:ext="edit"/>
              <v:shape id="_x0000_s4391" o:spid="_x0000_s4391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92" o:spid="_x0000_s4392" o:spt="203" style="position:absolute;left:2744;top:5428;height:2;width:17;" coordorigin="2744,5428" coordsize="17,2">
              <o:lock v:ext="edit"/>
              <v:shape id="_x0000_s4393" o:spid="_x0000_s4393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94" o:spid="_x0000_s4394" o:spt="203" style="position:absolute;left:2744;top:5428;height:2;width:17;" coordorigin="2744,5428" coordsize="17,2">
              <o:lock v:ext="edit"/>
              <v:shape id="_x0000_s4395" o:spid="_x0000_s4395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96" o:spid="_x0000_s4396" o:spt="203" style="position:absolute;left:2744;top:5428;height:2;width:17;" coordorigin="2744,5428" coordsize="17,2">
              <o:lock v:ext="edit"/>
              <v:shape id="_x0000_s4397" o:spid="_x0000_s4397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398" o:spid="_x0000_s4398" o:spt="203" style="position:absolute;left:2744;top:5428;height:2;width:17;" coordorigin="2744,5428" coordsize="17,2">
              <o:lock v:ext="edit"/>
              <v:shape id="_x0000_s4399" o:spid="_x0000_s4399" style="position:absolute;left:2744;top:5428;height:2;width:17;" filled="f" stroked="t" coordorigin="2744,5428" coordsize="17,0" path="m2744,5428l2761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00" o:spid="_x0000_s4400" o:spt="203" style="position:absolute;left:2744;top:6387;height:2;width:17;" coordorigin="2744,6387" coordsize="17,2">
              <o:lock v:ext="edit"/>
              <v:shape id="_x0000_s4401" o:spid="_x0000_s4401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02" o:spid="_x0000_s4402" o:spt="203" style="position:absolute;left:2744;top:6387;height:2;width:17;" coordorigin="2744,6387" coordsize="17,2">
              <o:lock v:ext="edit"/>
              <v:shape id="_x0000_s4403" o:spid="_x0000_s4403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04" o:spid="_x0000_s4404" o:spt="203" style="position:absolute;left:2744;top:6387;height:2;width:17;" coordorigin="2744,6387" coordsize="17,2">
              <o:lock v:ext="edit"/>
              <v:shape id="_x0000_s4405" o:spid="_x0000_s4405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06" o:spid="_x0000_s4406" o:spt="203" style="position:absolute;left:2744;top:6387;height:2;width:17;" coordorigin="2744,6387" coordsize="17,2">
              <o:lock v:ext="edit"/>
              <v:shape id="_x0000_s4407" o:spid="_x0000_s4407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08" o:spid="_x0000_s4408" o:spt="203" style="position:absolute;left:2744;top:6387;height:2;width:17;" coordorigin="2744,6387" coordsize="17,2">
              <o:lock v:ext="edit"/>
              <v:shape id="_x0000_s4409" o:spid="_x0000_s4409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10" o:spid="_x0000_s4410" o:spt="203" style="position:absolute;left:2744;top:6387;height:2;width:17;" coordorigin="2744,6387" coordsize="17,2">
              <o:lock v:ext="edit"/>
              <v:shape id="_x0000_s4411" o:spid="_x0000_s4411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12" o:spid="_x0000_s4412" o:spt="203" style="position:absolute;left:2744;top:6387;height:2;width:17;" coordorigin="2744,6387" coordsize="17,2">
              <o:lock v:ext="edit"/>
              <v:shape id="_x0000_s4413" o:spid="_x0000_s4413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14" o:spid="_x0000_s4414" o:spt="203" style="position:absolute;left:2744;top:6387;height:2;width:17;" coordorigin="2744,6387" coordsize="17,2">
              <o:lock v:ext="edit"/>
              <v:shape id="_x0000_s4415" o:spid="_x0000_s4415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16" o:spid="_x0000_s4416" o:spt="203" style="position:absolute;left:2744;top:6387;height:2;width:17;" coordorigin="2744,6387" coordsize="17,2">
              <o:lock v:ext="edit"/>
              <v:shape id="_x0000_s4417" o:spid="_x0000_s4417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18" o:spid="_x0000_s4418" o:spt="203" style="position:absolute;left:2744;top:6387;height:2;width:17;" coordorigin="2744,6387" coordsize="17,2">
              <o:lock v:ext="edit"/>
              <v:shape id="_x0000_s4419" o:spid="_x0000_s4419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20" o:spid="_x0000_s4420" o:spt="203" style="position:absolute;left:2744;top:6387;height:2;width:17;" coordorigin="2744,6387" coordsize="17,2">
              <o:lock v:ext="edit"/>
              <v:shape id="_x0000_s4421" o:spid="_x0000_s4421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22" o:spid="_x0000_s4422" o:spt="203" style="position:absolute;left:2744;top:6387;height:2;width:17;" coordorigin="2744,6387" coordsize="17,2">
              <o:lock v:ext="edit"/>
              <v:shape id="_x0000_s4423" o:spid="_x0000_s4423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24" o:spid="_x0000_s4424" o:spt="203" style="position:absolute;left:2744;top:6387;height:2;width:17;" coordorigin="2744,6387" coordsize="17,2">
              <o:lock v:ext="edit"/>
              <v:shape id="_x0000_s4425" o:spid="_x0000_s4425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26" o:spid="_x0000_s4426" o:spt="203" style="position:absolute;left:2744;top:6387;height:2;width:17;" coordorigin="2744,6387" coordsize="17,2">
              <o:lock v:ext="edit"/>
              <v:shape id="_x0000_s4427" o:spid="_x0000_s4427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28" o:spid="_x0000_s4428" o:spt="203" style="position:absolute;left:2744;top:6387;height:2;width:17;" coordorigin="2744,6387" coordsize="17,2">
              <o:lock v:ext="edit"/>
              <v:shape id="_x0000_s4429" o:spid="_x0000_s4429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30" o:spid="_x0000_s4430" o:spt="203" style="position:absolute;left:2744;top:6387;height:2;width:17;" coordorigin="2744,6387" coordsize="17,2">
              <o:lock v:ext="edit"/>
              <v:shape id="_x0000_s4431" o:spid="_x0000_s4431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32" o:spid="_x0000_s4432" o:spt="203" style="position:absolute;left:2744;top:6387;height:2;width:17;" coordorigin="2744,6387" coordsize="17,2">
              <o:lock v:ext="edit"/>
              <v:shape id="_x0000_s4433" o:spid="_x0000_s4433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34" o:spid="_x0000_s4434" o:spt="203" style="position:absolute;left:2744;top:6387;height:2;width:17;" coordorigin="2744,6387" coordsize="17,2">
              <o:lock v:ext="edit"/>
              <v:shape id="_x0000_s4435" o:spid="_x0000_s4435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36" o:spid="_x0000_s4436" o:spt="203" style="position:absolute;left:2744;top:6387;height:2;width:17;" coordorigin="2744,6387" coordsize="17,2">
              <o:lock v:ext="edit"/>
              <v:shape id="_x0000_s4437" o:spid="_x0000_s4437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38" o:spid="_x0000_s4438" o:spt="203" style="position:absolute;left:2744;top:6387;height:2;width:17;" coordorigin="2744,6387" coordsize="17,2">
              <o:lock v:ext="edit"/>
              <v:shape id="_x0000_s4439" o:spid="_x0000_s4439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40" o:spid="_x0000_s4440" o:spt="203" style="position:absolute;left:2744;top:6387;height:2;width:17;" coordorigin="2744,6387" coordsize="17,2">
              <o:lock v:ext="edit"/>
              <v:shape id="_x0000_s4441" o:spid="_x0000_s4441" style="position:absolute;left:2744;top:6387;height:2;width:17;" filled="f" stroked="t" coordorigin="2744,6387" coordsize="17,0" path="m2744,6387l2761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42" o:spid="_x0000_s4442" o:spt="203" style="position:absolute;left:2826;top:5428;height:959;width:2;" coordorigin="2826,5428" coordsize="2,959">
              <o:lock v:ext="edit"/>
              <v:shape id="_x0000_s4443" o:spid="_x0000_s4443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44" o:spid="_x0000_s4444" o:spt="203" style="position:absolute;left:2826;top:5428;height:959;width:2;" coordorigin="2826,5428" coordsize="2,959">
              <o:lock v:ext="edit"/>
              <v:shape id="_x0000_s4445" o:spid="_x0000_s4445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46" o:spid="_x0000_s4446" o:spt="203" style="position:absolute;left:2826;top:5428;height:959;width:2;" coordorigin="2826,5428" coordsize="2,959">
              <o:lock v:ext="edit"/>
              <v:shape id="_x0000_s4447" o:spid="_x0000_s4447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48" o:spid="_x0000_s4448" o:spt="203" style="position:absolute;left:2826;top:5428;height:959;width:2;" coordorigin="2826,5428" coordsize="2,959">
              <o:lock v:ext="edit"/>
              <v:shape id="_x0000_s4449" o:spid="_x0000_s4449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50" o:spid="_x0000_s4450" o:spt="203" style="position:absolute;left:2826;top:5428;height:959;width:2;" coordorigin="2826,5428" coordsize="2,959">
              <o:lock v:ext="edit"/>
              <v:shape id="_x0000_s4451" o:spid="_x0000_s4451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52" o:spid="_x0000_s4452" o:spt="203" style="position:absolute;left:2826;top:5428;height:959;width:2;" coordorigin="2826,5428" coordsize="2,959">
              <o:lock v:ext="edit"/>
              <v:shape id="_x0000_s4453" o:spid="_x0000_s4453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54" o:spid="_x0000_s4454" o:spt="203" style="position:absolute;left:2826;top:5428;height:959;width:2;" coordorigin="2826,5428" coordsize="2,959">
              <o:lock v:ext="edit"/>
              <v:shape id="_x0000_s4455" o:spid="_x0000_s4455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56" o:spid="_x0000_s4456" o:spt="203" style="position:absolute;left:2826;top:5428;height:959;width:2;" coordorigin="2826,5428" coordsize="2,959">
              <o:lock v:ext="edit"/>
              <v:shape id="_x0000_s4457" o:spid="_x0000_s4457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58" o:spid="_x0000_s4458" o:spt="203" style="position:absolute;left:2826;top:5428;height:959;width:2;" coordorigin="2826,5428" coordsize="2,959">
              <o:lock v:ext="edit"/>
              <v:shape id="_x0000_s4459" o:spid="_x0000_s4459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60" o:spid="_x0000_s4460" o:spt="203" style="position:absolute;left:2826;top:5428;height:959;width:2;" coordorigin="2826,5428" coordsize="2,959">
              <o:lock v:ext="edit"/>
              <v:shape id="_x0000_s4461" o:spid="_x0000_s4461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62" o:spid="_x0000_s4462" o:spt="203" style="position:absolute;left:2826;top:5428;height:959;width:2;" coordorigin="2826,5428" coordsize="2,959">
              <o:lock v:ext="edit"/>
              <v:shape id="_x0000_s4463" o:spid="_x0000_s4463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64" o:spid="_x0000_s4464" o:spt="203" style="position:absolute;left:2826;top:5428;height:959;width:2;" coordorigin="2826,5428" coordsize="2,959">
              <o:lock v:ext="edit"/>
              <v:shape id="_x0000_s4465" o:spid="_x0000_s4465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66" o:spid="_x0000_s4466" o:spt="203" style="position:absolute;left:2826;top:5428;height:959;width:2;" coordorigin="2826,5428" coordsize="2,959">
              <o:lock v:ext="edit"/>
              <v:shape id="_x0000_s4467" o:spid="_x0000_s4467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68" o:spid="_x0000_s4468" o:spt="203" style="position:absolute;left:2826;top:5428;height:959;width:2;" coordorigin="2826,5428" coordsize="2,959">
              <o:lock v:ext="edit"/>
              <v:shape id="_x0000_s4469" o:spid="_x0000_s4469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70" o:spid="_x0000_s4470" o:spt="203" style="position:absolute;left:2826;top:5428;height:959;width:2;" coordorigin="2826,5428" coordsize="2,959">
              <o:lock v:ext="edit"/>
              <v:shape id="_x0000_s4471" o:spid="_x0000_s4471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72" o:spid="_x0000_s4472" o:spt="203" style="position:absolute;left:2826;top:5428;height:959;width:2;" coordorigin="2826,5428" coordsize="2,959">
              <o:lock v:ext="edit"/>
              <v:shape id="_x0000_s4473" o:spid="_x0000_s4473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74" o:spid="_x0000_s4474" o:spt="203" style="position:absolute;left:2826;top:5428;height:959;width:2;" coordorigin="2826,5428" coordsize="2,959">
              <o:lock v:ext="edit"/>
              <v:shape id="_x0000_s4475" o:spid="_x0000_s4475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76" o:spid="_x0000_s4476" o:spt="203" style="position:absolute;left:2826;top:5428;height:959;width:2;" coordorigin="2826,5428" coordsize="2,959">
              <o:lock v:ext="edit"/>
              <v:shape id="_x0000_s4477" o:spid="_x0000_s4477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78" o:spid="_x0000_s4478" o:spt="203" style="position:absolute;left:2826;top:5428;height:959;width:2;" coordorigin="2826,5428" coordsize="2,959">
              <o:lock v:ext="edit"/>
              <v:shape id="_x0000_s4479" o:spid="_x0000_s4479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80" o:spid="_x0000_s4480" o:spt="203" style="position:absolute;left:2826;top:5428;height:959;width:2;" coordorigin="2826,5428" coordsize="2,959">
              <o:lock v:ext="edit"/>
              <v:shape id="_x0000_s4481" o:spid="_x0000_s4481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82" o:spid="_x0000_s4482" o:spt="203" style="position:absolute;left:2826;top:5428;height:959;width:2;" coordorigin="2826,5428" coordsize="2,959">
              <o:lock v:ext="edit"/>
              <v:shape id="_x0000_s4483" o:spid="_x0000_s4483" style="position:absolute;left:2826;top:5428;height:959;width:2;" filled="f" stroked="t" coordorigin="2826,5428" coordsize="0,959" path="m2826,5428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84" o:spid="_x0000_s4484" o:spt="203" style="position:absolute;left:2803;top:6387;height:2;width:24;" coordorigin="2803,6387" coordsize="24,2">
              <o:lock v:ext="edit"/>
              <v:shape id="_x0000_s4485" o:spid="_x0000_s4485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86" o:spid="_x0000_s4486" o:spt="203" style="position:absolute;left:2803;top:6387;height:2;width:24;" coordorigin="2803,6387" coordsize="24,2">
              <o:lock v:ext="edit"/>
              <v:shape id="_x0000_s4487" o:spid="_x0000_s4487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88" o:spid="_x0000_s4488" o:spt="203" style="position:absolute;left:2803;top:6387;height:2;width:24;" coordorigin="2803,6387" coordsize="24,2">
              <o:lock v:ext="edit"/>
              <v:shape id="_x0000_s4489" o:spid="_x0000_s4489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90" o:spid="_x0000_s4490" o:spt="203" style="position:absolute;left:2803;top:6387;height:2;width:24;" coordorigin="2803,6387" coordsize="24,2">
              <o:lock v:ext="edit"/>
              <v:shape id="_x0000_s4491" o:spid="_x0000_s4491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92" o:spid="_x0000_s4492" o:spt="203" style="position:absolute;left:2803;top:6387;height:2;width:24;" coordorigin="2803,6387" coordsize="24,2">
              <o:lock v:ext="edit"/>
              <v:shape id="_x0000_s4493" o:spid="_x0000_s4493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94" o:spid="_x0000_s4494" o:spt="203" style="position:absolute;left:2803;top:6387;height:2;width:24;" coordorigin="2803,6387" coordsize="24,2">
              <o:lock v:ext="edit"/>
              <v:shape id="_x0000_s4495" o:spid="_x0000_s4495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96" o:spid="_x0000_s4496" o:spt="203" style="position:absolute;left:2803;top:6387;height:2;width:24;" coordorigin="2803,6387" coordsize="24,2">
              <o:lock v:ext="edit"/>
              <v:shape id="_x0000_s4497" o:spid="_x0000_s4497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498" o:spid="_x0000_s4498" o:spt="203" style="position:absolute;left:2803;top:6387;height:2;width:24;" coordorigin="2803,6387" coordsize="24,2">
              <o:lock v:ext="edit"/>
              <v:shape id="_x0000_s4499" o:spid="_x0000_s4499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00" o:spid="_x0000_s4500" o:spt="203" style="position:absolute;left:2803;top:6387;height:2;width:24;" coordorigin="2803,6387" coordsize="24,2">
              <o:lock v:ext="edit"/>
              <v:shape id="_x0000_s4501" o:spid="_x0000_s4501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02" o:spid="_x0000_s4502" o:spt="203" style="position:absolute;left:2803;top:6387;height:2;width:24;" coordorigin="2803,6387" coordsize="24,2">
              <o:lock v:ext="edit"/>
              <v:shape id="_x0000_s4503" o:spid="_x0000_s4503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04" o:spid="_x0000_s4504" o:spt="203" style="position:absolute;left:2803;top:6387;height:2;width:24;" coordorigin="2803,6387" coordsize="24,2">
              <o:lock v:ext="edit"/>
              <v:shape id="_x0000_s4505" o:spid="_x0000_s4505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06" o:spid="_x0000_s4506" o:spt="203" style="position:absolute;left:2803;top:6387;height:2;width:24;" coordorigin="2803,6387" coordsize="24,2">
              <o:lock v:ext="edit"/>
              <v:shape id="_x0000_s4507" o:spid="_x0000_s4507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08" o:spid="_x0000_s4508" o:spt="203" style="position:absolute;left:2803;top:6387;height:2;width:24;" coordorigin="2803,6387" coordsize="24,2">
              <o:lock v:ext="edit"/>
              <v:shape id="_x0000_s4509" o:spid="_x0000_s4509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10" o:spid="_x0000_s4510" o:spt="203" style="position:absolute;left:2803;top:6387;height:2;width:24;" coordorigin="2803,6387" coordsize="24,2">
              <o:lock v:ext="edit"/>
              <v:shape id="_x0000_s4511" o:spid="_x0000_s4511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12" o:spid="_x0000_s4512" o:spt="203" style="position:absolute;left:2803;top:6387;height:2;width:24;" coordorigin="2803,6387" coordsize="24,2">
              <o:lock v:ext="edit"/>
              <v:shape id="_x0000_s4513" o:spid="_x0000_s4513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14" o:spid="_x0000_s4514" o:spt="203" style="position:absolute;left:2803;top:6387;height:2;width:24;" coordorigin="2803,6387" coordsize="24,2">
              <o:lock v:ext="edit"/>
              <v:shape id="_x0000_s4515" o:spid="_x0000_s4515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16" o:spid="_x0000_s4516" o:spt="203" style="position:absolute;left:2803;top:6387;height:2;width:24;" coordorigin="2803,6387" coordsize="24,2">
              <o:lock v:ext="edit"/>
              <v:shape id="_x0000_s4517" o:spid="_x0000_s4517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18" o:spid="_x0000_s4518" o:spt="203" style="position:absolute;left:2803;top:6387;height:2;width:24;" coordorigin="2803,6387" coordsize="24,2">
              <o:lock v:ext="edit"/>
              <v:shape id="_x0000_s4519" o:spid="_x0000_s4519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20" o:spid="_x0000_s4520" o:spt="203" style="position:absolute;left:2803;top:6387;height:2;width:24;" coordorigin="2803,6387" coordsize="24,2">
              <o:lock v:ext="edit"/>
              <v:shape id="_x0000_s4521" o:spid="_x0000_s4521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22" o:spid="_x0000_s4522" o:spt="203" style="position:absolute;left:2803;top:6387;height:2;width:24;" coordorigin="2803,6387" coordsize="24,2">
              <o:lock v:ext="edit"/>
              <v:shape id="_x0000_s4523" o:spid="_x0000_s4523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24" o:spid="_x0000_s4524" o:spt="203" style="position:absolute;left:2803;top:6387;height:2;width:24;" coordorigin="2803,6387" coordsize="24,2">
              <o:lock v:ext="edit"/>
              <v:shape id="_x0000_s4525" o:spid="_x0000_s4525" style="position:absolute;left:2803;top:6387;height:2;width:24;" filled="f" stroked="t" coordorigin="2803,6387" coordsize="24,0" path="m2826,6387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26" o:spid="_x0000_s4526" o:spt="203" style="position:absolute;left:2803;top:5428;height:959;width:2;" coordorigin="2803,5428" coordsize="2,959">
              <o:lock v:ext="edit"/>
              <v:shape id="_x0000_s4527" o:spid="_x0000_s4527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28" o:spid="_x0000_s4528" o:spt="203" style="position:absolute;left:2803;top:5428;height:959;width:2;" coordorigin="2803,5428" coordsize="2,959">
              <o:lock v:ext="edit"/>
              <v:shape id="_x0000_s4529" o:spid="_x0000_s4529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30" o:spid="_x0000_s4530" o:spt="203" style="position:absolute;left:2803;top:5428;height:959;width:2;" coordorigin="2803,5428" coordsize="2,959">
              <o:lock v:ext="edit"/>
              <v:shape id="_x0000_s4531" o:spid="_x0000_s4531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32" o:spid="_x0000_s4532" o:spt="203" style="position:absolute;left:2803;top:5428;height:959;width:2;" coordorigin="2803,5428" coordsize="2,959">
              <o:lock v:ext="edit"/>
              <v:shape id="_x0000_s4533" o:spid="_x0000_s4533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34" o:spid="_x0000_s4534" o:spt="203" style="position:absolute;left:2803;top:5428;height:959;width:2;" coordorigin="2803,5428" coordsize="2,959">
              <o:lock v:ext="edit"/>
              <v:shape id="_x0000_s4535" o:spid="_x0000_s4535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36" o:spid="_x0000_s4536" o:spt="203" style="position:absolute;left:2803;top:5428;height:959;width:2;" coordorigin="2803,5428" coordsize="2,959">
              <o:lock v:ext="edit"/>
              <v:shape id="_x0000_s4537" o:spid="_x0000_s4537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38" o:spid="_x0000_s4538" o:spt="203" style="position:absolute;left:2803;top:5428;height:959;width:2;" coordorigin="2803,5428" coordsize="2,959">
              <o:lock v:ext="edit"/>
              <v:shape id="_x0000_s4539" o:spid="_x0000_s4539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40" o:spid="_x0000_s4540" o:spt="203" style="position:absolute;left:2803;top:5428;height:959;width:2;" coordorigin="2803,5428" coordsize="2,959">
              <o:lock v:ext="edit"/>
              <v:shape id="_x0000_s4541" o:spid="_x0000_s4541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42" o:spid="_x0000_s4542" o:spt="203" style="position:absolute;left:2803;top:5428;height:959;width:2;" coordorigin="2803,5428" coordsize="2,959">
              <o:lock v:ext="edit"/>
              <v:shape id="_x0000_s4543" o:spid="_x0000_s4543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44" o:spid="_x0000_s4544" o:spt="203" style="position:absolute;left:2803;top:5428;height:959;width:2;" coordorigin="2803,5428" coordsize="2,959">
              <o:lock v:ext="edit"/>
              <v:shape id="_x0000_s4545" o:spid="_x0000_s4545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46" o:spid="_x0000_s4546" o:spt="203" style="position:absolute;left:2803;top:5428;height:959;width:2;" coordorigin="2803,5428" coordsize="2,959">
              <o:lock v:ext="edit"/>
              <v:shape id="_x0000_s4547" o:spid="_x0000_s4547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48" o:spid="_x0000_s4548" o:spt="203" style="position:absolute;left:2803;top:5428;height:959;width:2;" coordorigin="2803,5428" coordsize="2,959">
              <o:lock v:ext="edit"/>
              <v:shape id="_x0000_s4549" o:spid="_x0000_s4549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50" o:spid="_x0000_s4550" o:spt="203" style="position:absolute;left:2803;top:5428;height:959;width:2;" coordorigin="2803,5428" coordsize="2,959">
              <o:lock v:ext="edit"/>
              <v:shape id="_x0000_s4551" o:spid="_x0000_s4551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52" o:spid="_x0000_s4552" o:spt="203" style="position:absolute;left:2803;top:5428;height:959;width:2;" coordorigin="2803,5428" coordsize="2,959">
              <o:lock v:ext="edit"/>
              <v:shape id="_x0000_s4553" o:spid="_x0000_s4553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54" o:spid="_x0000_s4554" o:spt="203" style="position:absolute;left:2803;top:5428;height:959;width:2;" coordorigin="2803,5428" coordsize="2,959">
              <o:lock v:ext="edit"/>
              <v:shape id="_x0000_s4555" o:spid="_x0000_s4555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56" o:spid="_x0000_s4556" o:spt="203" style="position:absolute;left:2803;top:5428;height:959;width:2;" coordorigin="2803,5428" coordsize="2,959">
              <o:lock v:ext="edit"/>
              <v:shape id="_x0000_s4557" o:spid="_x0000_s4557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58" o:spid="_x0000_s4558" o:spt="203" style="position:absolute;left:2803;top:5428;height:959;width:2;" coordorigin="2803,5428" coordsize="2,959">
              <o:lock v:ext="edit"/>
              <v:shape id="_x0000_s4559" o:spid="_x0000_s4559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60" o:spid="_x0000_s4560" o:spt="203" style="position:absolute;left:2803;top:5428;height:959;width:2;" coordorigin="2803,5428" coordsize="2,959">
              <o:lock v:ext="edit"/>
              <v:shape id="_x0000_s4561" o:spid="_x0000_s4561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62" o:spid="_x0000_s4562" o:spt="203" style="position:absolute;left:2803;top:5428;height:959;width:2;" coordorigin="2803,5428" coordsize="2,959">
              <o:lock v:ext="edit"/>
              <v:shape id="_x0000_s4563" o:spid="_x0000_s4563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64" o:spid="_x0000_s4564" o:spt="203" style="position:absolute;left:2803;top:5428;height:959;width:2;" coordorigin="2803,5428" coordsize="2,959">
              <o:lock v:ext="edit"/>
              <v:shape id="_x0000_s4565" o:spid="_x0000_s4565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66" o:spid="_x0000_s4566" o:spt="203" style="position:absolute;left:2803;top:5428;height:959;width:2;" coordorigin="2803,5428" coordsize="2,959">
              <o:lock v:ext="edit"/>
              <v:shape id="_x0000_s4567" o:spid="_x0000_s4567" style="position:absolute;left:2803;top:5428;height:959;width:2;" filled="f" stroked="t" coordorigin="2803,5428" coordsize="0,959" path="m2803,5428l280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68" o:spid="_x0000_s4568" o:spt="203" style="position:absolute;left:2803;top:5428;height:2;width:24;" coordorigin="2803,5428" coordsize="24,2">
              <o:lock v:ext="edit"/>
              <v:shape id="_x0000_s4569" o:spid="_x0000_s4569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70" o:spid="_x0000_s4570" o:spt="203" style="position:absolute;left:2803;top:5428;height:2;width:24;" coordorigin="2803,5428" coordsize="24,2">
              <o:lock v:ext="edit"/>
              <v:shape id="_x0000_s4571" o:spid="_x0000_s4571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72" o:spid="_x0000_s4572" o:spt="203" style="position:absolute;left:2803;top:5428;height:2;width:24;" coordorigin="2803,5428" coordsize="24,2">
              <o:lock v:ext="edit"/>
              <v:shape id="_x0000_s4573" o:spid="_x0000_s4573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74" o:spid="_x0000_s4574" o:spt="203" style="position:absolute;left:2803;top:5428;height:2;width:24;" coordorigin="2803,5428" coordsize="24,2">
              <o:lock v:ext="edit"/>
              <v:shape id="_x0000_s4575" o:spid="_x0000_s4575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76" o:spid="_x0000_s4576" o:spt="203" style="position:absolute;left:2803;top:5428;height:2;width:24;" coordorigin="2803,5428" coordsize="24,2">
              <o:lock v:ext="edit"/>
              <v:shape id="_x0000_s4577" o:spid="_x0000_s4577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78" o:spid="_x0000_s4578" o:spt="203" style="position:absolute;left:2803;top:5428;height:2;width:24;" coordorigin="2803,5428" coordsize="24,2">
              <o:lock v:ext="edit"/>
              <v:shape id="_x0000_s4579" o:spid="_x0000_s4579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80" o:spid="_x0000_s4580" o:spt="203" style="position:absolute;left:2803;top:5428;height:2;width:24;" coordorigin="2803,5428" coordsize="24,2">
              <o:lock v:ext="edit"/>
              <v:shape id="_x0000_s4581" o:spid="_x0000_s4581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82" o:spid="_x0000_s4582" o:spt="203" style="position:absolute;left:2803;top:5428;height:2;width:24;" coordorigin="2803,5428" coordsize="24,2">
              <o:lock v:ext="edit"/>
              <v:shape id="_x0000_s4583" o:spid="_x0000_s4583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84" o:spid="_x0000_s4584" o:spt="203" style="position:absolute;left:2803;top:5428;height:2;width:24;" coordorigin="2803,5428" coordsize="24,2">
              <o:lock v:ext="edit"/>
              <v:shape id="_x0000_s4585" o:spid="_x0000_s4585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86" o:spid="_x0000_s4586" o:spt="203" style="position:absolute;left:2803;top:5428;height:2;width:24;" coordorigin="2803,5428" coordsize="24,2">
              <o:lock v:ext="edit"/>
              <v:shape id="_x0000_s4587" o:spid="_x0000_s4587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88" o:spid="_x0000_s4588" o:spt="203" style="position:absolute;left:2803;top:5428;height:2;width:24;" coordorigin="2803,5428" coordsize="24,2">
              <o:lock v:ext="edit"/>
              <v:shape id="_x0000_s4589" o:spid="_x0000_s4589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90" o:spid="_x0000_s4590" o:spt="203" style="position:absolute;left:2803;top:5428;height:2;width:24;" coordorigin="2803,5428" coordsize="24,2">
              <o:lock v:ext="edit"/>
              <v:shape id="_x0000_s4591" o:spid="_x0000_s4591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92" o:spid="_x0000_s4592" o:spt="203" style="position:absolute;left:2803;top:5428;height:2;width:24;" coordorigin="2803,5428" coordsize="24,2">
              <o:lock v:ext="edit"/>
              <v:shape id="_x0000_s4593" o:spid="_x0000_s4593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94" o:spid="_x0000_s4594" o:spt="203" style="position:absolute;left:2803;top:5428;height:2;width:24;" coordorigin="2803,5428" coordsize="24,2">
              <o:lock v:ext="edit"/>
              <v:shape id="_x0000_s4595" o:spid="_x0000_s4595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96" o:spid="_x0000_s4596" o:spt="203" style="position:absolute;left:2803;top:5428;height:2;width:24;" coordorigin="2803,5428" coordsize="24,2">
              <o:lock v:ext="edit"/>
              <v:shape id="_x0000_s4597" o:spid="_x0000_s4597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598" o:spid="_x0000_s4598" o:spt="203" style="position:absolute;left:2803;top:5428;height:2;width:24;" coordorigin="2803,5428" coordsize="24,2">
              <o:lock v:ext="edit"/>
              <v:shape id="_x0000_s4599" o:spid="_x0000_s4599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00" o:spid="_x0000_s4600" o:spt="203" style="position:absolute;left:2803;top:5428;height:2;width:24;" coordorigin="2803,5428" coordsize="24,2">
              <o:lock v:ext="edit"/>
              <v:shape id="_x0000_s4601" o:spid="_x0000_s4601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02" o:spid="_x0000_s4602" o:spt="203" style="position:absolute;left:2803;top:5428;height:2;width:24;" coordorigin="2803,5428" coordsize="24,2">
              <o:lock v:ext="edit"/>
              <v:shape id="_x0000_s4603" o:spid="_x0000_s4603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04" o:spid="_x0000_s4604" o:spt="203" style="position:absolute;left:2803;top:5428;height:2;width:24;" coordorigin="2803,5428" coordsize="24,2">
              <o:lock v:ext="edit"/>
              <v:shape id="_x0000_s4605" o:spid="_x0000_s4605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06" o:spid="_x0000_s4606" o:spt="203" style="position:absolute;left:2803;top:5428;height:2;width:24;" coordorigin="2803,5428" coordsize="24,2">
              <o:lock v:ext="edit"/>
              <v:shape id="_x0000_s4607" o:spid="_x0000_s4607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08" o:spid="_x0000_s4608" o:spt="203" style="position:absolute;left:2803;top:5428;height:2;width:24;" coordorigin="2803,5428" coordsize="24,2">
              <o:lock v:ext="edit"/>
              <v:shape id="_x0000_s4609" o:spid="_x0000_s4609" style="position:absolute;left:2803;top:5428;height:2;width:24;" filled="f" stroked="t" coordorigin="2803,5428" coordsize="24,0" path="m2803,5428l282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10" o:spid="_x0000_s4610" o:spt="203" style="position:absolute;left:2836;top:5428;height:959;width:2;" coordorigin="2836,5428" coordsize="2,959">
              <o:lock v:ext="edit"/>
              <v:shape id="_x0000_s4611" o:spid="_x0000_s4611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12" o:spid="_x0000_s4612" o:spt="203" style="position:absolute;left:2836;top:5428;height:959;width:2;" coordorigin="2836,5428" coordsize="2,959">
              <o:lock v:ext="edit"/>
              <v:shape id="_x0000_s4613" o:spid="_x0000_s4613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14" o:spid="_x0000_s4614" o:spt="203" style="position:absolute;left:2836;top:5428;height:959;width:2;" coordorigin="2836,5428" coordsize="2,959">
              <o:lock v:ext="edit"/>
              <v:shape id="_x0000_s4615" o:spid="_x0000_s4615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16" o:spid="_x0000_s4616" o:spt="203" style="position:absolute;left:2836;top:5428;height:959;width:2;" coordorigin="2836,5428" coordsize="2,959">
              <o:lock v:ext="edit"/>
              <v:shape id="_x0000_s4617" o:spid="_x0000_s4617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18" o:spid="_x0000_s4618" o:spt="203" style="position:absolute;left:2836;top:5428;height:959;width:2;" coordorigin="2836,5428" coordsize="2,959">
              <o:lock v:ext="edit"/>
              <v:shape id="_x0000_s4619" o:spid="_x0000_s4619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20" o:spid="_x0000_s4620" o:spt="203" style="position:absolute;left:2836;top:5428;height:959;width:2;" coordorigin="2836,5428" coordsize="2,959">
              <o:lock v:ext="edit"/>
              <v:shape id="_x0000_s4621" o:spid="_x0000_s4621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22" o:spid="_x0000_s4622" o:spt="203" style="position:absolute;left:2836;top:5428;height:959;width:2;" coordorigin="2836,5428" coordsize="2,959">
              <o:lock v:ext="edit"/>
              <v:shape id="_x0000_s4623" o:spid="_x0000_s4623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24" o:spid="_x0000_s4624" o:spt="203" style="position:absolute;left:2836;top:5428;height:959;width:2;" coordorigin="2836,5428" coordsize="2,959">
              <o:lock v:ext="edit"/>
              <v:shape id="_x0000_s4625" o:spid="_x0000_s4625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26" o:spid="_x0000_s4626" o:spt="203" style="position:absolute;left:2836;top:5428;height:959;width:2;" coordorigin="2836,5428" coordsize="2,959">
              <o:lock v:ext="edit"/>
              <v:shape id="_x0000_s4627" o:spid="_x0000_s4627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28" o:spid="_x0000_s4628" o:spt="203" style="position:absolute;left:2836;top:5428;height:959;width:2;" coordorigin="2836,5428" coordsize="2,959">
              <o:lock v:ext="edit"/>
              <v:shape id="_x0000_s4629" o:spid="_x0000_s4629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30" o:spid="_x0000_s4630" o:spt="203" style="position:absolute;left:2836;top:5428;height:959;width:2;" coordorigin="2836,5428" coordsize="2,959">
              <o:lock v:ext="edit"/>
              <v:shape id="_x0000_s4631" o:spid="_x0000_s4631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32" o:spid="_x0000_s4632" o:spt="203" style="position:absolute;left:2836;top:5428;height:959;width:2;" coordorigin="2836,5428" coordsize="2,959">
              <o:lock v:ext="edit"/>
              <v:shape id="_x0000_s4633" o:spid="_x0000_s4633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34" o:spid="_x0000_s4634" o:spt="203" style="position:absolute;left:2836;top:5428;height:959;width:2;" coordorigin="2836,5428" coordsize="2,959">
              <o:lock v:ext="edit"/>
              <v:shape id="_x0000_s4635" o:spid="_x0000_s4635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36" o:spid="_x0000_s4636" o:spt="203" style="position:absolute;left:2836;top:5428;height:959;width:2;" coordorigin="2836,5428" coordsize="2,959">
              <o:lock v:ext="edit"/>
              <v:shape id="_x0000_s4637" o:spid="_x0000_s4637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38" o:spid="_x0000_s4638" o:spt="203" style="position:absolute;left:2836;top:5428;height:959;width:2;" coordorigin="2836,5428" coordsize="2,959">
              <o:lock v:ext="edit"/>
              <v:shape id="_x0000_s4639" o:spid="_x0000_s4639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40" o:spid="_x0000_s4640" o:spt="203" style="position:absolute;left:2836;top:5428;height:959;width:2;" coordorigin="2836,5428" coordsize="2,959">
              <o:lock v:ext="edit"/>
              <v:shape id="_x0000_s4641" o:spid="_x0000_s4641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42" o:spid="_x0000_s4642" o:spt="203" style="position:absolute;left:2836;top:5428;height:959;width:2;" coordorigin="2836,5428" coordsize="2,959">
              <o:lock v:ext="edit"/>
              <v:shape id="_x0000_s4643" o:spid="_x0000_s4643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44" o:spid="_x0000_s4644" o:spt="203" style="position:absolute;left:2836;top:5428;height:959;width:2;" coordorigin="2836,5428" coordsize="2,959">
              <o:lock v:ext="edit"/>
              <v:shape id="_x0000_s4645" o:spid="_x0000_s4645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46" o:spid="_x0000_s4646" o:spt="203" style="position:absolute;left:2836;top:5428;height:959;width:2;" coordorigin="2836,5428" coordsize="2,959">
              <o:lock v:ext="edit"/>
              <v:shape id="_x0000_s4647" o:spid="_x0000_s4647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48" o:spid="_x0000_s4648" o:spt="203" style="position:absolute;left:2836;top:5428;height:959;width:2;" coordorigin="2836,5428" coordsize="2,959">
              <o:lock v:ext="edit"/>
              <v:shape id="_x0000_s4649" o:spid="_x0000_s4649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50" o:spid="_x0000_s4650" o:spt="203" style="position:absolute;left:2836;top:5428;height:959;width:2;" coordorigin="2836,5428" coordsize="2,959">
              <o:lock v:ext="edit"/>
              <v:shape id="_x0000_s4651" o:spid="_x0000_s4651" style="position:absolute;left:2836;top:5428;height:959;width:2;" filled="f" stroked="t" coordorigin="2836,5428" coordsize="0,959" path="m2836,5428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52" o:spid="_x0000_s4652" o:spt="203" style="position:absolute;left:2826;top:5428;height:2;width:10;" coordorigin="2826,5428" coordsize="10,2">
              <o:lock v:ext="edit"/>
              <v:shape id="_x0000_s4653" o:spid="_x0000_s4653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54" o:spid="_x0000_s4654" o:spt="203" style="position:absolute;left:2826;top:5428;height:2;width:10;" coordorigin="2826,5428" coordsize="10,2">
              <o:lock v:ext="edit"/>
              <v:shape id="_x0000_s4655" o:spid="_x0000_s4655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56" o:spid="_x0000_s4656" o:spt="203" style="position:absolute;left:2826;top:5428;height:2;width:10;" coordorigin="2826,5428" coordsize="10,2">
              <o:lock v:ext="edit"/>
              <v:shape id="_x0000_s4657" o:spid="_x0000_s4657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58" o:spid="_x0000_s4658" o:spt="203" style="position:absolute;left:2826;top:5428;height:2;width:10;" coordorigin="2826,5428" coordsize="10,2">
              <o:lock v:ext="edit"/>
              <v:shape id="_x0000_s4659" o:spid="_x0000_s4659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60" o:spid="_x0000_s4660" o:spt="203" style="position:absolute;left:2826;top:5428;height:2;width:10;" coordorigin="2826,5428" coordsize="10,2">
              <o:lock v:ext="edit"/>
              <v:shape id="_x0000_s4661" o:spid="_x0000_s4661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62" o:spid="_x0000_s4662" o:spt="203" style="position:absolute;left:2826;top:5428;height:2;width:10;" coordorigin="2826,5428" coordsize="10,2">
              <o:lock v:ext="edit"/>
              <v:shape id="_x0000_s4663" o:spid="_x0000_s4663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64" o:spid="_x0000_s4664" o:spt="203" style="position:absolute;left:2826;top:5428;height:2;width:10;" coordorigin="2826,5428" coordsize="10,2">
              <o:lock v:ext="edit"/>
              <v:shape id="_x0000_s4665" o:spid="_x0000_s4665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66" o:spid="_x0000_s4666" o:spt="203" style="position:absolute;left:2826;top:5428;height:2;width:10;" coordorigin="2826,5428" coordsize="10,2">
              <o:lock v:ext="edit"/>
              <v:shape id="_x0000_s4667" o:spid="_x0000_s4667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68" o:spid="_x0000_s4668" o:spt="203" style="position:absolute;left:2826;top:5428;height:2;width:10;" coordorigin="2826,5428" coordsize="10,2">
              <o:lock v:ext="edit"/>
              <v:shape id="_x0000_s4669" o:spid="_x0000_s4669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70" o:spid="_x0000_s4670" o:spt="203" style="position:absolute;left:2826;top:5428;height:2;width:10;" coordorigin="2826,5428" coordsize="10,2">
              <o:lock v:ext="edit"/>
              <v:shape id="_x0000_s4671" o:spid="_x0000_s4671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72" o:spid="_x0000_s4672" o:spt="203" style="position:absolute;left:2826;top:5428;height:2;width:10;" coordorigin="2826,5428" coordsize="10,2">
              <o:lock v:ext="edit"/>
              <v:shape id="_x0000_s4673" o:spid="_x0000_s4673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74" o:spid="_x0000_s4674" o:spt="203" style="position:absolute;left:2826;top:5428;height:2;width:10;" coordorigin="2826,5428" coordsize="10,2">
              <o:lock v:ext="edit"/>
              <v:shape id="_x0000_s4675" o:spid="_x0000_s4675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76" o:spid="_x0000_s4676" o:spt="203" style="position:absolute;left:2826;top:5428;height:2;width:10;" coordorigin="2826,5428" coordsize="10,2">
              <o:lock v:ext="edit"/>
              <v:shape id="_x0000_s4677" o:spid="_x0000_s4677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78" o:spid="_x0000_s4678" o:spt="203" style="position:absolute;left:2826;top:5428;height:2;width:10;" coordorigin="2826,5428" coordsize="10,2">
              <o:lock v:ext="edit"/>
              <v:shape id="_x0000_s4679" o:spid="_x0000_s4679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80" o:spid="_x0000_s4680" o:spt="203" style="position:absolute;left:2826;top:5428;height:2;width:10;" coordorigin="2826,5428" coordsize="10,2">
              <o:lock v:ext="edit"/>
              <v:shape id="_x0000_s4681" o:spid="_x0000_s4681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82" o:spid="_x0000_s4682" o:spt="203" style="position:absolute;left:2826;top:5428;height:2;width:10;" coordorigin="2826,5428" coordsize="10,2">
              <o:lock v:ext="edit"/>
              <v:shape id="_x0000_s4683" o:spid="_x0000_s4683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84" o:spid="_x0000_s4684" o:spt="203" style="position:absolute;left:2826;top:5428;height:2;width:10;" coordorigin="2826,5428" coordsize="10,2">
              <o:lock v:ext="edit"/>
              <v:shape id="_x0000_s4685" o:spid="_x0000_s4685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86" o:spid="_x0000_s4686" o:spt="203" style="position:absolute;left:2826;top:5428;height:2;width:10;" coordorigin="2826,5428" coordsize="10,2">
              <o:lock v:ext="edit"/>
              <v:shape id="_x0000_s4687" o:spid="_x0000_s4687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88" o:spid="_x0000_s4688" o:spt="203" style="position:absolute;left:2826;top:5428;height:2;width:10;" coordorigin="2826,5428" coordsize="10,2">
              <o:lock v:ext="edit"/>
              <v:shape id="_x0000_s4689" o:spid="_x0000_s4689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90" o:spid="_x0000_s4690" o:spt="203" style="position:absolute;left:2826;top:5428;height:2;width:10;" coordorigin="2826,5428" coordsize="10,2">
              <o:lock v:ext="edit"/>
              <v:shape id="_x0000_s4691" o:spid="_x0000_s4691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92" o:spid="_x0000_s4692" o:spt="203" style="position:absolute;left:2826;top:5428;height:2;width:10;" coordorigin="2826,5428" coordsize="10,2">
              <o:lock v:ext="edit"/>
              <v:shape id="_x0000_s4693" o:spid="_x0000_s4693" style="position:absolute;left:2826;top:5428;height:2;width:10;" filled="f" stroked="t" coordorigin="2826,5428" coordsize="10,0" path="m2826,5428l283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94" o:spid="_x0000_s4694" o:spt="203" style="position:absolute;left:2826;top:6387;height:2;width:10;" coordorigin="2826,6387" coordsize="10,2">
              <o:lock v:ext="edit"/>
              <v:shape id="_x0000_s4695" o:spid="_x0000_s4695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96" o:spid="_x0000_s4696" o:spt="203" style="position:absolute;left:2826;top:6387;height:2;width:10;" coordorigin="2826,6387" coordsize="10,2">
              <o:lock v:ext="edit"/>
              <v:shape id="_x0000_s4697" o:spid="_x0000_s4697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698" o:spid="_x0000_s4698" o:spt="203" style="position:absolute;left:2826;top:6387;height:2;width:10;" coordorigin="2826,6387" coordsize="10,2">
              <o:lock v:ext="edit"/>
              <v:shape id="_x0000_s4699" o:spid="_x0000_s4699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00" o:spid="_x0000_s4700" o:spt="203" style="position:absolute;left:2826;top:6387;height:2;width:10;" coordorigin="2826,6387" coordsize="10,2">
              <o:lock v:ext="edit"/>
              <v:shape id="_x0000_s4701" o:spid="_x0000_s4701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02" o:spid="_x0000_s4702" o:spt="203" style="position:absolute;left:2826;top:6387;height:2;width:10;" coordorigin="2826,6387" coordsize="10,2">
              <o:lock v:ext="edit"/>
              <v:shape id="_x0000_s4703" o:spid="_x0000_s4703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04" o:spid="_x0000_s4704" o:spt="203" style="position:absolute;left:2826;top:6387;height:2;width:10;" coordorigin="2826,6387" coordsize="10,2">
              <o:lock v:ext="edit"/>
              <v:shape id="_x0000_s4705" o:spid="_x0000_s4705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06" o:spid="_x0000_s4706" o:spt="203" style="position:absolute;left:2826;top:6387;height:2;width:10;" coordorigin="2826,6387" coordsize="10,2">
              <o:lock v:ext="edit"/>
              <v:shape id="_x0000_s4707" o:spid="_x0000_s4707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08" o:spid="_x0000_s4708" o:spt="203" style="position:absolute;left:2826;top:6387;height:2;width:10;" coordorigin="2826,6387" coordsize="10,2">
              <o:lock v:ext="edit"/>
              <v:shape id="_x0000_s4709" o:spid="_x0000_s4709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10" o:spid="_x0000_s4710" o:spt="203" style="position:absolute;left:2826;top:6387;height:2;width:10;" coordorigin="2826,6387" coordsize="10,2">
              <o:lock v:ext="edit"/>
              <v:shape id="_x0000_s4711" o:spid="_x0000_s4711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12" o:spid="_x0000_s4712" o:spt="203" style="position:absolute;left:2826;top:6387;height:2;width:10;" coordorigin="2826,6387" coordsize="10,2">
              <o:lock v:ext="edit"/>
              <v:shape id="_x0000_s4713" o:spid="_x0000_s4713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14" o:spid="_x0000_s4714" o:spt="203" style="position:absolute;left:2826;top:6387;height:2;width:10;" coordorigin="2826,6387" coordsize="10,2">
              <o:lock v:ext="edit"/>
              <v:shape id="_x0000_s4715" o:spid="_x0000_s4715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16" o:spid="_x0000_s4716" o:spt="203" style="position:absolute;left:2826;top:6387;height:2;width:10;" coordorigin="2826,6387" coordsize="10,2">
              <o:lock v:ext="edit"/>
              <v:shape id="_x0000_s4717" o:spid="_x0000_s4717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18" o:spid="_x0000_s4718" o:spt="203" style="position:absolute;left:2826;top:6387;height:2;width:10;" coordorigin="2826,6387" coordsize="10,2">
              <o:lock v:ext="edit"/>
              <v:shape id="_x0000_s4719" o:spid="_x0000_s4719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20" o:spid="_x0000_s4720" o:spt="203" style="position:absolute;left:2826;top:6387;height:2;width:10;" coordorigin="2826,6387" coordsize="10,2">
              <o:lock v:ext="edit"/>
              <v:shape id="_x0000_s4721" o:spid="_x0000_s4721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22" o:spid="_x0000_s4722" o:spt="203" style="position:absolute;left:2826;top:6387;height:2;width:10;" coordorigin="2826,6387" coordsize="10,2">
              <o:lock v:ext="edit"/>
              <v:shape id="_x0000_s4723" o:spid="_x0000_s4723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24" o:spid="_x0000_s4724" o:spt="203" style="position:absolute;left:2826;top:6387;height:2;width:10;" coordorigin="2826,6387" coordsize="10,2">
              <o:lock v:ext="edit"/>
              <v:shape id="_x0000_s4725" o:spid="_x0000_s4725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26" o:spid="_x0000_s4726" o:spt="203" style="position:absolute;left:2826;top:6387;height:2;width:10;" coordorigin="2826,6387" coordsize="10,2">
              <o:lock v:ext="edit"/>
              <v:shape id="_x0000_s4727" o:spid="_x0000_s4727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28" o:spid="_x0000_s4728" o:spt="203" style="position:absolute;left:2826;top:6387;height:2;width:10;" coordorigin="2826,6387" coordsize="10,2">
              <o:lock v:ext="edit"/>
              <v:shape id="_x0000_s4729" o:spid="_x0000_s4729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30" o:spid="_x0000_s4730" o:spt="203" style="position:absolute;left:2826;top:6387;height:2;width:10;" coordorigin="2826,6387" coordsize="10,2">
              <o:lock v:ext="edit"/>
              <v:shape id="_x0000_s4731" o:spid="_x0000_s4731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32" o:spid="_x0000_s4732" o:spt="203" style="position:absolute;left:2826;top:6387;height:2;width:10;" coordorigin="2826,6387" coordsize="10,2">
              <o:lock v:ext="edit"/>
              <v:shape id="_x0000_s4733" o:spid="_x0000_s4733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34" o:spid="_x0000_s4734" o:spt="203" style="position:absolute;left:2826;top:6387;height:2;width:10;" coordorigin="2826,6387" coordsize="10,2">
              <o:lock v:ext="edit"/>
              <v:shape id="_x0000_s4735" o:spid="_x0000_s4735" style="position:absolute;left:2826;top:6387;height:2;width:10;" filled="f" stroked="t" coordorigin="2826,6387" coordsize="10,0" path="m2836,6387l282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36" o:spid="_x0000_s4736" o:spt="203" style="position:absolute;left:2784;top:5428;height:959;width:2;" coordorigin="2784,5428" coordsize="2,959">
              <o:lock v:ext="edit"/>
              <v:shape id="_x0000_s4737" o:spid="_x0000_s4737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38" o:spid="_x0000_s4738" o:spt="203" style="position:absolute;left:2784;top:5428;height:959;width:2;" coordorigin="2784,5428" coordsize="2,959">
              <o:lock v:ext="edit"/>
              <v:shape id="_x0000_s4739" o:spid="_x0000_s4739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40" o:spid="_x0000_s4740" o:spt="203" style="position:absolute;left:2784;top:5428;height:959;width:2;" coordorigin="2784,5428" coordsize="2,959">
              <o:lock v:ext="edit"/>
              <v:shape id="_x0000_s4741" o:spid="_x0000_s4741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42" o:spid="_x0000_s4742" o:spt="203" style="position:absolute;left:2784;top:5428;height:959;width:2;" coordorigin="2784,5428" coordsize="2,959">
              <o:lock v:ext="edit"/>
              <v:shape id="_x0000_s4743" o:spid="_x0000_s4743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44" o:spid="_x0000_s4744" o:spt="203" style="position:absolute;left:2784;top:5428;height:959;width:2;" coordorigin="2784,5428" coordsize="2,959">
              <o:lock v:ext="edit"/>
              <v:shape id="_x0000_s4745" o:spid="_x0000_s4745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46" o:spid="_x0000_s4746" o:spt="203" style="position:absolute;left:2784;top:5428;height:959;width:2;" coordorigin="2784,5428" coordsize="2,959">
              <o:lock v:ext="edit"/>
              <v:shape id="_x0000_s4747" o:spid="_x0000_s4747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48" o:spid="_x0000_s4748" o:spt="203" style="position:absolute;left:2784;top:5428;height:959;width:2;" coordorigin="2784,5428" coordsize="2,959">
              <o:lock v:ext="edit"/>
              <v:shape id="_x0000_s4749" o:spid="_x0000_s4749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50" o:spid="_x0000_s4750" o:spt="203" style="position:absolute;left:2784;top:5428;height:959;width:2;" coordorigin="2784,5428" coordsize="2,959">
              <o:lock v:ext="edit"/>
              <v:shape id="_x0000_s4751" o:spid="_x0000_s4751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52" o:spid="_x0000_s4752" o:spt="203" style="position:absolute;left:2784;top:5428;height:959;width:2;" coordorigin="2784,5428" coordsize="2,959">
              <o:lock v:ext="edit"/>
              <v:shape id="_x0000_s4753" o:spid="_x0000_s4753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54" o:spid="_x0000_s4754" o:spt="203" style="position:absolute;left:2784;top:5428;height:959;width:2;" coordorigin="2784,5428" coordsize="2,959">
              <o:lock v:ext="edit"/>
              <v:shape id="_x0000_s4755" o:spid="_x0000_s4755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56" o:spid="_x0000_s4756" o:spt="203" style="position:absolute;left:2784;top:5428;height:959;width:2;" coordorigin="2784,5428" coordsize="2,959">
              <o:lock v:ext="edit"/>
              <v:shape id="_x0000_s4757" o:spid="_x0000_s4757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58" o:spid="_x0000_s4758" o:spt="203" style="position:absolute;left:2784;top:5428;height:959;width:2;" coordorigin="2784,5428" coordsize="2,959">
              <o:lock v:ext="edit"/>
              <v:shape id="_x0000_s4759" o:spid="_x0000_s4759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60" o:spid="_x0000_s4760" o:spt="203" style="position:absolute;left:2784;top:5428;height:959;width:2;" coordorigin="2784,5428" coordsize="2,959">
              <o:lock v:ext="edit"/>
              <v:shape id="_x0000_s4761" o:spid="_x0000_s4761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62" o:spid="_x0000_s4762" o:spt="203" style="position:absolute;left:2784;top:5428;height:959;width:2;" coordorigin="2784,5428" coordsize="2,959">
              <o:lock v:ext="edit"/>
              <v:shape id="_x0000_s4763" o:spid="_x0000_s4763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64" o:spid="_x0000_s4764" o:spt="203" style="position:absolute;left:2784;top:5428;height:959;width:2;" coordorigin="2784,5428" coordsize="2,959">
              <o:lock v:ext="edit"/>
              <v:shape id="_x0000_s4765" o:spid="_x0000_s4765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66" o:spid="_x0000_s4766" o:spt="203" style="position:absolute;left:2784;top:5428;height:959;width:2;" coordorigin="2784,5428" coordsize="2,959">
              <o:lock v:ext="edit"/>
              <v:shape id="_x0000_s4767" o:spid="_x0000_s4767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68" o:spid="_x0000_s4768" o:spt="203" style="position:absolute;left:2784;top:5428;height:959;width:2;" coordorigin="2784,5428" coordsize="2,959">
              <o:lock v:ext="edit"/>
              <v:shape id="_x0000_s4769" o:spid="_x0000_s4769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70" o:spid="_x0000_s4770" o:spt="203" style="position:absolute;left:2784;top:5428;height:959;width:2;" coordorigin="2784,5428" coordsize="2,959">
              <o:lock v:ext="edit"/>
              <v:shape id="_x0000_s4771" o:spid="_x0000_s4771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72" o:spid="_x0000_s4772" o:spt="203" style="position:absolute;left:2784;top:5428;height:959;width:2;" coordorigin="2784,5428" coordsize="2,959">
              <o:lock v:ext="edit"/>
              <v:shape id="_x0000_s4773" o:spid="_x0000_s4773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74" o:spid="_x0000_s4774" o:spt="203" style="position:absolute;left:2784;top:5428;height:959;width:2;" coordorigin="2784,5428" coordsize="2,959">
              <o:lock v:ext="edit"/>
              <v:shape id="_x0000_s4775" o:spid="_x0000_s4775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76" o:spid="_x0000_s4776" o:spt="203" style="position:absolute;left:2784;top:5428;height:959;width:2;" coordorigin="2784,5428" coordsize="2,959">
              <o:lock v:ext="edit"/>
              <v:shape id="_x0000_s4777" o:spid="_x0000_s4777" style="position:absolute;left:2784;top:5428;height:959;width:2;" filled="f" stroked="t" coordorigin="2784,5428" coordsize="0,959" path="m2784,5428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78" o:spid="_x0000_s4778" o:spt="203" style="position:absolute;left:2784;top:5428;height:2;width:20;" coordorigin="2784,5428" coordsize="20,2">
              <o:lock v:ext="edit"/>
              <v:shape id="_x0000_s4779" o:spid="_x0000_s4779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80" o:spid="_x0000_s4780" o:spt="203" style="position:absolute;left:2784;top:5428;height:2;width:20;" coordorigin="2784,5428" coordsize="20,2">
              <o:lock v:ext="edit"/>
              <v:shape id="_x0000_s4781" o:spid="_x0000_s4781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82" o:spid="_x0000_s4782" o:spt="203" style="position:absolute;left:2784;top:5428;height:2;width:20;" coordorigin="2784,5428" coordsize="20,2">
              <o:lock v:ext="edit"/>
              <v:shape id="_x0000_s4783" o:spid="_x0000_s4783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84" o:spid="_x0000_s4784" o:spt="203" style="position:absolute;left:2784;top:5428;height:2;width:20;" coordorigin="2784,5428" coordsize="20,2">
              <o:lock v:ext="edit"/>
              <v:shape id="_x0000_s4785" o:spid="_x0000_s4785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86" o:spid="_x0000_s4786" o:spt="203" style="position:absolute;left:2784;top:5428;height:2;width:20;" coordorigin="2784,5428" coordsize="20,2">
              <o:lock v:ext="edit"/>
              <v:shape id="_x0000_s4787" o:spid="_x0000_s4787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88" o:spid="_x0000_s4788" o:spt="203" style="position:absolute;left:2784;top:5428;height:2;width:20;" coordorigin="2784,5428" coordsize="20,2">
              <o:lock v:ext="edit"/>
              <v:shape id="_x0000_s4789" o:spid="_x0000_s4789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90" o:spid="_x0000_s4790" o:spt="203" style="position:absolute;left:2784;top:5428;height:2;width:20;" coordorigin="2784,5428" coordsize="20,2">
              <o:lock v:ext="edit"/>
              <v:shape id="_x0000_s4791" o:spid="_x0000_s4791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92" o:spid="_x0000_s4792" o:spt="203" style="position:absolute;left:2784;top:5428;height:2;width:20;" coordorigin="2784,5428" coordsize="20,2">
              <o:lock v:ext="edit"/>
              <v:shape id="_x0000_s4793" o:spid="_x0000_s4793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94" o:spid="_x0000_s4794" o:spt="203" style="position:absolute;left:2784;top:5428;height:2;width:20;" coordorigin="2784,5428" coordsize="20,2">
              <o:lock v:ext="edit"/>
              <v:shape id="_x0000_s4795" o:spid="_x0000_s4795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96" o:spid="_x0000_s4796" o:spt="203" style="position:absolute;left:2784;top:5428;height:2;width:20;" coordorigin="2784,5428" coordsize="20,2">
              <o:lock v:ext="edit"/>
              <v:shape id="_x0000_s4797" o:spid="_x0000_s4797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798" o:spid="_x0000_s4798" o:spt="203" style="position:absolute;left:2784;top:5428;height:2;width:20;" coordorigin="2784,5428" coordsize="20,2">
              <o:lock v:ext="edit"/>
              <v:shape id="_x0000_s4799" o:spid="_x0000_s4799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00" o:spid="_x0000_s4800" o:spt="203" style="position:absolute;left:2784;top:5428;height:2;width:20;" coordorigin="2784,5428" coordsize="20,2">
              <o:lock v:ext="edit"/>
              <v:shape id="_x0000_s4801" o:spid="_x0000_s4801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02" o:spid="_x0000_s4802" o:spt="203" style="position:absolute;left:2784;top:5428;height:2;width:20;" coordorigin="2784,5428" coordsize="20,2">
              <o:lock v:ext="edit"/>
              <v:shape id="_x0000_s4803" o:spid="_x0000_s4803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04" o:spid="_x0000_s4804" o:spt="203" style="position:absolute;left:2784;top:5428;height:2;width:20;" coordorigin="2784,5428" coordsize="20,2">
              <o:lock v:ext="edit"/>
              <v:shape id="_x0000_s4805" o:spid="_x0000_s4805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06" o:spid="_x0000_s4806" o:spt="203" style="position:absolute;left:2784;top:5428;height:2;width:20;" coordorigin="2784,5428" coordsize="20,2">
              <o:lock v:ext="edit"/>
              <v:shape id="_x0000_s4807" o:spid="_x0000_s4807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08" o:spid="_x0000_s4808" o:spt="203" style="position:absolute;left:2784;top:5428;height:2;width:20;" coordorigin="2784,5428" coordsize="20,2">
              <o:lock v:ext="edit"/>
              <v:shape id="_x0000_s4809" o:spid="_x0000_s4809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10" o:spid="_x0000_s4810" o:spt="203" style="position:absolute;left:2784;top:5428;height:2;width:20;" coordorigin="2784,5428" coordsize="20,2">
              <o:lock v:ext="edit"/>
              <v:shape id="_x0000_s4811" o:spid="_x0000_s4811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12" o:spid="_x0000_s4812" o:spt="203" style="position:absolute;left:2784;top:5428;height:2;width:20;" coordorigin="2784,5428" coordsize="20,2">
              <o:lock v:ext="edit"/>
              <v:shape id="_x0000_s4813" o:spid="_x0000_s4813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14" o:spid="_x0000_s4814" o:spt="203" style="position:absolute;left:2784;top:5428;height:2;width:20;" coordorigin="2784,5428" coordsize="20,2">
              <o:lock v:ext="edit"/>
              <v:shape id="_x0000_s4815" o:spid="_x0000_s4815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16" o:spid="_x0000_s4816" o:spt="203" style="position:absolute;left:2784;top:5428;height:2;width:20;" coordorigin="2784,5428" coordsize="20,2">
              <o:lock v:ext="edit"/>
              <v:shape id="_x0000_s4817" o:spid="_x0000_s4817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18" o:spid="_x0000_s4818" o:spt="203" style="position:absolute;left:2784;top:5428;height:2;width:20;" coordorigin="2784,5428" coordsize="20,2">
              <o:lock v:ext="edit"/>
              <v:shape id="_x0000_s4819" o:spid="_x0000_s4819" style="position:absolute;left:2784;top:5428;height:2;width:20;" filled="f" stroked="t" coordorigin="2784,5428" coordsize="20,0" path="m2784,5428l280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20" o:spid="_x0000_s4820" o:spt="203" style="position:absolute;left:2784;top:6387;height:2;width:20;" coordorigin="2784,6387" coordsize="20,2">
              <o:lock v:ext="edit"/>
              <v:shape id="_x0000_s4821" o:spid="_x0000_s4821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22" o:spid="_x0000_s4822" o:spt="203" style="position:absolute;left:2784;top:6387;height:2;width:20;" coordorigin="2784,6387" coordsize="20,2">
              <o:lock v:ext="edit"/>
              <v:shape id="_x0000_s4823" o:spid="_x0000_s4823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24" o:spid="_x0000_s4824" o:spt="203" style="position:absolute;left:2784;top:6387;height:2;width:20;" coordorigin="2784,6387" coordsize="20,2">
              <o:lock v:ext="edit"/>
              <v:shape id="_x0000_s4825" o:spid="_x0000_s4825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26" o:spid="_x0000_s4826" o:spt="203" style="position:absolute;left:2784;top:6387;height:2;width:20;" coordorigin="2784,6387" coordsize="20,2">
              <o:lock v:ext="edit"/>
              <v:shape id="_x0000_s4827" o:spid="_x0000_s4827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28" o:spid="_x0000_s4828" o:spt="203" style="position:absolute;left:2784;top:6387;height:2;width:20;" coordorigin="2784,6387" coordsize="20,2">
              <o:lock v:ext="edit"/>
              <v:shape id="_x0000_s4829" o:spid="_x0000_s4829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30" o:spid="_x0000_s4830" o:spt="203" style="position:absolute;left:2784;top:6387;height:2;width:20;" coordorigin="2784,6387" coordsize="20,2">
              <o:lock v:ext="edit"/>
              <v:shape id="_x0000_s4831" o:spid="_x0000_s4831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32" o:spid="_x0000_s4832" o:spt="203" style="position:absolute;left:2784;top:6387;height:2;width:20;" coordorigin="2784,6387" coordsize="20,2">
              <o:lock v:ext="edit"/>
              <v:shape id="_x0000_s4833" o:spid="_x0000_s4833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34" o:spid="_x0000_s4834" o:spt="203" style="position:absolute;left:2784;top:6387;height:2;width:20;" coordorigin="2784,6387" coordsize="20,2">
              <o:lock v:ext="edit"/>
              <v:shape id="_x0000_s4835" o:spid="_x0000_s4835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36" o:spid="_x0000_s4836" o:spt="203" style="position:absolute;left:2784;top:6387;height:2;width:20;" coordorigin="2784,6387" coordsize="20,2">
              <o:lock v:ext="edit"/>
              <v:shape id="_x0000_s4837" o:spid="_x0000_s4837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38" o:spid="_x0000_s4838" o:spt="203" style="position:absolute;left:2784;top:6387;height:2;width:20;" coordorigin="2784,6387" coordsize="20,2">
              <o:lock v:ext="edit"/>
              <v:shape id="_x0000_s4839" o:spid="_x0000_s4839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40" o:spid="_x0000_s4840" o:spt="203" style="position:absolute;left:2784;top:6387;height:2;width:20;" coordorigin="2784,6387" coordsize="20,2">
              <o:lock v:ext="edit"/>
              <v:shape id="_x0000_s4841" o:spid="_x0000_s4841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42" o:spid="_x0000_s4842" o:spt="203" style="position:absolute;left:2784;top:6387;height:2;width:20;" coordorigin="2784,6387" coordsize="20,2">
              <o:lock v:ext="edit"/>
              <v:shape id="_x0000_s4843" o:spid="_x0000_s4843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44" o:spid="_x0000_s4844" o:spt="203" style="position:absolute;left:2784;top:6387;height:2;width:20;" coordorigin="2784,6387" coordsize="20,2">
              <o:lock v:ext="edit"/>
              <v:shape id="_x0000_s4845" o:spid="_x0000_s4845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46" o:spid="_x0000_s4846" o:spt="203" style="position:absolute;left:2784;top:6387;height:2;width:20;" coordorigin="2784,6387" coordsize="20,2">
              <o:lock v:ext="edit"/>
              <v:shape id="_x0000_s4847" o:spid="_x0000_s4847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48" o:spid="_x0000_s4848" o:spt="203" style="position:absolute;left:2784;top:6387;height:2;width:20;" coordorigin="2784,6387" coordsize="20,2">
              <o:lock v:ext="edit"/>
              <v:shape id="_x0000_s4849" o:spid="_x0000_s4849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50" o:spid="_x0000_s4850" o:spt="203" style="position:absolute;left:2784;top:6387;height:2;width:20;" coordorigin="2784,6387" coordsize="20,2">
              <o:lock v:ext="edit"/>
              <v:shape id="_x0000_s4851" o:spid="_x0000_s4851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52" o:spid="_x0000_s4852" o:spt="203" style="position:absolute;left:2784;top:6387;height:2;width:20;" coordorigin="2784,6387" coordsize="20,2">
              <o:lock v:ext="edit"/>
              <v:shape id="_x0000_s4853" o:spid="_x0000_s4853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54" o:spid="_x0000_s4854" o:spt="203" style="position:absolute;left:2784;top:6387;height:2;width:20;" coordorigin="2784,6387" coordsize="20,2">
              <o:lock v:ext="edit"/>
              <v:shape id="_x0000_s4855" o:spid="_x0000_s4855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56" o:spid="_x0000_s4856" o:spt="203" style="position:absolute;left:2784;top:6387;height:2;width:20;" coordorigin="2784,6387" coordsize="20,2">
              <o:lock v:ext="edit"/>
              <v:shape id="_x0000_s4857" o:spid="_x0000_s4857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58" o:spid="_x0000_s4858" o:spt="203" style="position:absolute;left:2784;top:6387;height:2;width:20;" coordorigin="2784,6387" coordsize="20,2">
              <o:lock v:ext="edit"/>
              <v:shape id="_x0000_s4859" o:spid="_x0000_s4859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60" o:spid="_x0000_s4860" o:spt="203" style="position:absolute;left:2784;top:6387;height:2;width:20;" coordorigin="2784,6387" coordsize="20,2">
              <o:lock v:ext="edit"/>
              <v:shape id="_x0000_s4861" o:spid="_x0000_s4861" style="position:absolute;left:2784;top:6387;height:2;width:20;" filled="f" stroked="t" coordorigin="2784,6387" coordsize="20,0" path="m2803,6387l2784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62" o:spid="_x0000_s4862" o:spt="203" style="position:absolute;left:2853;top:5428;height:959;width:2;" coordorigin="2853,5428" coordsize="2,959">
              <o:lock v:ext="edit"/>
              <v:shape id="_x0000_s4863" o:spid="_x0000_s4863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64" o:spid="_x0000_s4864" o:spt="203" style="position:absolute;left:2853;top:5428;height:959;width:2;" coordorigin="2853,5428" coordsize="2,959">
              <o:lock v:ext="edit"/>
              <v:shape id="_x0000_s4865" o:spid="_x0000_s4865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66" o:spid="_x0000_s4866" o:spt="203" style="position:absolute;left:2853;top:5428;height:959;width:2;" coordorigin="2853,5428" coordsize="2,959">
              <o:lock v:ext="edit"/>
              <v:shape id="_x0000_s4867" o:spid="_x0000_s4867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68" o:spid="_x0000_s4868" o:spt="203" style="position:absolute;left:2853;top:5428;height:959;width:2;" coordorigin="2853,5428" coordsize="2,959">
              <o:lock v:ext="edit"/>
              <v:shape id="_x0000_s4869" o:spid="_x0000_s4869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70" o:spid="_x0000_s4870" o:spt="203" style="position:absolute;left:2853;top:5428;height:959;width:2;" coordorigin="2853,5428" coordsize="2,959">
              <o:lock v:ext="edit"/>
              <v:shape id="_x0000_s4871" o:spid="_x0000_s4871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72" o:spid="_x0000_s4872" o:spt="203" style="position:absolute;left:2853;top:5428;height:959;width:2;" coordorigin="2853,5428" coordsize="2,959">
              <o:lock v:ext="edit"/>
              <v:shape id="_x0000_s4873" o:spid="_x0000_s4873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74" o:spid="_x0000_s4874" o:spt="203" style="position:absolute;left:2853;top:5428;height:959;width:2;" coordorigin="2853,5428" coordsize="2,959">
              <o:lock v:ext="edit"/>
              <v:shape id="_x0000_s4875" o:spid="_x0000_s4875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76" o:spid="_x0000_s4876" o:spt="203" style="position:absolute;left:2853;top:5428;height:959;width:2;" coordorigin="2853,5428" coordsize="2,959">
              <o:lock v:ext="edit"/>
              <v:shape id="_x0000_s4877" o:spid="_x0000_s4877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78" o:spid="_x0000_s4878" o:spt="203" style="position:absolute;left:2853;top:5428;height:959;width:2;" coordorigin="2853,5428" coordsize="2,959">
              <o:lock v:ext="edit"/>
              <v:shape id="_x0000_s4879" o:spid="_x0000_s4879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80" o:spid="_x0000_s4880" o:spt="203" style="position:absolute;left:2853;top:5428;height:959;width:2;" coordorigin="2853,5428" coordsize="2,959">
              <o:lock v:ext="edit"/>
              <v:shape id="_x0000_s4881" o:spid="_x0000_s4881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82" o:spid="_x0000_s4882" o:spt="203" style="position:absolute;left:2853;top:5428;height:959;width:2;" coordorigin="2853,5428" coordsize="2,959">
              <o:lock v:ext="edit"/>
              <v:shape id="_x0000_s4883" o:spid="_x0000_s4883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84" o:spid="_x0000_s4884" o:spt="203" style="position:absolute;left:2853;top:5428;height:959;width:2;" coordorigin="2853,5428" coordsize="2,959">
              <o:lock v:ext="edit"/>
              <v:shape id="_x0000_s4885" o:spid="_x0000_s4885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86" o:spid="_x0000_s4886" o:spt="203" style="position:absolute;left:2853;top:5428;height:959;width:2;" coordorigin="2853,5428" coordsize="2,959">
              <o:lock v:ext="edit"/>
              <v:shape id="_x0000_s4887" o:spid="_x0000_s4887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88" o:spid="_x0000_s4888" o:spt="203" style="position:absolute;left:2853;top:5428;height:959;width:2;" coordorigin="2853,5428" coordsize="2,959">
              <o:lock v:ext="edit"/>
              <v:shape id="_x0000_s4889" o:spid="_x0000_s4889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90" o:spid="_x0000_s4890" o:spt="203" style="position:absolute;left:2853;top:5428;height:959;width:2;" coordorigin="2853,5428" coordsize="2,959">
              <o:lock v:ext="edit"/>
              <v:shape id="_x0000_s4891" o:spid="_x0000_s4891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92" o:spid="_x0000_s4892" o:spt="203" style="position:absolute;left:2853;top:5428;height:959;width:2;" coordorigin="2853,5428" coordsize="2,959">
              <o:lock v:ext="edit"/>
              <v:shape id="_x0000_s4893" o:spid="_x0000_s4893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94" o:spid="_x0000_s4894" o:spt="203" style="position:absolute;left:2853;top:5428;height:959;width:2;" coordorigin="2853,5428" coordsize="2,959">
              <o:lock v:ext="edit"/>
              <v:shape id="_x0000_s4895" o:spid="_x0000_s4895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96" o:spid="_x0000_s4896" o:spt="203" style="position:absolute;left:2853;top:5428;height:959;width:2;" coordorigin="2853,5428" coordsize="2,959">
              <o:lock v:ext="edit"/>
              <v:shape id="_x0000_s4897" o:spid="_x0000_s4897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898" o:spid="_x0000_s4898" o:spt="203" style="position:absolute;left:2853;top:5428;height:959;width:2;" coordorigin="2853,5428" coordsize="2,959">
              <o:lock v:ext="edit"/>
              <v:shape id="_x0000_s4899" o:spid="_x0000_s4899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00" o:spid="_x0000_s4900" o:spt="203" style="position:absolute;left:2853;top:5428;height:959;width:2;" coordorigin="2853,5428" coordsize="2,959">
              <o:lock v:ext="edit"/>
              <v:shape id="_x0000_s4901" o:spid="_x0000_s4901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02" o:spid="_x0000_s4902" o:spt="203" style="position:absolute;left:2853;top:5428;height:959;width:2;" coordorigin="2853,5428" coordsize="2,959">
              <o:lock v:ext="edit"/>
              <v:shape id="_x0000_s4903" o:spid="_x0000_s4903" style="position:absolute;left:2853;top:5428;height:959;width:2;" filled="f" stroked="t" coordorigin="2853,5428" coordsize="0,959" path="m2853,5428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04" o:spid="_x0000_s4904" o:spt="203" style="position:absolute;left:2836;top:5428;height:2;width:17;" coordorigin="2836,5428" coordsize="17,2">
              <o:lock v:ext="edit"/>
              <v:shape id="_x0000_s4905" o:spid="_x0000_s4905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06" o:spid="_x0000_s4906" o:spt="203" style="position:absolute;left:2836;top:5428;height:2;width:17;" coordorigin="2836,5428" coordsize="17,2">
              <o:lock v:ext="edit"/>
              <v:shape id="_x0000_s4907" o:spid="_x0000_s4907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08" o:spid="_x0000_s4908" o:spt="203" style="position:absolute;left:2836;top:5428;height:2;width:17;" coordorigin="2836,5428" coordsize="17,2">
              <o:lock v:ext="edit"/>
              <v:shape id="_x0000_s4909" o:spid="_x0000_s4909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10" o:spid="_x0000_s4910" o:spt="203" style="position:absolute;left:2836;top:5428;height:2;width:17;" coordorigin="2836,5428" coordsize="17,2">
              <o:lock v:ext="edit"/>
              <v:shape id="_x0000_s4911" o:spid="_x0000_s4911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12" o:spid="_x0000_s4912" o:spt="203" style="position:absolute;left:2836;top:5428;height:2;width:17;" coordorigin="2836,5428" coordsize="17,2">
              <o:lock v:ext="edit"/>
              <v:shape id="_x0000_s4913" o:spid="_x0000_s4913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14" o:spid="_x0000_s4914" o:spt="203" style="position:absolute;left:2836;top:5428;height:2;width:17;" coordorigin="2836,5428" coordsize="17,2">
              <o:lock v:ext="edit"/>
              <v:shape id="_x0000_s4915" o:spid="_x0000_s4915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16" o:spid="_x0000_s4916" o:spt="203" style="position:absolute;left:2836;top:5428;height:2;width:17;" coordorigin="2836,5428" coordsize="17,2">
              <o:lock v:ext="edit"/>
              <v:shape id="_x0000_s4917" o:spid="_x0000_s4917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18" o:spid="_x0000_s4918" o:spt="203" style="position:absolute;left:2836;top:5428;height:2;width:17;" coordorigin="2836,5428" coordsize="17,2">
              <o:lock v:ext="edit"/>
              <v:shape id="_x0000_s4919" o:spid="_x0000_s4919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20" o:spid="_x0000_s4920" o:spt="203" style="position:absolute;left:2836;top:5428;height:2;width:17;" coordorigin="2836,5428" coordsize="17,2">
              <o:lock v:ext="edit"/>
              <v:shape id="_x0000_s4921" o:spid="_x0000_s4921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22" o:spid="_x0000_s4922" o:spt="203" style="position:absolute;left:2836;top:5428;height:2;width:17;" coordorigin="2836,5428" coordsize="17,2">
              <o:lock v:ext="edit"/>
              <v:shape id="_x0000_s4923" o:spid="_x0000_s4923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24" o:spid="_x0000_s4924" o:spt="203" style="position:absolute;left:2836;top:5428;height:2;width:17;" coordorigin="2836,5428" coordsize="17,2">
              <o:lock v:ext="edit"/>
              <v:shape id="_x0000_s4925" o:spid="_x0000_s4925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26" o:spid="_x0000_s4926" o:spt="203" style="position:absolute;left:2836;top:5428;height:2;width:17;" coordorigin="2836,5428" coordsize="17,2">
              <o:lock v:ext="edit"/>
              <v:shape id="_x0000_s4927" o:spid="_x0000_s4927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28" o:spid="_x0000_s4928" o:spt="203" style="position:absolute;left:2836;top:5428;height:2;width:17;" coordorigin="2836,5428" coordsize="17,2">
              <o:lock v:ext="edit"/>
              <v:shape id="_x0000_s4929" o:spid="_x0000_s4929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30" o:spid="_x0000_s4930" o:spt="203" style="position:absolute;left:2836;top:5428;height:2;width:17;" coordorigin="2836,5428" coordsize="17,2">
              <o:lock v:ext="edit"/>
              <v:shape id="_x0000_s4931" o:spid="_x0000_s4931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32" o:spid="_x0000_s4932" o:spt="203" style="position:absolute;left:2836;top:5428;height:2;width:17;" coordorigin="2836,5428" coordsize="17,2">
              <o:lock v:ext="edit"/>
              <v:shape id="_x0000_s4933" o:spid="_x0000_s4933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34" o:spid="_x0000_s4934" o:spt="203" style="position:absolute;left:2836;top:5428;height:2;width:17;" coordorigin="2836,5428" coordsize="17,2">
              <o:lock v:ext="edit"/>
              <v:shape id="_x0000_s4935" o:spid="_x0000_s4935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36" o:spid="_x0000_s4936" o:spt="203" style="position:absolute;left:2836;top:5428;height:2;width:17;" coordorigin="2836,5428" coordsize="17,2">
              <o:lock v:ext="edit"/>
              <v:shape id="_x0000_s4937" o:spid="_x0000_s4937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38" o:spid="_x0000_s4938" o:spt="203" style="position:absolute;left:2836;top:5428;height:2;width:17;" coordorigin="2836,5428" coordsize="17,2">
              <o:lock v:ext="edit"/>
              <v:shape id="_x0000_s4939" o:spid="_x0000_s4939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40" o:spid="_x0000_s4940" o:spt="203" style="position:absolute;left:2836;top:5428;height:2;width:17;" coordorigin="2836,5428" coordsize="17,2">
              <o:lock v:ext="edit"/>
              <v:shape id="_x0000_s4941" o:spid="_x0000_s4941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42" o:spid="_x0000_s4942" o:spt="203" style="position:absolute;left:2836;top:5428;height:2;width:17;" coordorigin="2836,5428" coordsize="17,2">
              <o:lock v:ext="edit"/>
              <v:shape id="_x0000_s4943" o:spid="_x0000_s4943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44" o:spid="_x0000_s4944" o:spt="203" style="position:absolute;left:2836;top:5428;height:2;width:17;" coordorigin="2836,5428" coordsize="17,2">
              <o:lock v:ext="edit"/>
              <v:shape id="_x0000_s4945" o:spid="_x0000_s4945" style="position:absolute;left:2836;top:5428;height:2;width:17;" filled="f" stroked="t" coordorigin="2836,5428" coordsize="17,0" path="m2836,5428l2853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46" o:spid="_x0000_s4946" o:spt="203" style="position:absolute;left:2836;top:6387;height:2;width:17;" coordorigin="2836,6387" coordsize="17,2">
              <o:lock v:ext="edit"/>
              <v:shape id="_x0000_s4947" o:spid="_x0000_s4947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48" o:spid="_x0000_s4948" o:spt="203" style="position:absolute;left:2836;top:6387;height:2;width:17;" coordorigin="2836,6387" coordsize="17,2">
              <o:lock v:ext="edit"/>
              <v:shape id="_x0000_s4949" o:spid="_x0000_s4949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50" o:spid="_x0000_s4950" o:spt="203" style="position:absolute;left:2836;top:6387;height:2;width:17;" coordorigin="2836,6387" coordsize="17,2">
              <o:lock v:ext="edit"/>
              <v:shape id="_x0000_s4951" o:spid="_x0000_s4951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52" o:spid="_x0000_s4952" o:spt="203" style="position:absolute;left:2836;top:6387;height:2;width:17;" coordorigin="2836,6387" coordsize="17,2">
              <o:lock v:ext="edit"/>
              <v:shape id="_x0000_s4953" o:spid="_x0000_s4953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54" o:spid="_x0000_s4954" o:spt="203" style="position:absolute;left:2836;top:6387;height:2;width:17;" coordorigin="2836,6387" coordsize="17,2">
              <o:lock v:ext="edit"/>
              <v:shape id="_x0000_s4955" o:spid="_x0000_s4955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56" o:spid="_x0000_s4956" o:spt="203" style="position:absolute;left:2836;top:6387;height:2;width:17;" coordorigin="2836,6387" coordsize="17,2">
              <o:lock v:ext="edit"/>
              <v:shape id="_x0000_s4957" o:spid="_x0000_s4957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58" o:spid="_x0000_s4958" o:spt="203" style="position:absolute;left:2836;top:6387;height:2;width:17;" coordorigin="2836,6387" coordsize="17,2">
              <o:lock v:ext="edit"/>
              <v:shape id="_x0000_s4959" o:spid="_x0000_s4959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60" o:spid="_x0000_s4960" o:spt="203" style="position:absolute;left:2836;top:6387;height:2;width:17;" coordorigin="2836,6387" coordsize="17,2">
              <o:lock v:ext="edit"/>
              <v:shape id="_x0000_s4961" o:spid="_x0000_s4961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62" o:spid="_x0000_s4962" o:spt="203" style="position:absolute;left:2836;top:6387;height:2;width:17;" coordorigin="2836,6387" coordsize="17,2">
              <o:lock v:ext="edit"/>
              <v:shape id="_x0000_s4963" o:spid="_x0000_s4963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64" o:spid="_x0000_s4964" o:spt="203" style="position:absolute;left:2836;top:6387;height:2;width:17;" coordorigin="2836,6387" coordsize="17,2">
              <o:lock v:ext="edit"/>
              <v:shape id="_x0000_s4965" o:spid="_x0000_s4965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66" o:spid="_x0000_s4966" o:spt="203" style="position:absolute;left:2836;top:6387;height:2;width:17;" coordorigin="2836,6387" coordsize="17,2">
              <o:lock v:ext="edit"/>
              <v:shape id="_x0000_s4967" o:spid="_x0000_s4967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68" o:spid="_x0000_s4968" o:spt="203" style="position:absolute;left:2836;top:6387;height:2;width:17;" coordorigin="2836,6387" coordsize="17,2">
              <o:lock v:ext="edit"/>
              <v:shape id="_x0000_s4969" o:spid="_x0000_s4969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70" o:spid="_x0000_s4970" o:spt="203" style="position:absolute;left:2836;top:6387;height:2;width:17;" coordorigin="2836,6387" coordsize="17,2">
              <o:lock v:ext="edit"/>
              <v:shape id="_x0000_s4971" o:spid="_x0000_s4971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72" o:spid="_x0000_s4972" o:spt="203" style="position:absolute;left:2836;top:6387;height:2;width:17;" coordorigin="2836,6387" coordsize="17,2">
              <o:lock v:ext="edit"/>
              <v:shape id="_x0000_s4973" o:spid="_x0000_s4973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74" o:spid="_x0000_s4974" o:spt="203" style="position:absolute;left:2836;top:6387;height:2;width:17;" coordorigin="2836,6387" coordsize="17,2">
              <o:lock v:ext="edit"/>
              <v:shape id="_x0000_s4975" o:spid="_x0000_s4975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76" o:spid="_x0000_s4976" o:spt="203" style="position:absolute;left:2836;top:6387;height:2;width:17;" coordorigin="2836,6387" coordsize="17,2">
              <o:lock v:ext="edit"/>
              <v:shape id="_x0000_s4977" o:spid="_x0000_s4977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78" o:spid="_x0000_s4978" o:spt="203" style="position:absolute;left:2836;top:6387;height:2;width:17;" coordorigin="2836,6387" coordsize="17,2">
              <o:lock v:ext="edit"/>
              <v:shape id="_x0000_s4979" o:spid="_x0000_s4979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80" o:spid="_x0000_s4980" o:spt="203" style="position:absolute;left:2836;top:6387;height:2;width:17;" coordorigin="2836,6387" coordsize="17,2">
              <o:lock v:ext="edit"/>
              <v:shape id="_x0000_s4981" o:spid="_x0000_s4981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82" o:spid="_x0000_s4982" o:spt="203" style="position:absolute;left:2836;top:6387;height:2;width:17;" coordorigin="2836,6387" coordsize="17,2">
              <o:lock v:ext="edit"/>
              <v:shape id="_x0000_s4983" o:spid="_x0000_s4983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84" o:spid="_x0000_s4984" o:spt="203" style="position:absolute;left:2836;top:6387;height:2;width:17;" coordorigin="2836,6387" coordsize="17,2">
              <o:lock v:ext="edit"/>
              <v:shape id="_x0000_s4985" o:spid="_x0000_s4985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86" o:spid="_x0000_s4986" o:spt="203" style="position:absolute;left:2836;top:6387;height:2;width:17;" coordorigin="2836,6387" coordsize="17,2">
              <o:lock v:ext="edit"/>
              <v:shape id="_x0000_s4987" o:spid="_x0000_s4987" style="position:absolute;left:2836;top:6387;height:2;width:17;" filled="f" stroked="t" coordorigin="2836,6387" coordsize="17,0" path="m2853,6387l283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88" o:spid="_x0000_s4988" o:spt="203" style="position:absolute;left:2866;top:5428;height:959;width:2;" coordorigin="2866,5428" coordsize="2,959">
              <o:lock v:ext="edit"/>
              <v:shape id="_x0000_s4989" o:spid="_x0000_s4989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90" o:spid="_x0000_s4990" o:spt="203" style="position:absolute;left:2866;top:5428;height:959;width:2;" coordorigin="2866,5428" coordsize="2,959">
              <o:lock v:ext="edit"/>
              <v:shape id="_x0000_s4991" o:spid="_x0000_s4991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92" o:spid="_x0000_s4992" o:spt="203" style="position:absolute;left:2866;top:5428;height:959;width:2;" coordorigin="2866,5428" coordsize="2,959">
              <o:lock v:ext="edit"/>
              <v:shape id="_x0000_s4993" o:spid="_x0000_s4993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94" o:spid="_x0000_s4994" o:spt="203" style="position:absolute;left:2866;top:5428;height:959;width:2;" coordorigin="2866,5428" coordsize="2,959">
              <o:lock v:ext="edit"/>
              <v:shape id="_x0000_s4995" o:spid="_x0000_s4995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96" o:spid="_x0000_s4996" o:spt="203" style="position:absolute;left:2866;top:5428;height:959;width:2;" coordorigin="2866,5428" coordsize="2,959">
              <o:lock v:ext="edit"/>
              <v:shape id="_x0000_s4997" o:spid="_x0000_s4997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4998" o:spid="_x0000_s4998" o:spt="203" style="position:absolute;left:2866;top:5428;height:959;width:2;" coordorigin="2866,5428" coordsize="2,959">
              <o:lock v:ext="edit"/>
              <v:shape id="_x0000_s4999" o:spid="_x0000_s4999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00" o:spid="_x0000_s5000" o:spt="203" style="position:absolute;left:2866;top:5428;height:959;width:2;" coordorigin="2866,5428" coordsize="2,959">
              <o:lock v:ext="edit"/>
              <v:shape id="_x0000_s5001" o:spid="_x0000_s5001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02" o:spid="_x0000_s5002" o:spt="203" style="position:absolute;left:2866;top:5428;height:959;width:2;" coordorigin="2866,5428" coordsize="2,959">
              <o:lock v:ext="edit"/>
              <v:shape id="_x0000_s5003" o:spid="_x0000_s5003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04" o:spid="_x0000_s5004" o:spt="203" style="position:absolute;left:2866;top:5428;height:959;width:2;" coordorigin="2866,5428" coordsize="2,959">
              <o:lock v:ext="edit"/>
              <v:shape id="_x0000_s5005" o:spid="_x0000_s5005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06" o:spid="_x0000_s5006" o:spt="203" style="position:absolute;left:2866;top:5428;height:959;width:2;" coordorigin="2866,5428" coordsize="2,959">
              <o:lock v:ext="edit"/>
              <v:shape id="_x0000_s5007" o:spid="_x0000_s5007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08" o:spid="_x0000_s5008" o:spt="203" style="position:absolute;left:2866;top:5428;height:959;width:2;" coordorigin="2866,5428" coordsize="2,959">
              <o:lock v:ext="edit"/>
              <v:shape id="_x0000_s5009" o:spid="_x0000_s5009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10" o:spid="_x0000_s5010" o:spt="203" style="position:absolute;left:2866;top:5428;height:959;width:2;" coordorigin="2866,5428" coordsize="2,959">
              <o:lock v:ext="edit"/>
              <v:shape id="_x0000_s5011" o:spid="_x0000_s5011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12" o:spid="_x0000_s5012" o:spt="203" style="position:absolute;left:2866;top:5428;height:959;width:2;" coordorigin="2866,5428" coordsize="2,959">
              <o:lock v:ext="edit"/>
              <v:shape id="_x0000_s5013" o:spid="_x0000_s5013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14" o:spid="_x0000_s5014" o:spt="203" style="position:absolute;left:2866;top:5428;height:959;width:2;" coordorigin="2866,5428" coordsize="2,959">
              <o:lock v:ext="edit"/>
              <v:shape id="_x0000_s5015" o:spid="_x0000_s5015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16" o:spid="_x0000_s5016" o:spt="203" style="position:absolute;left:2866;top:5428;height:959;width:2;" coordorigin="2866,5428" coordsize="2,959">
              <o:lock v:ext="edit"/>
              <v:shape id="_x0000_s5017" o:spid="_x0000_s5017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18" o:spid="_x0000_s5018" o:spt="203" style="position:absolute;left:2866;top:5428;height:959;width:2;" coordorigin="2866,5428" coordsize="2,959">
              <o:lock v:ext="edit"/>
              <v:shape id="_x0000_s5019" o:spid="_x0000_s5019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20" o:spid="_x0000_s5020" o:spt="203" style="position:absolute;left:2866;top:5428;height:959;width:2;" coordorigin="2866,5428" coordsize="2,959">
              <o:lock v:ext="edit"/>
              <v:shape id="_x0000_s5021" o:spid="_x0000_s5021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22" o:spid="_x0000_s5022" o:spt="203" style="position:absolute;left:2866;top:5428;height:959;width:2;" coordorigin="2866,5428" coordsize="2,959">
              <o:lock v:ext="edit"/>
              <v:shape id="_x0000_s5023" o:spid="_x0000_s5023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24" o:spid="_x0000_s5024" o:spt="203" style="position:absolute;left:2866;top:5428;height:959;width:2;" coordorigin="2866,5428" coordsize="2,959">
              <o:lock v:ext="edit"/>
              <v:shape id="_x0000_s5025" o:spid="_x0000_s5025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26" o:spid="_x0000_s5026" o:spt="203" style="position:absolute;left:2866;top:5428;height:959;width:2;" coordorigin="2866,5428" coordsize="2,959">
              <o:lock v:ext="edit"/>
              <v:shape id="_x0000_s5027" o:spid="_x0000_s5027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28" o:spid="_x0000_s5028" o:spt="203" style="position:absolute;left:2866;top:5428;height:959;width:2;" coordorigin="2866,5428" coordsize="2,959">
              <o:lock v:ext="edit"/>
              <v:shape id="_x0000_s5029" o:spid="_x0000_s5029" style="position:absolute;left:2866;top:5428;height:959;width:2;" filled="f" stroked="t" coordorigin="2866,5428" coordsize="0,959" path="m2866,5428l2866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30" o:spid="_x0000_s5030" o:spt="203" style="position:absolute;left:2853;top:5428;height:2;width:14;" coordorigin="2853,5428" coordsize="14,2">
              <o:lock v:ext="edit"/>
              <v:shape id="_x0000_s5031" o:spid="_x0000_s5031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32" o:spid="_x0000_s5032" o:spt="203" style="position:absolute;left:2853;top:5428;height:2;width:14;" coordorigin="2853,5428" coordsize="14,2">
              <o:lock v:ext="edit"/>
              <v:shape id="_x0000_s5033" o:spid="_x0000_s5033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34" o:spid="_x0000_s5034" o:spt="203" style="position:absolute;left:2853;top:5428;height:2;width:14;" coordorigin="2853,5428" coordsize="14,2">
              <o:lock v:ext="edit"/>
              <v:shape id="_x0000_s5035" o:spid="_x0000_s5035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36" o:spid="_x0000_s5036" o:spt="203" style="position:absolute;left:2853;top:5428;height:2;width:14;" coordorigin="2853,5428" coordsize="14,2">
              <o:lock v:ext="edit"/>
              <v:shape id="_x0000_s5037" o:spid="_x0000_s5037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38" o:spid="_x0000_s5038" o:spt="203" style="position:absolute;left:2853;top:5428;height:2;width:14;" coordorigin="2853,5428" coordsize="14,2">
              <o:lock v:ext="edit"/>
              <v:shape id="_x0000_s5039" o:spid="_x0000_s5039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40" o:spid="_x0000_s5040" o:spt="203" style="position:absolute;left:2853;top:5428;height:2;width:14;" coordorigin="2853,5428" coordsize="14,2">
              <o:lock v:ext="edit"/>
              <v:shape id="_x0000_s5041" o:spid="_x0000_s5041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42" o:spid="_x0000_s5042" o:spt="203" style="position:absolute;left:2853;top:5428;height:2;width:14;" coordorigin="2853,5428" coordsize="14,2">
              <o:lock v:ext="edit"/>
              <v:shape id="_x0000_s5043" o:spid="_x0000_s5043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44" o:spid="_x0000_s5044" o:spt="203" style="position:absolute;left:2853;top:5428;height:2;width:14;" coordorigin="2853,5428" coordsize="14,2">
              <o:lock v:ext="edit"/>
              <v:shape id="_x0000_s5045" o:spid="_x0000_s5045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46" o:spid="_x0000_s5046" o:spt="203" style="position:absolute;left:2853;top:5428;height:2;width:14;" coordorigin="2853,5428" coordsize="14,2">
              <o:lock v:ext="edit"/>
              <v:shape id="_x0000_s5047" o:spid="_x0000_s5047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48" o:spid="_x0000_s5048" o:spt="203" style="position:absolute;left:2853;top:5428;height:2;width:14;" coordorigin="2853,5428" coordsize="14,2">
              <o:lock v:ext="edit"/>
              <v:shape id="_x0000_s5049" o:spid="_x0000_s5049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50" o:spid="_x0000_s5050" o:spt="203" style="position:absolute;left:2853;top:5428;height:2;width:14;" coordorigin="2853,5428" coordsize="14,2">
              <o:lock v:ext="edit"/>
              <v:shape id="_x0000_s5051" o:spid="_x0000_s5051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52" o:spid="_x0000_s5052" o:spt="203" style="position:absolute;left:2853;top:5428;height:2;width:14;" coordorigin="2853,5428" coordsize="14,2">
              <o:lock v:ext="edit"/>
              <v:shape id="_x0000_s5053" o:spid="_x0000_s5053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54" o:spid="_x0000_s5054" o:spt="203" style="position:absolute;left:2853;top:5428;height:2;width:14;" coordorigin="2853,5428" coordsize="14,2">
              <o:lock v:ext="edit"/>
              <v:shape id="_x0000_s5055" o:spid="_x0000_s5055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56" o:spid="_x0000_s5056" o:spt="203" style="position:absolute;left:2853;top:5428;height:2;width:14;" coordorigin="2853,5428" coordsize="14,2">
              <o:lock v:ext="edit"/>
              <v:shape id="_x0000_s5057" o:spid="_x0000_s5057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58" o:spid="_x0000_s5058" o:spt="203" style="position:absolute;left:2853;top:5428;height:2;width:14;" coordorigin="2853,5428" coordsize="14,2">
              <o:lock v:ext="edit"/>
              <v:shape id="_x0000_s5059" o:spid="_x0000_s5059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60" o:spid="_x0000_s5060" o:spt="203" style="position:absolute;left:2853;top:5428;height:2;width:14;" coordorigin="2853,5428" coordsize="14,2">
              <o:lock v:ext="edit"/>
              <v:shape id="_x0000_s5061" o:spid="_x0000_s5061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62" o:spid="_x0000_s5062" o:spt="203" style="position:absolute;left:2853;top:5428;height:2;width:14;" coordorigin="2853,5428" coordsize="14,2">
              <o:lock v:ext="edit"/>
              <v:shape id="_x0000_s5063" o:spid="_x0000_s5063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64" o:spid="_x0000_s5064" o:spt="203" style="position:absolute;left:2853;top:5428;height:2;width:14;" coordorigin="2853,5428" coordsize="14,2">
              <o:lock v:ext="edit"/>
              <v:shape id="_x0000_s5065" o:spid="_x0000_s5065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66" o:spid="_x0000_s5066" o:spt="203" style="position:absolute;left:2853;top:5428;height:2;width:14;" coordorigin="2853,5428" coordsize="14,2">
              <o:lock v:ext="edit"/>
              <v:shape id="_x0000_s5067" o:spid="_x0000_s5067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68" o:spid="_x0000_s5068" o:spt="203" style="position:absolute;left:2853;top:5428;height:2;width:14;" coordorigin="2853,5428" coordsize="14,2">
              <o:lock v:ext="edit"/>
              <v:shape id="_x0000_s5069" o:spid="_x0000_s5069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70" o:spid="_x0000_s5070" o:spt="203" style="position:absolute;left:2853;top:5428;height:2;width:14;" coordorigin="2853,5428" coordsize="14,2">
              <o:lock v:ext="edit"/>
              <v:shape id="_x0000_s5071" o:spid="_x0000_s5071" style="position:absolute;left:2853;top:5428;height:2;width:14;" filled="f" stroked="t" coordorigin="2853,5428" coordsize="14,0" path="m2853,5428l2866,54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72" o:spid="_x0000_s5072" o:spt="203" style="position:absolute;left:2853;top:6387;height:2;width:14;" coordorigin="2853,6387" coordsize="14,2">
              <o:lock v:ext="edit"/>
              <v:shape id="_x0000_s5073" o:spid="_x0000_s5073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74" o:spid="_x0000_s5074" o:spt="203" style="position:absolute;left:2853;top:6387;height:2;width:14;" coordorigin="2853,6387" coordsize="14,2">
              <o:lock v:ext="edit"/>
              <v:shape id="_x0000_s5075" o:spid="_x0000_s5075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76" o:spid="_x0000_s5076" o:spt="203" style="position:absolute;left:2853;top:6387;height:2;width:14;" coordorigin="2853,6387" coordsize="14,2">
              <o:lock v:ext="edit"/>
              <v:shape id="_x0000_s5077" o:spid="_x0000_s5077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78" o:spid="_x0000_s5078" o:spt="203" style="position:absolute;left:2853;top:6387;height:2;width:14;" coordorigin="2853,6387" coordsize="14,2">
              <o:lock v:ext="edit"/>
              <v:shape id="_x0000_s5079" o:spid="_x0000_s5079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80" o:spid="_x0000_s5080" o:spt="203" style="position:absolute;left:2853;top:6387;height:2;width:14;" coordorigin="2853,6387" coordsize="14,2">
              <o:lock v:ext="edit"/>
              <v:shape id="_x0000_s5081" o:spid="_x0000_s5081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82" o:spid="_x0000_s5082" o:spt="203" style="position:absolute;left:2853;top:6387;height:2;width:14;" coordorigin="2853,6387" coordsize="14,2">
              <o:lock v:ext="edit"/>
              <v:shape id="_x0000_s5083" o:spid="_x0000_s5083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84" o:spid="_x0000_s5084" o:spt="203" style="position:absolute;left:2853;top:6387;height:2;width:14;" coordorigin="2853,6387" coordsize="14,2">
              <o:lock v:ext="edit"/>
              <v:shape id="_x0000_s5085" o:spid="_x0000_s5085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86" o:spid="_x0000_s5086" o:spt="203" style="position:absolute;left:2853;top:6387;height:2;width:14;" coordorigin="2853,6387" coordsize="14,2">
              <o:lock v:ext="edit"/>
              <v:shape id="_x0000_s5087" o:spid="_x0000_s5087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88" o:spid="_x0000_s5088" o:spt="203" style="position:absolute;left:2853;top:6387;height:2;width:14;" coordorigin="2853,6387" coordsize="14,2">
              <o:lock v:ext="edit"/>
              <v:shape id="_x0000_s5089" o:spid="_x0000_s5089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90" o:spid="_x0000_s5090" o:spt="203" style="position:absolute;left:2853;top:6387;height:2;width:14;" coordorigin="2853,6387" coordsize="14,2">
              <o:lock v:ext="edit"/>
              <v:shape id="_x0000_s5091" o:spid="_x0000_s5091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92" o:spid="_x0000_s5092" o:spt="203" style="position:absolute;left:2853;top:6387;height:2;width:14;" coordorigin="2853,6387" coordsize="14,2">
              <o:lock v:ext="edit"/>
              <v:shape id="_x0000_s5093" o:spid="_x0000_s5093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94" o:spid="_x0000_s5094" o:spt="203" style="position:absolute;left:2853;top:6387;height:2;width:14;" coordorigin="2853,6387" coordsize="14,2">
              <o:lock v:ext="edit"/>
              <v:shape id="_x0000_s5095" o:spid="_x0000_s5095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96" o:spid="_x0000_s5096" o:spt="203" style="position:absolute;left:2853;top:6387;height:2;width:14;" coordorigin="2853,6387" coordsize="14,2">
              <o:lock v:ext="edit"/>
              <v:shape id="_x0000_s5097" o:spid="_x0000_s5097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098" o:spid="_x0000_s5098" o:spt="203" style="position:absolute;left:2853;top:6387;height:2;width:14;" coordorigin="2853,6387" coordsize="14,2">
              <o:lock v:ext="edit"/>
              <v:shape id="_x0000_s5099" o:spid="_x0000_s5099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00" o:spid="_x0000_s5100" o:spt="203" style="position:absolute;left:2853;top:6387;height:2;width:14;" coordorigin="2853,6387" coordsize="14,2">
              <o:lock v:ext="edit"/>
              <v:shape id="_x0000_s5101" o:spid="_x0000_s5101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02" o:spid="_x0000_s5102" o:spt="203" style="position:absolute;left:2853;top:6387;height:2;width:14;" coordorigin="2853,6387" coordsize="14,2">
              <o:lock v:ext="edit"/>
              <v:shape id="_x0000_s5103" o:spid="_x0000_s5103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04" o:spid="_x0000_s5104" o:spt="203" style="position:absolute;left:2853;top:6387;height:2;width:14;" coordorigin="2853,6387" coordsize="14,2">
              <o:lock v:ext="edit"/>
              <v:shape id="_x0000_s5105" o:spid="_x0000_s5105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06" o:spid="_x0000_s5106" o:spt="203" style="position:absolute;left:2853;top:6387;height:2;width:14;" coordorigin="2853,6387" coordsize="14,2">
              <o:lock v:ext="edit"/>
              <v:shape id="_x0000_s5107" o:spid="_x0000_s5107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08" o:spid="_x0000_s5108" o:spt="203" style="position:absolute;left:2853;top:6387;height:2;width:14;" coordorigin="2853,6387" coordsize="14,2">
              <o:lock v:ext="edit"/>
              <v:shape id="_x0000_s5109" o:spid="_x0000_s5109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10" o:spid="_x0000_s5110" o:spt="203" style="position:absolute;left:2853;top:6387;height:2;width:14;" coordorigin="2853,6387" coordsize="14,2">
              <o:lock v:ext="edit"/>
              <v:shape id="_x0000_s5111" o:spid="_x0000_s5111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12" o:spid="_x0000_s5112" o:spt="203" style="position:absolute;left:2853;top:6387;height:2;width:14;" coordorigin="2853,6387" coordsize="14,2">
              <o:lock v:ext="edit"/>
              <v:shape id="_x0000_s5113" o:spid="_x0000_s5113" style="position:absolute;left:2853;top:6387;height:2;width:14;" filled="f" stroked="t" coordorigin="2853,6387" coordsize="14,0" path="m2866,6387l2853,63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14" o:spid="_x0000_s5114" o:spt="203" style="position:absolute;left:2655;top:5417;height:2;width:748;" coordorigin="2655,5417" coordsize="748,2">
              <o:lock v:ext="edit"/>
              <v:shape id="_x0000_s5115" o:spid="_x0000_s5115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16" o:spid="_x0000_s5116" o:spt="203" style="position:absolute;left:2655;top:5417;height:2;width:748;" coordorigin="2655,5417" coordsize="748,2">
              <o:lock v:ext="edit"/>
              <v:shape id="_x0000_s5117" o:spid="_x0000_s5117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18" o:spid="_x0000_s5118" o:spt="203" style="position:absolute;left:2655;top:5417;height:2;width:748;" coordorigin="2655,5417" coordsize="748,2">
              <o:lock v:ext="edit"/>
              <v:shape id="_x0000_s5119" o:spid="_x0000_s5119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20" o:spid="_x0000_s5120" o:spt="203" style="position:absolute;left:2655;top:5417;height:2;width:748;" coordorigin="2655,5417" coordsize="748,2">
              <o:lock v:ext="edit"/>
              <v:shape id="_x0000_s5121" o:spid="_x0000_s5121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22" o:spid="_x0000_s5122" o:spt="203" style="position:absolute;left:2655;top:5417;height:2;width:748;" coordorigin="2655,5417" coordsize="748,2">
              <o:lock v:ext="edit"/>
              <v:shape id="_x0000_s5123" o:spid="_x0000_s5123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24" o:spid="_x0000_s5124" o:spt="203" style="position:absolute;left:2655;top:5417;height:2;width:748;" coordorigin="2655,5417" coordsize="748,2">
              <o:lock v:ext="edit"/>
              <v:shape id="_x0000_s5125" o:spid="_x0000_s5125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26" o:spid="_x0000_s5126" o:spt="203" style="position:absolute;left:2655;top:5417;height:2;width:748;" coordorigin="2655,5417" coordsize="748,2">
              <o:lock v:ext="edit"/>
              <v:shape id="_x0000_s5127" o:spid="_x0000_s5127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28" o:spid="_x0000_s5128" o:spt="203" style="position:absolute;left:2655;top:5417;height:2;width:748;" coordorigin="2655,5417" coordsize="748,2">
              <o:lock v:ext="edit"/>
              <v:shape id="_x0000_s5129" o:spid="_x0000_s5129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30" o:spid="_x0000_s5130" o:spt="203" style="position:absolute;left:2655;top:5417;height:2;width:748;" coordorigin="2655,5417" coordsize="748,2">
              <o:lock v:ext="edit"/>
              <v:shape id="_x0000_s5131" o:spid="_x0000_s5131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32" o:spid="_x0000_s5132" o:spt="203" style="position:absolute;left:2655;top:5417;height:2;width:748;" coordorigin="2655,5417" coordsize="748,2">
              <o:lock v:ext="edit"/>
              <v:shape id="_x0000_s5133" o:spid="_x0000_s5133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34" o:spid="_x0000_s5134" o:spt="203" style="position:absolute;left:2655;top:5417;height:2;width:748;" coordorigin="2655,5417" coordsize="748,2">
              <o:lock v:ext="edit"/>
              <v:shape id="_x0000_s5135" o:spid="_x0000_s5135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36" o:spid="_x0000_s5136" o:spt="203" style="position:absolute;left:2655;top:5417;height:2;width:748;" coordorigin="2655,5417" coordsize="748,2">
              <o:lock v:ext="edit"/>
              <v:shape id="_x0000_s5137" o:spid="_x0000_s5137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38" o:spid="_x0000_s5138" o:spt="203" style="position:absolute;left:2655;top:5417;height:2;width:748;" coordorigin="2655,5417" coordsize="748,2">
              <o:lock v:ext="edit"/>
              <v:shape id="_x0000_s5139" o:spid="_x0000_s5139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40" o:spid="_x0000_s5140" o:spt="203" style="position:absolute;left:2655;top:5417;height:2;width:748;" coordorigin="2655,5417" coordsize="748,2">
              <o:lock v:ext="edit"/>
              <v:shape id="_x0000_s5141" o:spid="_x0000_s5141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42" o:spid="_x0000_s5142" o:spt="203" style="position:absolute;left:2655;top:5417;height:2;width:748;" coordorigin="2655,5417" coordsize="748,2">
              <o:lock v:ext="edit"/>
              <v:shape id="_x0000_s5143" o:spid="_x0000_s5143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44" o:spid="_x0000_s5144" o:spt="203" style="position:absolute;left:2655;top:5417;height:2;width:748;" coordorigin="2655,5417" coordsize="748,2">
              <o:lock v:ext="edit"/>
              <v:shape id="_x0000_s5145" o:spid="_x0000_s5145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46" o:spid="_x0000_s5146" o:spt="203" style="position:absolute;left:2655;top:5417;height:2;width:748;" coordorigin="2655,5417" coordsize="748,2">
              <o:lock v:ext="edit"/>
              <v:shape id="_x0000_s5147" o:spid="_x0000_s5147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48" o:spid="_x0000_s5148" o:spt="203" style="position:absolute;left:2655;top:5417;height:2;width:748;" coordorigin="2655,5417" coordsize="748,2">
              <o:lock v:ext="edit"/>
              <v:shape id="_x0000_s5149" o:spid="_x0000_s5149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50" o:spid="_x0000_s5150" o:spt="203" style="position:absolute;left:2655;top:5417;height:2;width:748;" coordorigin="2655,5417" coordsize="748,2">
              <o:lock v:ext="edit"/>
              <v:shape id="_x0000_s5151" o:spid="_x0000_s5151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52" o:spid="_x0000_s5152" o:spt="203" style="position:absolute;left:2655;top:5417;height:2;width:748;" coordorigin="2655,5417" coordsize="748,2">
              <o:lock v:ext="edit"/>
              <v:shape id="_x0000_s5153" o:spid="_x0000_s5153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54" o:spid="_x0000_s5154" o:spt="203" style="position:absolute;left:2655;top:5417;height:2;width:748;" coordorigin="2655,5417" coordsize="748,2">
              <o:lock v:ext="edit"/>
              <v:shape id="_x0000_s5155" o:spid="_x0000_s5155" style="position:absolute;left:2655;top:5417;height:2;width:748;" filled="f" stroked="t" coordorigin="2655,5417" coordsize="748,0" path="m3403,5417l2655,541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56" o:spid="_x0000_s5156" o:spt="203" style="position:absolute;left:3705;top:6466;height:47;width:43;" coordorigin="3705,6466" coordsize="43,47">
              <o:lock v:ext="edit"/>
              <v:shape id="_x0000_s5157" o:spid="_x0000_s5157" style="position:absolute;left:3705;top:6466;height:47;width:43;" filled="f" stroked="t" coordorigin="3705,6466" coordsize="43,47" path="m3748,6488l3745,6480,3742,6473,3735,6470,3728,6466,3719,6470,3712,6473,3709,6480,3705,6488,3709,6498,3712,6506,3719,6509,3728,6513,3735,6509,3742,6506,3745,6498,3748,648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58" o:spid="_x0000_s5158" o:spt="203" style="position:absolute;left:5157;top:5385;height:18;width:17;" coordorigin="5157,5385" coordsize="17,18">
              <o:lock v:ext="edit"/>
              <v:shape id="_x0000_s5159" o:spid="_x0000_s5159" style="position:absolute;left:5157;top:5385;height:18;width:17;" filled="f" stroked="t" coordorigin="5157,5385" coordsize="17,18" path="m5174,5403l5170,5396,5167,5392,5164,5389,5157,53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60" o:spid="_x0000_s5160" o:spt="203" style="position:absolute;left:5157;top:5371;height:33;width:33;" coordorigin="5157,5371" coordsize="33,33">
              <o:lock v:ext="edit"/>
              <v:shape id="_x0000_s5161" o:spid="_x0000_s5161" style="position:absolute;left:5157;top:5371;height:33;width:33;" filled="f" stroked="t" coordorigin="5157,5371" coordsize="33,33" path="m5190,5403l5187,5392,5180,5378,5170,5371,5157,537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62" o:spid="_x0000_s5162" o:spt="203" style="position:absolute;left:7534;top:5823;height:2;width:178;" coordorigin="7534,5823" coordsize="178,2">
              <o:lock v:ext="edit"/>
              <v:shape id="_x0000_s5163" o:spid="_x0000_s5163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64" o:spid="_x0000_s5164" o:spt="203" style="position:absolute;left:7534;top:5823;height:2;width:178;" coordorigin="7534,5823" coordsize="178,2">
              <o:lock v:ext="edit"/>
              <v:shape id="_x0000_s5165" o:spid="_x0000_s5165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66" o:spid="_x0000_s5166" o:spt="203" style="position:absolute;left:7534;top:5823;height:2;width:178;" coordorigin="7534,5823" coordsize="178,2">
              <o:lock v:ext="edit"/>
              <v:shape id="_x0000_s5167" o:spid="_x0000_s5167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68" o:spid="_x0000_s5168" o:spt="203" style="position:absolute;left:7534;top:5823;height:2;width:178;" coordorigin="7534,5823" coordsize="178,2">
              <o:lock v:ext="edit"/>
              <v:shape id="_x0000_s5169" o:spid="_x0000_s5169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70" o:spid="_x0000_s5170" o:spt="203" style="position:absolute;left:7534;top:5823;height:2;width:178;" coordorigin="7534,5823" coordsize="178,2">
              <o:lock v:ext="edit"/>
              <v:shape id="_x0000_s5171" o:spid="_x0000_s5171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72" o:spid="_x0000_s5172" o:spt="203" style="position:absolute;left:7534;top:5823;height:2;width:178;" coordorigin="7534,5823" coordsize="178,2">
              <o:lock v:ext="edit"/>
              <v:shape id="_x0000_s5173" o:spid="_x0000_s5173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74" o:spid="_x0000_s5174" o:spt="203" style="position:absolute;left:7534;top:5823;height:2;width:178;" coordorigin="7534,5823" coordsize="178,2">
              <o:lock v:ext="edit"/>
              <v:shape id="_x0000_s5175" o:spid="_x0000_s5175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76" o:spid="_x0000_s5176" o:spt="203" style="position:absolute;left:7534;top:5823;height:2;width:178;" coordorigin="7534,5823" coordsize="178,2">
              <o:lock v:ext="edit"/>
              <v:shape id="_x0000_s5177" o:spid="_x0000_s5177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78" o:spid="_x0000_s5178" o:spt="203" style="position:absolute;left:7534;top:5823;height:2;width:178;" coordorigin="7534,5823" coordsize="178,2">
              <o:lock v:ext="edit"/>
              <v:shape id="_x0000_s5179" o:spid="_x0000_s5179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80" o:spid="_x0000_s5180" o:spt="203" style="position:absolute;left:7534;top:5823;height:2;width:178;" coordorigin="7534,5823" coordsize="178,2">
              <o:lock v:ext="edit"/>
              <v:shape id="_x0000_s5181" o:spid="_x0000_s5181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82" o:spid="_x0000_s5182" o:spt="203" style="position:absolute;left:7534;top:5823;height:2;width:178;" coordorigin="7534,5823" coordsize="178,2">
              <o:lock v:ext="edit"/>
              <v:shape id="_x0000_s5183" o:spid="_x0000_s5183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84" o:spid="_x0000_s5184" o:spt="203" style="position:absolute;left:7534;top:5823;height:2;width:178;" coordorigin="7534,5823" coordsize="178,2">
              <o:lock v:ext="edit"/>
              <v:shape id="_x0000_s5185" o:spid="_x0000_s5185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86" o:spid="_x0000_s5186" o:spt="203" style="position:absolute;left:7534;top:5823;height:2;width:178;" coordorigin="7534,5823" coordsize="178,2">
              <o:lock v:ext="edit"/>
              <v:shape id="_x0000_s5187" o:spid="_x0000_s5187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88" o:spid="_x0000_s5188" o:spt="203" style="position:absolute;left:7534;top:5823;height:2;width:178;" coordorigin="7534,5823" coordsize="178,2">
              <o:lock v:ext="edit"/>
              <v:shape id="_x0000_s5189" o:spid="_x0000_s5189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90" o:spid="_x0000_s5190" o:spt="203" style="position:absolute;left:7534;top:5823;height:2;width:178;" coordorigin="7534,5823" coordsize="178,2">
              <o:lock v:ext="edit"/>
              <v:shape id="_x0000_s5191" o:spid="_x0000_s5191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92" o:spid="_x0000_s5192" o:spt="203" style="position:absolute;left:7534;top:5823;height:2;width:178;" coordorigin="7534,5823" coordsize="178,2">
              <o:lock v:ext="edit"/>
              <v:shape id="_x0000_s5193" o:spid="_x0000_s5193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94" o:spid="_x0000_s5194" o:spt="203" style="position:absolute;left:7534;top:5823;height:2;width:178;" coordorigin="7534,5823" coordsize="178,2">
              <o:lock v:ext="edit"/>
              <v:shape id="_x0000_s5195" o:spid="_x0000_s5195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96" o:spid="_x0000_s5196" o:spt="203" style="position:absolute;left:7534;top:5823;height:2;width:178;" coordorigin="7534,5823" coordsize="178,2">
              <o:lock v:ext="edit"/>
              <v:shape id="_x0000_s5197" o:spid="_x0000_s5197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198" o:spid="_x0000_s5198" o:spt="203" style="position:absolute;left:7534;top:5823;height:2;width:178;" coordorigin="7534,5823" coordsize="178,2">
              <o:lock v:ext="edit"/>
              <v:shape id="_x0000_s5199" o:spid="_x0000_s5199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00" o:spid="_x0000_s5200" o:spt="203" style="position:absolute;left:7534;top:5823;height:2;width:178;" coordorigin="7534,5823" coordsize="178,2">
              <o:lock v:ext="edit"/>
              <v:shape id="_x0000_s5201" o:spid="_x0000_s5201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02" o:spid="_x0000_s5202" o:spt="203" style="position:absolute;left:7534;top:5823;height:2;width:178;" coordorigin="7534,5823" coordsize="178,2">
              <o:lock v:ext="edit"/>
              <v:shape id="_x0000_s5203" o:spid="_x0000_s5203" style="position:absolute;left:7534;top:5823;height:2;width:178;" filled="f" stroked="t" coordorigin="7534,5823" coordsize="178,0" path="m7712,5823l7534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04" o:spid="_x0000_s5204" o:spt="203" style="position:absolute;left:7712;top:5823;height:198;width:2;" coordorigin="7712,5823" coordsize="2,198">
              <o:lock v:ext="edit"/>
              <v:shape id="_x0000_s5205" o:spid="_x0000_s5205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06" o:spid="_x0000_s5206" o:spt="203" style="position:absolute;left:7712;top:5823;height:198;width:2;" coordorigin="7712,5823" coordsize="2,198">
              <o:lock v:ext="edit"/>
              <v:shape id="_x0000_s5207" o:spid="_x0000_s5207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08" o:spid="_x0000_s5208" o:spt="203" style="position:absolute;left:7712;top:5823;height:198;width:2;" coordorigin="7712,5823" coordsize="2,198">
              <o:lock v:ext="edit"/>
              <v:shape id="_x0000_s5209" o:spid="_x0000_s5209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10" o:spid="_x0000_s5210" o:spt="203" style="position:absolute;left:7712;top:5823;height:198;width:2;" coordorigin="7712,5823" coordsize="2,198">
              <o:lock v:ext="edit"/>
              <v:shape id="_x0000_s5211" o:spid="_x0000_s5211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12" o:spid="_x0000_s5212" o:spt="203" style="position:absolute;left:7712;top:5823;height:198;width:2;" coordorigin="7712,5823" coordsize="2,198">
              <o:lock v:ext="edit"/>
              <v:shape id="_x0000_s5213" o:spid="_x0000_s5213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14" o:spid="_x0000_s5214" o:spt="203" style="position:absolute;left:7712;top:5823;height:198;width:2;" coordorigin="7712,5823" coordsize="2,198">
              <o:lock v:ext="edit"/>
              <v:shape id="_x0000_s5215" o:spid="_x0000_s5215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16" o:spid="_x0000_s5216" o:spt="203" style="position:absolute;left:7712;top:5823;height:198;width:2;" coordorigin="7712,5823" coordsize="2,198">
              <o:lock v:ext="edit"/>
              <v:shape id="_x0000_s5217" o:spid="_x0000_s5217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18" o:spid="_x0000_s5218" o:spt="203" style="position:absolute;left:7712;top:5823;height:198;width:2;" coordorigin="7712,5823" coordsize="2,198">
              <o:lock v:ext="edit"/>
              <v:shape id="_x0000_s5219" o:spid="_x0000_s5219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20" o:spid="_x0000_s5220" o:spt="203" style="position:absolute;left:7712;top:5823;height:198;width:2;" coordorigin="7712,5823" coordsize="2,198">
              <o:lock v:ext="edit"/>
              <v:shape id="_x0000_s5221" o:spid="_x0000_s5221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22" o:spid="_x0000_s5222" o:spt="203" style="position:absolute;left:7712;top:5823;height:198;width:2;" coordorigin="7712,5823" coordsize="2,198">
              <o:lock v:ext="edit"/>
              <v:shape id="_x0000_s5223" o:spid="_x0000_s5223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24" o:spid="_x0000_s5224" o:spt="203" style="position:absolute;left:7712;top:5823;height:198;width:2;" coordorigin="7712,5823" coordsize="2,198">
              <o:lock v:ext="edit"/>
              <v:shape id="_x0000_s5225" o:spid="_x0000_s5225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26" o:spid="_x0000_s5226" o:spt="203" style="position:absolute;left:7712;top:5823;height:198;width:2;" coordorigin="7712,5823" coordsize="2,198">
              <o:lock v:ext="edit"/>
              <v:shape id="_x0000_s5227" o:spid="_x0000_s5227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28" o:spid="_x0000_s5228" o:spt="203" style="position:absolute;left:7712;top:5823;height:198;width:2;" coordorigin="7712,5823" coordsize="2,198">
              <o:lock v:ext="edit"/>
              <v:shape id="_x0000_s5229" o:spid="_x0000_s5229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30" o:spid="_x0000_s5230" o:spt="203" style="position:absolute;left:7712;top:5823;height:198;width:2;" coordorigin="7712,5823" coordsize="2,198">
              <o:lock v:ext="edit"/>
              <v:shape id="_x0000_s5231" o:spid="_x0000_s5231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32" o:spid="_x0000_s5232" o:spt="203" style="position:absolute;left:7712;top:5823;height:198;width:2;" coordorigin="7712,5823" coordsize="2,198">
              <o:lock v:ext="edit"/>
              <v:shape id="_x0000_s5233" o:spid="_x0000_s5233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34" o:spid="_x0000_s5234" o:spt="203" style="position:absolute;left:7712;top:5823;height:198;width:2;" coordorigin="7712,5823" coordsize="2,198">
              <o:lock v:ext="edit"/>
              <v:shape id="_x0000_s5235" o:spid="_x0000_s5235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36" o:spid="_x0000_s5236" o:spt="203" style="position:absolute;left:7712;top:5823;height:198;width:2;" coordorigin="7712,5823" coordsize="2,198">
              <o:lock v:ext="edit"/>
              <v:shape id="_x0000_s5237" o:spid="_x0000_s5237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38" o:spid="_x0000_s5238" o:spt="203" style="position:absolute;left:7712;top:5823;height:198;width:2;" coordorigin="7712,5823" coordsize="2,198">
              <o:lock v:ext="edit"/>
              <v:shape id="_x0000_s5239" o:spid="_x0000_s5239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40" o:spid="_x0000_s5240" o:spt="203" style="position:absolute;left:7712;top:5823;height:198;width:2;" coordorigin="7712,5823" coordsize="2,198">
              <o:lock v:ext="edit"/>
              <v:shape id="_x0000_s5241" o:spid="_x0000_s5241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42" o:spid="_x0000_s5242" o:spt="203" style="position:absolute;left:7712;top:5823;height:198;width:2;" coordorigin="7712,5823" coordsize="2,198">
              <o:lock v:ext="edit"/>
              <v:shape id="_x0000_s5243" o:spid="_x0000_s5243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44" o:spid="_x0000_s5244" o:spt="203" style="position:absolute;left:7712;top:5823;height:198;width:2;" coordorigin="7712,5823" coordsize="2,198">
              <o:lock v:ext="edit"/>
              <v:shape id="_x0000_s5245" o:spid="_x0000_s5245" style="position:absolute;left:7712;top:5823;height:198;width:2;" filled="f" stroked="t" coordorigin="7712,5823" coordsize="0,198" path="m7712,6021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46" o:spid="_x0000_s5246" o:spt="203" style="position:absolute;left:7534;top:6021;height:2;width:178;" coordorigin="7534,6021" coordsize="178,2">
              <o:lock v:ext="edit"/>
              <v:shape id="_x0000_s5247" o:spid="_x0000_s5247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48" o:spid="_x0000_s5248" o:spt="203" style="position:absolute;left:7534;top:6021;height:2;width:178;" coordorigin="7534,6021" coordsize="178,2">
              <o:lock v:ext="edit"/>
              <v:shape id="_x0000_s5249" o:spid="_x0000_s5249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50" o:spid="_x0000_s5250" o:spt="203" style="position:absolute;left:7534;top:6021;height:2;width:178;" coordorigin="7534,6021" coordsize="178,2">
              <o:lock v:ext="edit"/>
              <v:shape id="_x0000_s5251" o:spid="_x0000_s5251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52" o:spid="_x0000_s5252" o:spt="203" style="position:absolute;left:7534;top:6021;height:2;width:178;" coordorigin="7534,6021" coordsize="178,2">
              <o:lock v:ext="edit"/>
              <v:shape id="_x0000_s5253" o:spid="_x0000_s5253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54" o:spid="_x0000_s5254" o:spt="203" style="position:absolute;left:7534;top:6021;height:2;width:178;" coordorigin="7534,6021" coordsize="178,2">
              <o:lock v:ext="edit"/>
              <v:shape id="_x0000_s5255" o:spid="_x0000_s5255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56" o:spid="_x0000_s5256" o:spt="203" style="position:absolute;left:7534;top:6021;height:2;width:178;" coordorigin="7534,6021" coordsize="178,2">
              <o:lock v:ext="edit"/>
              <v:shape id="_x0000_s5257" o:spid="_x0000_s5257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58" o:spid="_x0000_s5258" o:spt="203" style="position:absolute;left:7534;top:6021;height:2;width:178;" coordorigin="7534,6021" coordsize="178,2">
              <o:lock v:ext="edit"/>
              <v:shape id="_x0000_s5259" o:spid="_x0000_s5259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60" o:spid="_x0000_s5260" o:spt="203" style="position:absolute;left:7534;top:6021;height:2;width:178;" coordorigin="7534,6021" coordsize="178,2">
              <o:lock v:ext="edit"/>
              <v:shape id="_x0000_s5261" o:spid="_x0000_s5261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62" o:spid="_x0000_s5262" o:spt="203" style="position:absolute;left:7534;top:6021;height:2;width:178;" coordorigin="7534,6021" coordsize="178,2">
              <o:lock v:ext="edit"/>
              <v:shape id="_x0000_s5263" o:spid="_x0000_s5263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64" o:spid="_x0000_s5264" o:spt="203" style="position:absolute;left:7534;top:6021;height:2;width:178;" coordorigin="7534,6021" coordsize="178,2">
              <o:lock v:ext="edit"/>
              <v:shape id="_x0000_s5265" o:spid="_x0000_s5265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66" o:spid="_x0000_s5266" o:spt="203" style="position:absolute;left:7534;top:6021;height:2;width:178;" coordorigin="7534,6021" coordsize="178,2">
              <o:lock v:ext="edit"/>
              <v:shape id="_x0000_s5267" o:spid="_x0000_s5267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68" o:spid="_x0000_s5268" o:spt="203" style="position:absolute;left:7534;top:6021;height:2;width:178;" coordorigin="7534,6021" coordsize="178,2">
              <o:lock v:ext="edit"/>
              <v:shape id="_x0000_s5269" o:spid="_x0000_s5269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70" o:spid="_x0000_s5270" o:spt="203" style="position:absolute;left:7534;top:6021;height:2;width:178;" coordorigin="7534,6021" coordsize="178,2">
              <o:lock v:ext="edit"/>
              <v:shape id="_x0000_s5271" o:spid="_x0000_s5271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72" o:spid="_x0000_s5272" o:spt="203" style="position:absolute;left:7534;top:6021;height:2;width:178;" coordorigin="7534,6021" coordsize="178,2">
              <o:lock v:ext="edit"/>
              <v:shape id="_x0000_s5273" o:spid="_x0000_s5273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74" o:spid="_x0000_s5274" o:spt="203" style="position:absolute;left:7534;top:6021;height:2;width:178;" coordorigin="7534,6021" coordsize="178,2">
              <o:lock v:ext="edit"/>
              <v:shape id="_x0000_s5275" o:spid="_x0000_s5275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76" o:spid="_x0000_s5276" o:spt="203" style="position:absolute;left:7534;top:6021;height:2;width:178;" coordorigin="7534,6021" coordsize="178,2">
              <o:lock v:ext="edit"/>
              <v:shape id="_x0000_s5277" o:spid="_x0000_s5277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78" o:spid="_x0000_s5278" o:spt="203" style="position:absolute;left:7534;top:6021;height:2;width:178;" coordorigin="7534,6021" coordsize="178,2">
              <o:lock v:ext="edit"/>
              <v:shape id="_x0000_s5279" o:spid="_x0000_s5279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80" o:spid="_x0000_s5280" o:spt="203" style="position:absolute;left:7534;top:6021;height:2;width:178;" coordorigin="7534,6021" coordsize="178,2">
              <o:lock v:ext="edit"/>
              <v:shape id="_x0000_s5281" o:spid="_x0000_s5281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82" o:spid="_x0000_s5282" o:spt="203" style="position:absolute;left:7534;top:6021;height:2;width:178;" coordorigin="7534,6021" coordsize="178,2">
              <o:lock v:ext="edit"/>
              <v:shape id="_x0000_s5283" o:spid="_x0000_s5283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84" o:spid="_x0000_s5284" o:spt="203" style="position:absolute;left:7534;top:6021;height:2;width:178;" coordorigin="7534,6021" coordsize="178,2">
              <o:lock v:ext="edit"/>
              <v:shape id="_x0000_s5285" o:spid="_x0000_s5285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86" o:spid="_x0000_s5286" o:spt="203" style="position:absolute;left:7534;top:6021;height:2;width:178;" coordorigin="7534,6021" coordsize="178,2">
              <o:lock v:ext="edit"/>
              <v:shape id="_x0000_s5287" o:spid="_x0000_s5287" style="position:absolute;left:7534;top:6021;height:2;width:178;" filled="f" stroked="t" coordorigin="7534,6021" coordsize="178,0" path="m7534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88" o:spid="_x0000_s5288" o:spt="203" style="position:absolute;left:7534;top:5823;height:198;width:2;" coordorigin="7534,5823" coordsize="2,198">
              <o:lock v:ext="edit"/>
              <v:shape id="_x0000_s5289" o:spid="_x0000_s5289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90" o:spid="_x0000_s5290" o:spt="203" style="position:absolute;left:7534;top:5823;height:198;width:2;" coordorigin="7534,5823" coordsize="2,198">
              <o:lock v:ext="edit"/>
              <v:shape id="_x0000_s5291" o:spid="_x0000_s5291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92" o:spid="_x0000_s5292" o:spt="203" style="position:absolute;left:7534;top:5823;height:198;width:2;" coordorigin="7534,5823" coordsize="2,198">
              <o:lock v:ext="edit"/>
              <v:shape id="_x0000_s5293" o:spid="_x0000_s5293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94" o:spid="_x0000_s5294" o:spt="203" style="position:absolute;left:7534;top:5823;height:198;width:2;" coordorigin="7534,5823" coordsize="2,198">
              <o:lock v:ext="edit"/>
              <v:shape id="_x0000_s5295" o:spid="_x0000_s5295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96" o:spid="_x0000_s5296" o:spt="203" style="position:absolute;left:7534;top:5823;height:198;width:2;" coordorigin="7534,5823" coordsize="2,198">
              <o:lock v:ext="edit"/>
              <v:shape id="_x0000_s5297" o:spid="_x0000_s5297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298" o:spid="_x0000_s5298" o:spt="203" style="position:absolute;left:7534;top:5823;height:198;width:2;" coordorigin="7534,5823" coordsize="2,198">
              <o:lock v:ext="edit"/>
              <v:shape id="_x0000_s5299" o:spid="_x0000_s5299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00" o:spid="_x0000_s5300" o:spt="203" style="position:absolute;left:7534;top:5823;height:198;width:2;" coordorigin="7534,5823" coordsize="2,198">
              <o:lock v:ext="edit"/>
              <v:shape id="_x0000_s5301" o:spid="_x0000_s5301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02" o:spid="_x0000_s5302" o:spt="203" style="position:absolute;left:7534;top:5823;height:198;width:2;" coordorigin="7534,5823" coordsize="2,198">
              <o:lock v:ext="edit"/>
              <v:shape id="_x0000_s5303" o:spid="_x0000_s5303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04" o:spid="_x0000_s5304" o:spt="203" style="position:absolute;left:7534;top:5823;height:198;width:2;" coordorigin="7534,5823" coordsize="2,198">
              <o:lock v:ext="edit"/>
              <v:shape id="_x0000_s5305" o:spid="_x0000_s5305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06" o:spid="_x0000_s5306" o:spt="203" style="position:absolute;left:7534;top:5823;height:198;width:2;" coordorigin="7534,5823" coordsize="2,198">
              <o:lock v:ext="edit"/>
              <v:shape id="_x0000_s5307" o:spid="_x0000_s5307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08" o:spid="_x0000_s5308" o:spt="203" style="position:absolute;left:7534;top:5823;height:198;width:2;" coordorigin="7534,5823" coordsize="2,198">
              <o:lock v:ext="edit"/>
              <v:shape id="_x0000_s5309" o:spid="_x0000_s5309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10" o:spid="_x0000_s5310" o:spt="203" style="position:absolute;left:7534;top:5823;height:198;width:2;" coordorigin="7534,5823" coordsize="2,198">
              <o:lock v:ext="edit"/>
              <v:shape id="_x0000_s5311" o:spid="_x0000_s5311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12" o:spid="_x0000_s5312" o:spt="203" style="position:absolute;left:7534;top:5823;height:198;width:2;" coordorigin="7534,5823" coordsize="2,198">
              <o:lock v:ext="edit"/>
              <v:shape id="_x0000_s5313" o:spid="_x0000_s5313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14" o:spid="_x0000_s5314" o:spt="203" style="position:absolute;left:7534;top:5823;height:198;width:2;" coordorigin="7534,5823" coordsize="2,198">
              <o:lock v:ext="edit"/>
              <v:shape id="_x0000_s5315" o:spid="_x0000_s5315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16" o:spid="_x0000_s5316" o:spt="203" style="position:absolute;left:7534;top:5823;height:198;width:2;" coordorigin="7534,5823" coordsize="2,198">
              <o:lock v:ext="edit"/>
              <v:shape id="_x0000_s5317" o:spid="_x0000_s5317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18" o:spid="_x0000_s5318" o:spt="203" style="position:absolute;left:7534;top:5823;height:198;width:2;" coordorigin="7534,5823" coordsize="2,198">
              <o:lock v:ext="edit"/>
              <v:shape id="_x0000_s5319" o:spid="_x0000_s5319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20" o:spid="_x0000_s5320" o:spt="203" style="position:absolute;left:7534;top:5823;height:198;width:2;" coordorigin="7534,5823" coordsize="2,198">
              <o:lock v:ext="edit"/>
              <v:shape id="_x0000_s5321" o:spid="_x0000_s5321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22" o:spid="_x0000_s5322" o:spt="203" style="position:absolute;left:7534;top:5823;height:198;width:2;" coordorigin="7534,5823" coordsize="2,198">
              <o:lock v:ext="edit"/>
              <v:shape id="_x0000_s5323" o:spid="_x0000_s5323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24" o:spid="_x0000_s5324" o:spt="203" style="position:absolute;left:7534;top:5823;height:198;width:2;" coordorigin="7534,5823" coordsize="2,198">
              <o:lock v:ext="edit"/>
              <v:shape id="_x0000_s5325" o:spid="_x0000_s5325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26" o:spid="_x0000_s5326" o:spt="203" style="position:absolute;left:7534;top:5823;height:198;width:2;" coordorigin="7534,5823" coordsize="2,198">
              <o:lock v:ext="edit"/>
              <v:shape id="_x0000_s5327" o:spid="_x0000_s5327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28" o:spid="_x0000_s5328" o:spt="203" style="position:absolute;left:7534;top:5823;height:198;width:2;" coordorigin="7534,5823" coordsize="2,198">
              <o:lock v:ext="edit"/>
              <v:shape id="_x0000_s5329" o:spid="_x0000_s5329" style="position:absolute;left:7534;top:5823;height:198;width:2;" filled="f" stroked="t" coordorigin="7534,5823" coordsize="0,198" path="m7534,5823l75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30" o:spid="_x0000_s5330" o:spt="203" style="position:absolute;left:7528;top:6021;height:2;width:7;" coordorigin="7528,6021" coordsize="7,2">
              <o:lock v:ext="edit"/>
              <v:shape id="_x0000_s5331" o:spid="_x0000_s5331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32" o:spid="_x0000_s5332" o:spt="203" style="position:absolute;left:7528;top:6021;height:2;width:7;" coordorigin="7528,6021" coordsize="7,2">
              <o:lock v:ext="edit"/>
              <v:shape id="_x0000_s5333" o:spid="_x0000_s5333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34" o:spid="_x0000_s5334" o:spt="203" style="position:absolute;left:7528;top:6021;height:2;width:7;" coordorigin="7528,6021" coordsize="7,2">
              <o:lock v:ext="edit"/>
              <v:shape id="_x0000_s5335" o:spid="_x0000_s5335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36" o:spid="_x0000_s5336" o:spt="203" style="position:absolute;left:7528;top:6021;height:2;width:7;" coordorigin="7528,6021" coordsize="7,2">
              <o:lock v:ext="edit"/>
              <v:shape id="_x0000_s5337" o:spid="_x0000_s5337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38" o:spid="_x0000_s5338" o:spt="203" style="position:absolute;left:7528;top:6021;height:2;width:7;" coordorigin="7528,6021" coordsize="7,2">
              <o:lock v:ext="edit"/>
              <v:shape id="_x0000_s5339" o:spid="_x0000_s5339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40" o:spid="_x0000_s5340" o:spt="203" style="position:absolute;left:7528;top:6021;height:2;width:7;" coordorigin="7528,6021" coordsize="7,2">
              <o:lock v:ext="edit"/>
              <v:shape id="_x0000_s5341" o:spid="_x0000_s5341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42" o:spid="_x0000_s5342" o:spt="203" style="position:absolute;left:7528;top:6021;height:2;width:7;" coordorigin="7528,6021" coordsize="7,2">
              <o:lock v:ext="edit"/>
              <v:shape id="_x0000_s5343" o:spid="_x0000_s5343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44" o:spid="_x0000_s5344" o:spt="203" style="position:absolute;left:7528;top:6021;height:2;width:7;" coordorigin="7528,6021" coordsize="7,2">
              <o:lock v:ext="edit"/>
              <v:shape id="_x0000_s5345" o:spid="_x0000_s5345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46" o:spid="_x0000_s5346" o:spt="203" style="position:absolute;left:7528;top:6021;height:2;width:7;" coordorigin="7528,6021" coordsize="7,2">
              <o:lock v:ext="edit"/>
              <v:shape id="_x0000_s5347" o:spid="_x0000_s5347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48" o:spid="_x0000_s5348" o:spt="203" style="position:absolute;left:7528;top:6021;height:2;width:7;" coordorigin="7528,6021" coordsize="7,2">
              <o:lock v:ext="edit"/>
              <v:shape id="_x0000_s5349" o:spid="_x0000_s5349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50" o:spid="_x0000_s5350" o:spt="203" style="position:absolute;left:7528;top:6021;height:2;width:7;" coordorigin="7528,6021" coordsize="7,2">
              <o:lock v:ext="edit"/>
              <v:shape id="_x0000_s5351" o:spid="_x0000_s5351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52" o:spid="_x0000_s5352" o:spt="203" style="position:absolute;left:7528;top:6021;height:2;width:7;" coordorigin="7528,6021" coordsize="7,2">
              <o:lock v:ext="edit"/>
              <v:shape id="_x0000_s5353" o:spid="_x0000_s5353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54" o:spid="_x0000_s5354" o:spt="203" style="position:absolute;left:7528;top:6021;height:2;width:7;" coordorigin="7528,6021" coordsize="7,2">
              <o:lock v:ext="edit"/>
              <v:shape id="_x0000_s5355" o:spid="_x0000_s5355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56" o:spid="_x0000_s5356" o:spt="203" style="position:absolute;left:7528;top:6021;height:2;width:7;" coordorigin="7528,6021" coordsize="7,2">
              <o:lock v:ext="edit"/>
              <v:shape id="_x0000_s5357" o:spid="_x0000_s5357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58" o:spid="_x0000_s5358" o:spt="203" style="position:absolute;left:7528;top:6021;height:2;width:7;" coordorigin="7528,6021" coordsize="7,2">
              <o:lock v:ext="edit"/>
              <v:shape id="_x0000_s5359" o:spid="_x0000_s5359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60" o:spid="_x0000_s5360" o:spt="203" style="position:absolute;left:7528;top:6021;height:2;width:7;" coordorigin="7528,6021" coordsize="7,2">
              <o:lock v:ext="edit"/>
              <v:shape id="_x0000_s5361" o:spid="_x0000_s5361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62" o:spid="_x0000_s5362" o:spt="203" style="position:absolute;left:7528;top:6021;height:2;width:7;" coordorigin="7528,6021" coordsize="7,2">
              <o:lock v:ext="edit"/>
              <v:shape id="_x0000_s5363" o:spid="_x0000_s5363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64" o:spid="_x0000_s5364" o:spt="203" style="position:absolute;left:7528;top:6021;height:2;width:7;" coordorigin="7528,6021" coordsize="7,2">
              <o:lock v:ext="edit"/>
              <v:shape id="_x0000_s5365" o:spid="_x0000_s5365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66" o:spid="_x0000_s5366" o:spt="203" style="position:absolute;left:7528;top:6021;height:2;width:7;" coordorigin="7528,6021" coordsize="7,2">
              <o:lock v:ext="edit"/>
              <v:shape id="_x0000_s5367" o:spid="_x0000_s5367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68" o:spid="_x0000_s5368" o:spt="203" style="position:absolute;left:7528;top:6021;height:2;width:7;" coordorigin="7528,6021" coordsize="7,2">
              <o:lock v:ext="edit"/>
              <v:shape id="_x0000_s5369" o:spid="_x0000_s5369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70" o:spid="_x0000_s5370" o:spt="203" style="position:absolute;left:7528;top:6021;height:2;width:7;" coordorigin="7528,6021" coordsize="7,2">
              <o:lock v:ext="edit"/>
              <v:shape id="_x0000_s5371" o:spid="_x0000_s5371" style="position:absolute;left:7528;top:6021;height:2;width:7;" filled="f" stroked="t" coordorigin="7528,6021" coordsize="7,0" path="m7534,6021l7528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72" o:spid="_x0000_s5372" o:spt="203" style="position:absolute;left:7528;top:5823;height:198;width:2;" coordorigin="7528,5823" coordsize="2,198">
              <o:lock v:ext="edit"/>
              <v:shape id="_x0000_s5373" o:spid="_x0000_s5373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74" o:spid="_x0000_s5374" o:spt="203" style="position:absolute;left:7528;top:5823;height:198;width:2;" coordorigin="7528,5823" coordsize="2,198">
              <o:lock v:ext="edit"/>
              <v:shape id="_x0000_s5375" o:spid="_x0000_s5375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76" o:spid="_x0000_s5376" o:spt="203" style="position:absolute;left:7528;top:5823;height:198;width:2;" coordorigin="7528,5823" coordsize="2,198">
              <o:lock v:ext="edit"/>
              <v:shape id="_x0000_s5377" o:spid="_x0000_s5377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78" o:spid="_x0000_s5378" o:spt="203" style="position:absolute;left:7528;top:5823;height:198;width:2;" coordorigin="7528,5823" coordsize="2,198">
              <o:lock v:ext="edit"/>
              <v:shape id="_x0000_s5379" o:spid="_x0000_s5379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80" o:spid="_x0000_s5380" o:spt="203" style="position:absolute;left:7528;top:5823;height:198;width:2;" coordorigin="7528,5823" coordsize="2,198">
              <o:lock v:ext="edit"/>
              <v:shape id="_x0000_s5381" o:spid="_x0000_s5381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82" o:spid="_x0000_s5382" o:spt="203" style="position:absolute;left:7528;top:5823;height:198;width:2;" coordorigin="7528,5823" coordsize="2,198">
              <o:lock v:ext="edit"/>
              <v:shape id="_x0000_s5383" o:spid="_x0000_s5383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84" o:spid="_x0000_s5384" o:spt="203" style="position:absolute;left:7528;top:5823;height:198;width:2;" coordorigin="7528,5823" coordsize="2,198">
              <o:lock v:ext="edit"/>
              <v:shape id="_x0000_s5385" o:spid="_x0000_s5385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86" o:spid="_x0000_s5386" o:spt="203" style="position:absolute;left:7528;top:5823;height:198;width:2;" coordorigin="7528,5823" coordsize="2,198">
              <o:lock v:ext="edit"/>
              <v:shape id="_x0000_s5387" o:spid="_x0000_s5387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88" o:spid="_x0000_s5388" o:spt="203" style="position:absolute;left:7528;top:5823;height:198;width:2;" coordorigin="7528,5823" coordsize="2,198">
              <o:lock v:ext="edit"/>
              <v:shape id="_x0000_s5389" o:spid="_x0000_s5389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90" o:spid="_x0000_s5390" o:spt="203" style="position:absolute;left:7528;top:5823;height:198;width:2;" coordorigin="7528,5823" coordsize="2,198">
              <o:lock v:ext="edit"/>
              <v:shape id="_x0000_s5391" o:spid="_x0000_s5391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92" o:spid="_x0000_s5392" o:spt="203" style="position:absolute;left:7528;top:5823;height:198;width:2;" coordorigin="7528,5823" coordsize="2,198">
              <o:lock v:ext="edit"/>
              <v:shape id="_x0000_s5393" o:spid="_x0000_s5393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94" o:spid="_x0000_s5394" o:spt="203" style="position:absolute;left:7528;top:5823;height:198;width:2;" coordorigin="7528,5823" coordsize="2,198">
              <o:lock v:ext="edit"/>
              <v:shape id="_x0000_s5395" o:spid="_x0000_s5395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96" o:spid="_x0000_s5396" o:spt="203" style="position:absolute;left:7528;top:5823;height:198;width:2;" coordorigin="7528,5823" coordsize="2,198">
              <o:lock v:ext="edit"/>
              <v:shape id="_x0000_s5397" o:spid="_x0000_s5397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398" o:spid="_x0000_s5398" o:spt="203" style="position:absolute;left:7528;top:5823;height:198;width:2;" coordorigin="7528,5823" coordsize="2,198">
              <o:lock v:ext="edit"/>
              <v:shape id="_x0000_s5399" o:spid="_x0000_s5399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00" o:spid="_x0000_s5400" o:spt="203" style="position:absolute;left:7528;top:5823;height:198;width:2;" coordorigin="7528,5823" coordsize="2,198">
              <o:lock v:ext="edit"/>
              <v:shape id="_x0000_s5401" o:spid="_x0000_s5401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02" o:spid="_x0000_s5402" o:spt="203" style="position:absolute;left:7528;top:5823;height:198;width:2;" coordorigin="7528,5823" coordsize="2,198">
              <o:lock v:ext="edit"/>
              <v:shape id="_x0000_s5403" o:spid="_x0000_s5403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04" o:spid="_x0000_s5404" o:spt="203" style="position:absolute;left:7528;top:5823;height:198;width:2;" coordorigin="7528,5823" coordsize="2,198">
              <o:lock v:ext="edit"/>
              <v:shape id="_x0000_s5405" o:spid="_x0000_s5405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06" o:spid="_x0000_s5406" o:spt="203" style="position:absolute;left:7528;top:5823;height:198;width:2;" coordorigin="7528,5823" coordsize="2,198">
              <o:lock v:ext="edit"/>
              <v:shape id="_x0000_s5407" o:spid="_x0000_s5407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08" o:spid="_x0000_s5408" o:spt="203" style="position:absolute;left:7528;top:5823;height:198;width:2;" coordorigin="7528,5823" coordsize="2,198">
              <o:lock v:ext="edit"/>
              <v:shape id="_x0000_s5409" o:spid="_x0000_s5409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10" o:spid="_x0000_s5410" o:spt="203" style="position:absolute;left:7528;top:5823;height:198;width:2;" coordorigin="7528,5823" coordsize="2,198">
              <o:lock v:ext="edit"/>
              <v:shape id="_x0000_s5411" o:spid="_x0000_s5411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12" o:spid="_x0000_s5412" o:spt="203" style="position:absolute;left:7528;top:5823;height:198;width:2;" coordorigin="7528,5823" coordsize="2,198">
              <o:lock v:ext="edit"/>
              <v:shape id="_x0000_s5413" o:spid="_x0000_s5413" style="position:absolute;left:7528;top:5823;height:198;width:2;" filled="f" stroked="t" coordorigin="7528,5823" coordsize="0,198" path="m7528,6021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14" o:spid="_x0000_s5414" o:spt="203" style="position:absolute;left:7528;top:5823;height:2;width:7;" coordorigin="7528,5823" coordsize="7,2">
              <o:lock v:ext="edit"/>
              <v:shape id="_x0000_s5415" o:spid="_x0000_s5415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16" o:spid="_x0000_s5416" o:spt="203" style="position:absolute;left:7528;top:5823;height:2;width:7;" coordorigin="7528,5823" coordsize="7,2">
              <o:lock v:ext="edit"/>
              <v:shape id="_x0000_s5417" o:spid="_x0000_s5417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18" o:spid="_x0000_s5418" o:spt="203" style="position:absolute;left:7528;top:5823;height:2;width:7;" coordorigin="7528,5823" coordsize="7,2">
              <o:lock v:ext="edit"/>
              <v:shape id="_x0000_s5419" o:spid="_x0000_s5419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20" o:spid="_x0000_s5420" o:spt="203" style="position:absolute;left:7528;top:5823;height:2;width:7;" coordorigin="7528,5823" coordsize="7,2">
              <o:lock v:ext="edit"/>
              <v:shape id="_x0000_s5421" o:spid="_x0000_s5421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22" o:spid="_x0000_s5422" o:spt="203" style="position:absolute;left:7528;top:5823;height:2;width:7;" coordorigin="7528,5823" coordsize="7,2">
              <o:lock v:ext="edit"/>
              <v:shape id="_x0000_s5423" o:spid="_x0000_s5423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24" o:spid="_x0000_s5424" o:spt="203" style="position:absolute;left:7528;top:5823;height:2;width:7;" coordorigin="7528,5823" coordsize="7,2">
              <o:lock v:ext="edit"/>
              <v:shape id="_x0000_s5425" o:spid="_x0000_s5425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26" o:spid="_x0000_s5426" o:spt="203" style="position:absolute;left:7528;top:5823;height:2;width:7;" coordorigin="7528,5823" coordsize="7,2">
              <o:lock v:ext="edit"/>
              <v:shape id="_x0000_s5427" o:spid="_x0000_s5427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28" o:spid="_x0000_s5428" o:spt="203" style="position:absolute;left:7528;top:5823;height:2;width:7;" coordorigin="7528,5823" coordsize="7,2">
              <o:lock v:ext="edit"/>
              <v:shape id="_x0000_s5429" o:spid="_x0000_s5429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30" o:spid="_x0000_s5430" o:spt="203" style="position:absolute;left:7528;top:5823;height:2;width:7;" coordorigin="7528,5823" coordsize="7,2">
              <o:lock v:ext="edit"/>
              <v:shape id="_x0000_s5431" o:spid="_x0000_s5431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32" o:spid="_x0000_s5432" o:spt="203" style="position:absolute;left:7528;top:5823;height:2;width:7;" coordorigin="7528,5823" coordsize="7,2">
              <o:lock v:ext="edit"/>
              <v:shape id="_x0000_s5433" o:spid="_x0000_s5433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34" o:spid="_x0000_s5434" o:spt="203" style="position:absolute;left:7528;top:5823;height:2;width:7;" coordorigin="7528,5823" coordsize="7,2">
              <o:lock v:ext="edit"/>
              <v:shape id="_x0000_s5435" o:spid="_x0000_s5435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36" o:spid="_x0000_s5436" o:spt="203" style="position:absolute;left:7528;top:5823;height:2;width:7;" coordorigin="7528,5823" coordsize="7,2">
              <o:lock v:ext="edit"/>
              <v:shape id="_x0000_s5437" o:spid="_x0000_s5437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38" o:spid="_x0000_s5438" o:spt="203" style="position:absolute;left:7528;top:5823;height:2;width:7;" coordorigin="7528,5823" coordsize="7,2">
              <o:lock v:ext="edit"/>
              <v:shape id="_x0000_s5439" o:spid="_x0000_s5439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40" o:spid="_x0000_s5440" o:spt="203" style="position:absolute;left:7528;top:5823;height:2;width:7;" coordorigin="7528,5823" coordsize="7,2">
              <o:lock v:ext="edit"/>
              <v:shape id="_x0000_s5441" o:spid="_x0000_s5441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42" o:spid="_x0000_s5442" o:spt="203" style="position:absolute;left:7528;top:5823;height:2;width:7;" coordorigin="7528,5823" coordsize="7,2">
              <o:lock v:ext="edit"/>
              <v:shape id="_x0000_s5443" o:spid="_x0000_s5443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44" o:spid="_x0000_s5444" o:spt="203" style="position:absolute;left:7528;top:5823;height:2;width:7;" coordorigin="7528,5823" coordsize="7,2">
              <o:lock v:ext="edit"/>
              <v:shape id="_x0000_s5445" o:spid="_x0000_s5445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46" o:spid="_x0000_s5446" o:spt="203" style="position:absolute;left:7528;top:5823;height:2;width:7;" coordorigin="7528,5823" coordsize="7,2">
              <o:lock v:ext="edit"/>
              <v:shape id="_x0000_s5447" o:spid="_x0000_s5447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48" o:spid="_x0000_s5448" o:spt="203" style="position:absolute;left:7528;top:5823;height:2;width:7;" coordorigin="7528,5823" coordsize="7,2">
              <o:lock v:ext="edit"/>
              <v:shape id="_x0000_s5449" o:spid="_x0000_s5449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50" o:spid="_x0000_s5450" o:spt="203" style="position:absolute;left:7528;top:5823;height:2;width:7;" coordorigin="7528,5823" coordsize="7,2">
              <o:lock v:ext="edit"/>
              <v:shape id="_x0000_s5451" o:spid="_x0000_s5451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52" o:spid="_x0000_s5452" o:spt="203" style="position:absolute;left:7528;top:5823;height:2;width:7;" coordorigin="7528,5823" coordsize="7,2">
              <o:lock v:ext="edit"/>
              <v:shape id="_x0000_s5453" o:spid="_x0000_s5453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54" o:spid="_x0000_s5454" o:spt="203" style="position:absolute;left:7528;top:5823;height:2;width:7;" coordorigin="7528,5823" coordsize="7,2">
              <o:lock v:ext="edit"/>
              <v:shape id="_x0000_s5455" o:spid="_x0000_s5455" style="position:absolute;left:7528;top:5823;height:2;width:7;" filled="f" stroked="t" coordorigin="7528,5823" coordsize="7,0" path="m7534,5823l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456" o:spid="_x0000_s5456" o:spt="203" style="position:absolute;left:7531;top:6024;height:2;width:7;" coordorigin="7531,6024" coordsize="7,2">
              <o:lock v:ext="edit"/>
              <v:shape id="_x0000_s5457" o:spid="_x0000_s5457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58" o:spid="_x0000_s5458" o:spt="203" style="position:absolute;left:7531;top:6024;height:2;width:7;" coordorigin="7531,6024" coordsize="7,2">
              <o:lock v:ext="edit"/>
              <v:shape id="_x0000_s5459" o:spid="_x0000_s5459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60" o:spid="_x0000_s5460" o:spt="203" style="position:absolute;left:7531;top:6024;height:2;width:7;" coordorigin="7531,6024" coordsize="7,2">
              <o:lock v:ext="edit"/>
              <v:shape id="_x0000_s5461" o:spid="_x0000_s5461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62" o:spid="_x0000_s5462" o:spt="203" style="position:absolute;left:7531;top:6024;height:2;width:7;" coordorigin="7531,6024" coordsize="7,2">
              <o:lock v:ext="edit"/>
              <v:shape id="_x0000_s5463" o:spid="_x0000_s5463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64" o:spid="_x0000_s5464" o:spt="203" style="position:absolute;left:7531;top:6024;height:2;width:7;" coordorigin="7531,6024" coordsize="7,2">
              <o:lock v:ext="edit"/>
              <v:shape id="_x0000_s5465" o:spid="_x0000_s5465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66" o:spid="_x0000_s5466" o:spt="203" style="position:absolute;left:7531;top:6024;height:2;width:7;" coordorigin="7531,6024" coordsize="7,2">
              <o:lock v:ext="edit"/>
              <v:shape id="_x0000_s5467" o:spid="_x0000_s5467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68" o:spid="_x0000_s5468" o:spt="203" style="position:absolute;left:7531;top:6024;height:2;width:7;" coordorigin="7531,6024" coordsize="7,2">
              <o:lock v:ext="edit"/>
              <v:shape id="_x0000_s5469" o:spid="_x0000_s5469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70" o:spid="_x0000_s5470" o:spt="203" style="position:absolute;left:7531;top:6024;height:2;width:7;" coordorigin="7531,6024" coordsize="7,2">
              <o:lock v:ext="edit"/>
              <v:shape id="_x0000_s5471" o:spid="_x0000_s5471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72" o:spid="_x0000_s5472" o:spt="203" style="position:absolute;left:7531;top:6024;height:2;width:7;" coordorigin="7531,6024" coordsize="7,2">
              <o:lock v:ext="edit"/>
              <v:shape id="_x0000_s5473" o:spid="_x0000_s5473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74" o:spid="_x0000_s5474" o:spt="203" style="position:absolute;left:7531;top:6024;height:2;width:7;" coordorigin="7531,6024" coordsize="7,2">
              <o:lock v:ext="edit"/>
              <v:shape id="_x0000_s5475" o:spid="_x0000_s5475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76" o:spid="_x0000_s5476" o:spt="203" style="position:absolute;left:7531;top:6024;height:2;width:7;" coordorigin="7531,6024" coordsize="7,2">
              <o:lock v:ext="edit"/>
              <v:shape id="_x0000_s5477" o:spid="_x0000_s5477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78" o:spid="_x0000_s5478" o:spt="203" style="position:absolute;left:7531;top:6024;height:2;width:7;" coordorigin="7531,6024" coordsize="7,2">
              <o:lock v:ext="edit"/>
              <v:shape id="_x0000_s5479" o:spid="_x0000_s5479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80" o:spid="_x0000_s5480" o:spt="203" style="position:absolute;left:7531;top:6024;height:2;width:7;" coordorigin="7531,6024" coordsize="7,2">
              <o:lock v:ext="edit"/>
              <v:shape id="_x0000_s5481" o:spid="_x0000_s5481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82" o:spid="_x0000_s5482" o:spt="203" style="position:absolute;left:7531;top:6024;height:2;width:7;" coordorigin="7531,6024" coordsize="7,2">
              <o:lock v:ext="edit"/>
              <v:shape id="_x0000_s5483" o:spid="_x0000_s5483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84" o:spid="_x0000_s5484" o:spt="203" style="position:absolute;left:7531;top:6024;height:2;width:7;" coordorigin="7531,6024" coordsize="7,2">
              <o:lock v:ext="edit"/>
              <v:shape id="_x0000_s5485" o:spid="_x0000_s5485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86" o:spid="_x0000_s5486" o:spt="203" style="position:absolute;left:7531;top:6024;height:2;width:7;" coordorigin="7531,6024" coordsize="7,2">
              <o:lock v:ext="edit"/>
              <v:shape id="_x0000_s5487" o:spid="_x0000_s5487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88" o:spid="_x0000_s5488" o:spt="203" style="position:absolute;left:7531;top:6024;height:2;width:7;" coordorigin="7531,6024" coordsize="7,2">
              <o:lock v:ext="edit"/>
              <v:shape id="_x0000_s5489" o:spid="_x0000_s5489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90" o:spid="_x0000_s5490" o:spt="203" style="position:absolute;left:7531;top:6024;height:2;width:7;" coordorigin="7531,6024" coordsize="7,2">
              <o:lock v:ext="edit"/>
              <v:shape id="_x0000_s5491" o:spid="_x0000_s5491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92" o:spid="_x0000_s5492" o:spt="203" style="position:absolute;left:7531;top:6024;height:2;width:7;" coordorigin="7531,6024" coordsize="7,2">
              <o:lock v:ext="edit"/>
              <v:shape id="_x0000_s5493" o:spid="_x0000_s5493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94" o:spid="_x0000_s5494" o:spt="203" style="position:absolute;left:7531;top:6024;height:2;width:7;" coordorigin="7531,6024" coordsize="7,2">
              <o:lock v:ext="edit"/>
              <v:shape id="_x0000_s5495" o:spid="_x0000_s5495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96" o:spid="_x0000_s5496" o:spt="203" style="position:absolute;left:7531;top:6024;height:2;width:7;" coordorigin="7531,6024" coordsize="7,2">
              <o:lock v:ext="edit"/>
              <v:shape id="_x0000_s5497" o:spid="_x0000_s5497" style="position:absolute;left:7531;top:6024;height:2;width:7;" filled="f" stroked="t" coordorigin="7531,6024" coordsize="7,0" path="m7531,6024l753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498" o:spid="_x0000_s5498" o:spt="203" style="position:absolute;left:7528;top:6021;height:8;width:7;" coordorigin="7528,6021" coordsize="7,8">
              <o:lock v:ext="edit"/>
              <v:shape id="_x0000_s5499" o:spid="_x0000_s5499" style="position:absolute;left:7528;top:6021;height:8;width:7;" filled="f" stroked="t" coordorigin="7528,6021" coordsize="7,8" path="m7528,6021l7528,6024,7531,6028,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00" o:spid="_x0000_s5500" o:spt="203" style="position:absolute;left:7712;top:6021;height:2;width:10;" coordorigin="7712,6021" coordsize="10,2">
              <o:lock v:ext="edit"/>
              <v:shape id="_x0000_s5501" o:spid="_x0000_s5501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02" o:spid="_x0000_s5502" o:spt="203" style="position:absolute;left:7712;top:6021;height:2;width:10;" coordorigin="7712,6021" coordsize="10,2">
              <o:lock v:ext="edit"/>
              <v:shape id="_x0000_s5503" o:spid="_x0000_s5503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04" o:spid="_x0000_s5504" o:spt="203" style="position:absolute;left:7712;top:6021;height:2;width:10;" coordorigin="7712,6021" coordsize="10,2">
              <o:lock v:ext="edit"/>
              <v:shape id="_x0000_s5505" o:spid="_x0000_s5505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06" o:spid="_x0000_s5506" o:spt="203" style="position:absolute;left:7712;top:6021;height:2;width:10;" coordorigin="7712,6021" coordsize="10,2">
              <o:lock v:ext="edit"/>
              <v:shape id="_x0000_s5507" o:spid="_x0000_s5507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08" o:spid="_x0000_s5508" o:spt="203" style="position:absolute;left:7712;top:6021;height:2;width:10;" coordorigin="7712,6021" coordsize="10,2">
              <o:lock v:ext="edit"/>
              <v:shape id="_x0000_s5509" o:spid="_x0000_s5509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10" o:spid="_x0000_s5510" o:spt="203" style="position:absolute;left:7712;top:6021;height:2;width:10;" coordorigin="7712,6021" coordsize="10,2">
              <o:lock v:ext="edit"/>
              <v:shape id="_x0000_s5511" o:spid="_x0000_s5511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12" o:spid="_x0000_s5512" o:spt="203" style="position:absolute;left:7712;top:6021;height:2;width:10;" coordorigin="7712,6021" coordsize="10,2">
              <o:lock v:ext="edit"/>
              <v:shape id="_x0000_s5513" o:spid="_x0000_s5513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14" o:spid="_x0000_s5514" o:spt="203" style="position:absolute;left:7712;top:6021;height:2;width:10;" coordorigin="7712,6021" coordsize="10,2">
              <o:lock v:ext="edit"/>
              <v:shape id="_x0000_s5515" o:spid="_x0000_s5515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16" o:spid="_x0000_s5516" o:spt="203" style="position:absolute;left:7712;top:6021;height:2;width:10;" coordorigin="7712,6021" coordsize="10,2">
              <o:lock v:ext="edit"/>
              <v:shape id="_x0000_s5517" o:spid="_x0000_s5517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18" o:spid="_x0000_s5518" o:spt="203" style="position:absolute;left:7712;top:6021;height:2;width:10;" coordorigin="7712,6021" coordsize="10,2">
              <o:lock v:ext="edit"/>
              <v:shape id="_x0000_s5519" o:spid="_x0000_s5519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20" o:spid="_x0000_s5520" o:spt="203" style="position:absolute;left:7712;top:6021;height:2;width:10;" coordorigin="7712,6021" coordsize="10,2">
              <o:lock v:ext="edit"/>
              <v:shape id="_x0000_s5521" o:spid="_x0000_s5521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22" o:spid="_x0000_s5522" o:spt="203" style="position:absolute;left:7712;top:6021;height:2;width:10;" coordorigin="7712,6021" coordsize="10,2">
              <o:lock v:ext="edit"/>
              <v:shape id="_x0000_s5523" o:spid="_x0000_s5523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24" o:spid="_x0000_s5524" o:spt="203" style="position:absolute;left:7712;top:6021;height:2;width:10;" coordorigin="7712,6021" coordsize="10,2">
              <o:lock v:ext="edit"/>
              <v:shape id="_x0000_s5525" o:spid="_x0000_s5525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26" o:spid="_x0000_s5526" o:spt="203" style="position:absolute;left:7712;top:6021;height:2;width:10;" coordorigin="7712,6021" coordsize="10,2">
              <o:lock v:ext="edit"/>
              <v:shape id="_x0000_s5527" o:spid="_x0000_s5527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28" o:spid="_x0000_s5528" o:spt="203" style="position:absolute;left:7712;top:6021;height:2;width:10;" coordorigin="7712,6021" coordsize="10,2">
              <o:lock v:ext="edit"/>
              <v:shape id="_x0000_s5529" o:spid="_x0000_s5529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30" o:spid="_x0000_s5530" o:spt="203" style="position:absolute;left:7712;top:6021;height:2;width:10;" coordorigin="7712,6021" coordsize="10,2">
              <o:lock v:ext="edit"/>
              <v:shape id="_x0000_s5531" o:spid="_x0000_s5531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32" o:spid="_x0000_s5532" o:spt="203" style="position:absolute;left:7712;top:6021;height:2;width:10;" coordorigin="7712,6021" coordsize="10,2">
              <o:lock v:ext="edit"/>
              <v:shape id="_x0000_s5533" o:spid="_x0000_s5533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34" o:spid="_x0000_s5534" o:spt="203" style="position:absolute;left:7712;top:6021;height:2;width:10;" coordorigin="7712,6021" coordsize="10,2">
              <o:lock v:ext="edit"/>
              <v:shape id="_x0000_s5535" o:spid="_x0000_s5535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36" o:spid="_x0000_s5536" o:spt="203" style="position:absolute;left:7712;top:6021;height:2;width:10;" coordorigin="7712,6021" coordsize="10,2">
              <o:lock v:ext="edit"/>
              <v:shape id="_x0000_s5537" o:spid="_x0000_s5537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38" o:spid="_x0000_s5538" o:spt="203" style="position:absolute;left:7712;top:6021;height:2;width:10;" coordorigin="7712,6021" coordsize="10,2">
              <o:lock v:ext="edit"/>
              <v:shape id="_x0000_s5539" o:spid="_x0000_s5539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40" o:spid="_x0000_s5540" o:spt="203" style="position:absolute;left:7712;top:6021;height:2;width:10;" coordorigin="7712,6021" coordsize="10,2">
              <o:lock v:ext="edit"/>
              <v:shape id="_x0000_s5541" o:spid="_x0000_s5541" style="position:absolute;left:7712;top:6021;height:2;width:10;" filled="f" stroked="t" coordorigin="7712,6021" coordsize="10,0" path="m7722,6021l771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42" o:spid="_x0000_s5542" o:spt="203" style="position:absolute;left:7712;top:6021;height:8;width:10;" coordorigin="7712,6021" coordsize="10,8">
              <o:lock v:ext="edit"/>
              <v:shape id="_x0000_s5543" o:spid="_x0000_s5543" style="position:absolute;left:7712;top:6021;height:8;width:10;" filled="f" stroked="t" coordorigin="7712,6021" coordsize="10,8" path="m7712,6028l7715,6028,7718,6024,7722,6024,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44" o:spid="_x0000_s5544" o:spt="203" style="position:absolute;left:7708;top:6024;height:2;width:7;" coordorigin="7708,6024" coordsize="7,2">
              <o:lock v:ext="edit"/>
              <v:shape id="_x0000_s5545" o:spid="_x0000_s5545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46" o:spid="_x0000_s5546" o:spt="203" style="position:absolute;left:7708;top:6024;height:2;width:7;" coordorigin="7708,6024" coordsize="7,2">
              <o:lock v:ext="edit"/>
              <v:shape id="_x0000_s5547" o:spid="_x0000_s5547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48" o:spid="_x0000_s5548" o:spt="203" style="position:absolute;left:7708;top:6024;height:2;width:7;" coordorigin="7708,6024" coordsize="7,2">
              <o:lock v:ext="edit"/>
              <v:shape id="_x0000_s5549" o:spid="_x0000_s5549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50" o:spid="_x0000_s5550" o:spt="203" style="position:absolute;left:7708;top:6024;height:2;width:7;" coordorigin="7708,6024" coordsize="7,2">
              <o:lock v:ext="edit"/>
              <v:shape id="_x0000_s5551" o:spid="_x0000_s5551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52" o:spid="_x0000_s5552" o:spt="203" style="position:absolute;left:7708;top:6024;height:2;width:7;" coordorigin="7708,6024" coordsize="7,2">
              <o:lock v:ext="edit"/>
              <v:shape id="_x0000_s5553" o:spid="_x0000_s5553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54" o:spid="_x0000_s5554" o:spt="203" style="position:absolute;left:7708;top:6024;height:2;width:7;" coordorigin="7708,6024" coordsize="7,2">
              <o:lock v:ext="edit"/>
              <v:shape id="_x0000_s5555" o:spid="_x0000_s5555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56" o:spid="_x0000_s5556" o:spt="203" style="position:absolute;left:7708;top:6024;height:2;width:7;" coordorigin="7708,6024" coordsize="7,2">
              <o:lock v:ext="edit"/>
              <v:shape id="_x0000_s5557" o:spid="_x0000_s5557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58" o:spid="_x0000_s5558" o:spt="203" style="position:absolute;left:7708;top:6024;height:2;width:7;" coordorigin="7708,6024" coordsize="7,2">
              <o:lock v:ext="edit"/>
              <v:shape id="_x0000_s5559" o:spid="_x0000_s5559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60" o:spid="_x0000_s5560" o:spt="203" style="position:absolute;left:7708;top:6024;height:2;width:7;" coordorigin="7708,6024" coordsize="7,2">
              <o:lock v:ext="edit"/>
              <v:shape id="_x0000_s5561" o:spid="_x0000_s5561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62" o:spid="_x0000_s5562" o:spt="203" style="position:absolute;left:7708;top:6024;height:2;width:7;" coordorigin="7708,6024" coordsize="7,2">
              <o:lock v:ext="edit"/>
              <v:shape id="_x0000_s5563" o:spid="_x0000_s5563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64" o:spid="_x0000_s5564" o:spt="203" style="position:absolute;left:7708;top:6024;height:2;width:7;" coordorigin="7708,6024" coordsize="7,2">
              <o:lock v:ext="edit"/>
              <v:shape id="_x0000_s5565" o:spid="_x0000_s5565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66" o:spid="_x0000_s5566" o:spt="203" style="position:absolute;left:7708;top:6024;height:2;width:7;" coordorigin="7708,6024" coordsize="7,2">
              <o:lock v:ext="edit"/>
              <v:shape id="_x0000_s5567" o:spid="_x0000_s5567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68" o:spid="_x0000_s5568" o:spt="203" style="position:absolute;left:7708;top:6024;height:2;width:7;" coordorigin="7708,6024" coordsize="7,2">
              <o:lock v:ext="edit"/>
              <v:shape id="_x0000_s5569" o:spid="_x0000_s5569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70" o:spid="_x0000_s5570" o:spt="203" style="position:absolute;left:7708;top:6024;height:2;width:7;" coordorigin="7708,6024" coordsize="7,2">
              <o:lock v:ext="edit"/>
              <v:shape id="_x0000_s5571" o:spid="_x0000_s5571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72" o:spid="_x0000_s5572" o:spt="203" style="position:absolute;left:7708;top:6024;height:2;width:7;" coordorigin="7708,6024" coordsize="7,2">
              <o:lock v:ext="edit"/>
              <v:shape id="_x0000_s5573" o:spid="_x0000_s5573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74" o:spid="_x0000_s5574" o:spt="203" style="position:absolute;left:7708;top:6024;height:2;width:7;" coordorigin="7708,6024" coordsize="7,2">
              <o:lock v:ext="edit"/>
              <v:shape id="_x0000_s5575" o:spid="_x0000_s5575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76" o:spid="_x0000_s5576" o:spt="203" style="position:absolute;left:7708;top:6024;height:2;width:7;" coordorigin="7708,6024" coordsize="7,2">
              <o:lock v:ext="edit"/>
              <v:shape id="_x0000_s5577" o:spid="_x0000_s5577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78" o:spid="_x0000_s5578" o:spt="203" style="position:absolute;left:7708;top:6024;height:2;width:7;" coordorigin="7708,6024" coordsize="7,2">
              <o:lock v:ext="edit"/>
              <v:shape id="_x0000_s5579" o:spid="_x0000_s5579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80" o:spid="_x0000_s5580" o:spt="203" style="position:absolute;left:7708;top:6024;height:2;width:7;" coordorigin="7708,6024" coordsize="7,2">
              <o:lock v:ext="edit"/>
              <v:shape id="_x0000_s5581" o:spid="_x0000_s5581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82" o:spid="_x0000_s5582" o:spt="203" style="position:absolute;left:7708;top:6024;height:2;width:7;" coordorigin="7708,6024" coordsize="7,2">
              <o:lock v:ext="edit"/>
              <v:shape id="_x0000_s5583" o:spid="_x0000_s5583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84" o:spid="_x0000_s5584" o:spt="203" style="position:absolute;left:7708;top:6024;height:2;width:7;" coordorigin="7708,6024" coordsize="7,2">
              <o:lock v:ext="edit"/>
              <v:shape id="_x0000_s5585" o:spid="_x0000_s5585" style="position:absolute;left:7708;top:6024;height:2;width:7;" filled="f" stroked="t" coordorigin="7708,6024" coordsize="7,0" path="m7708,6024l7715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86" o:spid="_x0000_s5586" o:spt="203" style="position:absolute;left:7528;top:5816;height:8;width:7;" coordorigin="7528,5816" coordsize="7,8">
              <o:lock v:ext="edit"/>
              <v:shape id="_x0000_s5587" o:spid="_x0000_s5587" style="position:absolute;left:7528;top:5816;height:8;width:7;" filled="f" stroked="t" coordorigin="7528,5816" coordsize="7,8" path="m7534,5816l7531,5816,7528,5820,7528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588" o:spid="_x0000_s5588" o:spt="203" style="position:absolute;left:7531;top:5820;height:2;width:7;" coordorigin="7531,5820" coordsize="7,2">
              <o:lock v:ext="edit"/>
              <v:shape id="_x0000_s5589" o:spid="_x0000_s5589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90" o:spid="_x0000_s5590" o:spt="203" style="position:absolute;left:7531;top:5820;height:2;width:7;" coordorigin="7531,5820" coordsize="7,2">
              <o:lock v:ext="edit"/>
              <v:shape id="_x0000_s5591" o:spid="_x0000_s5591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92" o:spid="_x0000_s5592" o:spt="203" style="position:absolute;left:7531;top:5820;height:2;width:7;" coordorigin="7531,5820" coordsize="7,2">
              <o:lock v:ext="edit"/>
              <v:shape id="_x0000_s5593" o:spid="_x0000_s5593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94" o:spid="_x0000_s5594" o:spt="203" style="position:absolute;left:7531;top:5820;height:2;width:7;" coordorigin="7531,5820" coordsize="7,2">
              <o:lock v:ext="edit"/>
              <v:shape id="_x0000_s5595" o:spid="_x0000_s5595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96" o:spid="_x0000_s5596" o:spt="203" style="position:absolute;left:7531;top:5820;height:2;width:7;" coordorigin="7531,5820" coordsize="7,2">
              <o:lock v:ext="edit"/>
              <v:shape id="_x0000_s5597" o:spid="_x0000_s5597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598" o:spid="_x0000_s5598" o:spt="203" style="position:absolute;left:7531;top:5820;height:2;width:7;" coordorigin="7531,5820" coordsize="7,2">
              <o:lock v:ext="edit"/>
              <v:shape id="_x0000_s5599" o:spid="_x0000_s5599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00" o:spid="_x0000_s5600" o:spt="203" style="position:absolute;left:7531;top:5820;height:2;width:7;" coordorigin="7531,5820" coordsize="7,2">
              <o:lock v:ext="edit"/>
              <v:shape id="_x0000_s5601" o:spid="_x0000_s5601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02" o:spid="_x0000_s5602" o:spt="203" style="position:absolute;left:7531;top:5820;height:2;width:7;" coordorigin="7531,5820" coordsize="7,2">
              <o:lock v:ext="edit"/>
              <v:shape id="_x0000_s5603" o:spid="_x0000_s5603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04" o:spid="_x0000_s5604" o:spt="203" style="position:absolute;left:7531;top:5820;height:2;width:7;" coordorigin="7531,5820" coordsize="7,2">
              <o:lock v:ext="edit"/>
              <v:shape id="_x0000_s5605" o:spid="_x0000_s5605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06" o:spid="_x0000_s5606" o:spt="203" style="position:absolute;left:7531;top:5820;height:2;width:7;" coordorigin="7531,5820" coordsize="7,2">
              <o:lock v:ext="edit"/>
              <v:shape id="_x0000_s5607" o:spid="_x0000_s5607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08" o:spid="_x0000_s5608" o:spt="203" style="position:absolute;left:7531;top:5820;height:2;width:7;" coordorigin="7531,5820" coordsize="7,2">
              <o:lock v:ext="edit"/>
              <v:shape id="_x0000_s5609" o:spid="_x0000_s5609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10" o:spid="_x0000_s5610" o:spt="203" style="position:absolute;left:7531;top:5820;height:2;width:7;" coordorigin="7531,5820" coordsize="7,2">
              <o:lock v:ext="edit"/>
              <v:shape id="_x0000_s5611" o:spid="_x0000_s5611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12" o:spid="_x0000_s5612" o:spt="203" style="position:absolute;left:7531;top:5820;height:2;width:7;" coordorigin="7531,5820" coordsize="7,2">
              <o:lock v:ext="edit"/>
              <v:shape id="_x0000_s5613" o:spid="_x0000_s5613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14" o:spid="_x0000_s5614" o:spt="203" style="position:absolute;left:7531;top:5820;height:2;width:7;" coordorigin="7531,5820" coordsize="7,2">
              <o:lock v:ext="edit"/>
              <v:shape id="_x0000_s5615" o:spid="_x0000_s5615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16" o:spid="_x0000_s5616" o:spt="203" style="position:absolute;left:7531;top:5820;height:2;width:7;" coordorigin="7531,5820" coordsize="7,2">
              <o:lock v:ext="edit"/>
              <v:shape id="_x0000_s5617" o:spid="_x0000_s5617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18" o:spid="_x0000_s5618" o:spt="203" style="position:absolute;left:7531;top:5820;height:2;width:7;" coordorigin="7531,5820" coordsize="7,2">
              <o:lock v:ext="edit"/>
              <v:shape id="_x0000_s5619" o:spid="_x0000_s5619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20" o:spid="_x0000_s5620" o:spt="203" style="position:absolute;left:7531;top:5820;height:2;width:7;" coordorigin="7531,5820" coordsize="7,2">
              <o:lock v:ext="edit"/>
              <v:shape id="_x0000_s5621" o:spid="_x0000_s5621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22" o:spid="_x0000_s5622" o:spt="203" style="position:absolute;left:7531;top:5820;height:2;width:7;" coordorigin="7531,5820" coordsize="7,2">
              <o:lock v:ext="edit"/>
              <v:shape id="_x0000_s5623" o:spid="_x0000_s5623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24" o:spid="_x0000_s5624" o:spt="203" style="position:absolute;left:7531;top:5820;height:2;width:7;" coordorigin="7531,5820" coordsize="7,2">
              <o:lock v:ext="edit"/>
              <v:shape id="_x0000_s5625" o:spid="_x0000_s5625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26" o:spid="_x0000_s5626" o:spt="203" style="position:absolute;left:7531;top:5820;height:2;width:7;" coordorigin="7531,5820" coordsize="7,2">
              <o:lock v:ext="edit"/>
              <v:shape id="_x0000_s5627" o:spid="_x0000_s5627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28" o:spid="_x0000_s5628" o:spt="203" style="position:absolute;left:7531;top:5820;height:2;width:7;" coordorigin="7531,5820" coordsize="7,2">
              <o:lock v:ext="edit"/>
              <v:shape id="_x0000_s5629" o:spid="_x0000_s5629" style="position:absolute;left:7531;top:5820;height:2;width:7;" filled="f" stroked="t" coordorigin="7531,5820" coordsize="7,0" path="m7531,5820l753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30" o:spid="_x0000_s5630" o:spt="203" style="position:absolute;left:7534;top:5816;height:2;width:178;" coordorigin="7534,5816" coordsize="178,2">
              <o:lock v:ext="edit"/>
              <v:shape id="_x0000_s5631" o:spid="_x0000_s5631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32" o:spid="_x0000_s5632" o:spt="203" style="position:absolute;left:7534;top:5816;height:2;width:178;" coordorigin="7534,5816" coordsize="178,2">
              <o:lock v:ext="edit"/>
              <v:shape id="_x0000_s5633" o:spid="_x0000_s5633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34" o:spid="_x0000_s5634" o:spt="203" style="position:absolute;left:7534;top:5816;height:2;width:178;" coordorigin="7534,5816" coordsize="178,2">
              <o:lock v:ext="edit"/>
              <v:shape id="_x0000_s5635" o:spid="_x0000_s5635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36" o:spid="_x0000_s5636" o:spt="203" style="position:absolute;left:7534;top:5816;height:2;width:178;" coordorigin="7534,5816" coordsize="178,2">
              <o:lock v:ext="edit"/>
              <v:shape id="_x0000_s5637" o:spid="_x0000_s5637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38" o:spid="_x0000_s5638" o:spt="203" style="position:absolute;left:7534;top:5816;height:2;width:178;" coordorigin="7534,5816" coordsize="178,2">
              <o:lock v:ext="edit"/>
              <v:shape id="_x0000_s5639" o:spid="_x0000_s5639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40" o:spid="_x0000_s5640" o:spt="203" style="position:absolute;left:7534;top:5816;height:2;width:178;" coordorigin="7534,5816" coordsize="178,2">
              <o:lock v:ext="edit"/>
              <v:shape id="_x0000_s5641" o:spid="_x0000_s5641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42" o:spid="_x0000_s5642" o:spt="203" style="position:absolute;left:7534;top:5816;height:2;width:178;" coordorigin="7534,5816" coordsize="178,2">
              <o:lock v:ext="edit"/>
              <v:shape id="_x0000_s5643" o:spid="_x0000_s5643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44" o:spid="_x0000_s5644" o:spt="203" style="position:absolute;left:7534;top:5816;height:2;width:178;" coordorigin="7534,5816" coordsize="178,2">
              <o:lock v:ext="edit"/>
              <v:shape id="_x0000_s5645" o:spid="_x0000_s5645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46" o:spid="_x0000_s5646" o:spt="203" style="position:absolute;left:7534;top:5816;height:2;width:178;" coordorigin="7534,5816" coordsize="178,2">
              <o:lock v:ext="edit"/>
              <v:shape id="_x0000_s5647" o:spid="_x0000_s5647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48" o:spid="_x0000_s5648" o:spt="203" style="position:absolute;left:7534;top:5816;height:2;width:178;" coordorigin="7534,5816" coordsize="178,2">
              <o:lock v:ext="edit"/>
              <v:shape id="_x0000_s5649" o:spid="_x0000_s5649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50" o:spid="_x0000_s5650" o:spt="203" style="position:absolute;left:7534;top:5816;height:2;width:178;" coordorigin="7534,5816" coordsize="178,2">
              <o:lock v:ext="edit"/>
              <v:shape id="_x0000_s5651" o:spid="_x0000_s5651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52" o:spid="_x0000_s5652" o:spt="203" style="position:absolute;left:7534;top:5816;height:2;width:178;" coordorigin="7534,5816" coordsize="178,2">
              <o:lock v:ext="edit"/>
              <v:shape id="_x0000_s5653" o:spid="_x0000_s5653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54" o:spid="_x0000_s5654" o:spt="203" style="position:absolute;left:7534;top:5816;height:2;width:178;" coordorigin="7534,5816" coordsize="178,2">
              <o:lock v:ext="edit"/>
              <v:shape id="_x0000_s5655" o:spid="_x0000_s5655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56" o:spid="_x0000_s5656" o:spt="203" style="position:absolute;left:7534;top:5816;height:2;width:178;" coordorigin="7534,5816" coordsize="178,2">
              <o:lock v:ext="edit"/>
              <v:shape id="_x0000_s5657" o:spid="_x0000_s5657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58" o:spid="_x0000_s5658" o:spt="203" style="position:absolute;left:7534;top:5816;height:2;width:178;" coordorigin="7534,5816" coordsize="178,2">
              <o:lock v:ext="edit"/>
              <v:shape id="_x0000_s5659" o:spid="_x0000_s5659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60" o:spid="_x0000_s5660" o:spt="203" style="position:absolute;left:7534;top:5816;height:2;width:178;" coordorigin="7534,5816" coordsize="178,2">
              <o:lock v:ext="edit"/>
              <v:shape id="_x0000_s5661" o:spid="_x0000_s5661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62" o:spid="_x0000_s5662" o:spt="203" style="position:absolute;left:7534;top:5816;height:2;width:178;" coordorigin="7534,5816" coordsize="178,2">
              <o:lock v:ext="edit"/>
              <v:shape id="_x0000_s5663" o:spid="_x0000_s5663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64" o:spid="_x0000_s5664" o:spt="203" style="position:absolute;left:7534;top:5816;height:2;width:178;" coordorigin="7534,5816" coordsize="178,2">
              <o:lock v:ext="edit"/>
              <v:shape id="_x0000_s5665" o:spid="_x0000_s5665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66" o:spid="_x0000_s5666" o:spt="203" style="position:absolute;left:7534;top:5816;height:2;width:178;" coordorigin="7534,5816" coordsize="178,2">
              <o:lock v:ext="edit"/>
              <v:shape id="_x0000_s5667" o:spid="_x0000_s5667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68" o:spid="_x0000_s5668" o:spt="203" style="position:absolute;left:7534;top:5816;height:2;width:178;" coordorigin="7534,5816" coordsize="178,2">
              <o:lock v:ext="edit"/>
              <v:shape id="_x0000_s5669" o:spid="_x0000_s5669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70" o:spid="_x0000_s5670" o:spt="203" style="position:absolute;left:7534;top:5816;height:2;width:178;" coordorigin="7534,5816" coordsize="178,2">
              <o:lock v:ext="edit"/>
              <v:shape id="_x0000_s5671" o:spid="_x0000_s5671" style="position:absolute;left:7534;top:5816;height:2;width:178;" filled="f" stroked="t" coordorigin="7534,5816" coordsize="178,0" path="m7534,5816l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672" o:spid="_x0000_s5672" o:spt="203" style="position:absolute;left:7708;top:5820;height:2;width:7;" coordorigin="7708,5820" coordsize="7,2">
              <o:lock v:ext="edit"/>
              <v:shape id="_x0000_s5673" o:spid="_x0000_s5673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74" o:spid="_x0000_s5674" o:spt="203" style="position:absolute;left:7708;top:5820;height:2;width:7;" coordorigin="7708,5820" coordsize="7,2">
              <o:lock v:ext="edit"/>
              <v:shape id="_x0000_s5675" o:spid="_x0000_s5675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76" o:spid="_x0000_s5676" o:spt="203" style="position:absolute;left:7708;top:5820;height:2;width:7;" coordorigin="7708,5820" coordsize="7,2">
              <o:lock v:ext="edit"/>
              <v:shape id="_x0000_s5677" o:spid="_x0000_s5677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78" o:spid="_x0000_s5678" o:spt="203" style="position:absolute;left:7708;top:5820;height:2;width:7;" coordorigin="7708,5820" coordsize="7,2">
              <o:lock v:ext="edit"/>
              <v:shape id="_x0000_s5679" o:spid="_x0000_s5679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80" o:spid="_x0000_s5680" o:spt="203" style="position:absolute;left:7708;top:5820;height:2;width:7;" coordorigin="7708,5820" coordsize="7,2">
              <o:lock v:ext="edit"/>
              <v:shape id="_x0000_s5681" o:spid="_x0000_s5681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82" o:spid="_x0000_s5682" o:spt="203" style="position:absolute;left:7708;top:5820;height:2;width:7;" coordorigin="7708,5820" coordsize="7,2">
              <o:lock v:ext="edit"/>
              <v:shape id="_x0000_s5683" o:spid="_x0000_s5683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84" o:spid="_x0000_s5684" o:spt="203" style="position:absolute;left:7708;top:5820;height:2;width:7;" coordorigin="7708,5820" coordsize="7,2">
              <o:lock v:ext="edit"/>
              <v:shape id="_x0000_s5685" o:spid="_x0000_s5685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86" o:spid="_x0000_s5686" o:spt="203" style="position:absolute;left:7708;top:5820;height:2;width:7;" coordorigin="7708,5820" coordsize="7,2">
              <o:lock v:ext="edit"/>
              <v:shape id="_x0000_s5687" o:spid="_x0000_s5687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88" o:spid="_x0000_s5688" o:spt="203" style="position:absolute;left:7708;top:5820;height:2;width:7;" coordorigin="7708,5820" coordsize="7,2">
              <o:lock v:ext="edit"/>
              <v:shape id="_x0000_s5689" o:spid="_x0000_s5689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90" o:spid="_x0000_s5690" o:spt="203" style="position:absolute;left:7708;top:5820;height:2;width:7;" coordorigin="7708,5820" coordsize="7,2">
              <o:lock v:ext="edit"/>
              <v:shape id="_x0000_s5691" o:spid="_x0000_s5691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92" o:spid="_x0000_s5692" o:spt="203" style="position:absolute;left:7708;top:5820;height:2;width:7;" coordorigin="7708,5820" coordsize="7,2">
              <o:lock v:ext="edit"/>
              <v:shape id="_x0000_s5693" o:spid="_x0000_s5693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94" o:spid="_x0000_s5694" o:spt="203" style="position:absolute;left:7708;top:5820;height:2;width:7;" coordorigin="7708,5820" coordsize="7,2">
              <o:lock v:ext="edit"/>
              <v:shape id="_x0000_s5695" o:spid="_x0000_s5695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96" o:spid="_x0000_s5696" o:spt="203" style="position:absolute;left:7708;top:5820;height:2;width:7;" coordorigin="7708,5820" coordsize="7,2">
              <o:lock v:ext="edit"/>
              <v:shape id="_x0000_s5697" o:spid="_x0000_s5697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698" o:spid="_x0000_s5698" o:spt="203" style="position:absolute;left:7708;top:5820;height:2;width:7;" coordorigin="7708,5820" coordsize="7,2">
              <o:lock v:ext="edit"/>
              <v:shape id="_x0000_s5699" o:spid="_x0000_s5699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700" o:spid="_x0000_s5700" o:spt="203" style="position:absolute;left:7708;top:5820;height:2;width:7;" coordorigin="7708,5820" coordsize="7,2">
              <o:lock v:ext="edit"/>
              <v:shape id="_x0000_s5701" o:spid="_x0000_s5701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702" o:spid="_x0000_s5702" o:spt="203" style="position:absolute;left:7708;top:5820;height:2;width:7;" coordorigin="7708,5820" coordsize="7,2">
              <o:lock v:ext="edit"/>
              <v:shape id="_x0000_s5703" o:spid="_x0000_s5703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704" o:spid="_x0000_s5704" o:spt="203" style="position:absolute;left:7708;top:5820;height:2;width:7;" coordorigin="7708,5820" coordsize="7,2">
              <o:lock v:ext="edit"/>
              <v:shape id="_x0000_s5705" o:spid="_x0000_s5705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706" o:spid="_x0000_s5706" o:spt="203" style="position:absolute;left:7708;top:5820;height:2;width:7;" coordorigin="7708,5820" coordsize="7,2">
              <o:lock v:ext="edit"/>
              <v:shape id="_x0000_s5707" o:spid="_x0000_s5707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708" o:spid="_x0000_s5708" o:spt="203" style="position:absolute;left:7708;top:5820;height:2;width:7;" coordorigin="7708,5820" coordsize="7,2">
              <o:lock v:ext="edit"/>
              <v:shape id="_x0000_s5709" o:spid="_x0000_s5709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710" o:spid="_x0000_s5710" o:spt="203" style="position:absolute;left:7708;top:5820;height:2;width:7;" coordorigin="7708,5820" coordsize="7,2">
              <o:lock v:ext="edit"/>
              <v:shape id="_x0000_s5711" o:spid="_x0000_s5711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712" o:spid="_x0000_s5712" o:spt="203" style="position:absolute;left:7708;top:5820;height:2;width:7;" coordorigin="7708,5820" coordsize="7,2">
              <o:lock v:ext="edit"/>
              <v:shape id="_x0000_s5713" o:spid="_x0000_s5713" style="position:absolute;left:7708;top:5820;height:2;width:7;" filled="f" stroked="t" coordorigin="7708,5820" coordsize="7,0" path="m7708,5820l7715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5714" o:spid="_x0000_s5714" o:spt="203" style="position:absolute;left:7722;top:5823;height:198;width:2;" coordorigin="7722,5823" coordsize="2,198">
              <o:lock v:ext="edit"/>
              <v:shape id="_x0000_s5715" o:spid="_x0000_s5715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16" o:spid="_x0000_s5716" o:spt="203" style="position:absolute;left:7722;top:5823;height:198;width:2;" coordorigin="7722,5823" coordsize="2,198">
              <o:lock v:ext="edit"/>
              <v:shape id="_x0000_s5717" o:spid="_x0000_s5717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18" o:spid="_x0000_s5718" o:spt="203" style="position:absolute;left:7722;top:5823;height:198;width:2;" coordorigin="7722,5823" coordsize="2,198">
              <o:lock v:ext="edit"/>
              <v:shape id="_x0000_s5719" o:spid="_x0000_s5719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20" o:spid="_x0000_s5720" o:spt="203" style="position:absolute;left:7722;top:5823;height:198;width:2;" coordorigin="7722,5823" coordsize="2,198">
              <o:lock v:ext="edit"/>
              <v:shape id="_x0000_s5721" o:spid="_x0000_s5721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22" o:spid="_x0000_s5722" o:spt="203" style="position:absolute;left:7722;top:5823;height:198;width:2;" coordorigin="7722,5823" coordsize="2,198">
              <o:lock v:ext="edit"/>
              <v:shape id="_x0000_s5723" o:spid="_x0000_s5723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24" o:spid="_x0000_s5724" o:spt="203" style="position:absolute;left:7722;top:5823;height:198;width:2;" coordorigin="7722,5823" coordsize="2,198">
              <o:lock v:ext="edit"/>
              <v:shape id="_x0000_s5725" o:spid="_x0000_s5725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26" o:spid="_x0000_s5726" o:spt="203" style="position:absolute;left:7722;top:5823;height:198;width:2;" coordorigin="7722,5823" coordsize="2,198">
              <o:lock v:ext="edit"/>
              <v:shape id="_x0000_s5727" o:spid="_x0000_s5727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28" o:spid="_x0000_s5728" o:spt="203" style="position:absolute;left:7722;top:5823;height:198;width:2;" coordorigin="7722,5823" coordsize="2,198">
              <o:lock v:ext="edit"/>
              <v:shape id="_x0000_s5729" o:spid="_x0000_s5729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30" o:spid="_x0000_s5730" o:spt="203" style="position:absolute;left:7722;top:5823;height:198;width:2;" coordorigin="7722,5823" coordsize="2,198">
              <o:lock v:ext="edit"/>
              <v:shape id="_x0000_s5731" o:spid="_x0000_s5731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32" o:spid="_x0000_s5732" o:spt="203" style="position:absolute;left:7722;top:5823;height:198;width:2;" coordorigin="7722,5823" coordsize="2,198">
              <o:lock v:ext="edit"/>
              <v:shape id="_x0000_s5733" o:spid="_x0000_s5733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34" o:spid="_x0000_s5734" o:spt="203" style="position:absolute;left:7722;top:5823;height:198;width:2;" coordorigin="7722,5823" coordsize="2,198">
              <o:lock v:ext="edit"/>
              <v:shape id="_x0000_s5735" o:spid="_x0000_s5735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36" o:spid="_x0000_s5736" o:spt="203" style="position:absolute;left:7722;top:5823;height:198;width:2;" coordorigin="7722,5823" coordsize="2,198">
              <o:lock v:ext="edit"/>
              <v:shape id="_x0000_s5737" o:spid="_x0000_s5737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38" o:spid="_x0000_s5738" o:spt="203" style="position:absolute;left:7722;top:5823;height:198;width:2;" coordorigin="7722,5823" coordsize="2,198">
              <o:lock v:ext="edit"/>
              <v:shape id="_x0000_s5739" o:spid="_x0000_s5739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40" o:spid="_x0000_s5740" o:spt="203" style="position:absolute;left:7722;top:5823;height:198;width:2;" coordorigin="7722,5823" coordsize="2,198">
              <o:lock v:ext="edit"/>
              <v:shape id="_x0000_s5741" o:spid="_x0000_s5741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42" o:spid="_x0000_s5742" o:spt="203" style="position:absolute;left:7722;top:5823;height:198;width:2;" coordorigin="7722,5823" coordsize="2,198">
              <o:lock v:ext="edit"/>
              <v:shape id="_x0000_s5743" o:spid="_x0000_s5743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44" o:spid="_x0000_s5744" o:spt="203" style="position:absolute;left:7722;top:5823;height:198;width:2;" coordorigin="7722,5823" coordsize="2,198">
              <o:lock v:ext="edit"/>
              <v:shape id="_x0000_s5745" o:spid="_x0000_s5745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46" o:spid="_x0000_s5746" o:spt="203" style="position:absolute;left:7722;top:5823;height:198;width:2;" coordorigin="7722,5823" coordsize="2,198">
              <o:lock v:ext="edit"/>
              <v:shape id="_x0000_s5747" o:spid="_x0000_s5747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48" o:spid="_x0000_s5748" o:spt="203" style="position:absolute;left:7722;top:5823;height:198;width:2;" coordorigin="7722,5823" coordsize="2,198">
              <o:lock v:ext="edit"/>
              <v:shape id="_x0000_s5749" o:spid="_x0000_s5749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50" o:spid="_x0000_s5750" o:spt="203" style="position:absolute;left:7722;top:5823;height:198;width:2;" coordorigin="7722,5823" coordsize="2,198">
              <o:lock v:ext="edit"/>
              <v:shape id="_x0000_s5751" o:spid="_x0000_s5751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52" o:spid="_x0000_s5752" o:spt="203" style="position:absolute;left:7722;top:5823;height:198;width:2;" coordorigin="7722,5823" coordsize="2,198">
              <o:lock v:ext="edit"/>
              <v:shape id="_x0000_s5753" o:spid="_x0000_s5753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54" o:spid="_x0000_s5754" o:spt="203" style="position:absolute;left:7722;top:5823;height:198;width:2;" coordorigin="7722,5823" coordsize="2,198">
              <o:lock v:ext="edit"/>
              <v:shape id="_x0000_s5755" o:spid="_x0000_s5755" style="position:absolute;left:7722;top:5823;height:198;width:2;" filled="f" stroked="t" coordorigin="7722,5823" coordsize="0,198" path="m7722,5823l7722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56" o:spid="_x0000_s5756" o:spt="203" style="position:absolute;left:7712;top:5823;height:2;width:10;" coordorigin="7712,5823" coordsize="10,2">
              <o:lock v:ext="edit"/>
              <v:shape id="_x0000_s5757" o:spid="_x0000_s5757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58" o:spid="_x0000_s5758" o:spt="203" style="position:absolute;left:7712;top:5823;height:2;width:10;" coordorigin="7712,5823" coordsize="10,2">
              <o:lock v:ext="edit"/>
              <v:shape id="_x0000_s5759" o:spid="_x0000_s5759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60" o:spid="_x0000_s5760" o:spt="203" style="position:absolute;left:7712;top:5823;height:2;width:10;" coordorigin="7712,5823" coordsize="10,2">
              <o:lock v:ext="edit"/>
              <v:shape id="_x0000_s5761" o:spid="_x0000_s5761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62" o:spid="_x0000_s5762" o:spt="203" style="position:absolute;left:7712;top:5823;height:2;width:10;" coordorigin="7712,5823" coordsize="10,2">
              <o:lock v:ext="edit"/>
              <v:shape id="_x0000_s5763" o:spid="_x0000_s5763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64" o:spid="_x0000_s5764" o:spt="203" style="position:absolute;left:7712;top:5823;height:2;width:10;" coordorigin="7712,5823" coordsize="10,2">
              <o:lock v:ext="edit"/>
              <v:shape id="_x0000_s5765" o:spid="_x0000_s5765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66" o:spid="_x0000_s5766" o:spt="203" style="position:absolute;left:7712;top:5823;height:2;width:10;" coordorigin="7712,5823" coordsize="10,2">
              <o:lock v:ext="edit"/>
              <v:shape id="_x0000_s5767" o:spid="_x0000_s5767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68" o:spid="_x0000_s5768" o:spt="203" style="position:absolute;left:7712;top:5823;height:2;width:10;" coordorigin="7712,5823" coordsize="10,2">
              <o:lock v:ext="edit"/>
              <v:shape id="_x0000_s5769" o:spid="_x0000_s5769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70" o:spid="_x0000_s5770" o:spt="203" style="position:absolute;left:7712;top:5823;height:2;width:10;" coordorigin="7712,5823" coordsize="10,2">
              <o:lock v:ext="edit"/>
              <v:shape id="_x0000_s5771" o:spid="_x0000_s5771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72" o:spid="_x0000_s5772" o:spt="203" style="position:absolute;left:7712;top:5823;height:2;width:10;" coordorigin="7712,5823" coordsize="10,2">
              <o:lock v:ext="edit"/>
              <v:shape id="_x0000_s5773" o:spid="_x0000_s5773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74" o:spid="_x0000_s5774" o:spt="203" style="position:absolute;left:7712;top:5823;height:2;width:10;" coordorigin="7712,5823" coordsize="10,2">
              <o:lock v:ext="edit"/>
              <v:shape id="_x0000_s5775" o:spid="_x0000_s5775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76" o:spid="_x0000_s5776" o:spt="203" style="position:absolute;left:7712;top:5823;height:2;width:10;" coordorigin="7712,5823" coordsize="10,2">
              <o:lock v:ext="edit"/>
              <v:shape id="_x0000_s5777" o:spid="_x0000_s5777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78" o:spid="_x0000_s5778" o:spt="203" style="position:absolute;left:7712;top:5823;height:2;width:10;" coordorigin="7712,5823" coordsize="10,2">
              <o:lock v:ext="edit"/>
              <v:shape id="_x0000_s5779" o:spid="_x0000_s5779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80" o:spid="_x0000_s5780" o:spt="203" style="position:absolute;left:7712;top:5823;height:2;width:10;" coordorigin="7712,5823" coordsize="10,2">
              <o:lock v:ext="edit"/>
              <v:shape id="_x0000_s5781" o:spid="_x0000_s5781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82" o:spid="_x0000_s5782" o:spt="203" style="position:absolute;left:7712;top:5823;height:2;width:10;" coordorigin="7712,5823" coordsize="10,2">
              <o:lock v:ext="edit"/>
              <v:shape id="_x0000_s5783" o:spid="_x0000_s5783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84" o:spid="_x0000_s5784" o:spt="203" style="position:absolute;left:7712;top:5823;height:2;width:10;" coordorigin="7712,5823" coordsize="10,2">
              <o:lock v:ext="edit"/>
              <v:shape id="_x0000_s5785" o:spid="_x0000_s5785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86" o:spid="_x0000_s5786" o:spt="203" style="position:absolute;left:7712;top:5823;height:2;width:10;" coordorigin="7712,5823" coordsize="10,2">
              <o:lock v:ext="edit"/>
              <v:shape id="_x0000_s5787" o:spid="_x0000_s5787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88" o:spid="_x0000_s5788" o:spt="203" style="position:absolute;left:7712;top:5823;height:2;width:10;" coordorigin="7712,5823" coordsize="10,2">
              <o:lock v:ext="edit"/>
              <v:shape id="_x0000_s5789" o:spid="_x0000_s5789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90" o:spid="_x0000_s5790" o:spt="203" style="position:absolute;left:7712;top:5823;height:2;width:10;" coordorigin="7712,5823" coordsize="10,2">
              <o:lock v:ext="edit"/>
              <v:shape id="_x0000_s5791" o:spid="_x0000_s5791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92" o:spid="_x0000_s5792" o:spt="203" style="position:absolute;left:7712;top:5823;height:2;width:10;" coordorigin="7712,5823" coordsize="10,2">
              <o:lock v:ext="edit"/>
              <v:shape id="_x0000_s5793" o:spid="_x0000_s5793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94" o:spid="_x0000_s5794" o:spt="203" style="position:absolute;left:7712;top:5823;height:2;width:10;" coordorigin="7712,5823" coordsize="10,2">
              <o:lock v:ext="edit"/>
              <v:shape id="_x0000_s5795" o:spid="_x0000_s5795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96" o:spid="_x0000_s5796" o:spt="203" style="position:absolute;left:7712;top:5823;height:2;width:10;" coordorigin="7712,5823" coordsize="10,2">
              <o:lock v:ext="edit"/>
              <v:shape id="_x0000_s5797" o:spid="_x0000_s5797" style="position:absolute;left:7712;top:5823;height:2;width:10;" filled="f" stroked="t" coordorigin="7712,5823" coordsize="10,0" path="m7722,5823l7712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798" o:spid="_x0000_s5798" o:spt="203" style="position:absolute;left:7534;top:6028;height:2;width:178;" coordorigin="7534,6028" coordsize="178,2">
              <o:lock v:ext="edit"/>
              <v:shape id="_x0000_s5799" o:spid="_x0000_s5799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00" o:spid="_x0000_s5800" o:spt="203" style="position:absolute;left:7534;top:6028;height:2;width:178;" coordorigin="7534,6028" coordsize="178,2">
              <o:lock v:ext="edit"/>
              <v:shape id="_x0000_s5801" o:spid="_x0000_s5801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02" o:spid="_x0000_s5802" o:spt="203" style="position:absolute;left:7534;top:6028;height:2;width:178;" coordorigin="7534,6028" coordsize="178,2">
              <o:lock v:ext="edit"/>
              <v:shape id="_x0000_s5803" o:spid="_x0000_s5803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04" o:spid="_x0000_s5804" o:spt="203" style="position:absolute;left:7534;top:6028;height:2;width:178;" coordorigin="7534,6028" coordsize="178,2">
              <o:lock v:ext="edit"/>
              <v:shape id="_x0000_s5805" o:spid="_x0000_s5805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06" o:spid="_x0000_s5806" o:spt="203" style="position:absolute;left:7534;top:6028;height:2;width:178;" coordorigin="7534,6028" coordsize="178,2">
              <o:lock v:ext="edit"/>
              <v:shape id="_x0000_s5807" o:spid="_x0000_s5807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08" o:spid="_x0000_s5808" o:spt="203" style="position:absolute;left:7534;top:6028;height:2;width:178;" coordorigin="7534,6028" coordsize="178,2">
              <o:lock v:ext="edit"/>
              <v:shape id="_x0000_s5809" o:spid="_x0000_s5809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10" o:spid="_x0000_s5810" o:spt="203" style="position:absolute;left:7534;top:6028;height:2;width:178;" coordorigin="7534,6028" coordsize="178,2">
              <o:lock v:ext="edit"/>
              <v:shape id="_x0000_s5811" o:spid="_x0000_s5811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12" o:spid="_x0000_s5812" o:spt="203" style="position:absolute;left:7534;top:6028;height:2;width:178;" coordorigin="7534,6028" coordsize="178,2">
              <o:lock v:ext="edit"/>
              <v:shape id="_x0000_s5813" o:spid="_x0000_s5813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14" o:spid="_x0000_s5814" o:spt="203" style="position:absolute;left:7534;top:6028;height:2;width:178;" coordorigin="7534,6028" coordsize="178,2">
              <o:lock v:ext="edit"/>
              <v:shape id="_x0000_s5815" o:spid="_x0000_s5815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16" o:spid="_x0000_s5816" o:spt="203" style="position:absolute;left:7534;top:6028;height:2;width:178;" coordorigin="7534,6028" coordsize="178,2">
              <o:lock v:ext="edit"/>
              <v:shape id="_x0000_s5817" o:spid="_x0000_s5817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18" o:spid="_x0000_s5818" o:spt="203" style="position:absolute;left:7534;top:6028;height:2;width:178;" coordorigin="7534,6028" coordsize="178,2">
              <o:lock v:ext="edit"/>
              <v:shape id="_x0000_s5819" o:spid="_x0000_s5819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20" o:spid="_x0000_s5820" o:spt="203" style="position:absolute;left:7534;top:6028;height:2;width:178;" coordorigin="7534,6028" coordsize="178,2">
              <o:lock v:ext="edit"/>
              <v:shape id="_x0000_s5821" o:spid="_x0000_s5821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22" o:spid="_x0000_s5822" o:spt="203" style="position:absolute;left:7534;top:6028;height:2;width:178;" coordorigin="7534,6028" coordsize="178,2">
              <o:lock v:ext="edit"/>
              <v:shape id="_x0000_s5823" o:spid="_x0000_s5823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24" o:spid="_x0000_s5824" o:spt="203" style="position:absolute;left:7534;top:6028;height:2;width:178;" coordorigin="7534,6028" coordsize="178,2">
              <o:lock v:ext="edit"/>
              <v:shape id="_x0000_s5825" o:spid="_x0000_s5825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26" o:spid="_x0000_s5826" o:spt="203" style="position:absolute;left:7534;top:6028;height:2;width:178;" coordorigin="7534,6028" coordsize="178,2">
              <o:lock v:ext="edit"/>
              <v:shape id="_x0000_s5827" o:spid="_x0000_s5827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28" o:spid="_x0000_s5828" o:spt="203" style="position:absolute;left:7534;top:6028;height:2;width:178;" coordorigin="7534,6028" coordsize="178,2">
              <o:lock v:ext="edit"/>
              <v:shape id="_x0000_s5829" o:spid="_x0000_s5829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30" o:spid="_x0000_s5830" o:spt="203" style="position:absolute;left:7534;top:6028;height:2;width:178;" coordorigin="7534,6028" coordsize="178,2">
              <o:lock v:ext="edit"/>
              <v:shape id="_x0000_s5831" o:spid="_x0000_s5831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32" o:spid="_x0000_s5832" o:spt="203" style="position:absolute;left:7534;top:6028;height:2;width:178;" coordorigin="7534,6028" coordsize="178,2">
              <o:lock v:ext="edit"/>
              <v:shape id="_x0000_s5833" o:spid="_x0000_s5833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34" o:spid="_x0000_s5834" o:spt="203" style="position:absolute;left:7534;top:6028;height:2;width:178;" coordorigin="7534,6028" coordsize="178,2">
              <o:lock v:ext="edit"/>
              <v:shape id="_x0000_s5835" o:spid="_x0000_s5835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36" o:spid="_x0000_s5836" o:spt="203" style="position:absolute;left:7534;top:6028;height:2;width:178;" coordorigin="7534,6028" coordsize="178,2">
              <o:lock v:ext="edit"/>
              <v:shape id="_x0000_s5837" o:spid="_x0000_s5837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38" o:spid="_x0000_s5838" o:spt="203" style="position:absolute;left:7534;top:6028;height:2;width:178;" coordorigin="7534,6028" coordsize="178,2">
              <o:lock v:ext="edit"/>
              <v:shape id="_x0000_s5839" o:spid="_x0000_s5839" style="position:absolute;left:7534;top:6028;height:2;width:178;" filled="f" stroked="t" coordorigin="7534,6028" coordsize="178,0" path="m7712,6028l7534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40" o:spid="_x0000_s5840" o:spt="203" style="position:absolute;left:7712;top:5816;height:8;width:10;" coordorigin="7712,5816" coordsize="10,8">
              <o:lock v:ext="edit"/>
              <v:shape id="_x0000_s5841" o:spid="_x0000_s5841" style="position:absolute;left:7712;top:5816;height:8;width:10;" filled="f" stroked="t" coordorigin="7712,5816" coordsize="10,8" path="m7722,5823l7722,5820,7718,5820,7715,5816,7712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42" o:spid="_x0000_s5842" o:spt="203" style="position:absolute;left:7468;top:5755;height:2;width:10;" coordorigin="7468,5755" coordsize="10,2">
              <o:lock v:ext="edit"/>
              <v:shape id="_x0000_s5843" o:spid="_x0000_s5843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44" o:spid="_x0000_s5844" o:spt="203" style="position:absolute;left:7468;top:5755;height:2;width:10;" coordorigin="7468,5755" coordsize="10,2">
              <o:lock v:ext="edit"/>
              <v:shape id="_x0000_s5845" o:spid="_x0000_s5845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46" o:spid="_x0000_s5846" o:spt="203" style="position:absolute;left:7468;top:5755;height:2;width:10;" coordorigin="7468,5755" coordsize="10,2">
              <o:lock v:ext="edit"/>
              <v:shape id="_x0000_s5847" o:spid="_x0000_s5847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48" o:spid="_x0000_s5848" o:spt="203" style="position:absolute;left:7468;top:5755;height:2;width:10;" coordorigin="7468,5755" coordsize="10,2">
              <o:lock v:ext="edit"/>
              <v:shape id="_x0000_s5849" o:spid="_x0000_s5849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50" o:spid="_x0000_s5850" o:spt="203" style="position:absolute;left:7468;top:5755;height:2;width:10;" coordorigin="7468,5755" coordsize="10,2">
              <o:lock v:ext="edit"/>
              <v:shape id="_x0000_s5851" o:spid="_x0000_s5851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52" o:spid="_x0000_s5852" o:spt="203" style="position:absolute;left:7468;top:5755;height:2;width:10;" coordorigin="7468,5755" coordsize="10,2">
              <o:lock v:ext="edit"/>
              <v:shape id="_x0000_s5853" o:spid="_x0000_s5853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54" o:spid="_x0000_s5854" o:spt="203" style="position:absolute;left:7468;top:5755;height:2;width:10;" coordorigin="7468,5755" coordsize="10,2">
              <o:lock v:ext="edit"/>
              <v:shape id="_x0000_s5855" o:spid="_x0000_s5855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56" o:spid="_x0000_s5856" o:spt="203" style="position:absolute;left:7468;top:5755;height:2;width:10;" coordorigin="7468,5755" coordsize="10,2">
              <o:lock v:ext="edit"/>
              <v:shape id="_x0000_s5857" o:spid="_x0000_s5857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58" o:spid="_x0000_s5858" o:spt="203" style="position:absolute;left:7468;top:5755;height:2;width:10;" coordorigin="7468,5755" coordsize="10,2">
              <o:lock v:ext="edit"/>
              <v:shape id="_x0000_s5859" o:spid="_x0000_s5859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60" o:spid="_x0000_s5860" o:spt="203" style="position:absolute;left:7468;top:5755;height:2;width:10;" coordorigin="7468,5755" coordsize="10,2">
              <o:lock v:ext="edit"/>
              <v:shape id="_x0000_s5861" o:spid="_x0000_s5861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62" o:spid="_x0000_s5862" o:spt="203" style="position:absolute;left:7468;top:5755;height:2;width:10;" coordorigin="7468,5755" coordsize="10,2">
              <o:lock v:ext="edit"/>
              <v:shape id="_x0000_s5863" o:spid="_x0000_s5863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64" o:spid="_x0000_s5864" o:spt="203" style="position:absolute;left:7468;top:5755;height:2;width:10;" coordorigin="7468,5755" coordsize="10,2">
              <o:lock v:ext="edit"/>
              <v:shape id="_x0000_s5865" o:spid="_x0000_s5865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66" o:spid="_x0000_s5866" o:spt="203" style="position:absolute;left:7468;top:5755;height:2;width:10;" coordorigin="7468,5755" coordsize="10,2">
              <o:lock v:ext="edit"/>
              <v:shape id="_x0000_s5867" o:spid="_x0000_s5867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68" o:spid="_x0000_s5868" o:spt="203" style="position:absolute;left:7468;top:5755;height:2;width:10;" coordorigin="7468,5755" coordsize="10,2">
              <o:lock v:ext="edit"/>
              <v:shape id="_x0000_s5869" o:spid="_x0000_s5869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70" o:spid="_x0000_s5870" o:spt="203" style="position:absolute;left:7468;top:5755;height:2;width:10;" coordorigin="7468,5755" coordsize="10,2">
              <o:lock v:ext="edit"/>
              <v:shape id="_x0000_s5871" o:spid="_x0000_s5871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72" o:spid="_x0000_s5872" o:spt="203" style="position:absolute;left:7468;top:5755;height:2;width:10;" coordorigin="7468,5755" coordsize="10,2">
              <o:lock v:ext="edit"/>
              <v:shape id="_x0000_s5873" o:spid="_x0000_s5873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74" o:spid="_x0000_s5874" o:spt="203" style="position:absolute;left:7468;top:5755;height:2;width:10;" coordorigin="7468,5755" coordsize="10,2">
              <o:lock v:ext="edit"/>
              <v:shape id="_x0000_s5875" o:spid="_x0000_s5875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76" o:spid="_x0000_s5876" o:spt="203" style="position:absolute;left:7468;top:5755;height:2;width:10;" coordorigin="7468,5755" coordsize="10,2">
              <o:lock v:ext="edit"/>
              <v:shape id="_x0000_s5877" o:spid="_x0000_s5877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78" o:spid="_x0000_s5878" o:spt="203" style="position:absolute;left:7468;top:5755;height:2;width:10;" coordorigin="7468,5755" coordsize="10,2">
              <o:lock v:ext="edit"/>
              <v:shape id="_x0000_s5879" o:spid="_x0000_s5879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80" o:spid="_x0000_s5880" o:spt="203" style="position:absolute;left:7468;top:5755;height:2;width:10;" coordorigin="7468,5755" coordsize="10,2">
              <o:lock v:ext="edit"/>
              <v:shape id="_x0000_s5881" o:spid="_x0000_s5881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82" o:spid="_x0000_s5882" o:spt="203" style="position:absolute;left:7468;top:5755;height:2;width:10;" coordorigin="7468,5755" coordsize="10,2">
              <o:lock v:ext="edit"/>
              <v:shape id="_x0000_s5883" o:spid="_x0000_s5883" style="position:absolute;left:7468;top:5755;height:2;width:10;" filled="f" stroked="t" coordorigin="7468,5755" coordsize="10,0" path="m7478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84" o:spid="_x0000_s5884" o:spt="203" style="position:absolute;left:7468;top:5755;height:8;width:10;" coordorigin="7468,5755" coordsize="10,8">
              <o:lock v:ext="edit"/>
              <v:shape id="_x0000_s5885" o:spid="_x0000_s5885" style="position:absolute;left:7468;top:5755;height:8;width:10;" filled="f" stroked="t" coordorigin="7468,5755" coordsize="10,8" path="m7468,5762l7472,5762,7475,5759,7478,5759,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886" o:spid="_x0000_s5886" o:spt="203" style="position:absolute;left:7465;top:5759;height:2;width:7;" coordorigin="7465,5759" coordsize="7,2">
              <o:lock v:ext="edit"/>
              <v:shape id="_x0000_s5887" o:spid="_x0000_s5887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888" o:spid="_x0000_s5888" o:spt="203" style="position:absolute;left:7465;top:5759;height:2;width:7;" coordorigin="7465,5759" coordsize="7,2">
              <o:lock v:ext="edit"/>
              <v:shape id="_x0000_s5889" o:spid="_x0000_s5889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890" o:spid="_x0000_s5890" o:spt="203" style="position:absolute;left:7465;top:5759;height:2;width:7;" coordorigin="7465,5759" coordsize="7,2">
              <o:lock v:ext="edit"/>
              <v:shape id="_x0000_s5891" o:spid="_x0000_s5891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892" o:spid="_x0000_s5892" o:spt="203" style="position:absolute;left:7465;top:5759;height:2;width:7;" coordorigin="7465,5759" coordsize="7,2">
              <o:lock v:ext="edit"/>
              <v:shape id="_x0000_s5893" o:spid="_x0000_s5893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894" o:spid="_x0000_s5894" o:spt="203" style="position:absolute;left:7465;top:5759;height:2;width:7;" coordorigin="7465,5759" coordsize="7,2">
              <o:lock v:ext="edit"/>
              <v:shape id="_x0000_s5895" o:spid="_x0000_s5895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896" o:spid="_x0000_s5896" o:spt="203" style="position:absolute;left:7465;top:5759;height:2;width:7;" coordorigin="7465,5759" coordsize="7,2">
              <o:lock v:ext="edit"/>
              <v:shape id="_x0000_s5897" o:spid="_x0000_s5897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898" o:spid="_x0000_s5898" o:spt="203" style="position:absolute;left:7465;top:5759;height:2;width:7;" coordorigin="7465,5759" coordsize="7,2">
              <o:lock v:ext="edit"/>
              <v:shape id="_x0000_s5899" o:spid="_x0000_s5899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00" o:spid="_x0000_s5900" o:spt="203" style="position:absolute;left:7465;top:5759;height:2;width:7;" coordorigin="7465,5759" coordsize="7,2">
              <o:lock v:ext="edit"/>
              <v:shape id="_x0000_s5901" o:spid="_x0000_s5901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02" o:spid="_x0000_s5902" o:spt="203" style="position:absolute;left:7465;top:5759;height:2;width:7;" coordorigin="7465,5759" coordsize="7,2">
              <o:lock v:ext="edit"/>
              <v:shape id="_x0000_s5903" o:spid="_x0000_s5903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04" o:spid="_x0000_s5904" o:spt="203" style="position:absolute;left:7465;top:5759;height:2;width:7;" coordorigin="7465,5759" coordsize="7,2">
              <o:lock v:ext="edit"/>
              <v:shape id="_x0000_s5905" o:spid="_x0000_s5905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06" o:spid="_x0000_s5906" o:spt="203" style="position:absolute;left:7465;top:5759;height:2;width:7;" coordorigin="7465,5759" coordsize="7,2">
              <o:lock v:ext="edit"/>
              <v:shape id="_x0000_s5907" o:spid="_x0000_s5907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08" o:spid="_x0000_s5908" o:spt="203" style="position:absolute;left:7465;top:5759;height:2;width:7;" coordorigin="7465,5759" coordsize="7,2">
              <o:lock v:ext="edit"/>
              <v:shape id="_x0000_s5909" o:spid="_x0000_s5909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10" o:spid="_x0000_s5910" o:spt="203" style="position:absolute;left:7465;top:5759;height:2;width:7;" coordorigin="7465,5759" coordsize="7,2">
              <o:lock v:ext="edit"/>
              <v:shape id="_x0000_s5911" o:spid="_x0000_s5911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12" o:spid="_x0000_s5912" o:spt="203" style="position:absolute;left:7465;top:5759;height:2;width:7;" coordorigin="7465,5759" coordsize="7,2">
              <o:lock v:ext="edit"/>
              <v:shape id="_x0000_s5913" o:spid="_x0000_s5913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14" o:spid="_x0000_s5914" o:spt="203" style="position:absolute;left:7465;top:5759;height:2;width:7;" coordorigin="7465,5759" coordsize="7,2">
              <o:lock v:ext="edit"/>
              <v:shape id="_x0000_s5915" o:spid="_x0000_s5915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16" o:spid="_x0000_s5916" o:spt="203" style="position:absolute;left:7465;top:5759;height:2;width:7;" coordorigin="7465,5759" coordsize="7,2">
              <o:lock v:ext="edit"/>
              <v:shape id="_x0000_s5917" o:spid="_x0000_s5917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18" o:spid="_x0000_s5918" o:spt="203" style="position:absolute;left:7465;top:5759;height:2;width:7;" coordorigin="7465,5759" coordsize="7,2">
              <o:lock v:ext="edit"/>
              <v:shape id="_x0000_s5919" o:spid="_x0000_s5919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20" o:spid="_x0000_s5920" o:spt="203" style="position:absolute;left:7465;top:5759;height:2;width:7;" coordorigin="7465,5759" coordsize="7,2">
              <o:lock v:ext="edit"/>
              <v:shape id="_x0000_s5921" o:spid="_x0000_s5921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22" o:spid="_x0000_s5922" o:spt="203" style="position:absolute;left:7465;top:5759;height:2;width:7;" coordorigin="7465,5759" coordsize="7,2">
              <o:lock v:ext="edit"/>
              <v:shape id="_x0000_s5923" o:spid="_x0000_s5923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24" o:spid="_x0000_s5924" o:spt="203" style="position:absolute;left:7465;top:5759;height:2;width:7;" coordorigin="7465,5759" coordsize="7,2">
              <o:lock v:ext="edit"/>
              <v:shape id="_x0000_s5925" o:spid="_x0000_s5925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26" o:spid="_x0000_s5926" o:spt="203" style="position:absolute;left:7465;top:5759;height:2;width:7;" coordorigin="7465,5759" coordsize="7,2">
              <o:lock v:ext="edit"/>
              <v:shape id="_x0000_s5927" o:spid="_x0000_s5927" style="position:absolute;left:7465;top:5759;height:2;width:7;" filled="f" stroked="t" coordorigin="7465,5759" coordsize="7,0" path="m7465,5759l7472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28" o:spid="_x0000_s5928" o:spt="203" style="position:absolute;left:7468;top:5557;height:2;width:10;" coordorigin="7468,5557" coordsize="10,2">
              <o:lock v:ext="edit"/>
              <v:shape id="_x0000_s5929" o:spid="_x0000_s5929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30" o:spid="_x0000_s5930" o:spt="203" style="position:absolute;left:7468;top:5557;height:2;width:10;" coordorigin="7468,5557" coordsize="10,2">
              <o:lock v:ext="edit"/>
              <v:shape id="_x0000_s5931" o:spid="_x0000_s5931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32" o:spid="_x0000_s5932" o:spt="203" style="position:absolute;left:7468;top:5557;height:2;width:10;" coordorigin="7468,5557" coordsize="10,2">
              <o:lock v:ext="edit"/>
              <v:shape id="_x0000_s5933" o:spid="_x0000_s5933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34" o:spid="_x0000_s5934" o:spt="203" style="position:absolute;left:7468;top:5557;height:2;width:10;" coordorigin="7468,5557" coordsize="10,2">
              <o:lock v:ext="edit"/>
              <v:shape id="_x0000_s5935" o:spid="_x0000_s5935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36" o:spid="_x0000_s5936" o:spt="203" style="position:absolute;left:7468;top:5557;height:2;width:10;" coordorigin="7468,5557" coordsize="10,2">
              <o:lock v:ext="edit"/>
              <v:shape id="_x0000_s5937" o:spid="_x0000_s5937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38" o:spid="_x0000_s5938" o:spt="203" style="position:absolute;left:7468;top:5557;height:2;width:10;" coordorigin="7468,5557" coordsize="10,2">
              <o:lock v:ext="edit"/>
              <v:shape id="_x0000_s5939" o:spid="_x0000_s5939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40" o:spid="_x0000_s5940" o:spt="203" style="position:absolute;left:7468;top:5557;height:2;width:10;" coordorigin="7468,5557" coordsize="10,2">
              <o:lock v:ext="edit"/>
              <v:shape id="_x0000_s5941" o:spid="_x0000_s5941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42" o:spid="_x0000_s5942" o:spt="203" style="position:absolute;left:7468;top:5557;height:2;width:10;" coordorigin="7468,5557" coordsize="10,2">
              <o:lock v:ext="edit"/>
              <v:shape id="_x0000_s5943" o:spid="_x0000_s5943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44" o:spid="_x0000_s5944" o:spt="203" style="position:absolute;left:7468;top:5557;height:2;width:10;" coordorigin="7468,5557" coordsize="10,2">
              <o:lock v:ext="edit"/>
              <v:shape id="_x0000_s5945" o:spid="_x0000_s5945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46" o:spid="_x0000_s5946" o:spt="203" style="position:absolute;left:7468;top:5557;height:2;width:10;" coordorigin="7468,5557" coordsize="10,2">
              <o:lock v:ext="edit"/>
              <v:shape id="_x0000_s5947" o:spid="_x0000_s5947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48" o:spid="_x0000_s5948" o:spt="203" style="position:absolute;left:7468;top:5557;height:2;width:10;" coordorigin="7468,5557" coordsize="10,2">
              <o:lock v:ext="edit"/>
              <v:shape id="_x0000_s5949" o:spid="_x0000_s5949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50" o:spid="_x0000_s5950" o:spt="203" style="position:absolute;left:7468;top:5557;height:2;width:10;" coordorigin="7468,5557" coordsize="10,2">
              <o:lock v:ext="edit"/>
              <v:shape id="_x0000_s5951" o:spid="_x0000_s5951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52" o:spid="_x0000_s5952" o:spt="203" style="position:absolute;left:7468;top:5557;height:2;width:10;" coordorigin="7468,5557" coordsize="10,2">
              <o:lock v:ext="edit"/>
              <v:shape id="_x0000_s5953" o:spid="_x0000_s5953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54" o:spid="_x0000_s5954" o:spt="203" style="position:absolute;left:7468;top:5557;height:2;width:10;" coordorigin="7468,5557" coordsize="10,2">
              <o:lock v:ext="edit"/>
              <v:shape id="_x0000_s5955" o:spid="_x0000_s5955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56" o:spid="_x0000_s5956" o:spt="203" style="position:absolute;left:7468;top:5557;height:2;width:10;" coordorigin="7468,5557" coordsize="10,2">
              <o:lock v:ext="edit"/>
              <v:shape id="_x0000_s5957" o:spid="_x0000_s5957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58" o:spid="_x0000_s5958" o:spt="203" style="position:absolute;left:7468;top:5557;height:2;width:10;" coordorigin="7468,5557" coordsize="10,2">
              <o:lock v:ext="edit"/>
              <v:shape id="_x0000_s5959" o:spid="_x0000_s5959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60" o:spid="_x0000_s5960" o:spt="203" style="position:absolute;left:7468;top:5557;height:2;width:10;" coordorigin="7468,5557" coordsize="10,2">
              <o:lock v:ext="edit"/>
              <v:shape id="_x0000_s5961" o:spid="_x0000_s5961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62" o:spid="_x0000_s5962" o:spt="203" style="position:absolute;left:7468;top:5557;height:2;width:10;" coordorigin="7468,5557" coordsize="10,2">
              <o:lock v:ext="edit"/>
              <v:shape id="_x0000_s5963" o:spid="_x0000_s5963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64" o:spid="_x0000_s5964" o:spt="203" style="position:absolute;left:7468;top:5557;height:2;width:10;" coordorigin="7468,5557" coordsize="10,2">
              <o:lock v:ext="edit"/>
              <v:shape id="_x0000_s5965" o:spid="_x0000_s5965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66" o:spid="_x0000_s5966" o:spt="203" style="position:absolute;left:7468;top:5557;height:2;width:10;" coordorigin="7468,5557" coordsize="10,2">
              <o:lock v:ext="edit"/>
              <v:shape id="_x0000_s5967" o:spid="_x0000_s5967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68" o:spid="_x0000_s5968" o:spt="203" style="position:absolute;left:7468;top:5557;height:2;width:10;" coordorigin="7468,5557" coordsize="10,2">
              <o:lock v:ext="edit"/>
              <v:shape id="_x0000_s5969" o:spid="_x0000_s5969" style="position:absolute;left:7468;top:5557;height:2;width:10;" filled="f" stroked="t" coordorigin="7468,5557" coordsize="10,0" path="m7478,5557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5970" o:spid="_x0000_s5970" o:spt="203" style="position:absolute;left:7465;top:5554;height:2;width:7;" coordorigin="7465,5554" coordsize="7,2">
              <o:lock v:ext="edit"/>
              <v:shape id="_x0000_s5971" o:spid="_x0000_s5971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72" o:spid="_x0000_s5972" o:spt="203" style="position:absolute;left:7465;top:5554;height:2;width:7;" coordorigin="7465,5554" coordsize="7,2">
              <o:lock v:ext="edit"/>
              <v:shape id="_x0000_s5973" o:spid="_x0000_s5973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74" o:spid="_x0000_s5974" o:spt="203" style="position:absolute;left:7465;top:5554;height:2;width:7;" coordorigin="7465,5554" coordsize="7,2">
              <o:lock v:ext="edit"/>
              <v:shape id="_x0000_s5975" o:spid="_x0000_s5975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76" o:spid="_x0000_s5976" o:spt="203" style="position:absolute;left:7465;top:5554;height:2;width:7;" coordorigin="7465,5554" coordsize="7,2">
              <o:lock v:ext="edit"/>
              <v:shape id="_x0000_s5977" o:spid="_x0000_s5977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78" o:spid="_x0000_s5978" o:spt="203" style="position:absolute;left:7465;top:5554;height:2;width:7;" coordorigin="7465,5554" coordsize="7,2">
              <o:lock v:ext="edit"/>
              <v:shape id="_x0000_s5979" o:spid="_x0000_s5979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80" o:spid="_x0000_s5980" o:spt="203" style="position:absolute;left:7465;top:5554;height:2;width:7;" coordorigin="7465,5554" coordsize="7,2">
              <o:lock v:ext="edit"/>
              <v:shape id="_x0000_s5981" o:spid="_x0000_s5981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82" o:spid="_x0000_s5982" o:spt="203" style="position:absolute;left:7465;top:5554;height:2;width:7;" coordorigin="7465,5554" coordsize="7,2">
              <o:lock v:ext="edit"/>
              <v:shape id="_x0000_s5983" o:spid="_x0000_s5983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84" o:spid="_x0000_s5984" o:spt="203" style="position:absolute;left:7465;top:5554;height:2;width:7;" coordorigin="7465,5554" coordsize="7,2">
              <o:lock v:ext="edit"/>
              <v:shape id="_x0000_s5985" o:spid="_x0000_s5985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86" o:spid="_x0000_s5986" o:spt="203" style="position:absolute;left:7465;top:5554;height:2;width:7;" coordorigin="7465,5554" coordsize="7,2">
              <o:lock v:ext="edit"/>
              <v:shape id="_x0000_s5987" o:spid="_x0000_s5987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88" o:spid="_x0000_s5988" o:spt="203" style="position:absolute;left:7465;top:5554;height:2;width:7;" coordorigin="7465,5554" coordsize="7,2">
              <o:lock v:ext="edit"/>
              <v:shape id="_x0000_s5989" o:spid="_x0000_s5989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90" o:spid="_x0000_s5990" o:spt="203" style="position:absolute;left:7465;top:5554;height:2;width:7;" coordorigin="7465,5554" coordsize="7,2">
              <o:lock v:ext="edit"/>
              <v:shape id="_x0000_s5991" o:spid="_x0000_s5991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92" o:spid="_x0000_s5992" o:spt="203" style="position:absolute;left:7465;top:5554;height:2;width:7;" coordorigin="7465,5554" coordsize="7,2">
              <o:lock v:ext="edit"/>
              <v:shape id="_x0000_s5993" o:spid="_x0000_s5993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94" o:spid="_x0000_s5994" o:spt="203" style="position:absolute;left:7465;top:5554;height:2;width:7;" coordorigin="7465,5554" coordsize="7,2">
              <o:lock v:ext="edit"/>
              <v:shape id="_x0000_s5995" o:spid="_x0000_s5995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96" o:spid="_x0000_s5996" o:spt="203" style="position:absolute;left:7465;top:5554;height:2;width:7;" coordorigin="7465,5554" coordsize="7,2">
              <o:lock v:ext="edit"/>
              <v:shape id="_x0000_s5997" o:spid="_x0000_s5997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5998" o:spid="_x0000_s5998" o:spt="203" style="position:absolute;left:7465;top:5554;height:2;width:7;" coordorigin="7465,5554" coordsize="7,2">
              <o:lock v:ext="edit"/>
              <v:shape id="_x0000_s5999" o:spid="_x0000_s5999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000" o:spid="_x0000_s6000" o:spt="203" style="position:absolute;left:7465;top:5554;height:2;width:7;" coordorigin="7465,5554" coordsize="7,2">
              <o:lock v:ext="edit"/>
              <v:shape id="_x0000_s6001" o:spid="_x0000_s6001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002" o:spid="_x0000_s6002" o:spt="203" style="position:absolute;left:7465;top:5554;height:2;width:7;" coordorigin="7465,5554" coordsize="7,2">
              <o:lock v:ext="edit"/>
              <v:shape id="_x0000_s6003" o:spid="_x0000_s6003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004" o:spid="_x0000_s6004" o:spt="203" style="position:absolute;left:7465;top:5554;height:2;width:7;" coordorigin="7465,5554" coordsize="7,2">
              <o:lock v:ext="edit"/>
              <v:shape id="_x0000_s6005" o:spid="_x0000_s6005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006" o:spid="_x0000_s6006" o:spt="203" style="position:absolute;left:7465;top:5554;height:2;width:7;" coordorigin="7465,5554" coordsize="7,2">
              <o:lock v:ext="edit"/>
              <v:shape id="_x0000_s6007" o:spid="_x0000_s6007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008" o:spid="_x0000_s6008" o:spt="203" style="position:absolute;left:7465;top:5554;height:2;width:7;" coordorigin="7465,5554" coordsize="7,2">
              <o:lock v:ext="edit"/>
              <v:shape id="_x0000_s6009" o:spid="_x0000_s6009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010" o:spid="_x0000_s6010" o:spt="203" style="position:absolute;left:7465;top:5554;height:2;width:7;" coordorigin="7465,5554" coordsize="7,2">
              <o:lock v:ext="edit"/>
              <v:shape id="_x0000_s6011" o:spid="_x0000_s6011" style="position:absolute;left:7465;top:5554;height:2;width:7;" filled="f" stroked="t" coordorigin="7465,5554" coordsize="7,0" path="m7465,5554l7472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012" o:spid="_x0000_s6012" o:spt="203" style="position:absolute;left:7468;top:5550;height:8;width:10;" coordorigin="7468,5550" coordsize="10,8">
              <o:lock v:ext="edit"/>
              <v:shape id="_x0000_s6013" o:spid="_x0000_s6013" style="position:absolute;left:7468;top:5550;height:8;width:10;" filled="f" stroked="t" coordorigin="7468,5550" coordsize="10,8" path="m7478,5557l7478,5554,7475,5554,7472,5550,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14" o:spid="_x0000_s6014" o:spt="203" style="position:absolute;left:7478;top:5557;height:198;width:2;" coordorigin="7478,5557" coordsize="2,198">
              <o:lock v:ext="edit"/>
              <v:shape id="_x0000_s6015" o:spid="_x0000_s6015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16" o:spid="_x0000_s6016" o:spt="203" style="position:absolute;left:7478;top:5557;height:198;width:2;" coordorigin="7478,5557" coordsize="2,198">
              <o:lock v:ext="edit"/>
              <v:shape id="_x0000_s6017" o:spid="_x0000_s6017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18" o:spid="_x0000_s6018" o:spt="203" style="position:absolute;left:7478;top:5557;height:198;width:2;" coordorigin="7478,5557" coordsize="2,198">
              <o:lock v:ext="edit"/>
              <v:shape id="_x0000_s6019" o:spid="_x0000_s6019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20" o:spid="_x0000_s6020" o:spt="203" style="position:absolute;left:7478;top:5557;height:198;width:2;" coordorigin="7478,5557" coordsize="2,198">
              <o:lock v:ext="edit"/>
              <v:shape id="_x0000_s6021" o:spid="_x0000_s6021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22" o:spid="_x0000_s6022" o:spt="203" style="position:absolute;left:7478;top:5557;height:198;width:2;" coordorigin="7478,5557" coordsize="2,198">
              <o:lock v:ext="edit"/>
              <v:shape id="_x0000_s6023" o:spid="_x0000_s6023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24" o:spid="_x0000_s6024" o:spt="203" style="position:absolute;left:7478;top:5557;height:198;width:2;" coordorigin="7478,5557" coordsize="2,198">
              <o:lock v:ext="edit"/>
              <v:shape id="_x0000_s6025" o:spid="_x0000_s6025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26" o:spid="_x0000_s6026" o:spt="203" style="position:absolute;left:7478;top:5557;height:198;width:2;" coordorigin="7478,5557" coordsize="2,198">
              <o:lock v:ext="edit"/>
              <v:shape id="_x0000_s6027" o:spid="_x0000_s6027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28" o:spid="_x0000_s6028" o:spt="203" style="position:absolute;left:7478;top:5557;height:198;width:2;" coordorigin="7478,5557" coordsize="2,198">
              <o:lock v:ext="edit"/>
              <v:shape id="_x0000_s6029" o:spid="_x0000_s6029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30" o:spid="_x0000_s6030" o:spt="203" style="position:absolute;left:7478;top:5557;height:198;width:2;" coordorigin="7478,5557" coordsize="2,198">
              <o:lock v:ext="edit"/>
              <v:shape id="_x0000_s6031" o:spid="_x0000_s6031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32" o:spid="_x0000_s6032" o:spt="203" style="position:absolute;left:7478;top:5557;height:198;width:2;" coordorigin="7478,5557" coordsize="2,198">
              <o:lock v:ext="edit"/>
              <v:shape id="_x0000_s6033" o:spid="_x0000_s6033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34" o:spid="_x0000_s6034" o:spt="203" style="position:absolute;left:7478;top:5557;height:198;width:2;" coordorigin="7478,5557" coordsize="2,198">
              <o:lock v:ext="edit"/>
              <v:shape id="_x0000_s6035" o:spid="_x0000_s6035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36" o:spid="_x0000_s6036" o:spt="203" style="position:absolute;left:7478;top:5557;height:198;width:2;" coordorigin="7478,5557" coordsize="2,198">
              <o:lock v:ext="edit"/>
              <v:shape id="_x0000_s6037" o:spid="_x0000_s6037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38" o:spid="_x0000_s6038" o:spt="203" style="position:absolute;left:7478;top:5557;height:198;width:2;" coordorigin="7478,5557" coordsize="2,198">
              <o:lock v:ext="edit"/>
              <v:shape id="_x0000_s6039" o:spid="_x0000_s6039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40" o:spid="_x0000_s6040" o:spt="203" style="position:absolute;left:7478;top:5557;height:198;width:2;" coordorigin="7478,5557" coordsize="2,198">
              <o:lock v:ext="edit"/>
              <v:shape id="_x0000_s6041" o:spid="_x0000_s6041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42" o:spid="_x0000_s6042" o:spt="203" style="position:absolute;left:7478;top:5557;height:198;width:2;" coordorigin="7478,5557" coordsize="2,198">
              <o:lock v:ext="edit"/>
              <v:shape id="_x0000_s6043" o:spid="_x0000_s6043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44" o:spid="_x0000_s6044" o:spt="203" style="position:absolute;left:7478;top:5557;height:198;width:2;" coordorigin="7478,5557" coordsize="2,198">
              <o:lock v:ext="edit"/>
              <v:shape id="_x0000_s6045" o:spid="_x0000_s6045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46" o:spid="_x0000_s6046" o:spt="203" style="position:absolute;left:7478;top:5557;height:198;width:2;" coordorigin="7478,5557" coordsize="2,198">
              <o:lock v:ext="edit"/>
              <v:shape id="_x0000_s6047" o:spid="_x0000_s6047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48" o:spid="_x0000_s6048" o:spt="203" style="position:absolute;left:7478;top:5557;height:198;width:2;" coordorigin="7478,5557" coordsize="2,198">
              <o:lock v:ext="edit"/>
              <v:shape id="_x0000_s6049" o:spid="_x0000_s6049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50" o:spid="_x0000_s6050" o:spt="203" style="position:absolute;left:7478;top:5557;height:198;width:2;" coordorigin="7478,5557" coordsize="2,198">
              <o:lock v:ext="edit"/>
              <v:shape id="_x0000_s6051" o:spid="_x0000_s6051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52" o:spid="_x0000_s6052" o:spt="203" style="position:absolute;left:7478;top:5557;height:198;width:2;" coordorigin="7478,5557" coordsize="2,198">
              <o:lock v:ext="edit"/>
              <v:shape id="_x0000_s6053" o:spid="_x0000_s6053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54" o:spid="_x0000_s6054" o:spt="203" style="position:absolute;left:7478;top:5557;height:198;width:2;" coordorigin="7478,5557" coordsize="2,198">
              <o:lock v:ext="edit"/>
              <v:shape id="_x0000_s6055" o:spid="_x0000_s6055" style="position:absolute;left:7478;top:5557;height:198;width:2;" filled="f" stroked="t" coordorigin="7478,5557" coordsize="0,198" path="m7478,5557l747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56" o:spid="_x0000_s6056" o:spt="203" style="position:absolute;left:7468;top:5557;height:198;width:2;" coordorigin="7468,5557" coordsize="2,198">
              <o:lock v:ext="edit"/>
              <v:shape id="_x0000_s6057" o:spid="_x0000_s6057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58" o:spid="_x0000_s6058" o:spt="203" style="position:absolute;left:7468;top:5557;height:198;width:2;" coordorigin="7468,5557" coordsize="2,198">
              <o:lock v:ext="edit"/>
              <v:shape id="_x0000_s6059" o:spid="_x0000_s6059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60" o:spid="_x0000_s6060" o:spt="203" style="position:absolute;left:7468;top:5557;height:198;width:2;" coordorigin="7468,5557" coordsize="2,198">
              <o:lock v:ext="edit"/>
              <v:shape id="_x0000_s6061" o:spid="_x0000_s6061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62" o:spid="_x0000_s6062" o:spt="203" style="position:absolute;left:7468;top:5557;height:198;width:2;" coordorigin="7468,5557" coordsize="2,198">
              <o:lock v:ext="edit"/>
              <v:shape id="_x0000_s6063" o:spid="_x0000_s6063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64" o:spid="_x0000_s6064" o:spt="203" style="position:absolute;left:7468;top:5557;height:198;width:2;" coordorigin="7468,5557" coordsize="2,198">
              <o:lock v:ext="edit"/>
              <v:shape id="_x0000_s6065" o:spid="_x0000_s6065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66" o:spid="_x0000_s6066" o:spt="203" style="position:absolute;left:7468;top:5557;height:198;width:2;" coordorigin="7468,5557" coordsize="2,198">
              <o:lock v:ext="edit"/>
              <v:shape id="_x0000_s6067" o:spid="_x0000_s6067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68" o:spid="_x0000_s6068" o:spt="203" style="position:absolute;left:7468;top:5557;height:198;width:2;" coordorigin="7468,5557" coordsize="2,198">
              <o:lock v:ext="edit"/>
              <v:shape id="_x0000_s6069" o:spid="_x0000_s6069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70" o:spid="_x0000_s6070" o:spt="203" style="position:absolute;left:7468;top:5557;height:198;width:2;" coordorigin="7468,5557" coordsize="2,198">
              <o:lock v:ext="edit"/>
              <v:shape id="_x0000_s6071" o:spid="_x0000_s6071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72" o:spid="_x0000_s6072" o:spt="203" style="position:absolute;left:7468;top:5557;height:198;width:2;" coordorigin="7468,5557" coordsize="2,198">
              <o:lock v:ext="edit"/>
              <v:shape id="_x0000_s6073" o:spid="_x0000_s6073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74" o:spid="_x0000_s6074" o:spt="203" style="position:absolute;left:7468;top:5557;height:198;width:2;" coordorigin="7468,5557" coordsize="2,198">
              <o:lock v:ext="edit"/>
              <v:shape id="_x0000_s6075" o:spid="_x0000_s6075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76" o:spid="_x0000_s6076" o:spt="203" style="position:absolute;left:7468;top:5557;height:198;width:2;" coordorigin="7468,5557" coordsize="2,198">
              <o:lock v:ext="edit"/>
              <v:shape id="_x0000_s6077" o:spid="_x0000_s6077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78" o:spid="_x0000_s6078" o:spt="203" style="position:absolute;left:7468;top:5557;height:198;width:2;" coordorigin="7468,5557" coordsize="2,198">
              <o:lock v:ext="edit"/>
              <v:shape id="_x0000_s6079" o:spid="_x0000_s6079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80" o:spid="_x0000_s6080" o:spt="203" style="position:absolute;left:7468;top:5557;height:198;width:2;" coordorigin="7468,5557" coordsize="2,198">
              <o:lock v:ext="edit"/>
              <v:shape id="_x0000_s6081" o:spid="_x0000_s6081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82" o:spid="_x0000_s6082" o:spt="203" style="position:absolute;left:7468;top:5557;height:198;width:2;" coordorigin="7468,5557" coordsize="2,198">
              <o:lock v:ext="edit"/>
              <v:shape id="_x0000_s6083" o:spid="_x0000_s6083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84" o:spid="_x0000_s6084" o:spt="203" style="position:absolute;left:7468;top:5557;height:198;width:2;" coordorigin="7468,5557" coordsize="2,198">
              <o:lock v:ext="edit"/>
              <v:shape id="_x0000_s6085" o:spid="_x0000_s6085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86" o:spid="_x0000_s6086" o:spt="203" style="position:absolute;left:7468;top:5557;height:198;width:2;" coordorigin="7468,5557" coordsize="2,198">
              <o:lock v:ext="edit"/>
              <v:shape id="_x0000_s6087" o:spid="_x0000_s6087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88" o:spid="_x0000_s6088" o:spt="203" style="position:absolute;left:7468;top:5557;height:198;width:2;" coordorigin="7468,5557" coordsize="2,198">
              <o:lock v:ext="edit"/>
              <v:shape id="_x0000_s6089" o:spid="_x0000_s6089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90" o:spid="_x0000_s6090" o:spt="203" style="position:absolute;left:7468;top:5557;height:198;width:2;" coordorigin="7468,5557" coordsize="2,198">
              <o:lock v:ext="edit"/>
              <v:shape id="_x0000_s6091" o:spid="_x0000_s6091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92" o:spid="_x0000_s6092" o:spt="203" style="position:absolute;left:7468;top:5557;height:198;width:2;" coordorigin="7468,5557" coordsize="2,198">
              <o:lock v:ext="edit"/>
              <v:shape id="_x0000_s6093" o:spid="_x0000_s6093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94" o:spid="_x0000_s6094" o:spt="203" style="position:absolute;left:7468;top:5557;height:198;width:2;" coordorigin="7468,5557" coordsize="2,198">
              <o:lock v:ext="edit"/>
              <v:shape id="_x0000_s6095" o:spid="_x0000_s6095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96" o:spid="_x0000_s6096" o:spt="203" style="position:absolute;left:7468;top:5557;height:198;width:2;" coordorigin="7468,5557" coordsize="2,198">
              <o:lock v:ext="edit"/>
              <v:shape id="_x0000_s6097" o:spid="_x0000_s6097" style="position:absolute;left:7468;top:5557;height:198;width:2;" filled="f" stroked="t" coordorigin="7468,5557" coordsize="0,198" path="m7468,5755l7468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098" o:spid="_x0000_s6098" o:spt="203" style="position:absolute;left:7284;top:5557;height:2;width:7;" coordorigin="7284,5557" coordsize="7,2">
              <o:lock v:ext="edit"/>
              <v:shape id="_x0000_s6099" o:spid="_x0000_s6099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00" o:spid="_x0000_s6100" o:spt="203" style="position:absolute;left:7284;top:5557;height:2;width:7;" coordorigin="7284,5557" coordsize="7,2">
              <o:lock v:ext="edit"/>
              <v:shape id="_x0000_s6101" o:spid="_x0000_s6101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02" o:spid="_x0000_s6102" o:spt="203" style="position:absolute;left:7284;top:5557;height:2;width:7;" coordorigin="7284,5557" coordsize="7,2">
              <o:lock v:ext="edit"/>
              <v:shape id="_x0000_s6103" o:spid="_x0000_s6103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04" o:spid="_x0000_s6104" o:spt="203" style="position:absolute;left:7284;top:5557;height:2;width:7;" coordorigin="7284,5557" coordsize="7,2">
              <o:lock v:ext="edit"/>
              <v:shape id="_x0000_s6105" o:spid="_x0000_s6105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06" o:spid="_x0000_s6106" o:spt="203" style="position:absolute;left:7284;top:5557;height:2;width:7;" coordorigin="7284,5557" coordsize="7,2">
              <o:lock v:ext="edit"/>
              <v:shape id="_x0000_s6107" o:spid="_x0000_s6107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08" o:spid="_x0000_s6108" o:spt="203" style="position:absolute;left:7284;top:5557;height:2;width:7;" coordorigin="7284,5557" coordsize="7,2">
              <o:lock v:ext="edit"/>
              <v:shape id="_x0000_s6109" o:spid="_x0000_s6109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10" o:spid="_x0000_s6110" o:spt="203" style="position:absolute;left:7284;top:5557;height:2;width:7;" coordorigin="7284,5557" coordsize="7,2">
              <o:lock v:ext="edit"/>
              <v:shape id="_x0000_s6111" o:spid="_x0000_s6111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12" o:spid="_x0000_s6112" o:spt="203" style="position:absolute;left:7284;top:5557;height:2;width:7;" coordorigin="7284,5557" coordsize="7,2">
              <o:lock v:ext="edit"/>
              <v:shape id="_x0000_s6113" o:spid="_x0000_s6113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14" o:spid="_x0000_s6114" o:spt="203" style="position:absolute;left:7284;top:5557;height:2;width:7;" coordorigin="7284,5557" coordsize="7,2">
              <o:lock v:ext="edit"/>
              <v:shape id="_x0000_s6115" o:spid="_x0000_s6115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16" o:spid="_x0000_s6116" o:spt="203" style="position:absolute;left:7284;top:5557;height:2;width:7;" coordorigin="7284,5557" coordsize="7,2">
              <o:lock v:ext="edit"/>
              <v:shape id="_x0000_s6117" o:spid="_x0000_s6117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18" o:spid="_x0000_s6118" o:spt="203" style="position:absolute;left:7284;top:5557;height:2;width:7;" coordorigin="7284,5557" coordsize="7,2">
              <o:lock v:ext="edit"/>
              <v:shape id="_x0000_s6119" o:spid="_x0000_s6119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20" o:spid="_x0000_s6120" o:spt="203" style="position:absolute;left:7284;top:5557;height:2;width:7;" coordorigin="7284,5557" coordsize="7,2">
              <o:lock v:ext="edit"/>
              <v:shape id="_x0000_s6121" o:spid="_x0000_s6121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22" o:spid="_x0000_s6122" o:spt="203" style="position:absolute;left:7284;top:5557;height:2;width:7;" coordorigin="7284,5557" coordsize="7,2">
              <o:lock v:ext="edit"/>
              <v:shape id="_x0000_s6123" o:spid="_x0000_s6123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24" o:spid="_x0000_s6124" o:spt="203" style="position:absolute;left:7284;top:5557;height:2;width:7;" coordorigin="7284,5557" coordsize="7,2">
              <o:lock v:ext="edit"/>
              <v:shape id="_x0000_s6125" o:spid="_x0000_s6125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26" o:spid="_x0000_s6126" o:spt="203" style="position:absolute;left:7284;top:5557;height:2;width:7;" coordorigin="7284,5557" coordsize="7,2">
              <o:lock v:ext="edit"/>
              <v:shape id="_x0000_s6127" o:spid="_x0000_s6127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28" o:spid="_x0000_s6128" o:spt="203" style="position:absolute;left:7284;top:5557;height:2;width:7;" coordorigin="7284,5557" coordsize="7,2">
              <o:lock v:ext="edit"/>
              <v:shape id="_x0000_s6129" o:spid="_x0000_s6129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30" o:spid="_x0000_s6130" o:spt="203" style="position:absolute;left:7284;top:5557;height:2;width:7;" coordorigin="7284,5557" coordsize="7,2">
              <o:lock v:ext="edit"/>
              <v:shape id="_x0000_s6131" o:spid="_x0000_s6131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32" o:spid="_x0000_s6132" o:spt="203" style="position:absolute;left:7284;top:5557;height:2;width:7;" coordorigin="7284,5557" coordsize="7,2">
              <o:lock v:ext="edit"/>
              <v:shape id="_x0000_s6133" o:spid="_x0000_s6133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34" o:spid="_x0000_s6134" o:spt="203" style="position:absolute;left:7284;top:5557;height:2;width:7;" coordorigin="7284,5557" coordsize="7,2">
              <o:lock v:ext="edit"/>
              <v:shape id="_x0000_s6135" o:spid="_x0000_s6135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36" o:spid="_x0000_s6136" o:spt="203" style="position:absolute;left:7284;top:5557;height:2;width:7;" coordorigin="7284,5557" coordsize="7,2">
              <o:lock v:ext="edit"/>
              <v:shape id="_x0000_s6137" o:spid="_x0000_s6137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38" o:spid="_x0000_s6138" o:spt="203" style="position:absolute;left:7284;top:5557;height:2;width:7;" coordorigin="7284,5557" coordsize="7,2">
              <o:lock v:ext="edit"/>
              <v:shape id="_x0000_s6139" o:spid="_x0000_s6139" style="position:absolute;left:7284;top:5557;height:2;width:7;" filled="f" stroked="t" coordorigin="7284,5557" coordsize="7,0" path="m7290,5557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40" o:spid="_x0000_s6140" o:spt="203" style="position:absolute;left:7284;top:5550;height:8;width:7;" coordorigin="7284,5550" coordsize="7,8">
              <o:lock v:ext="edit"/>
              <v:shape id="_x0000_s6141" o:spid="_x0000_s6141" style="position:absolute;left:7284;top:5550;height:8;width:7;" filled="f" stroked="t" coordorigin="7284,5550" coordsize="7,8" path="m7290,5550l7287,5550,7284,5554,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42" o:spid="_x0000_s6142" o:spt="203" style="position:absolute;left:7287;top:5554;height:2;width:7;" coordorigin="7287,5554" coordsize="7,2">
              <o:lock v:ext="edit"/>
              <v:shape id="_x0000_s6143" o:spid="_x0000_s6143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44" o:spid="_x0000_s6144" o:spt="203" style="position:absolute;left:7287;top:5554;height:2;width:7;" coordorigin="7287,5554" coordsize="7,2">
              <o:lock v:ext="edit"/>
              <v:shape id="_x0000_s6145" o:spid="_x0000_s6145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46" o:spid="_x0000_s6146" o:spt="203" style="position:absolute;left:7287;top:5554;height:2;width:7;" coordorigin="7287,5554" coordsize="7,2">
              <o:lock v:ext="edit"/>
              <v:shape id="_x0000_s6147" o:spid="_x0000_s6147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48" o:spid="_x0000_s6148" o:spt="203" style="position:absolute;left:7287;top:5554;height:2;width:7;" coordorigin="7287,5554" coordsize="7,2">
              <o:lock v:ext="edit"/>
              <v:shape id="_x0000_s6149" o:spid="_x0000_s6149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50" o:spid="_x0000_s6150" o:spt="203" style="position:absolute;left:7287;top:5554;height:2;width:7;" coordorigin="7287,5554" coordsize="7,2">
              <o:lock v:ext="edit"/>
              <v:shape id="_x0000_s6151" o:spid="_x0000_s6151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52" o:spid="_x0000_s6152" o:spt="203" style="position:absolute;left:7287;top:5554;height:2;width:7;" coordorigin="7287,5554" coordsize="7,2">
              <o:lock v:ext="edit"/>
              <v:shape id="_x0000_s6153" o:spid="_x0000_s6153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54" o:spid="_x0000_s6154" o:spt="203" style="position:absolute;left:7287;top:5554;height:2;width:7;" coordorigin="7287,5554" coordsize="7,2">
              <o:lock v:ext="edit"/>
              <v:shape id="_x0000_s6155" o:spid="_x0000_s6155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56" o:spid="_x0000_s6156" o:spt="203" style="position:absolute;left:7287;top:5554;height:2;width:7;" coordorigin="7287,5554" coordsize="7,2">
              <o:lock v:ext="edit"/>
              <v:shape id="_x0000_s6157" o:spid="_x0000_s6157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58" o:spid="_x0000_s6158" o:spt="203" style="position:absolute;left:7287;top:5554;height:2;width:7;" coordorigin="7287,5554" coordsize="7,2">
              <o:lock v:ext="edit"/>
              <v:shape id="_x0000_s6159" o:spid="_x0000_s6159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60" o:spid="_x0000_s6160" o:spt="203" style="position:absolute;left:7287;top:5554;height:2;width:7;" coordorigin="7287,5554" coordsize="7,2">
              <o:lock v:ext="edit"/>
              <v:shape id="_x0000_s6161" o:spid="_x0000_s6161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62" o:spid="_x0000_s6162" o:spt="203" style="position:absolute;left:7287;top:5554;height:2;width:7;" coordorigin="7287,5554" coordsize="7,2">
              <o:lock v:ext="edit"/>
              <v:shape id="_x0000_s6163" o:spid="_x0000_s6163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64" o:spid="_x0000_s6164" o:spt="203" style="position:absolute;left:7287;top:5554;height:2;width:7;" coordorigin="7287,5554" coordsize="7,2">
              <o:lock v:ext="edit"/>
              <v:shape id="_x0000_s6165" o:spid="_x0000_s6165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66" o:spid="_x0000_s6166" o:spt="203" style="position:absolute;left:7287;top:5554;height:2;width:7;" coordorigin="7287,5554" coordsize="7,2">
              <o:lock v:ext="edit"/>
              <v:shape id="_x0000_s6167" o:spid="_x0000_s6167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68" o:spid="_x0000_s6168" o:spt="203" style="position:absolute;left:7287;top:5554;height:2;width:7;" coordorigin="7287,5554" coordsize="7,2">
              <o:lock v:ext="edit"/>
              <v:shape id="_x0000_s6169" o:spid="_x0000_s6169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70" o:spid="_x0000_s6170" o:spt="203" style="position:absolute;left:7287;top:5554;height:2;width:7;" coordorigin="7287,5554" coordsize="7,2">
              <o:lock v:ext="edit"/>
              <v:shape id="_x0000_s6171" o:spid="_x0000_s6171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72" o:spid="_x0000_s6172" o:spt="203" style="position:absolute;left:7287;top:5554;height:2;width:7;" coordorigin="7287,5554" coordsize="7,2">
              <o:lock v:ext="edit"/>
              <v:shape id="_x0000_s6173" o:spid="_x0000_s6173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74" o:spid="_x0000_s6174" o:spt="203" style="position:absolute;left:7287;top:5554;height:2;width:7;" coordorigin="7287,5554" coordsize="7,2">
              <o:lock v:ext="edit"/>
              <v:shape id="_x0000_s6175" o:spid="_x0000_s6175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76" o:spid="_x0000_s6176" o:spt="203" style="position:absolute;left:7287;top:5554;height:2;width:7;" coordorigin="7287,5554" coordsize="7,2">
              <o:lock v:ext="edit"/>
              <v:shape id="_x0000_s6177" o:spid="_x0000_s6177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78" o:spid="_x0000_s6178" o:spt="203" style="position:absolute;left:7287;top:5554;height:2;width:7;" coordorigin="7287,5554" coordsize="7,2">
              <o:lock v:ext="edit"/>
              <v:shape id="_x0000_s6179" o:spid="_x0000_s6179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80" o:spid="_x0000_s6180" o:spt="203" style="position:absolute;left:7287;top:5554;height:2;width:7;" coordorigin="7287,5554" coordsize="7,2">
              <o:lock v:ext="edit"/>
              <v:shape id="_x0000_s6181" o:spid="_x0000_s6181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82" o:spid="_x0000_s6182" o:spt="203" style="position:absolute;left:7287;top:5554;height:2;width:7;" coordorigin="7287,5554" coordsize="7,2">
              <o:lock v:ext="edit"/>
              <v:shape id="_x0000_s6183" o:spid="_x0000_s6183" style="position:absolute;left:7287;top:5554;height:2;width:7;" filled="f" stroked="t" coordorigin="7287,5554" coordsize="7,0" path="m7287,5554l7294,5554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184" o:spid="_x0000_s6184" o:spt="203" style="position:absolute;left:7290;top:5557;height:2;width:178;" coordorigin="7290,5557" coordsize="178,2">
              <o:lock v:ext="edit"/>
              <v:shape id="_x0000_s6185" o:spid="_x0000_s6185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86" o:spid="_x0000_s6186" o:spt="203" style="position:absolute;left:7290;top:5557;height:2;width:178;" coordorigin="7290,5557" coordsize="178,2">
              <o:lock v:ext="edit"/>
              <v:shape id="_x0000_s6187" o:spid="_x0000_s6187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88" o:spid="_x0000_s6188" o:spt="203" style="position:absolute;left:7290;top:5557;height:2;width:178;" coordorigin="7290,5557" coordsize="178,2">
              <o:lock v:ext="edit"/>
              <v:shape id="_x0000_s6189" o:spid="_x0000_s6189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90" o:spid="_x0000_s6190" o:spt="203" style="position:absolute;left:7290;top:5557;height:2;width:178;" coordorigin="7290,5557" coordsize="178,2">
              <o:lock v:ext="edit"/>
              <v:shape id="_x0000_s6191" o:spid="_x0000_s6191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92" o:spid="_x0000_s6192" o:spt="203" style="position:absolute;left:7290;top:5557;height:2;width:178;" coordorigin="7290,5557" coordsize="178,2">
              <o:lock v:ext="edit"/>
              <v:shape id="_x0000_s6193" o:spid="_x0000_s6193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94" o:spid="_x0000_s6194" o:spt="203" style="position:absolute;left:7290;top:5557;height:2;width:178;" coordorigin="7290,5557" coordsize="178,2">
              <o:lock v:ext="edit"/>
              <v:shape id="_x0000_s6195" o:spid="_x0000_s6195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96" o:spid="_x0000_s6196" o:spt="203" style="position:absolute;left:7290;top:5557;height:2;width:178;" coordorigin="7290,5557" coordsize="178,2">
              <o:lock v:ext="edit"/>
              <v:shape id="_x0000_s6197" o:spid="_x0000_s6197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198" o:spid="_x0000_s6198" o:spt="203" style="position:absolute;left:7290;top:5557;height:2;width:178;" coordorigin="7290,5557" coordsize="178,2">
              <o:lock v:ext="edit"/>
              <v:shape id="_x0000_s6199" o:spid="_x0000_s6199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00" o:spid="_x0000_s6200" o:spt="203" style="position:absolute;left:7290;top:5557;height:2;width:178;" coordorigin="7290,5557" coordsize="178,2">
              <o:lock v:ext="edit"/>
              <v:shape id="_x0000_s6201" o:spid="_x0000_s6201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02" o:spid="_x0000_s6202" o:spt="203" style="position:absolute;left:7290;top:5557;height:2;width:178;" coordorigin="7290,5557" coordsize="178,2">
              <o:lock v:ext="edit"/>
              <v:shape id="_x0000_s6203" o:spid="_x0000_s6203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04" o:spid="_x0000_s6204" o:spt="203" style="position:absolute;left:7290;top:5557;height:2;width:178;" coordorigin="7290,5557" coordsize="178,2">
              <o:lock v:ext="edit"/>
              <v:shape id="_x0000_s6205" o:spid="_x0000_s6205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06" o:spid="_x0000_s6206" o:spt="203" style="position:absolute;left:7290;top:5557;height:2;width:178;" coordorigin="7290,5557" coordsize="178,2">
              <o:lock v:ext="edit"/>
              <v:shape id="_x0000_s6207" o:spid="_x0000_s6207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08" o:spid="_x0000_s6208" o:spt="203" style="position:absolute;left:7290;top:5557;height:2;width:178;" coordorigin="7290,5557" coordsize="178,2">
              <o:lock v:ext="edit"/>
              <v:shape id="_x0000_s6209" o:spid="_x0000_s6209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10" o:spid="_x0000_s6210" o:spt="203" style="position:absolute;left:7290;top:5557;height:2;width:178;" coordorigin="7290,5557" coordsize="178,2">
              <o:lock v:ext="edit"/>
              <v:shape id="_x0000_s6211" o:spid="_x0000_s6211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12" o:spid="_x0000_s6212" o:spt="203" style="position:absolute;left:7290;top:5557;height:2;width:178;" coordorigin="7290,5557" coordsize="178,2">
              <o:lock v:ext="edit"/>
              <v:shape id="_x0000_s6213" o:spid="_x0000_s6213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14" o:spid="_x0000_s6214" o:spt="203" style="position:absolute;left:7290;top:5557;height:2;width:178;" coordorigin="7290,5557" coordsize="178,2">
              <o:lock v:ext="edit"/>
              <v:shape id="_x0000_s6215" o:spid="_x0000_s6215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16" o:spid="_x0000_s6216" o:spt="203" style="position:absolute;left:7290;top:5557;height:2;width:178;" coordorigin="7290,5557" coordsize="178,2">
              <o:lock v:ext="edit"/>
              <v:shape id="_x0000_s6217" o:spid="_x0000_s6217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18" o:spid="_x0000_s6218" o:spt="203" style="position:absolute;left:7290;top:5557;height:2;width:178;" coordorigin="7290,5557" coordsize="178,2">
              <o:lock v:ext="edit"/>
              <v:shape id="_x0000_s6219" o:spid="_x0000_s6219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20" o:spid="_x0000_s6220" o:spt="203" style="position:absolute;left:7290;top:5557;height:2;width:178;" coordorigin="7290,5557" coordsize="178,2">
              <o:lock v:ext="edit"/>
              <v:shape id="_x0000_s6221" o:spid="_x0000_s6221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22" o:spid="_x0000_s6222" o:spt="203" style="position:absolute;left:7290;top:5557;height:2;width:178;" coordorigin="7290,5557" coordsize="178,2">
              <o:lock v:ext="edit"/>
              <v:shape id="_x0000_s6223" o:spid="_x0000_s6223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24" o:spid="_x0000_s6224" o:spt="203" style="position:absolute;left:7290;top:5557;height:2;width:178;" coordorigin="7290,5557" coordsize="178,2">
              <o:lock v:ext="edit"/>
              <v:shape id="_x0000_s6225" o:spid="_x0000_s6225" style="position:absolute;left:7290;top:5557;height:2;width:178;" filled="f" stroked="t" coordorigin="7290,5557" coordsize="178,0" path="m7468,5557l7290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26" o:spid="_x0000_s6226" o:spt="203" style="position:absolute;left:7290;top:5755;height:2;width:178;" coordorigin="7290,5755" coordsize="178,2">
              <o:lock v:ext="edit"/>
              <v:shape id="_x0000_s6227" o:spid="_x0000_s6227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28" o:spid="_x0000_s6228" o:spt="203" style="position:absolute;left:7290;top:5755;height:2;width:178;" coordorigin="7290,5755" coordsize="178,2">
              <o:lock v:ext="edit"/>
              <v:shape id="_x0000_s6229" o:spid="_x0000_s6229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30" o:spid="_x0000_s6230" o:spt="203" style="position:absolute;left:7290;top:5755;height:2;width:178;" coordorigin="7290,5755" coordsize="178,2">
              <o:lock v:ext="edit"/>
              <v:shape id="_x0000_s6231" o:spid="_x0000_s6231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32" o:spid="_x0000_s6232" o:spt="203" style="position:absolute;left:7290;top:5755;height:2;width:178;" coordorigin="7290,5755" coordsize="178,2">
              <o:lock v:ext="edit"/>
              <v:shape id="_x0000_s6233" o:spid="_x0000_s6233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34" o:spid="_x0000_s6234" o:spt="203" style="position:absolute;left:7290;top:5755;height:2;width:178;" coordorigin="7290,5755" coordsize="178,2">
              <o:lock v:ext="edit"/>
              <v:shape id="_x0000_s6235" o:spid="_x0000_s6235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36" o:spid="_x0000_s6236" o:spt="203" style="position:absolute;left:7290;top:5755;height:2;width:178;" coordorigin="7290,5755" coordsize="178,2">
              <o:lock v:ext="edit"/>
              <v:shape id="_x0000_s6237" o:spid="_x0000_s6237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38" o:spid="_x0000_s6238" o:spt="203" style="position:absolute;left:7290;top:5755;height:2;width:178;" coordorigin="7290,5755" coordsize="178,2">
              <o:lock v:ext="edit"/>
              <v:shape id="_x0000_s6239" o:spid="_x0000_s6239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40" o:spid="_x0000_s6240" o:spt="203" style="position:absolute;left:7290;top:5755;height:2;width:178;" coordorigin="7290,5755" coordsize="178,2">
              <o:lock v:ext="edit"/>
              <v:shape id="_x0000_s6241" o:spid="_x0000_s6241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42" o:spid="_x0000_s6242" o:spt="203" style="position:absolute;left:7290;top:5755;height:2;width:178;" coordorigin="7290,5755" coordsize="178,2">
              <o:lock v:ext="edit"/>
              <v:shape id="_x0000_s6243" o:spid="_x0000_s6243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44" o:spid="_x0000_s6244" o:spt="203" style="position:absolute;left:7290;top:5755;height:2;width:178;" coordorigin="7290,5755" coordsize="178,2">
              <o:lock v:ext="edit"/>
              <v:shape id="_x0000_s6245" o:spid="_x0000_s6245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46" o:spid="_x0000_s6246" o:spt="203" style="position:absolute;left:7290;top:5755;height:2;width:178;" coordorigin="7290,5755" coordsize="178,2">
              <o:lock v:ext="edit"/>
              <v:shape id="_x0000_s6247" o:spid="_x0000_s6247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48" o:spid="_x0000_s6248" o:spt="203" style="position:absolute;left:7290;top:5755;height:2;width:178;" coordorigin="7290,5755" coordsize="178,2">
              <o:lock v:ext="edit"/>
              <v:shape id="_x0000_s6249" o:spid="_x0000_s6249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50" o:spid="_x0000_s6250" o:spt="203" style="position:absolute;left:7290;top:5755;height:2;width:178;" coordorigin="7290,5755" coordsize="178,2">
              <o:lock v:ext="edit"/>
              <v:shape id="_x0000_s6251" o:spid="_x0000_s6251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52" o:spid="_x0000_s6252" o:spt="203" style="position:absolute;left:7290;top:5755;height:2;width:178;" coordorigin="7290,5755" coordsize="178,2">
              <o:lock v:ext="edit"/>
              <v:shape id="_x0000_s6253" o:spid="_x0000_s6253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54" o:spid="_x0000_s6254" o:spt="203" style="position:absolute;left:7290;top:5755;height:2;width:178;" coordorigin="7290,5755" coordsize="178,2">
              <o:lock v:ext="edit"/>
              <v:shape id="_x0000_s6255" o:spid="_x0000_s6255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56" o:spid="_x0000_s6256" o:spt="203" style="position:absolute;left:7290;top:5755;height:2;width:178;" coordorigin="7290,5755" coordsize="178,2">
              <o:lock v:ext="edit"/>
              <v:shape id="_x0000_s6257" o:spid="_x0000_s6257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58" o:spid="_x0000_s6258" o:spt="203" style="position:absolute;left:7290;top:5755;height:2;width:178;" coordorigin="7290,5755" coordsize="178,2">
              <o:lock v:ext="edit"/>
              <v:shape id="_x0000_s6259" o:spid="_x0000_s6259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60" o:spid="_x0000_s6260" o:spt="203" style="position:absolute;left:7290;top:5755;height:2;width:178;" coordorigin="7290,5755" coordsize="178,2">
              <o:lock v:ext="edit"/>
              <v:shape id="_x0000_s6261" o:spid="_x0000_s6261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62" o:spid="_x0000_s6262" o:spt="203" style="position:absolute;left:7290;top:5755;height:2;width:178;" coordorigin="7290,5755" coordsize="178,2">
              <o:lock v:ext="edit"/>
              <v:shape id="_x0000_s6263" o:spid="_x0000_s6263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64" o:spid="_x0000_s6264" o:spt="203" style="position:absolute;left:7290;top:5755;height:2;width:178;" coordorigin="7290,5755" coordsize="178,2">
              <o:lock v:ext="edit"/>
              <v:shape id="_x0000_s6265" o:spid="_x0000_s6265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66" o:spid="_x0000_s6266" o:spt="203" style="position:absolute;left:7290;top:5755;height:2;width:178;" coordorigin="7290,5755" coordsize="178,2">
              <o:lock v:ext="edit"/>
              <v:shape id="_x0000_s6267" o:spid="_x0000_s6267" style="position:absolute;left:7290;top:5755;height:2;width:178;" filled="f" stroked="t" coordorigin="7290,5755" coordsize="178,0" path="m7290,5755l7468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68" o:spid="_x0000_s6268" o:spt="203" style="position:absolute;left:7290;top:5557;height:198;width:2;" coordorigin="7290,5557" coordsize="2,198">
              <o:lock v:ext="edit"/>
              <v:shape id="_x0000_s6269" o:spid="_x0000_s6269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70" o:spid="_x0000_s6270" o:spt="203" style="position:absolute;left:7290;top:5557;height:198;width:2;" coordorigin="7290,5557" coordsize="2,198">
              <o:lock v:ext="edit"/>
              <v:shape id="_x0000_s6271" o:spid="_x0000_s6271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72" o:spid="_x0000_s6272" o:spt="203" style="position:absolute;left:7290;top:5557;height:198;width:2;" coordorigin="7290,5557" coordsize="2,198">
              <o:lock v:ext="edit"/>
              <v:shape id="_x0000_s6273" o:spid="_x0000_s6273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74" o:spid="_x0000_s6274" o:spt="203" style="position:absolute;left:7290;top:5557;height:198;width:2;" coordorigin="7290,5557" coordsize="2,198">
              <o:lock v:ext="edit"/>
              <v:shape id="_x0000_s6275" o:spid="_x0000_s6275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76" o:spid="_x0000_s6276" o:spt="203" style="position:absolute;left:7290;top:5557;height:198;width:2;" coordorigin="7290,5557" coordsize="2,198">
              <o:lock v:ext="edit"/>
              <v:shape id="_x0000_s6277" o:spid="_x0000_s6277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78" o:spid="_x0000_s6278" o:spt="203" style="position:absolute;left:7290;top:5557;height:198;width:2;" coordorigin="7290,5557" coordsize="2,198">
              <o:lock v:ext="edit"/>
              <v:shape id="_x0000_s6279" o:spid="_x0000_s6279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80" o:spid="_x0000_s6280" o:spt="203" style="position:absolute;left:7290;top:5557;height:198;width:2;" coordorigin="7290,5557" coordsize="2,198">
              <o:lock v:ext="edit"/>
              <v:shape id="_x0000_s6281" o:spid="_x0000_s6281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82" o:spid="_x0000_s6282" o:spt="203" style="position:absolute;left:7290;top:5557;height:198;width:2;" coordorigin="7290,5557" coordsize="2,198">
              <o:lock v:ext="edit"/>
              <v:shape id="_x0000_s6283" o:spid="_x0000_s6283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84" o:spid="_x0000_s6284" o:spt="203" style="position:absolute;left:7290;top:5557;height:198;width:2;" coordorigin="7290,5557" coordsize="2,198">
              <o:lock v:ext="edit"/>
              <v:shape id="_x0000_s6285" o:spid="_x0000_s6285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86" o:spid="_x0000_s6286" o:spt="203" style="position:absolute;left:7290;top:5557;height:198;width:2;" coordorigin="7290,5557" coordsize="2,198">
              <o:lock v:ext="edit"/>
              <v:shape id="_x0000_s6287" o:spid="_x0000_s6287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88" o:spid="_x0000_s6288" o:spt="203" style="position:absolute;left:7290;top:5557;height:198;width:2;" coordorigin="7290,5557" coordsize="2,198">
              <o:lock v:ext="edit"/>
              <v:shape id="_x0000_s6289" o:spid="_x0000_s6289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90" o:spid="_x0000_s6290" o:spt="203" style="position:absolute;left:7290;top:5557;height:198;width:2;" coordorigin="7290,5557" coordsize="2,198">
              <o:lock v:ext="edit"/>
              <v:shape id="_x0000_s6291" o:spid="_x0000_s6291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92" o:spid="_x0000_s6292" o:spt="203" style="position:absolute;left:7290;top:5557;height:198;width:2;" coordorigin="7290,5557" coordsize="2,198">
              <o:lock v:ext="edit"/>
              <v:shape id="_x0000_s6293" o:spid="_x0000_s6293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94" o:spid="_x0000_s6294" o:spt="203" style="position:absolute;left:7290;top:5557;height:198;width:2;" coordorigin="7290,5557" coordsize="2,198">
              <o:lock v:ext="edit"/>
              <v:shape id="_x0000_s6295" o:spid="_x0000_s6295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96" o:spid="_x0000_s6296" o:spt="203" style="position:absolute;left:7290;top:5557;height:198;width:2;" coordorigin="7290,5557" coordsize="2,198">
              <o:lock v:ext="edit"/>
              <v:shape id="_x0000_s6297" o:spid="_x0000_s6297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298" o:spid="_x0000_s6298" o:spt="203" style="position:absolute;left:7290;top:5557;height:198;width:2;" coordorigin="7290,5557" coordsize="2,198">
              <o:lock v:ext="edit"/>
              <v:shape id="_x0000_s6299" o:spid="_x0000_s6299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00" o:spid="_x0000_s6300" o:spt="203" style="position:absolute;left:7290;top:5557;height:198;width:2;" coordorigin="7290,5557" coordsize="2,198">
              <o:lock v:ext="edit"/>
              <v:shape id="_x0000_s6301" o:spid="_x0000_s6301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02" o:spid="_x0000_s6302" o:spt="203" style="position:absolute;left:7290;top:5557;height:198;width:2;" coordorigin="7290,5557" coordsize="2,198">
              <o:lock v:ext="edit"/>
              <v:shape id="_x0000_s6303" o:spid="_x0000_s6303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04" o:spid="_x0000_s6304" o:spt="203" style="position:absolute;left:7290;top:5557;height:198;width:2;" coordorigin="7290,5557" coordsize="2,198">
              <o:lock v:ext="edit"/>
              <v:shape id="_x0000_s6305" o:spid="_x0000_s6305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06" o:spid="_x0000_s6306" o:spt="203" style="position:absolute;left:7290;top:5557;height:198;width:2;" coordorigin="7290,5557" coordsize="2,198">
              <o:lock v:ext="edit"/>
              <v:shape id="_x0000_s6307" o:spid="_x0000_s6307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08" o:spid="_x0000_s6308" o:spt="203" style="position:absolute;left:7290;top:5557;height:198;width:2;" coordorigin="7290,5557" coordsize="2,198">
              <o:lock v:ext="edit"/>
              <v:shape id="_x0000_s6309" o:spid="_x0000_s6309" style="position:absolute;left:7290;top:5557;height:198;width:2;" filled="f" stroked="t" coordorigin="7290,5557" coordsize="0,198" path="m7290,5557l7290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10" o:spid="_x0000_s6310" o:spt="203" style="position:absolute;left:7290;top:5550;height:2;width:178;" coordorigin="7290,5550" coordsize="178,2">
              <o:lock v:ext="edit"/>
              <v:shape id="_x0000_s6311" o:spid="_x0000_s6311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12" o:spid="_x0000_s6312" o:spt="203" style="position:absolute;left:7290;top:5550;height:2;width:178;" coordorigin="7290,5550" coordsize="178,2">
              <o:lock v:ext="edit"/>
              <v:shape id="_x0000_s6313" o:spid="_x0000_s6313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14" o:spid="_x0000_s6314" o:spt="203" style="position:absolute;left:7290;top:5550;height:2;width:178;" coordorigin="7290,5550" coordsize="178,2">
              <o:lock v:ext="edit"/>
              <v:shape id="_x0000_s6315" o:spid="_x0000_s6315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16" o:spid="_x0000_s6316" o:spt="203" style="position:absolute;left:7290;top:5550;height:2;width:178;" coordorigin="7290,5550" coordsize="178,2">
              <o:lock v:ext="edit"/>
              <v:shape id="_x0000_s6317" o:spid="_x0000_s6317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18" o:spid="_x0000_s6318" o:spt="203" style="position:absolute;left:7290;top:5550;height:2;width:178;" coordorigin="7290,5550" coordsize="178,2">
              <o:lock v:ext="edit"/>
              <v:shape id="_x0000_s6319" o:spid="_x0000_s6319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20" o:spid="_x0000_s6320" o:spt="203" style="position:absolute;left:7290;top:5550;height:2;width:178;" coordorigin="7290,5550" coordsize="178,2">
              <o:lock v:ext="edit"/>
              <v:shape id="_x0000_s6321" o:spid="_x0000_s6321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22" o:spid="_x0000_s6322" o:spt="203" style="position:absolute;left:7290;top:5550;height:2;width:178;" coordorigin="7290,5550" coordsize="178,2">
              <o:lock v:ext="edit"/>
              <v:shape id="_x0000_s6323" o:spid="_x0000_s6323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24" o:spid="_x0000_s6324" o:spt="203" style="position:absolute;left:7290;top:5550;height:2;width:178;" coordorigin="7290,5550" coordsize="178,2">
              <o:lock v:ext="edit"/>
              <v:shape id="_x0000_s6325" o:spid="_x0000_s6325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26" o:spid="_x0000_s6326" o:spt="203" style="position:absolute;left:7290;top:5550;height:2;width:178;" coordorigin="7290,5550" coordsize="178,2">
              <o:lock v:ext="edit"/>
              <v:shape id="_x0000_s6327" o:spid="_x0000_s6327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28" o:spid="_x0000_s6328" o:spt="203" style="position:absolute;left:7290;top:5550;height:2;width:178;" coordorigin="7290,5550" coordsize="178,2">
              <o:lock v:ext="edit"/>
              <v:shape id="_x0000_s6329" o:spid="_x0000_s6329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30" o:spid="_x0000_s6330" o:spt="203" style="position:absolute;left:7290;top:5550;height:2;width:178;" coordorigin="7290,5550" coordsize="178,2">
              <o:lock v:ext="edit"/>
              <v:shape id="_x0000_s6331" o:spid="_x0000_s6331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32" o:spid="_x0000_s6332" o:spt="203" style="position:absolute;left:7290;top:5550;height:2;width:178;" coordorigin="7290,5550" coordsize="178,2">
              <o:lock v:ext="edit"/>
              <v:shape id="_x0000_s6333" o:spid="_x0000_s6333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34" o:spid="_x0000_s6334" o:spt="203" style="position:absolute;left:7290;top:5550;height:2;width:178;" coordorigin="7290,5550" coordsize="178,2">
              <o:lock v:ext="edit"/>
              <v:shape id="_x0000_s6335" o:spid="_x0000_s6335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36" o:spid="_x0000_s6336" o:spt="203" style="position:absolute;left:7290;top:5550;height:2;width:178;" coordorigin="7290,5550" coordsize="178,2">
              <o:lock v:ext="edit"/>
              <v:shape id="_x0000_s6337" o:spid="_x0000_s6337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38" o:spid="_x0000_s6338" o:spt="203" style="position:absolute;left:7290;top:5550;height:2;width:178;" coordorigin="7290,5550" coordsize="178,2">
              <o:lock v:ext="edit"/>
              <v:shape id="_x0000_s6339" o:spid="_x0000_s6339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40" o:spid="_x0000_s6340" o:spt="203" style="position:absolute;left:7290;top:5550;height:2;width:178;" coordorigin="7290,5550" coordsize="178,2">
              <o:lock v:ext="edit"/>
              <v:shape id="_x0000_s6341" o:spid="_x0000_s6341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42" o:spid="_x0000_s6342" o:spt="203" style="position:absolute;left:7290;top:5550;height:2;width:178;" coordorigin="7290,5550" coordsize="178,2">
              <o:lock v:ext="edit"/>
              <v:shape id="_x0000_s6343" o:spid="_x0000_s6343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44" o:spid="_x0000_s6344" o:spt="203" style="position:absolute;left:7290;top:5550;height:2;width:178;" coordorigin="7290,5550" coordsize="178,2">
              <o:lock v:ext="edit"/>
              <v:shape id="_x0000_s6345" o:spid="_x0000_s6345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46" o:spid="_x0000_s6346" o:spt="203" style="position:absolute;left:7290;top:5550;height:2;width:178;" coordorigin="7290,5550" coordsize="178,2">
              <o:lock v:ext="edit"/>
              <v:shape id="_x0000_s6347" o:spid="_x0000_s6347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48" o:spid="_x0000_s6348" o:spt="203" style="position:absolute;left:7290;top:5550;height:2;width:178;" coordorigin="7290,5550" coordsize="178,2">
              <o:lock v:ext="edit"/>
              <v:shape id="_x0000_s6349" o:spid="_x0000_s6349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50" o:spid="_x0000_s6350" o:spt="203" style="position:absolute;left:7290;top:5550;height:2;width:178;" coordorigin="7290,5550" coordsize="178,2">
              <o:lock v:ext="edit"/>
              <v:shape id="_x0000_s6351" o:spid="_x0000_s6351" style="position:absolute;left:7290;top:5550;height:2;width:178;" filled="f" stroked="t" coordorigin="7290,5550" coordsize="178,0" path="m7290,5550l7468,555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52" o:spid="_x0000_s6352" o:spt="203" style="position:absolute;left:7284;top:5755;height:2;width:7;" coordorigin="7284,5755" coordsize="7,2">
              <o:lock v:ext="edit"/>
              <v:shape id="_x0000_s6353" o:spid="_x0000_s6353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54" o:spid="_x0000_s6354" o:spt="203" style="position:absolute;left:7284;top:5755;height:2;width:7;" coordorigin="7284,5755" coordsize="7,2">
              <o:lock v:ext="edit"/>
              <v:shape id="_x0000_s6355" o:spid="_x0000_s6355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56" o:spid="_x0000_s6356" o:spt="203" style="position:absolute;left:7284;top:5755;height:2;width:7;" coordorigin="7284,5755" coordsize="7,2">
              <o:lock v:ext="edit"/>
              <v:shape id="_x0000_s6357" o:spid="_x0000_s6357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58" o:spid="_x0000_s6358" o:spt="203" style="position:absolute;left:7284;top:5755;height:2;width:7;" coordorigin="7284,5755" coordsize="7,2">
              <o:lock v:ext="edit"/>
              <v:shape id="_x0000_s6359" o:spid="_x0000_s6359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60" o:spid="_x0000_s6360" o:spt="203" style="position:absolute;left:7284;top:5755;height:2;width:7;" coordorigin="7284,5755" coordsize="7,2">
              <o:lock v:ext="edit"/>
              <v:shape id="_x0000_s6361" o:spid="_x0000_s6361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62" o:spid="_x0000_s6362" o:spt="203" style="position:absolute;left:7284;top:5755;height:2;width:7;" coordorigin="7284,5755" coordsize="7,2">
              <o:lock v:ext="edit"/>
              <v:shape id="_x0000_s6363" o:spid="_x0000_s6363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64" o:spid="_x0000_s6364" o:spt="203" style="position:absolute;left:7284;top:5755;height:2;width:7;" coordorigin="7284,5755" coordsize="7,2">
              <o:lock v:ext="edit"/>
              <v:shape id="_x0000_s6365" o:spid="_x0000_s6365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66" o:spid="_x0000_s6366" o:spt="203" style="position:absolute;left:7284;top:5755;height:2;width:7;" coordorigin="7284,5755" coordsize="7,2">
              <o:lock v:ext="edit"/>
              <v:shape id="_x0000_s6367" o:spid="_x0000_s6367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68" o:spid="_x0000_s6368" o:spt="203" style="position:absolute;left:7284;top:5755;height:2;width:7;" coordorigin="7284,5755" coordsize="7,2">
              <o:lock v:ext="edit"/>
              <v:shape id="_x0000_s6369" o:spid="_x0000_s6369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70" o:spid="_x0000_s6370" o:spt="203" style="position:absolute;left:7284;top:5755;height:2;width:7;" coordorigin="7284,5755" coordsize="7,2">
              <o:lock v:ext="edit"/>
              <v:shape id="_x0000_s6371" o:spid="_x0000_s6371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72" o:spid="_x0000_s6372" o:spt="203" style="position:absolute;left:7284;top:5755;height:2;width:7;" coordorigin="7284,5755" coordsize="7,2">
              <o:lock v:ext="edit"/>
              <v:shape id="_x0000_s6373" o:spid="_x0000_s6373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74" o:spid="_x0000_s6374" o:spt="203" style="position:absolute;left:7284;top:5755;height:2;width:7;" coordorigin="7284,5755" coordsize="7,2">
              <o:lock v:ext="edit"/>
              <v:shape id="_x0000_s6375" o:spid="_x0000_s6375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76" o:spid="_x0000_s6376" o:spt="203" style="position:absolute;left:7284;top:5755;height:2;width:7;" coordorigin="7284,5755" coordsize="7,2">
              <o:lock v:ext="edit"/>
              <v:shape id="_x0000_s6377" o:spid="_x0000_s6377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78" o:spid="_x0000_s6378" o:spt="203" style="position:absolute;left:7284;top:5755;height:2;width:7;" coordorigin="7284,5755" coordsize="7,2">
              <o:lock v:ext="edit"/>
              <v:shape id="_x0000_s6379" o:spid="_x0000_s6379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80" o:spid="_x0000_s6380" o:spt="203" style="position:absolute;left:7284;top:5755;height:2;width:7;" coordorigin="7284,5755" coordsize="7,2">
              <o:lock v:ext="edit"/>
              <v:shape id="_x0000_s6381" o:spid="_x0000_s6381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82" o:spid="_x0000_s6382" o:spt="203" style="position:absolute;left:7284;top:5755;height:2;width:7;" coordorigin="7284,5755" coordsize="7,2">
              <o:lock v:ext="edit"/>
              <v:shape id="_x0000_s6383" o:spid="_x0000_s6383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84" o:spid="_x0000_s6384" o:spt="203" style="position:absolute;left:7284;top:5755;height:2;width:7;" coordorigin="7284,5755" coordsize="7,2">
              <o:lock v:ext="edit"/>
              <v:shape id="_x0000_s6385" o:spid="_x0000_s6385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86" o:spid="_x0000_s6386" o:spt="203" style="position:absolute;left:7284;top:5755;height:2;width:7;" coordorigin="7284,5755" coordsize="7,2">
              <o:lock v:ext="edit"/>
              <v:shape id="_x0000_s6387" o:spid="_x0000_s6387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88" o:spid="_x0000_s6388" o:spt="203" style="position:absolute;left:7284;top:5755;height:2;width:7;" coordorigin="7284,5755" coordsize="7,2">
              <o:lock v:ext="edit"/>
              <v:shape id="_x0000_s6389" o:spid="_x0000_s6389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90" o:spid="_x0000_s6390" o:spt="203" style="position:absolute;left:7284;top:5755;height:2;width:7;" coordorigin="7284,5755" coordsize="7,2">
              <o:lock v:ext="edit"/>
              <v:shape id="_x0000_s6391" o:spid="_x0000_s6391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92" o:spid="_x0000_s6392" o:spt="203" style="position:absolute;left:7284;top:5755;height:2;width:7;" coordorigin="7284,5755" coordsize="7,2">
              <o:lock v:ext="edit"/>
              <v:shape id="_x0000_s6393" o:spid="_x0000_s6393" style="position:absolute;left:7284;top:5755;height:2;width:7;" filled="f" stroked="t" coordorigin="7284,5755" coordsize="7,0" path="m7290,5755l7284,575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94" o:spid="_x0000_s6394" o:spt="203" style="position:absolute;left:7284;top:5557;height:198;width:2;" coordorigin="7284,5557" coordsize="2,198">
              <o:lock v:ext="edit"/>
              <v:shape id="_x0000_s6395" o:spid="_x0000_s6395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96" o:spid="_x0000_s6396" o:spt="203" style="position:absolute;left:7284;top:5557;height:198;width:2;" coordorigin="7284,5557" coordsize="2,198">
              <o:lock v:ext="edit"/>
              <v:shape id="_x0000_s6397" o:spid="_x0000_s6397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398" o:spid="_x0000_s6398" o:spt="203" style="position:absolute;left:7284;top:5557;height:198;width:2;" coordorigin="7284,5557" coordsize="2,198">
              <o:lock v:ext="edit"/>
              <v:shape id="_x0000_s6399" o:spid="_x0000_s6399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00" o:spid="_x0000_s6400" o:spt="203" style="position:absolute;left:7284;top:5557;height:198;width:2;" coordorigin="7284,5557" coordsize="2,198">
              <o:lock v:ext="edit"/>
              <v:shape id="_x0000_s6401" o:spid="_x0000_s6401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02" o:spid="_x0000_s6402" o:spt="203" style="position:absolute;left:7284;top:5557;height:198;width:2;" coordorigin="7284,5557" coordsize="2,198">
              <o:lock v:ext="edit"/>
              <v:shape id="_x0000_s6403" o:spid="_x0000_s6403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04" o:spid="_x0000_s6404" o:spt="203" style="position:absolute;left:7284;top:5557;height:198;width:2;" coordorigin="7284,5557" coordsize="2,198">
              <o:lock v:ext="edit"/>
              <v:shape id="_x0000_s6405" o:spid="_x0000_s6405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06" o:spid="_x0000_s6406" o:spt="203" style="position:absolute;left:7284;top:5557;height:198;width:2;" coordorigin="7284,5557" coordsize="2,198">
              <o:lock v:ext="edit"/>
              <v:shape id="_x0000_s6407" o:spid="_x0000_s6407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08" o:spid="_x0000_s6408" o:spt="203" style="position:absolute;left:7284;top:5557;height:198;width:2;" coordorigin="7284,5557" coordsize="2,198">
              <o:lock v:ext="edit"/>
              <v:shape id="_x0000_s6409" o:spid="_x0000_s6409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10" o:spid="_x0000_s6410" o:spt="203" style="position:absolute;left:7284;top:5557;height:198;width:2;" coordorigin="7284,5557" coordsize="2,198">
              <o:lock v:ext="edit"/>
              <v:shape id="_x0000_s6411" o:spid="_x0000_s6411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12" o:spid="_x0000_s6412" o:spt="203" style="position:absolute;left:7284;top:5557;height:198;width:2;" coordorigin="7284,5557" coordsize="2,198">
              <o:lock v:ext="edit"/>
              <v:shape id="_x0000_s6413" o:spid="_x0000_s6413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14" o:spid="_x0000_s6414" o:spt="203" style="position:absolute;left:7284;top:5557;height:198;width:2;" coordorigin="7284,5557" coordsize="2,198">
              <o:lock v:ext="edit"/>
              <v:shape id="_x0000_s6415" o:spid="_x0000_s6415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16" o:spid="_x0000_s6416" o:spt="203" style="position:absolute;left:7284;top:5557;height:198;width:2;" coordorigin="7284,5557" coordsize="2,198">
              <o:lock v:ext="edit"/>
              <v:shape id="_x0000_s6417" o:spid="_x0000_s6417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18" o:spid="_x0000_s6418" o:spt="203" style="position:absolute;left:7284;top:5557;height:198;width:2;" coordorigin="7284,5557" coordsize="2,198">
              <o:lock v:ext="edit"/>
              <v:shape id="_x0000_s6419" o:spid="_x0000_s6419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20" o:spid="_x0000_s6420" o:spt="203" style="position:absolute;left:7284;top:5557;height:198;width:2;" coordorigin="7284,5557" coordsize="2,198">
              <o:lock v:ext="edit"/>
              <v:shape id="_x0000_s6421" o:spid="_x0000_s6421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22" o:spid="_x0000_s6422" o:spt="203" style="position:absolute;left:7284;top:5557;height:198;width:2;" coordorigin="7284,5557" coordsize="2,198">
              <o:lock v:ext="edit"/>
              <v:shape id="_x0000_s6423" o:spid="_x0000_s6423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24" o:spid="_x0000_s6424" o:spt="203" style="position:absolute;left:7284;top:5557;height:198;width:2;" coordorigin="7284,5557" coordsize="2,198">
              <o:lock v:ext="edit"/>
              <v:shape id="_x0000_s6425" o:spid="_x0000_s6425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26" o:spid="_x0000_s6426" o:spt="203" style="position:absolute;left:7284;top:5557;height:198;width:2;" coordorigin="7284,5557" coordsize="2,198">
              <o:lock v:ext="edit"/>
              <v:shape id="_x0000_s6427" o:spid="_x0000_s6427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28" o:spid="_x0000_s6428" o:spt="203" style="position:absolute;left:7284;top:5557;height:198;width:2;" coordorigin="7284,5557" coordsize="2,198">
              <o:lock v:ext="edit"/>
              <v:shape id="_x0000_s6429" o:spid="_x0000_s6429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30" o:spid="_x0000_s6430" o:spt="203" style="position:absolute;left:7284;top:5557;height:198;width:2;" coordorigin="7284,5557" coordsize="2,198">
              <o:lock v:ext="edit"/>
              <v:shape id="_x0000_s6431" o:spid="_x0000_s6431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32" o:spid="_x0000_s6432" o:spt="203" style="position:absolute;left:7284;top:5557;height:198;width:2;" coordorigin="7284,5557" coordsize="2,198">
              <o:lock v:ext="edit"/>
              <v:shape id="_x0000_s6433" o:spid="_x0000_s6433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34" o:spid="_x0000_s6434" o:spt="203" style="position:absolute;left:7284;top:5557;height:198;width:2;" coordorigin="7284,5557" coordsize="2,198">
              <o:lock v:ext="edit"/>
              <v:shape id="_x0000_s6435" o:spid="_x0000_s6435" style="position:absolute;left:7284;top:5557;height:198;width:2;" filled="f" stroked="t" coordorigin="7284,5557" coordsize="0,198" path="m7284,5755l7284,555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36" o:spid="_x0000_s6436" o:spt="203" style="position:absolute;left:7287;top:5759;height:2;width:7;" coordorigin="7287,5759" coordsize="7,2">
              <o:lock v:ext="edit"/>
              <v:shape id="_x0000_s6437" o:spid="_x0000_s6437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38" o:spid="_x0000_s6438" o:spt="203" style="position:absolute;left:7287;top:5759;height:2;width:7;" coordorigin="7287,5759" coordsize="7,2">
              <o:lock v:ext="edit"/>
              <v:shape id="_x0000_s6439" o:spid="_x0000_s6439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40" o:spid="_x0000_s6440" o:spt="203" style="position:absolute;left:7287;top:5759;height:2;width:7;" coordorigin="7287,5759" coordsize="7,2">
              <o:lock v:ext="edit"/>
              <v:shape id="_x0000_s6441" o:spid="_x0000_s6441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42" o:spid="_x0000_s6442" o:spt="203" style="position:absolute;left:7287;top:5759;height:2;width:7;" coordorigin="7287,5759" coordsize="7,2">
              <o:lock v:ext="edit"/>
              <v:shape id="_x0000_s6443" o:spid="_x0000_s6443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44" o:spid="_x0000_s6444" o:spt="203" style="position:absolute;left:7287;top:5759;height:2;width:7;" coordorigin="7287,5759" coordsize="7,2">
              <o:lock v:ext="edit"/>
              <v:shape id="_x0000_s6445" o:spid="_x0000_s6445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46" o:spid="_x0000_s6446" o:spt="203" style="position:absolute;left:7287;top:5759;height:2;width:7;" coordorigin="7287,5759" coordsize="7,2">
              <o:lock v:ext="edit"/>
              <v:shape id="_x0000_s6447" o:spid="_x0000_s6447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48" o:spid="_x0000_s6448" o:spt="203" style="position:absolute;left:7287;top:5759;height:2;width:7;" coordorigin="7287,5759" coordsize="7,2">
              <o:lock v:ext="edit"/>
              <v:shape id="_x0000_s6449" o:spid="_x0000_s6449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50" o:spid="_x0000_s6450" o:spt="203" style="position:absolute;left:7287;top:5759;height:2;width:7;" coordorigin="7287,5759" coordsize="7,2">
              <o:lock v:ext="edit"/>
              <v:shape id="_x0000_s6451" o:spid="_x0000_s6451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52" o:spid="_x0000_s6452" o:spt="203" style="position:absolute;left:7287;top:5759;height:2;width:7;" coordorigin="7287,5759" coordsize="7,2">
              <o:lock v:ext="edit"/>
              <v:shape id="_x0000_s6453" o:spid="_x0000_s6453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54" o:spid="_x0000_s6454" o:spt="203" style="position:absolute;left:7287;top:5759;height:2;width:7;" coordorigin="7287,5759" coordsize="7,2">
              <o:lock v:ext="edit"/>
              <v:shape id="_x0000_s6455" o:spid="_x0000_s6455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56" o:spid="_x0000_s6456" o:spt="203" style="position:absolute;left:7287;top:5759;height:2;width:7;" coordorigin="7287,5759" coordsize="7,2">
              <o:lock v:ext="edit"/>
              <v:shape id="_x0000_s6457" o:spid="_x0000_s6457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58" o:spid="_x0000_s6458" o:spt="203" style="position:absolute;left:7287;top:5759;height:2;width:7;" coordorigin="7287,5759" coordsize="7,2">
              <o:lock v:ext="edit"/>
              <v:shape id="_x0000_s6459" o:spid="_x0000_s6459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60" o:spid="_x0000_s6460" o:spt="203" style="position:absolute;left:7287;top:5759;height:2;width:7;" coordorigin="7287,5759" coordsize="7,2">
              <o:lock v:ext="edit"/>
              <v:shape id="_x0000_s6461" o:spid="_x0000_s6461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62" o:spid="_x0000_s6462" o:spt="203" style="position:absolute;left:7287;top:5759;height:2;width:7;" coordorigin="7287,5759" coordsize="7,2">
              <o:lock v:ext="edit"/>
              <v:shape id="_x0000_s6463" o:spid="_x0000_s6463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64" o:spid="_x0000_s6464" o:spt="203" style="position:absolute;left:7287;top:5759;height:2;width:7;" coordorigin="7287,5759" coordsize="7,2">
              <o:lock v:ext="edit"/>
              <v:shape id="_x0000_s6465" o:spid="_x0000_s6465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66" o:spid="_x0000_s6466" o:spt="203" style="position:absolute;left:7287;top:5759;height:2;width:7;" coordorigin="7287,5759" coordsize="7,2">
              <o:lock v:ext="edit"/>
              <v:shape id="_x0000_s6467" o:spid="_x0000_s6467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68" o:spid="_x0000_s6468" o:spt="203" style="position:absolute;left:7287;top:5759;height:2;width:7;" coordorigin="7287,5759" coordsize="7,2">
              <o:lock v:ext="edit"/>
              <v:shape id="_x0000_s6469" o:spid="_x0000_s6469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70" o:spid="_x0000_s6470" o:spt="203" style="position:absolute;left:7287;top:5759;height:2;width:7;" coordorigin="7287,5759" coordsize="7,2">
              <o:lock v:ext="edit"/>
              <v:shape id="_x0000_s6471" o:spid="_x0000_s6471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72" o:spid="_x0000_s6472" o:spt="203" style="position:absolute;left:7287;top:5759;height:2;width:7;" coordorigin="7287,5759" coordsize="7,2">
              <o:lock v:ext="edit"/>
              <v:shape id="_x0000_s6473" o:spid="_x0000_s6473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74" o:spid="_x0000_s6474" o:spt="203" style="position:absolute;left:7287;top:5759;height:2;width:7;" coordorigin="7287,5759" coordsize="7,2">
              <o:lock v:ext="edit"/>
              <v:shape id="_x0000_s6475" o:spid="_x0000_s6475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76" o:spid="_x0000_s6476" o:spt="203" style="position:absolute;left:7287;top:5759;height:2;width:7;" coordorigin="7287,5759" coordsize="7,2">
              <o:lock v:ext="edit"/>
              <v:shape id="_x0000_s6477" o:spid="_x0000_s6477" style="position:absolute;left:7287;top:5759;height:2;width:7;" filled="f" stroked="t" coordorigin="7287,5759" coordsize="7,0" path="m7287,5759l7294,5759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6478" o:spid="_x0000_s6478" o:spt="203" style="position:absolute;left:7284;top:5755;height:8;width:7;" coordorigin="7284,5755" coordsize="7,8">
              <o:lock v:ext="edit"/>
              <v:shape id="_x0000_s6479" o:spid="_x0000_s6479" style="position:absolute;left:7284;top:5755;height:8;width:7;" filled="f" stroked="t" coordorigin="7284,5755" coordsize="7,8" path="m7284,5755l7284,5759,7287,5762,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80" o:spid="_x0000_s6480" o:spt="203" style="position:absolute;left:7290;top:5762;height:2;width:178;" coordorigin="7290,5762" coordsize="178,2">
              <o:lock v:ext="edit"/>
              <v:shape id="_x0000_s6481" o:spid="_x0000_s6481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82" o:spid="_x0000_s6482" o:spt="203" style="position:absolute;left:7290;top:5762;height:2;width:178;" coordorigin="7290,5762" coordsize="178,2">
              <o:lock v:ext="edit"/>
              <v:shape id="_x0000_s6483" o:spid="_x0000_s6483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84" o:spid="_x0000_s6484" o:spt="203" style="position:absolute;left:7290;top:5762;height:2;width:178;" coordorigin="7290,5762" coordsize="178,2">
              <o:lock v:ext="edit"/>
              <v:shape id="_x0000_s6485" o:spid="_x0000_s6485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86" o:spid="_x0000_s6486" o:spt="203" style="position:absolute;left:7290;top:5762;height:2;width:178;" coordorigin="7290,5762" coordsize="178,2">
              <o:lock v:ext="edit"/>
              <v:shape id="_x0000_s6487" o:spid="_x0000_s6487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88" o:spid="_x0000_s6488" o:spt="203" style="position:absolute;left:7290;top:5762;height:2;width:178;" coordorigin="7290,5762" coordsize="178,2">
              <o:lock v:ext="edit"/>
              <v:shape id="_x0000_s6489" o:spid="_x0000_s6489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90" o:spid="_x0000_s6490" o:spt="203" style="position:absolute;left:7290;top:5762;height:2;width:178;" coordorigin="7290,5762" coordsize="178,2">
              <o:lock v:ext="edit"/>
              <v:shape id="_x0000_s6491" o:spid="_x0000_s6491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92" o:spid="_x0000_s6492" o:spt="203" style="position:absolute;left:7290;top:5762;height:2;width:178;" coordorigin="7290,5762" coordsize="178,2">
              <o:lock v:ext="edit"/>
              <v:shape id="_x0000_s6493" o:spid="_x0000_s6493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94" o:spid="_x0000_s6494" o:spt="203" style="position:absolute;left:7290;top:5762;height:2;width:178;" coordorigin="7290,5762" coordsize="178,2">
              <o:lock v:ext="edit"/>
              <v:shape id="_x0000_s6495" o:spid="_x0000_s6495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96" o:spid="_x0000_s6496" o:spt="203" style="position:absolute;left:7290;top:5762;height:2;width:178;" coordorigin="7290,5762" coordsize="178,2">
              <o:lock v:ext="edit"/>
              <v:shape id="_x0000_s6497" o:spid="_x0000_s6497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498" o:spid="_x0000_s6498" o:spt="203" style="position:absolute;left:7290;top:5762;height:2;width:178;" coordorigin="7290,5762" coordsize="178,2">
              <o:lock v:ext="edit"/>
              <v:shape id="_x0000_s6499" o:spid="_x0000_s6499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00" o:spid="_x0000_s6500" o:spt="203" style="position:absolute;left:7290;top:5762;height:2;width:178;" coordorigin="7290,5762" coordsize="178,2">
              <o:lock v:ext="edit"/>
              <v:shape id="_x0000_s6501" o:spid="_x0000_s6501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02" o:spid="_x0000_s6502" o:spt="203" style="position:absolute;left:7290;top:5762;height:2;width:178;" coordorigin="7290,5762" coordsize="178,2">
              <o:lock v:ext="edit"/>
              <v:shape id="_x0000_s6503" o:spid="_x0000_s6503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04" o:spid="_x0000_s6504" o:spt="203" style="position:absolute;left:7290;top:5762;height:2;width:178;" coordorigin="7290,5762" coordsize="178,2">
              <o:lock v:ext="edit"/>
              <v:shape id="_x0000_s6505" o:spid="_x0000_s6505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06" o:spid="_x0000_s6506" o:spt="203" style="position:absolute;left:7290;top:5762;height:2;width:178;" coordorigin="7290,5762" coordsize="178,2">
              <o:lock v:ext="edit"/>
              <v:shape id="_x0000_s6507" o:spid="_x0000_s6507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08" o:spid="_x0000_s6508" o:spt="203" style="position:absolute;left:7290;top:5762;height:2;width:178;" coordorigin="7290,5762" coordsize="178,2">
              <o:lock v:ext="edit"/>
              <v:shape id="_x0000_s6509" o:spid="_x0000_s6509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10" o:spid="_x0000_s6510" o:spt="203" style="position:absolute;left:7290;top:5762;height:2;width:178;" coordorigin="7290,5762" coordsize="178,2">
              <o:lock v:ext="edit"/>
              <v:shape id="_x0000_s6511" o:spid="_x0000_s6511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12" o:spid="_x0000_s6512" o:spt="203" style="position:absolute;left:7290;top:5762;height:2;width:178;" coordorigin="7290,5762" coordsize="178,2">
              <o:lock v:ext="edit"/>
              <v:shape id="_x0000_s6513" o:spid="_x0000_s6513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14" o:spid="_x0000_s6514" o:spt="203" style="position:absolute;left:7290;top:5762;height:2;width:178;" coordorigin="7290,5762" coordsize="178,2">
              <o:lock v:ext="edit"/>
              <v:shape id="_x0000_s6515" o:spid="_x0000_s6515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16" o:spid="_x0000_s6516" o:spt="203" style="position:absolute;left:7290;top:5762;height:2;width:178;" coordorigin="7290,5762" coordsize="178,2">
              <o:lock v:ext="edit"/>
              <v:shape id="_x0000_s6517" o:spid="_x0000_s6517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18" o:spid="_x0000_s6518" o:spt="203" style="position:absolute;left:7290;top:5762;height:2;width:178;" coordorigin="7290,5762" coordsize="178,2">
              <o:lock v:ext="edit"/>
              <v:shape id="_x0000_s6519" o:spid="_x0000_s6519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20" o:spid="_x0000_s6520" o:spt="203" style="position:absolute;left:7290;top:5762;height:2;width:178;" coordorigin="7290,5762" coordsize="178,2">
              <o:lock v:ext="edit"/>
              <v:shape id="_x0000_s6521" o:spid="_x0000_s6521" style="position:absolute;left:7290;top:5762;height:2;width:178;" filled="f" stroked="t" coordorigin="7290,5762" coordsize="178,0" path="m7468,5762l7290,576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22" o:spid="_x0000_s6522" o:spt="203" style="position:absolute;left:7047;top:6021;height:2;width:178;" coordorigin="7047,6021" coordsize="178,2">
              <o:lock v:ext="edit"/>
              <v:shape id="_x0000_s6523" o:spid="_x0000_s6523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24" o:spid="_x0000_s6524" o:spt="203" style="position:absolute;left:7047;top:6021;height:2;width:178;" coordorigin="7047,6021" coordsize="178,2">
              <o:lock v:ext="edit"/>
              <v:shape id="_x0000_s6525" o:spid="_x0000_s6525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26" o:spid="_x0000_s6526" o:spt="203" style="position:absolute;left:7047;top:6021;height:2;width:178;" coordorigin="7047,6021" coordsize="178,2">
              <o:lock v:ext="edit"/>
              <v:shape id="_x0000_s6527" o:spid="_x0000_s6527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28" o:spid="_x0000_s6528" o:spt="203" style="position:absolute;left:7047;top:6021;height:2;width:178;" coordorigin="7047,6021" coordsize="178,2">
              <o:lock v:ext="edit"/>
              <v:shape id="_x0000_s6529" o:spid="_x0000_s6529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30" o:spid="_x0000_s6530" o:spt="203" style="position:absolute;left:7047;top:6021;height:2;width:178;" coordorigin="7047,6021" coordsize="178,2">
              <o:lock v:ext="edit"/>
              <v:shape id="_x0000_s6531" o:spid="_x0000_s6531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32" o:spid="_x0000_s6532" o:spt="203" style="position:absolute;left:7047;top:6021;height:2;width:178;" coordorigin="7047,6021" coordsize="178,2">
              <o:lock v:ext="edit"/>
              <v:shape id="_x0000_s6533" o:spid="_x0000_s6533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34" o:spid="_x0000_s6534" o:spt="203" style="position:absolute;left:7047;top:6021;height:2;width:178;" coordorigin="7047,6021" coordsize="178,2">
              <o:lock v:ext="edit"/>
              <v:shape id="_x0000_s6535" o:spid="_x0000_s6535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36" o:spid="_x0000_s6536" o:spt="203" style="position:absolute;left:7047;top:6021;height:2;width:178;" coordorigin="7047,6021" coordsize="178,2">
              <o:lock v:ext="edit"/>
              <v:shape id="_x0000_s6537" o:spid="_x0000_s6537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38" o:spid="_x0000_s6538" o:spt="203" style="position:absolute;left:7047;top:6021;height:2;width:178;" coordorigin="7047,6021" coordsize="178,2">
              <o:lock v:ext="edit"/>
              <v:shape id="_x0000_s6539" o:spid="_x0000_s6539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40" o:spid="_x0000_s6540" o:spt="203" style="position:absolute;left:7047;top:6021;height:2;width:178;" coordorigin="7047,6021" coordsize="178,2">
              <o:lock v:ext="edit"/>
              <v:shape id="_x0000_s6541" o:spid="_x0000_s6541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42" o:spid="_x0000_s6542" o:spt="203" style="position:absolute;left:7047;top:6021;height:2;width:178;" coordorigin="7047,6021" coordsize="178,2">
              <o:lock v:ext="edit"/>
              <v:shape id="_x0000_s6543" o:spid="_x0000_s6543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44" o:spid="_x0000_s6544" o:spt="203" style="position:absolute;left:7047;top:6021;height:2;width:178;" coordorigin="7047,6021" coordsize="178,2">
              <o:lock v:ext="edit"/>
              <v:shape id="_x0000_s6545" o:spid="_x0000_s6545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46" o:spid="_x0000_s6546" o:spt="203" style="position:absolute;left:7047;top:6021;height:2;width:178;" coordorigin="7047,6021" coordsize="178,2">
              <o:lock v:ext="edit"/>
              <v:shape id="_x0000_s6547" o:spid="_x0000_s6547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48" o:spid="_x0000_s6548" o:spt="203" style="position:absolute;left:7047;top:6021;height:2;width:178;" coordorigin="7047,6021" coordsize="178,2">
              <o:lock v:ext="edit"/>
              <v:shape id="_x0000_s6549" o:spid="_x0000_s6549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50" o:spid="_x0000_s6550" o:spt="203" style="position:absolute;left:7047;top:6021;height:2;width:178;" coordorigin="7047,6021" coordsize="178,2">
              <o:lock v:ext="edit"/>
              <v:shape id="_x0000_s6551" o:spid="_x0000_s6551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52" o:spid="_x0000_s6552" o:spt="203" style="position:absolute;left:7047;top:6021;height:2;width:178;" coordorigin="7047,6021" coordsize="178,2">
              <o:lock v:ext="edit"/>
              <v:shape id="_x0000_s6553" o:spid="_x0000_s6553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54" o:spid="_x0000_s6554" o:spt="203" style="position:absolute;left:7047;top:6021;height:2;width:178;" coordorigin="7047,6021" coordsize="178,2">
              <o:lock v:ext="edit"/>
              <v:shape id="_x0000_s6555" o:spid="_x0000_s6555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56" o:spid="_x0000_s6556" o:spt="203" style="position:absolute;left:7047;top:6021;height:2;width:178;" coordorigin="7047,6021" coordsize="178,2">
              <o:lock v:ext="edit"/>
              <v:shape id="_x0000_s6557" o:spid="_x0000_s6557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58" o:spid="_x0000_s6558" o:spt="203" style="position:absolute;left:7047;top:6021;height:2;width:178;" coordorigin="7047,6021" coordsize="178,2">
              <o:lock v:ext="edit"/>
              <v:shape id="_x0000_s6559" o:spid="_x0000_s6559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60" o:spid="_x0000_s6560" o:spt="203" style="position:absolute;left:7047;top:6021;height:2;width:178;" coordorigin="7047,6021" coordsize="178,2">
              <o:lock v:ext="edit"/>
              <v:shape id="_x0000_s6561" o:spid="_x0000_s6561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62" o:spid="_x0000_s6562" o:spt="203" style="position:absolute;left:7047;top:6021;height:2;width:178;" coordorigin="7047,6021" coordsize="178,2">
              <o:lock v:ext="edit"/>
              <v:shape id="_x0000_s6563" o:spid="_x0000_s6563" style="position:absolute;left:7047;top:6021;height:2;width:178;" filled="f" stroked="t" coordorigin="7047,6021" coordsize="178,0" path="m7047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564" o:spid="_x0000_s6564" o:spt="203" style="position:absolute;left:7221;top:6024;height:2;width:7;" coordorigin="7221,6024" coordsize="7,2">
              <o:lock v:ext="edit"/>
              <v:shape id="_x0000_s6565" o:spid="_x0000_s6565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566" o:spid="_x0000_s6566" o:spt="203" style="position:absolute;left:7221;top:6024;height:2;width:7;" coordorigin="7221,6024" coordsize="7,2">
              <o:lock v:ext="edit"/>
              <v:shape id="_x0000_s6567" o:spid="_x0000_s6567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568" o:spid="_x0000_s6568" o:spt="203" style="position:absolute;left:7221;top:6024;height:2;width:7;" coordorigin="7221,6024" coordsize="7,2">
              <o:lock v:ext="edit"/>
              <v:shape id="_x0000_s6569" o:spid="_x0000_s6569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570" o:spid="_x0000_s6570" o:spt="203" style="position:absolute;left:7221;top:6024;height:2;width:7;" coordorigin="7221,6024" coordsize="7,2">
              <o:lock v:ext="edit"/>
              <v:shape id="_x0000_s6571" o:spid="_x0000_s6571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572" o:spid="_x0000_s6572" o:spt="203" style="position:absolute;left:7221;top:6024;height:2;width:7;" coordorigin="7221,6024" coordsize="7,2">
              <o:lock v:ext="edit"/>
              <v:shape id="_x0000_s6573" o:spid="_x0000_s6573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574" o:spid="_x0000_s6574" o:spt="203" style="position:absolute;left:7221;top:6024;height:2;width:7;" coordorigin="7221,6024" coordsize="7,2">
              <o:lock v:ext="edit"/>
              <v:shape id="_x0000_s6575" o:spid="_x0000_s6575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576" o:spid="_x0000_s6576" o:spt="203" style="position:absolute;left:7221;top:6024;height:2;width:7;" coordorigin="7221,6024" coordsize="7,2">
              <o:lock v:ext="edit"/>
              <v:shape id="_x0000_s6577" o:spid="_x0000_s6577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578" o:spid="_x0000_s6578" o:spt="203" style="position:absolute;left:7221;top:6024;height:2;width:7;" coordorigin="7221,6024" coordsize="7,2">
              <o:lock v:ext="edit"/>
              <v:shape id="_x0000_s6579" o:spid="_x0000_s6579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580" o:spid="_x0000_s6580" o:spt="203" style="position:absolute;left:7221;top:6024;height:2;width:7;" coordorigin="7221,6024" coordsize="7,2">
              <o:lock v:ext="edit"/>
              <v:shape id="_x0000_s6581" o:spid="_x0000_s6581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582" o:spid="_x0000_s6582" o:spt="203" style="position:absolute;left:7221;top:6024;height:2;width:7;" coordorigin="7221,6024" coordsize="7,2">
              <o:lock v:ext="edit"/>
              <v:shape id="_x0000_s6583" o:spid="_x0000_s6583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584" o:spid="_x0000_s6584" o:spt="203" style="position:absolute;left:7221;top:6024;height:2;width:7;" coordorigin="7221,6024" coordsize="7,2">
              <o:lock v:ext="edit"/>
              <v:shape id="_x0000_s6585" o:spid="_x0000_s6585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586" o:spid="_x0000_s6586" o:spt="203" style="position:absolute;left:7221;top:6024;height:2;width:7;" coordorigin="7221,6024" coordsize="7,2">
              <o:lock v:ext="edit"/>
              <v:shape id="_x0000_s6587" o:spid="_x0000_s6587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588" o:spid="_x0000_s6588" o:spt="203" style="position:absolute;left:7221;top:6024;height:2;width:7;" coordorigin="7221,6024" coordsize="7,2">
              <o:lock v:ext="edit"/>
              <v:shape id="_x0000_s6589" o:spid="_x0000_s6589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590" o:spid="_x0000_s6590" o:spt="203" style="position:absolute;left:7221;top:6024;height:2;width:7;" coordorigin="7221,6024" coordsize="7,2">
              <o:lock v:ext="edit"/>
              <v:shape id="_x0000_s6591" o:spid="_x0000_s6591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592" o:spid="_x0000_s6592" o:spt="203" style="position:absolute;left:7221;top:6024;height:2;width:7;" coordorigin="7221,6024" coordsize="7,2">
              <o:lock v:ext="edit"/>
              <v:shape id="_x0000_s6593" o:spid="_x0000_s6593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594" o:spid="_x0000_s6594" o:spt="203" style="position:absolute;left:7221;top:6024;height:2;width:7;" coordorigin="7221,6024" coordsize="7,2">
              <o:lock v:ext="edit"/>
              <v:shape id="_x0000_s6595" o:spid="_x0000_s6595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596" o:spid="_x0000_s6596" o:spt="203" style="position:absolute;left:7221;top:6024;height:2;width:7;" coordorigin="7221,6024" coordsize="7,2">
              <o:lock v:ext="edit"/>
              <v:shape id="_x0000_s6597" o:spid="_x0000_s6597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598" o:spid="_x0000_s6598" o:spt="203" style="position:absolute;left:7221;top:6024;height:2;width:7;" coordorigin="7221,6024" coordsize="7,2">
              <o:lock v:ext="edit"/>
              <v:shape id="_x0000_s6599" o:spid="_x0000_s6599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00" o:spid="_x0000_s6600" o:spt="203" style="position:absolute;left:7221;top:6024;height:2;width:7;" coordorigin="7221,6024" coordsize="7,2">
              <o:lock v:ext="edit"/>
              <v:shape id="_x0000_s6601" o:spid="_x0000_s6601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02" o:spid="_x0000_s6602" o:spt="203" style="position:absolute;left:7221;top:6024;height:2;width:7;" coordorigin="7221,6024" coordsize="7,2">
              <o:lock v:ext="edit"/>
              <v:shape id="_x0000_s6603" o:spid="_x0000_s6603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04" o:spid="_x0000_s6604" o:spt="203" style="position:absolute;left:7221;top:6024;height:2;width:7;" coordorigin="7221,6024" coordsize="7,2">
              <o:lock v:ext="edit"/>
              <v:shape id="_x0000_s6605" o:spid="_x0000_s6605" style="position:absolute;left:7221;top:6024;height:2;width:7;" filled="f" stroked="t" coordorigin="7221,6024" coordsize="7,0" path="m7221,6024l7228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06" o:spid="_x0000_s6606" o:spt="203" style="position:absolute;left:7047;top:6028;height:2;width:178;" coordorigin="7047,6028" coordsize="178,2">
              <o:lock v:ext="edit"/>
              <v:shape id="_x0000_s6607" o:spid="_x0000_s6607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08" o:spid="_x0000_s6608" o:spt="203" style="position:absolute;left:7047;top:6028;height:2;width:178;" coordorigin="7047,6028" coordsize="178,2">
              <o:lock v:ext="edit"/>
              <v:shape id="_x0000_s6609" o:spid="_x0000_s6609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10" o:spid="_x0000_s6610" o:spt="203" style="position:absolute;left:7047;top:6028;height:2;width:178;" coordorigin="7047,6028" coordsize="178,2">
              <o:lock v:ext="edit"/>
              <v:shape id="_x0000_s6611" o:spid="_x0000_s6611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12" o:spid="_x0000_s6612" o:spt="203" style="position:absolute;left:7047;top:6028;height:2;width:178;" coordorigin="7047,6028" coordsize="178,2">
              <o:lock v:ext="edit"/>
              <v:shape id="_x0000_s6613" o:spid="_x0000_s6613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14" o:spid="_x0000_s6614" o:spt="203" style="position:absolute;left:7047;top:6028;height:2;width:178;" coordorigin="7047,6028" coordsize="178,2">
              <o:lock v:ext="edit"/>
              <v:shape id="_x0000_s6615" o:spid="_x0000_s6615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16" o:spid="_x0000_s6616" o:spt="203" style="position:absolute;left:7047;top:6028;height:2;width:178;" coordorigin="7047,6028" coordsize="178,2">
              <o:lock v:ext="edit"/>
              <v:shape id="_x0000_s6617" o:spid="_x0000_s6617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18" o:spid="_x0000_s6618" o:spt="203" style="position:absolute;left:7047;top:6028;height:2;width:178;" coordorigin="7047,6028" coordsize="178,2">
              <o:lock v:ext="edit"/>
              <v:shape id="_x0000_s6619" o:spid="_x0000_s6619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20" o:spid="_x0000_s6620" o:spt="203" style="position:absolute;left:7047;top:6028;height:2;width:178;" coordorigin="7047,6028" coordsize="178,2">
              <o:lock v:ext="edit"/>
              <v:shape id="_x0000_s6621" o:spid="_x0000_s6621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22" o:spid="_x0000_s6622" o:spt="203" style="position:absolute;left:7047;top:6028;height:2;width:178;" coordorigin="7047,6028" coordsize="178,2">
              <o:lock v:ext="edit"/>
              <v:shape id="_x0000_s6623" o:spid="_x0000_s6623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24" o:spid="_x0000_s6624" o:spt="203" style="position:absolute;left:7047;top:6028;height:2;width:178;" coordorigin="7047,6028" coordsize="178,2">
              <o:lock v:ext="edit"/>
              <v:shape id="_x0000_s6625" o:spid="_x0000_s6625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26" o:spid="_x0000_s6626" o:spt="203" style="position:absolute;left:7047;top:6028;height:2;width:178;" coordorigin="7047,6028" coordsize="178,2">
              <o:lock v:ext="edit"/>
              <v:shape id="_x0000_s6627" o:spid="_x0000_s6627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28" o:spid="_x0000_s6628" o:spt="203" style="position:absolute;left:7047;top:6028;height:2;width:178;" coordorigin="7047,6028" coordsize="178,2">
              <o:lock v:ext="edit"/>
              <v:shape id="_x0000_s6629" o:spid="_x0000_s6629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30" o:spid="_x0000_s6630" o:spt="203" style="position:absolute;left:7047;top:6028;height:2;width:178;" coordorigin="7047,6028" coordsize="178,2">
              <o:lock v:ext="edit"/>
              <v:shape id="_x0000_s6631" o:spid="_x0000_s6631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32" o:spid="_x0000_s6632" o:spt="203" style="position:absolute;left:7047;top:6028;height:2;width:178;" coordorigin="7047,6028" coordsize="178,2">
              <o:lock v:ext="edit"/>
              <v:shape id="_x0000_s6633" o:spid="_x0000_s6633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34" o:spid="_x0000_s6634" o:spt="203" style="position:absolute;left:7047;top:6028;height:2;width:178;" coordorigin="7047,6028" coordsize="178,2">
              <o:lock v:ext="edit"/>
              <v:shape id="_x0000_s6635" o:spid="_x0000_s6635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36" o:spid="_x0000_s6636" o:spt="203" style="position:absolute;left:7047;top:6028;height:2;width:178;" coordorigin="7047,6028" coordsize="178,2">
              <o:lock v:ext="edit"/>
              <v:shape id="_x0000_s6637" o:spid="_x0000_s6637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38" o:spid="_x0000_s6638" o:spt="203" style="position:absolute;left:7047;top:6028;height:2;width:178;" coordorigin="7047,6028" coordsize="178,2">
              <o:lock v:ext="edit"/>
              <v:shape id="_x0000_s6639" o:spid="_x0000_s6639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40" o:spid="_x0000_s6640" o:spt="203" style="position:absolute;left:7047;top:6028;height:2;width:178;" coordorigin="7047,6028" coordsize="178,2">
              <o:lock v:ext="edit"/>
              <v:shape id="_x0000_s6641" o:spid="_x0000_s6641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42" o:spid="_x0000_s6642" o:spt="203" style="position:absolute;left:7047;top:6028;height:2;width:178;" coordorigin="7047,6028" coordsize="178,2">
              <o:lock v:ext="edit"/>
              <v:shape id="_x0000_s6643" o:spid="_x0000_s6643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44" o:spid="_x0000_s6644" o:spt="203" style="position:absolute;left:7047;top:6028;height:2;width:178;" coordorigin="7047,6028" coordsize="178,2">
              <o:lock v:ext="edit"/>
              <v:shape id="_x0000_s6645" o:spid="_x0000_s6645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46" o:spid="_x0000_s6646" o:spt="203" style="position:absolute;left:7047;top:6028;height:2;width:178;" coordorigin="7047,6028" coordsize="178,2">
              <o:lock v:ext="edit"/>
              <v:shape id="_x0000_s6647" o:spid="_x0000_s6647" style="position:absolute;left:7047;top:6028;height:2;width:178;" filled="f" stroked="t" coordorigin="7047,6028" coordsize="178,0" path="m7225,6028l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48" o:spid="_x0000_s6648" o:spt="203" style="position:absolute;left:7043;top:6024;height:2;width:7;" coordorigin="7043,6024" coordsize="7,2">
              <o:lock v:ext="edit"/>
              <v:shape id="_x0000_s6649" o:spid="_x0000_s6649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50" o:spid="_x0000_s6650" o:spt="203" style="position:absolute;left:7043;top:6024;height:2;width:7;" coordorigin="7043,6024" coordsize="7,2">
              <o:lock v:ext="edit"/>
              <v:shape id="_x0000_s6651" o:spid="_x0000_s6651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52" o:spid="_x0000_s6652" o:spt="203" style="position:absolute;left:7043;top:6024;height:2;width:7;" coordorigin="7043,6024" coordsize="7,2">
              <o:lock v:ext="edit"/>
              <v:shape id="_x0000_s6653" o:spid="_x0000_s6653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54" o:spid="_x0000_s6654" o:spt="203" style="position:absolute;left:7043;top:6024;height:2;width:7;" coordorigin="7043,6024" coordsize="7,2">
              <o:lock v:ext="edit"/>
              <v:shape id="_x0000_s6655" o:spid="_x0000_s6655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56" o:spid="_x0000_s6656" o:spt="203" style="position:absolute;left:7043;top:6024;height:2;width:7;" coordorigin="7043,6024" coordsize="7,2">
              <o:lock v:ext="edit"/>
              <v:shape id="_x0000_s6657" o:spid="_x0000_s6657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58" o:spid="_x0000_s6658" o:spt="203" style="position:absolute;left:7043;top:6024;height:2;width:7;" coordorigin="7043,6024" coordsize="7,2">
              <o:lock v:ext="edit"/>
              <v:shape id="_x0000_s6659" o:spid="_x0000_s6659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60" o:spid="_x0000_s6660" o:spt="203" style="position:absolute;left:7043;top:6024;height:2;width:7;" coordorigin="7043,6024" coordsize="7,2">
              <o:lock v:ext="edit"/>
              <v:shape id="_x0000_s6661" o:spid="_x0000_s6661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62" o:spid="_x0000_s6662" o:spt="203" style="position:absolute;left:7043;top:6024;height:2;width:7;" coordorigin="7043,6024" coordsize="7,2">
              <o:lock v:ext="edit"/>
              <v:shape id="_x0000_s6663" o:spid="_x0000_s6663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64" o:spid="_x0000_s6664" o:spt="203" style="position:absolute;left:7043;top:6024;height:2;width:7;" coordorigin="7043,6024" coordsize="7,2">
              <o:lock v:ext="edit"/>
              <v:shape id="_x0000_s6665" o:spid="_x0000_s6665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66" o:spid="_x0000_s6666" o:spt="203" style="position:absolute;left:7043;top:6024;height:2;width:7;" coordorigin="7043,6024" coordsize="7,2">
              <o:lock v:ext="edit"/>
              <v:shape id="_x0000_s6667" o:spid="_x0000_s6667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68" o:spid="_x0000_s6668" o:spt="203" style="position:absolute;left:7043;top:6024;height:2;width:7;" coordorigin="7043,6024" coordsize="7,2">
              <o:lock v:ext="edit"/>
              <v:shape id="_x0000_s6669" o:spid="_x0000_s6669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70" o:spid="_x0000_s6670" o:spt="203" style="position:absolute;left:7043;top:6024;height:2;width:7;" coordorigin="7043,6024" coordsize="7,2">
              <o:lock v:ext="edit"/>
              <v:shape id="_x0000_s6671" o:spid="_x0000_s6671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72" o:spid="_x0000_s6672" o:spt="203" style="position:absolute;left:7043;top:6024;height:2;width:7;" coordorigin="7043,6024" coordsize="7,2">
              <o:lock v:ext="edit"/>
              <v:shape id="_x0000_s6673" o:spid="_x0000_s6673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74" o:spid="_x0000_s6674" o:spt="203" style="position:absolute;left:7043;top:6024;height:2;width:7;" coordorigin="7043,6024" coordsize="7,2">
              <o:lock v:ext="edit"/>
              <v:shape id="_x0000_s6675" o:spid="_x0000_s6675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76" o:spid="_x0000_s6676" o:spt="203" style="position:absolute;left:7043;top:6024;height:2;width:7;" coordorigin="7043,6024" coordsize="7,2">
              <o:lock v:ext="edit"/>
              <v:shape id="_x0000_s6677" o:spid="_x0000_s6677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78" o:spid="_x0000_s6678" o:spt="203" style="position:absolute;left:7043;top:6024;height:2;width:7;" coordorigin="7043,6024" coordsize="7,2">
              <o:lock v:ext="edit"/>
              <v:shape id="_x0000_s6679" o:spid="_x0000_s6679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80" o:spid="_x0000_s6680" o:spt="203" style="position:absolute;left:7043;top:6024;height:2;width:7;" coordorigin="7043,6024" coordsize="7,2">
              <o:lock v:ext="edit"/>
              <v:shape id="_x0000_s6681" o:spid="_x0000_s6681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82" o:spid="_x0000_s6682" o:spt="203" style="position:absolute;left:7043;top:6024;height:2;width:7;" coordorigin="7043,6024" coordsize="7,2">
              <o:lock v:ext="edit"/>
              <v:shape id="_x0000_s6683" o:spid="_x0000_s6683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84" o:spid="_x0000_s6684" o:spt="203" style="position:absolute;left:7043;top:6024;height:2;width:7;" coordorigin="7043,6024" coordsize="7,2">
              <o:lock v:ext="edit"/>
              <v:shape id="_x0000_s6685" o:spid="_x0000_s6685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86" o:spid="_x0000_s6686" o:spt="203" style="position:absolute;left:7043;top:6024;height:2;width:7;" coordorigin="7043,6024" coordsize="7,2">
              <o:lock v:ext="edit"/>
              <v:shape id="_x0000_s6687" o:spid="_x0000_s6687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88" o:spid="_x0000_s6688" o:spt="203" style="position:absolute;left:7043;top:6024;height:2;width:7;" coordorigin="7043,6024" coordsize="7,2">
              <o:lock v:ext="edit"/>
              <v:shape id="_x0000_s6689" o:spid="_x0000_s6689" style="position:absolute;left:7043;top:6024;height:2;width:7;" filled="f" stroked="t" coordorigin="7043,6024" coordsize="7,0" path="m7043,6024l7050,6024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690" o:spid="_x0000_s6690" o:spt="203" style="position:absolute;left:7047;top:5823;height:198;width:2;" coordorigin="7047,5823" coordsize="2,198">
              <o:lock v:ext="edit"/>
              <v:shape id="_x0000_s6691" o:spid="_x0000_s6691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92" o:spid="_x0000_s6692" o:spt="203" style="position:absolute;left:7047;top:5823;height:198;width:2;" coordorigin="7047,5823" coordsize="2,198">
              <o:lock v:ext="edit"/>
              <v:shape id="_x0000_s6693" o:spid="_x0000_s6693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94" o:spid="_x0000_s6694" o:spt="203" style="position:absolute;left:7047;top:5823;height:198;width:2;" coordorigin="7047,5823" coordsize="2,198">
              <o:lock v:ext="edit"/>
              <v:shape id="_x0000_s6695" o:spid="_x0000_s6695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96" o:spid="_x0000_s6696" o:spt="203" style="position:absolute;left:7047;top:5823;height:198;width:2;" coordorigin="7047,5823" coordsize="2,198">
              <o:lock v:ext="edit"/>
              <v:shape id="_x0000_s6697" o:spid="_x0000_s6697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698" o:spid="_x0000_s6698" o:spt="203" style="position:absolute;left:7047;top:5823;height:198;width:2;" coordorigin="7047,5823" coordsize="2,198">
              <o:lock v:ext="edit"/>
              <v:shape id="_x0000_s6699" o:spid="_x0000_s6699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00" o:spid="_x0000_s6700" o:spt="203" style="position:absolute;left:7047;top:5823;height:198;width:2;" coordorigin="7047,5823" coordsize="2,198">
              <o:lock v:ext="edit"/>
              <v:shape id="_x0000_s6701" o:spid="_x0000_s6701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02" o:spid="_x0000_s6702" o:spt="203" style="position:absolute;left:7047;top:5823;height:198;width:2;" coordorigin="7047,5823" coordsize="2,198">
              <o:lock v:ext="edit"/>
              <v:shape id="_x0000_s6703" o:spid="_x0000_s6703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04" o:spid="_x0000_s6704" o:spt="203" style="position:absolute;left:7047;top:5823;height:198;width:2;" coordorigin="7047,5823" coordsize="2,198">
              <o:lock v:ext="edit"/>
              <v:shape id="_x0000_s6705" o:spid="_x0000_s6705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06" o:spid="_x0000_s6706" o:spt="203" style="position:absolute;left:7047;top:5823;height:198;width:2;" coordorigin="7047,5823" coordsize="2,198">
              <o:lock v:ext="edit"/>
              <v:shape id="_x0000_s6707" o:spid="_x0000_s6707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08" o:spid="_x0000_s6708" o:spt="203" style="position:absolute;left:7047;top:5823;height:198;width:2;" coordorigin="7047,5823" coordsize="2,198">
              <o:lock v:ext="edit"/>
              <v:shape id="_x0000_s6709" o:spid="_x0000_s6709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10" o:spid="_x0000_s6710" o:spt="203" style="position:absolute;left:7047;top:5823;height:198;width:2;" coordorigin="7047,5823" coordsize="2,198">
              <o:lock v:ext="edit"/>
              <v:shape id="_x0000_s6711" o:spid="_x0000_s6711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12" o:spid="_x0000_s6712" o:spt="203" style="position:absolute;left:7047;top:5823;height:198;width:2;" coordorigin="7047,5823" coordsize="2,198">
              <o:lock v:ext="edit"/>
              <v:shape id="_x0000_s6713" o:spid="_x0000_s6713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14" o:spid="_x0000_s6714" o:spt="203" style="position:absolute;left:7047;top:5823;height:198;width:2;" coordorigin="7047,5823" coordsize="2,198">
              <o:lock v:ext="edit"/>
              <v:shape id="_x0000_s6715" o:spid="_x0000_s6715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16" o:spid="_x0000_s6716" o:spt="203" style="position:absolute;left:7047;top:5823;height:198;width:2;" coordorigin="7047,5823" coordsize="2,198">
              <o:lock v:ext="edit"/>
              <v:shape id="_x0000_s6717" o:spid="_x0000_s6717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18" o:spid="_x0000_s6718" o:spt="203" style="position:absolute;left:7047;top:5823;height:198;width:2;" coordorigin="7047,5823" coordsize="2,198">
              <o:lock v:ext="edit"/>
              <v:shape id="_x0000_s6719" o:spid="_x0000_s6719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20" o:spid="_x0000_s6720" o:spt="203" style="position:absolute;left:7047;top:5823;height:198;width:2;" coordorigin="7047,5823" coordsize="2,198">
              <o:lock v:ext="edit"/>
              <v:shape id="_x0000_s6721" o:spid="_x0000_s6721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22" o:spid="_x0000_s6722" o:spt="203" style="position:absolute;left:7047;top:5823;height:198;width:2;" coordorigin="7047,5823" coordsize="2,198">
              <o:lock v:ext="edit"/>
              <v:shape id="_x0000_s6723" o:spid="_x0000_s6723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24" o:spid="_x0000_s6724" o:spt="203" style="position:absolute;left:7047;top:5823;height:198;width:2;" coordorigin="7047,5823" coordsize="2,198">
              <o:lock v:ext="edit"/>
              <v:shape id="_x0000_s6725" o:spid="_x0000_s6725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26" o:spid="_x0000_s6726" o:spt="203" style="position:absolute;left:7047;top:5823;height:198;width:2;" coordorigin="7047,5823" coordsize="2,198">
              <o:lock v:ext="edit"/>
              <v:shape id="_x0000_s6727" o:spid="_x0000_s6727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28" o:spid="_x0000_s6728" o:spt="203" style="position:absolute;left:7047;top:5823;height:198;width:2;" coordorigin="7047,5823" coordsize="2,198">
              <o:lock v:ext="edit"/>
              <v:shape id="_x0000_s6729" o:spid="_x0000_s6729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30" o:spid="_x0000_s6730" o:spt="203" style="position:absolute;left:7047;top:5823;height:198;width:2;" coordorigin="7047,5823" coordsize="2,198">
              <o:lock v:ext="edit"/>
              <v:shape id="_x0000_s6731" o:spid="_x0000_s6731" style="position:absolute;left:7047;top:5823;height:198;width:2;" filled="f" stroked="t" coordorigin="7047,5823" coordsize="0,198" path="m7047,5823l704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32" o:spid="_x0000_s6732" o:spt="203" style="position:absolute;left:7037;top:6021;height:2;width:10;" coordorigin="7037,6021" coordsize="10,2">
              <o:lock v:ext="edit"/>
              <v:shape id="_x0000_s6733" o:spid="_x0000_s6733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34" o:spid="_x0000_s6734" o:spt="203" style="position:absolute;left:7037;top:6021;height:2;width:10;" coordorigin="7037,6021" coordsize="10,2">
              <o:lock v:ext="edit"/>
              <v:shape id="_x0000_s6735" o:spid="_x0000_s6735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36" o:spid="_x0000_s6736" o:spt="203" style="position:absolute;left:7037;top:6021;height:2;width:10;" coordorigin="7037,6021" coordsize="10,2">
              <o:lock v:ext="edit"/>
              <v:shape id="_x0000_s6737" o:spid="_x0000_s6737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38" o:spid="_x0000_s6738" o:spt="203" style="position:absolute;left:7037;top:6021;height:2;width:10;" coordorigin="7037,6021" coordsize="10,2">
              <o:lock v:ext="edit"/>
              <v:shape id="_x0000_s6739" o:spid="_x0000_s6739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40" o:spid="_x0000_s6740" o:spt="203" style="position:absolute;left:7037;top:6021;height:2;width:10;" coordorigin="7037,6021" coordsize="10,2">
              <o:lock v:ext="edit"/>
              <v:shape id="_x0000_s6741" o:spid="_x0000_s6741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42" o:spid="_x0000_s6742" o:spt="203" style="position:absolute;left:7037;top:6021;height:2;width:10;" coordorigin="7037,6021" coordsize="10,2">
              <o:lock v:ext="edit"/>
              <v:shape id="_x0000_s6743" o:spid="_x0000_s6743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44" o:spid="_x0000_s6744" o:spt="203" style="position:absolute;left:7037;top:6021;height:2;width:10;" coordorigin="7037,6021" coordsize="10,2">
              <o:lock v:ext="edit"/>
              <v:shape id="_x0000_s6745" o:spid="_x0000_s6745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46" o:spid="_x0000_s6746" o:spt="203" style="position:absolute;left:7037;top:6021;height:2;width:10;" coordorigin="7037,6021" coordsize="10,2">
              <o:lock v:ext="edit"/>
              <v:shape id="_x0000_s6747" o:spid="_x0000_s6747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48" o:spid="_x0000_s6748" o:spt="203" style="position:absolute;left:7037;top:6021;height:2;width:10;" coordorigin="7037,6021" coordsize="10,2">
              <o:lock v:ext="edit"/>
              <v:shape id="_x0000_s6749" o:spid="_x0000_s6749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50" o:spid="_x0000_s6750" o:spt="203" style="position:absolute;left:7037;top:6021;height:2;width:10;" coordorigin="7037,6021" coordsize="10,2">
              <o:lock v:ext="edit"/>
              <v:shape id="_x0000_s6751" o:spid="_x0000_s6751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52" o:spid="_x0000_s6752" o:spt="203" style="position:absolute;left:7037;top:6021;height:2;width:10;" coordorigin="7037,6021" coordsize="10,2">
              <o:lock v:ext="edit"/>
              <v:shape id="_x0000_s6753" o:spid="_x0000_s6753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54" o:spid="_x0000_s6754" o:spt="203" style="position:absolute;left:7037;top:6021;height:2;width:10;" coordorigin="7037,6021" coordsize="10,2">
              <o:lock v:ext="edit"/>
              <v:shape id="_x0000_s6755" o:spid="_x0000_s6755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56" o:spid="_x0000_s6756" o:spt="203" style="position:absolute;left:7037;top:6021;height:2;width:10;" coordorigin="7037,6021" coordsize="10,2">
              <o:lock v:ext="edit"/>
              <v:shape id="_x0000_s6757" o:spid="_x0000_s6757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58" o:spid="_x0000_s6758" o:spt="203" style="position:absolute;left:7037;top:6021;height:2;width:10;" coordorigin="7037,6021" coordsize="10,2">
              <o:lock v:ext="edit"/>
              <v:shape id="_x0000_s6759" o:spid="_x0000_s6759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60" o:spid="_x0000_s6760" o:spt="203" style="position:absolute;left:7037;top:6021;height:2;width:10;" coordorigin="7037,6021" coordsize="10,2">
              <o:lock v:ext="edit"/>
              <v:shape id="_x0000_s6761" o:spid="_x0000_s6761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62" o:spid="_x0000_s6762" o:spt="203" style="position:absolute;left:7037;top:6021;height:2;width:10;" coordorigin="7037,6021" coordsize="10,2">
              <o:lock v:ext="edit"/>
              <v:shape id="_x0000_s6763" o:spid="_x0000_s6763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64" o:spid="_x0000_s6764" o:spt="203" style="position:absolute;left:7037;top:6021;height:2;width:10;" coordorigin="7037,6021" coordsize="10,2">
              <o:lock v:ext="edit"/>
              <v:shape id="_x0000_s6765" o:spid="_x0000_s6765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66" o:spid="_x0000_s6766" o:spt="203" style="position:absolute;left:7037;top:6021;height:2;width:10;" coordorigin="7037,6021" coordsize="10,2">
              <o:lock v:ext="edit"/>
              <v:shape id="_x0000_s6767" o:spid="_x0000_s6767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68" o:spid="_x0000_s6768" o:spt="203" style="position:absolute;left:7037;top:6021;height:2;width:10;" coordorigin="7037,6021" coordsize="10,2">
              <o:lock v:ext="edit"/>
              <v:shape id="_x0000_s6769" o:spid="_x0000_s6769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70" o:spid="_x0000_s6770" o:spt="203" style="position:absolute;left:7037;top:6021;height:2;width:10;" coordorigin="7037,6021" coordsize="10,2">
              <o:lock v:ext="edit"/>
              <v:shape id="_x0000_s6771" o:spid="_x0000_s6771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72" o:spid="_x0000_s6772" o:spt="203" style="position:absolute;left:7037;top:6021;height:2;width:10;" coordorigin="7037,6021" coordsize="10,2">
              <o:lock v:ext="edit"/>
              <v:shape id="_x0000_s6773" o:spid="_x0000_s6773" style="position:absolute;left:7037;top:6021;height:2;width:10;" filled="f" stroked="t" coordorigin="7037,6021" coordsize="10,0" path="m7047,6021l7037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74" o:spid="_x0000_s6774" o:spt="203" style="position:absolute;left:7037;top:5823;height:198;width:2;" coordorigin="7037,5823" coordsize="2,198">
              <o:lock v:ext="edit"/>
              <v:shape id="_x0000_s6775" o:spid="_x0000_s6775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76" o:spid="_x0000_s6776" o:spt="203" style="position:absolute;left:7037;top:5823;height:198;width:2;" coordorigin="7037,5823" coordsize="2,198">
              <o:lock v:ext="edit"/>
              <v:shape id="_x0000_s6777" o:spid="_x0000_s6777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78" o:spid="_x0000_s6778" o:spt="203" style="position:absolute;left:7037;top:5823;height:198;width:2;" coordorigin="7037,5823" coordsize="2,198">
              <o:lock v:ext="edit"/>
              <v:shape id="_x0000_s6779" o:spid="_x0000_s6779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80" o:spid="_x0000_s6780" o:spt="203" style="position:absolute;left:7037;top:5823;height:198;width:2;" coordorigin="7037,5823" coordsize="2,198">
              <o:lock v:ext="edit"/>
              <v:shape id="_x0000_s6781" o:spid="_x0000_s6781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82" o:spid="_x0000_s6782" o:spt="203" style="position:absolute;left:7037;top:5823;height:198;width:2;" coordorigin="7037,5823" coordsize="2,198">
              <o:lock v:ext="edit"/>
              <v:shape id="_x0000_s6783" o:spid="_x0000_s6783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84" o:spid="_x0000_s6784" o:spt="203" style="position:absolute;left:7037;top:5823;height:198;width:2;" coordorigin="7037,5823" coordsize="2,198">
              <o:lock v:ext="edit"/>
              <v:shape id="_x0000_s6785" o:spid="_x0000_s6785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86" o:spid="_x0000_s6786" o:spt="203" style="position:absolute;left:7037;top:5823;height:198;width:2;" coordorigin="7037,5823" coordsize="2,198">
              <o:lock v:ext="edit"/>
              <v:shape id="_x0000_s6787" o:spid="_x0000_s6787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88" o:spid="_x0000_s6788" o:spt="203" style="position:absolute;left:7037;top:5823;height:198;width:2;" coordorigin="7037,5823" coordsize="2,198">
              <o:lock v:ext="edit"/>
              <v:shape id="_x0000_s6789" o:spid="_x0000_s6789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90" o:spid="_x0000_s6790" o:spt="203" style="position:absolute;left:7037;top:5823;height:198;width:2;" coordorigin="7037,5823" coordsize="2,198">
              <o:lock v:ext="edit"/>
              <v:shape id="_x0000_s6791" o:spid="_x0000_s6791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92" o:spid="_x0000_s6792" o:spt="203" style="position:absolute;left:7037;top:5823;height:198;width:2;" coordorigin="7037,5823" coordsize="2,198">
              <o:lock v:ext="edit"/>
              <v:shape id="_x0000_s6793" o:spid="_x0000_s6793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94" o:spid="_x0000_s6794" o:spt="203" style="position:absolute;left:7037;top:5823;height:198;width:2;" coordorigin="7037,5823" coordsize="2,198">
              <o:lock v:ext="edit"/>
              <v:shape id="_x0000_s6795" o:spid="_x0000_s6795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96" o:spid="_x0000_s6796" o:spt="203" style="position:absolute;left:7037;top:5823;height:198;width:2;" coordorigin="7037,5823" coordsize="2,198">
              <o:lock v:ext="edit"/>
              <v:shape id="_x0000_s6797" o:spid="_x0000_s6797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798" o:spid="_x0000_s6798" o:spt="203" style="position:absolute;left:7037;top:5823;height:198;width:2;" coordorigin="7037,5823" coordsize="2,198">
              <o:lock v:ext="edit"/>
              <v:shape id="_x0000_s6799" o:spid="_x0000_s6799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00" o:spid="_x0000_s6800" o:spt="203" style="position:absolute;left:7037;top:5823;height:198;width:2;" coordorigin="7037,5823" coordsize="2,198">
              <o:lock v:ext="edit"/>
              <v:shape id="_x0000_s6801" o:spid="_x0000_s6801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02" o:spid="_x0000_s6802" o:spt="203" style="position:absolute;left:7037;top:5823;height:198;width:2;" coordorigin="7037,5823" coordsize="2,198">
              <o:lock v:ext="edit"/>
              <v:shape id="_x0000_s6803" o:spid="_x0000_s6803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04" o:spid="_x0000_s6804" o:spt="203" style="position:absolute;left:7037;top:5823;height:198;width:2;" coordorigin="7037,5823" coordsize="2,198">
              <o:lock v:ext="edit"/>
              <v:shape id="_x0000_s6805" o:spid="_x0000_s6805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06" o:spid="_x0000_s6806" o:spt="203" style="position:absolute;left:7037;top:5823;height:198;width:2;" coordorigin="7037,5823" coordsize="2,198">
              <o:lock v:ext="edit"/>
              <v:shape id="_x0000_s6807" o:spid="_x0000_s6807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08" o:spid="_x0000_s6808" o:spt="203" style="position:absolute;left:7037;top:5823;height:198;width:2;" coordorigin="7037,5823" coordsize="2,198">
              <o:lock v:ext="edit"/>
              <v:shape id="_x0000_s6809" o:spid="_x0000_s6809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10" o:spid="_x0000_s6810" o:spt="203" style="position:absolute;left:7037;top:5823;height:198;width:2;" coordorigin="7037,5823" coordsize="2,198">
              <o:lock v:ext="edit"/>
              <v:shape id="_x0000_s6811" o:spid="_x0000_s6811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12" o:spid="_x0000_s6812" o:spt="203" style="position:absolute;left:7037;top:5823;height:198;width:2;" coordorigin="7037,5823" coordsize="2,198">
              <o:lock v:ext="edit"/>
              <v:shape id="_x0000_s6813" o:spid="_x0000_s6813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14" o:spid="_x0000_s6814" o:spt="203" style="position:absolute;left:7037;top:5823;height:198;width:2;" coordorigin="7037,5823" coordsize="2,198">
              <o:lock v:ext="edit"/>
              <v:shape id="_x0000_s6815" o:spid="_x0000_s6815" style="position:absolute;left:7037;top:5823;height:198;width:2;" filled="f" stroked="t" coordorigin="7037,5823" coordsize="0,198" path="m7037,6021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16" o:spid="_x0000_s6816" o:spt="203" style="position:absolute;left:7037;top:5823;height:2;width:10;" coordorigin="7037,5823" coordsize="10,2">
              <o:lock v:ext="edit"/>
              <v:shape id="_x0000_s6817" o:spid="_x0000_s6817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18" o:spid="_x0000_s6818" o:spt="203" style="position:absolute;left:7037;top:5823;height:2;width:10;" coordorigin="7037,5823" coordsize="10,2">
              <o:lock v:ext="edit"/>
              <v:shape id="_x0000_s6819" o:spid="_x0000_s6819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20" o:spid="_x0000_s6820" o:spt="203" style="position:absolute;left:7037;top:5823;height:2;width:10;" coordorigin="7037,5823" coordsize="10,2">
              <o:lock v:ext="edit"/>
              <v:shape id="_x0000_s6821" o:spid="_x0000_s6821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22" o:spid="_x0000_s6822" o:spt="203" style="position:absolute;left:7037;top:5823;height:2;width:10;" coordorigin="7037,5823" coordsize="10,2">
              <o:lock v:ext="edit"/>
              <v:shape id="_x0000_s6823" o:spid="_x0000_s6823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24" o:spid="_x0000_s6824" o:spt="203" style="position:absolute;left:7037;top:5823;height:2;width:10;" coordorigin="7037,5823" coordsize="10,2">
              <o:lock v:ext="edit"/>
              <v:shape id="_x0000_s6825" o:spid="_x0000_s6825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26" o:spid="_x0000_s6826" o:spt="203" style="position:absolute;left:7037;top:5823;height:2;width:10;" coordorigin="7037,5823" coordsize="10,2">
              <o:lock v:ext="edit"/>
              <v:shape id="_x0000_s6827" o:spid="_x0000_s6827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28" o:spid="_x0000_s6828" o:spt="203" style="position:absolute;left:7037;top:5823;height:2;width:10;" coordorigin="7037,5823" coordsize="10,2">
              <o:lock v:ext="edit"/>
              <v:shape id="_x0000_s6829" o:spid="_x0000_s6829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30" o:spid="_x0000_s6830" o:spt="203" style="position:absolute;left:7037;top:5823;height:2;width:10;" coordorigin="7037,5823" coordsize="10,2">
              <o:lock v:ext="edit"/>
              <v:shape id="_x0000_s6831" o:spid="_x0000_s6831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32" o:spid="_x0000_s6832" o:spt="203" style="position:absolute;left:7037;top:5823;height:2;width:10;" coordorigin="7037,5823" coordsize="10,2">
              <o:lock v:ext="edit"/>
              <v:shape id="_x0000_s6833" o:spid="_x0000_s6833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34" o:spid="_x0000_s6834" o:spt="203" style="position:absolute;left:7037;top:5823;height:2;width:10;" coordorigin="7037,5823" coordsize="10,2">
              <o:lock v:ext="edit"/>
              <v:shape id="_x0000_s6835" o:spid="_x0000_s6835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36" o:spid="_x0000_s6836" o:spt="203" style="position:absolute;left:7037;top:5823;height:2;width:10;" coordorigin="7037,5823" coordsize="10,2">
              <o:lock v:ext="edit"/>
              <v:shape id="_x0000_s6837" o:spid="_x0000_s6837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38" o:spid="_x0000_s6838" o:spt="203" style="position:absolute;left:7037;top:5823;height:2;width:10;" coordorigin="7037,5823" coordsize="10,2">
              <o:lock v:ext="edit"/>
              <v:shape id="_x0000_s6839" o:spid="_x0000_s6839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40" o:spid="_x0000_s6840" o:spt="203" style="position:absolute;left:7037;top:5823;height:2;width:10;" coordorigin="7037,5823" coordsize="10,2">
              <o:lock v:ext="edit"/>
              <v:shape id="_x0000_s6841" o:spid="_x0000_s6841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42" o:spid="_x0000_s6842" o:spt="203" style="position:absolute;left:7037;top:5823;height:2;width:10;" coordorigin="7037,5823" coordsize="10,2">
              <o:lock v:ext="edit"/>
              <v:shape id="_x0000_s6843" o:spid="_x0000_s6843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44" o:spid="_x0000_s6844" o:spt="203" style="position:absolute;left:7037;top:5823;height:2;width:10;" coordorigin="7037,5823" coordsize="10,2">
              <o:lock v:ext="edit"/>
              <v:shape id="_x0000_s6845" o:spid="_x0000_s6845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46" o:spid="_x0000_s6846" o:spt="203" style="position:absolute;left:7037;top:5823;height:2;width:10;" coordorigin="7037,5823" coordsize="10,2">
              <o:lock v:ext="edit"/>
              <v:shape id="_x0000_s6847" o:spid="_x0000_s6847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48" o:spid="_x0000_s6848" o:spt="203" style="position:absolute;left:7037;top:5823;height:2;width:10;" coordorigin="7037,5823" coordsize="10,2">
              <o:lock v:ext="edit"/>
              <v:shape id="_x0000_s6849" o:spid="_x0000_s6849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50" o:spid="_x0000_s6850" o:spt="203" style="position:absolute;left:7037;top:5823;height:2;width:10;" coordorigin="7037,5823" coordsize="10,2">
              <o:lock v:ext="edit"/>
              <v:shape id="_x0000_s6851" o:spid="_x0000_s6851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52" o:spid="_x0000_s6852" o:spt="203" style="position:absolute;left:7037;top:5823;height:2;width:10;" coordorigin="7037,5823" coordsize="10,2">
              <o:lock v:ext="edit"/>
              <v:shape id="_x0000_s6853" o:spid="_x0000_s6853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54" o:spid="_x0000_s6854" o:spt="203" style="position:absolute;left:7037;top:5823;height:2;width:10;" coordorigin="7037,5823" coordsize="10,2">
              <o:lock v:ext="edit"/>
              <v:shape id="_x0000_s6855" o:spid="_x0000_s6855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56" o:spid="_x0000_s6856" o:spt="203" style="position:absolute;left:7037;top:5823;height:2;width:10;" coordorigin="7037,5823" coordsize="10,2">
              <o:lock v:ext="edit"/>
              <v:shape id="_x0000_s6857" o:spid="_x0000_s6857" style="position:absolute;left:7037;top:5823;height:2;width:10;" filled="f" stroked="t" coordorigin="7037,5823" coordsize="10,0" path="m7047,5823l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58" o:spid="_x0000_s6858" o:spt="203" style="position:absolute;left:7047;top:5823;height:2;width:178;" coordorigin="7047,5823" coordsize="178,2">
              <o:lock v:ext="edit"/>
              <v:shape id="_x0000_s6859" o:spid="_x0000_s6859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60" o:spid="_x0000_s6860" o:spt="203" style="position:absolute;left:7047;top:5823;height:2;width:178;" coordorigin="7047,5823" coordsize="178,2">
              <o:lock v:ext="edit"/>
              <v:shape id="_x0000_s6861" o:spid="_x0000_s6861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62" o:spid="_x0000_s6862" o:spt="203" style="position:absolute;left:7047;top:5823;height:2;width:178;" coordorigin="7047,5823" coordsize="178,2">
              <o:lock v:ext="edit"/>
              <v:shape id="_x0000_s6863" o:spid="_x0000_s6863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64" o:spid="_x0000_s6864" o:spt="203" style="position:absolute;left:7047;top:5823;height:2;width:178;" coordorigin="7047,5823" coordsize="178,2">
              <o:lock v:ext="edit"/>
              <v:shape id="_x0000_s6865" o:spid="_x0000_s6865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66" o:spid="_x0000_s6866" o:spt="203" style="position:absolute;left:7047;top:5823;height:2;width:178;" coordorigin="7047,5823" coordsize="178,2">
              <o:lock v:ext="edit"/>
              <v:shape id="_x0000_s6867" o:spid="_x0000_s6867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68" o:spid="_x0000_s6868" o:spt="203" style="position:absolute;left:7047;top:5823;height:2;width:178;" coordorigin="7047,5823" coordsize="178,2">
              <o:lock v:ext="edit"/>
              <v:shape id="_x0000_s6869" o:spid="_x0000_s6869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70" o:spid="_x0000_s6870" o:spt="203" style="position:absolute;left:7047;top:5823;height:2;width:178;" coordorigin="7047,5823" coordsize="178,2">
              <o:lock v:ext="edit"/>
              <v:shape id="_x0000_s6871" o:spid="_x0000_s6871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72" o:spid="_x0000_s6872" o:spt="203" style="position:absolute;left:7047;top:5823;height:2;width:178;" coordorigin="7047,5823" coordsize="178,2">
              <o:lock v:ext="edit"/>
              <v:shape id="_x0000_s6873" o:spid="_x0000_s6873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74" o:spid="_x0000_s6874" o:spt="203" style="position:absolute;left:7047;top:5823;height:2;width:178;" coordorigin="7047,5823" coordsize="178,2">
              <o:lock v:ext="edit"/>
              <v:shape id="_x0000_s6875" o:spid="_x0000_s6875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76" o:spid="_x0000_s6876" o:spt="203" style="position:absolute;left:7047;top:5823;height:2;width:178;" coordorigin="7047,5823" coordsize="178,2">
              <o:lock v:ext="edit"/>
              <v:shape id="_x0000_s6877" o:spid="_x0000_s6877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78" o:spid="_x0000_s6878" o:spt="203" style="position:absolute;left:7047;top:5823;height:2;width:178;" coordorigin="7047,5823" coordsize="178,2">
              <o:lock v:ext="edit"/>
              <v:shape id="_x0000_s6879" o:spid="_x0000_s6879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80" o:spid="_x0000_s6880" o:spt="203" style="position:absolute;left:7047;top:5823;height:2;width:178;" coordorigin="7047,5823" coordsize="178,2">
              <o:lock v:ext="edit"/>
              <v:shape id="_x0000_s6881" o:spid="_x0000_s6881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82" o:spid="_x0000_s6882" o:spt="203" style="position:absolute;left:7047;top:5823;height:2;width:178;" coordorigin="7047,5823" coordsize="178,2">
              <o:lock v:ext="edit"/>
              <v:shape id="_x0000_s6883" o:spid="_x0000_s6883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84" o:spid="_x0000_s6884" o:spt="203" style="position:absolute;left:7047;top:5823;height:2;width:178;" coordorigin="7047,5823" coordsize="178,2">
              <o:lock v:ext="edit"/>
              <v:shape id="_x0000_s6885" o:spid="_x0000_s6885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86" o:spid="_x0000_s6886" o:spt="203" style="position:absolute;left:7047;top:5823;height:2;width:178;" coordorigin="7047,5823" coordsize="178,2">
              <o:lock v:ext="edit"/>
              <v:shape id="_x0000_s6887" o:spid="_x0000_s6887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88" o:spid="_x0000_s6888" o:spt="203" style="position:absolute;left:7047;top:5823;height:2;width:178;" coordorigin="7047,5823" coordsize="178,2">
              <o:lock v:ext="edit"/>
              <v:shape id="_x0000_s6889" o:spid="_x0000_s6889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90" o:spid="_x0000_s6890" o:spt="203" style="position:absolute;left:7047;top:5823;height:2;width:178;" coordorigin="7047,5823" coordsize="178,2">
              <o:lock v:ext="edit"/>
              <v:shape id="_x0000_s6891" o:spid="_x0000_s6891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92" o:spid="_x0000_s6892" o:spt="203" style="position:absolute;left:7047;top:5823;height:2;width:178;" coordorigin="7047,5823" coordsize="178,2">
              <o:lock v:ext="edit"/>
              <v:shape id="_x0000_s6893" o:spid="_x0000_s6893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94" o:spid="_x0000_s6894" o:spt="203" style="position:absolute;left:7047;top:5823;height:2;width:178;" coordorigin="7047,5823" coordsize="178,2">
              <o:lock v:ext="edit"/>
              <v:shape id="_x0000_s6895" o:spid="_x0000_s6895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96" o:spid="_x0000_s6896" o:spt="203" style="position:absolute;left:7047;top:5823;height:2;width:178;" coordorigin="7047,5823" coordsize="178,2">
              <o:lock v:ext="edit"/>
              <v:shape id="_x0000_s6897" o:spid="_x0000_s6897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898" o:spid="_x0000_s6898" o:spt="203" style="position:absolute;left:7047;top:5823;height:2;width:178;" coordorigin="7047,5823" coordsize="178,2">
              <o:lock v:ext="edit"/>
              <v:shape id="_x0000_s6899" o:spid="_x0000_s6899" style="position:absolute;left:7047;top:5823;height:2;width:178;" filled="f" stroked="t" coordorigin="7047,5823" coordsize="178,0" path="m7225,5823l704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00" o:spid="_x0000_s6900" o:spt="203" style="position:absolute;left:7225;top:5823;height:198;width:2;" coordorigin="7225,5823" coordsize="2,198">
              <o:lock v:ext="edit"/>
              <v:shape id="_x0000_s6901" o:spid="_x0000_s6901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02" o:spid="_x0000_s6902" o:spt="203" style="position:absolute;left:7225;top:5823;height:198;width:2;" coordorigin="7225,5823" coordsize="2,198">
              <o:lock v:ext="edit"/>
              <v:shape id="_x0000_s6903" o:spid="_x0000_s6903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04" o:spid="_x0000_s6904" o:spt="203" style="position:absolute;left:7225;top:5823;height:198;width:2;" coordorigin="7225,5823" coordsize="2,198">
              <o:lock v:ext="edit"/>
              <v:shape id="_x0000_s6905" o:spid="_x0000_s6905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06" o:spid="_x0000_s6906" o:spt="203" style="position:absolute;left:7225;top:5823;height:198;width:2;" coordorigin="7225,5823" coordsize="2,198">
              <o:lock v:ext="edit"/>
              <v:shape id="_x0000_s6907" o:spid="_x0000_s6907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08" o:spid="_x0000_s6908" o:spt="203" style="position:absolute;left:7225;top:5823;height:198;width:2;" coordorigin="7225,5823" coordsize="2,198">
              <o:lock v:ext="edit"/>
              <v:shape id="_x0000_s6909" o:spid="_x0000_s6909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10" o:spid="_x0000_s6910" o:spt="203" style="position:absolute;left:7225;top:5823;height:198;width:2;" coordorigin="7225,5823" coordsize="2,198">
              <o:lock v:ext="edit"/>
              <v:shape id="_x0000_s6911" o:spid="_x0000_s6911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12" o:spid="_x0000_s6912" o:spt="203" style="position:absolute;left:7225;top:5823;height:198;width:2;" coordorigin="7225,5823" coordsize="2,198">
              <o:lock v:ext="edit"/>
              <v:shape id="_x0000_s6913" o:spid="_x0000_s6913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14" o:spid="_x0000_s6914" o:spt="203" style="position:absolute;left:7225;top:5823;height:198;width:2;" coordorigin="7225,5823" coordsize="2,198">
              <o:lock v:ext="edit"/>
              <v:shape id="_x0000_s6915" o:spid="_x0000_s6915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16" o:spid="_x0000_s6916" o:spt="203" style="position:absolute;left:7225;top:5823;height:198;width:2;" coordorigin="7225,5823" coordsize="2,198">
              <o:lock v:ext="edit"/>
              <v:shape id="_x0000_s6917" o:spid="_x0000_s6917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18" o:spid="_x0000_s6918" o:spt="203" style="position:absolute;left:7225;top:5823;height:198;width:2;" coordorigin="7225,5823" coordsize="2,198">
              <o:lock v:ext="edit"/>
              <v:shape id="_x0000_s6919" o:spid="_x0000_s6919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20" o:spid="_x0000_s6920" o:spt="203" style="position:absolute;left:7225;top:5823;height:198;width:2;" coordorigin="7225,5823" coordsize="2,198">
              <o:lock v:ext="edit"/>
              <v:shape id="_x0000_s6921" o:spid="_x0000_s6921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22" o:spid="_x0000_s6922" o:spt="203" style="position:absolute;left:7225;top:5823;height:198;width:2;" coordorigin="7225,5823" coordsize="2,198">
              <o:lock v:ext="edit"/>
              <v:shape id="_x0000_s6923" o:spid="_x0000_s6923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24" o:spid="_x0000_s6924" o:spt="203" style="position:absolute;left:7225;top:5823;height:198;width:2;" coordorigin="7225,5823" coordsize="2,198">
              <o:lock v:ext="edit"/>
              <v:shape id="_x0000_s6925" o:spid="_x0000_s6925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26" o:spid="_x0000_s6926" o:spt="203" style="position:absolute;left:7225;top:5823;height:198;width:2;" coordorigin="7225,5823" coordsize="2,198">
              <o:lock v:ext="edit"/>
              <v:shape id="_x0000_s6927" o:spid="_x0000_s6927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28" o:spid="_x0000_s6928" o:spt="203" style="position:absolute;left:7225;top:5823;height:198;width:2;" coordorigin="7225,5823" coordsize="2,198">
              <o:lock v:ext="edit"/>
              <v:shape id="_x0000_s6929" o:spid="_x0000_s6929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30" o:spid="_x0000_s6930" o:spt="203" style="position:absolute;left:7225;top:5823;height:198;width:2;" coordorigin="7225,5823" coordsize="2,198">
              <o:lock v:ext="edit"/>
              <v:shape id="_x0000_s6931" o:spid="_x0000_s6931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32" o:spid="_x0000_s6932" o:spt="203" style="position:absolute;left:7225;top:5823;height:198;width:2;" coordorigin="7225,5823" coordsize="2,198">
              <o:lock v:ext="edit"/>
              <v:shape id="_x0000_s6933" o:spid="_x0000_s6933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34" o:spid="_x0000_s6934" o:spt="203" style="position:absolute;left:7225;top:5823;height:198;width:2;" coordorigin="7225,5823" coordsize="2,198">
              <o:lock v:ext="edit"/>
              <v:shape id="_x0000_s6935" o:spid="_x0000_s6935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36" o:spid="_x0000_s6936" o:spt="203" style="position:absolute;left:7225;top:5823;height:198;width:2;" coordorigin="7225,5823" coordsize="2,198">
              <o:lock v:ext="edit"/>
              <v:shape id="_x0000_s6937" o:spid="_x0000_s6937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38" o:spid="_x0000_s6938" o:spt="203" style="position:absolute;left:7225;top:5823;height:198;width:2;" coordorigin="7225,5823" coordsize="2,198">
              <o:lock v:ext="edit"/>
              <v:shape id="_x0000_s6939" o:spid="_x0000_s6939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40" o:spid="_x0000_s6940" o:spt="203" style="position:absolute;left:7225;top:5823;height:198;width:2;" coordorigin="7225,5823" coordsize="2,198">
              <o:lock v:ext="edit"/>
              <v:shape id="_x0000_s6941" o:spid="_x0000_s6941" style="position:absolute;left:7225;top:5823;height:198;width:2;" filled="f" stroked="t" coordorigin="7225,5823" coordsize="0,198" path="m7225,6021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42" o:spid="_x0000_s6942" o:spt="203" style="position:absolute;left:7037;top:5816;height:8;width:10;" coordorigin="7037,5816" coordsize="10,8">
              <o:lock v:ext="edit"/>
              <v:shape id="_x0000_s6943" o:spid="_x0000_s6943" style="position:absolute;left:7037;top:5816;height:8;width:10;" filled="f" stroked="t" coordorigin="7037,5816" coordsize="10,8" path="m7047,5816l7044,5816,7040,5820,7037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44" o:spid="_x0000_s6944" o:spt="203" style="position:absolute;left:7043;top:5820;height:2;width:7;" coordorigin="7043,5820" coordsize="7,2">
              <o:lock v:ext="edit"/>
              <v:shape id="_x0000_s6945" o:spid="_x0000_s6945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46" o:spid="_x0000_s6946" o:spt="203" style="position:absolute;left:7043;top:5820;height:2;width:7;" coordorigin="7043,5820" coordsize="7,2">
              <o:lock v:ext="edit"/>
              <v:shape id="_x0000_s6947" o:spid="_x0000_s6947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48" o:spid="_x0000_s6948" o:spt="203" style="position:absolute;left:7043;top:5820;height:2;width:7;" coordorigin="7043,5820" coordsize="7,2">
              <o:lock v:ext="edit"/>
              <v:shape id="_x0000_s6949" o:spid="_x0000_s6949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50" o:spid="_x0000_s6950" o:spt="203" style="position:absolute;left:7043;top:5820;height:2;width:7;" coordorigin="7043,5820" coordsize="7,2">
              <o:lock v:ext="edit"/>
              <v:shape id="_x0000_s6951" o:spid="_x0000_s6951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52" o:spid="_x0000_s6952" o:spt="203" style="position:absolute;left:7043;top:5820;height:2;width:7;" coordorigin="7043,5820" coordsize="7,2">
              <o:lock v:ext="edit"/>
              <v:shape id="_x0000_s6953" o:spid="_x0000_s6953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54" o:spid="_x0000_s6954" o:spt="203" style="position:absolute;left:7043;top:5820;height:2;width:7;" coordorigin="7043,5820" coordsize="7,2">
              <o:lock v:ext="edit"/>
              <v:shape id="_x0000_s6955" o:spid="_x0000_s6955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56" o:spid="_x0000_s6956" o:spt="203" style="position:absolute;left:7043;top:5820;height:2;width:7;" coordorigin="7043,5820" coordsize="7,2">
              <o:lock v:ext="edit"/>
              <v:shape id="_x0000_s6957" o:spid="_x0000_s6957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58" o:spid="_x0000_s6958" o:spt="203" style="position:absolute;left:7043;top:5820;height:2;width:7;" coordorigin="7043,5820" coordsize="7,2">
              <o:lock v:ext="edit"/>
              <v:shape id="_x0000_s6959" o:spid="_x0000_s6959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60" o:spid="_x0000_s6960" o:spt="203" style="position:absolute;left:7043;top:5820;height:2;width:7;" coordorigin="7043,5820" coordsize="7,2">
              <o:lock v:ext="edit"/>
              <v:shape id="_x0000_s6961" o:spid="_x0000_s6961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62" o:spid="_x0000_s6962" o:spt="203" style="position:absolute;left:7043;top:5820;height:2;width:7;" coordorigin="7043,5820" coordsize="7,2">
              <o:lock v:ext="edit"/>
              <v:shape id="_x0000_s6963" o:spid="_x0000_s6963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64" o:spid="_x0000_s6964" o:spt="203" style="position:absolute;left:7043;top:5820;height:2;width:7;" coordorigin="7043,5820" coordsize="7,2">
              <o:lock v:ext="edit"/>
              <v:shape id="_x0000_s6965" o:spid="_x0000_s6965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66" o:spid="_x0000_s6966" o:spt="203" style="position:absolute;left:7043;top:5820;height:2;width:7;" coordorigin="7043,5820" coordsize="7,2">
              <o:lock v:ext="edit"/>
              <v:shape id="_x0000_s6967" o:spid="_x0000_s6967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68" o:spid="_x0000_s6968" o:spt="203" style="position:absolute;left:7043;top:5820;height:2;width:7;" coordorigin="7043,5820" coordsize="7,2">
              <o:lock v:ext="edit"/>
              <v:shape id="_x0000_s6969" o:spid="_x0000_s6969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70" o:spid="_x0000_s6970" o:spt="203" style="position:absolute;left:7043;top:5820;height:2;width:7;" coordorigin="7043,5820" coordsize="7,2">
              <o:lock v:ext="edit"/>
              <v:shape id="_x0000_s6971" o:spid="_x0000_s6971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72" o:spid="_x0000_s6972" o:spt="203" style="position:absolute;left:7043;top:5820;height:2;width:7;" coordorigin="7043,5820" coordsize="7,2">
              <o:lock v:ext="edit"/>
              <v:shape id="_x0000_s6973" o:spid="_x0000_s6973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74" o:spid="_x0000_s6974" o:spt="203" style="position:absolute;left:7043;top:5820;height:2;width:7;" coordorigin="7043,5820" coordsize="7,2">
              <o:lock v:ext="edit"/>
              <v:shape id="_x0000_s6975" o:spid="_x0000_s6975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76" o:spid="_x0000_s6976" o:spt="203" style="position:absolute;left:7043;top:5820;height:2;width:7;" coordorigin="7043,5820" coordsize="7,2">
              <o:lock v:ext="edit"/>
              <v:shape id="_x0000_s6977" o:spid="_x0000_s6977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78" o:spid="_x0000_s6978" o:spt="203" style="position:absolute;left:7043;top:5820;height:2;width:7;" coordorigin="7043,5820" coordsize="7,2">
              <o:lock v:ext="edit"/>
              <v:shape id="_x0000_s6979" o:spid="_x0000_s6979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80" o:spid="_x0000_s6980" o:spt="203" style="position:absolute;left:7043;top:5820;height:2;width:7;" coordorigin="7043,5820" coordsize="7,2">
              <o:lock v:ext="edit"/>
              <v:shape id="_x0000_s6981" o:spid="_x0000_s6981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82" o:spid="_x0000_s6982" o:spt="203" style="position:absolute;left:7043;top:5820;height:2;width:7;" coordorigin="7043,5820" coordsize="7,2">
              <o:lock v:ext="edit"/>
              <v:shape id="_x0000_s6983" o:spid="_x0000_s6983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84" o:spid="_x0000_s6984" o:spt="203" style="position:absolute;left:7043;top:5820;height:2;width:7;" coordorigin="7043,5820" coordsize="7,2">
              <o:lock v:ext="edit"/>
              <v:shape id="_x0000_s6985" o:spid="_x0000_s6985" style="position:absolute;left:7043;top:5820;height:2;width:7;" filled="f" stroked="t" coordorigin="7043,5820" coordsize="7,0" path="m7043,5820l7050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6986" o:spid="_x0000_s6986" o:spt="203" style="position:absolute;left:7235;top:5823;height:198;width:2;" coordorigin="7235,5823" coordsize="2,198">
              <o:lock v:ext="edit"/>
              <v:shape id="_x0000_s6987" o:spid="_x0000_s6987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88" o:spid="_x0000_s6988" o:spt="203" style="position:absolute;left:7235;top:5823;height:198;width:2;" coordorigin="7235,5823" coordsize="2,198">
              <o:lock v:ext="edit"/>
              <v:shape id="_x0000_s6989" o:spid="_x0000_s6989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90" o:spid="_x0000_s6990" o:spt="203" style="position:absolute;left:7235;top:5823;height:198;width:2;" coordorigin="7235,5823" coordsize="2,198">
              <o:lock v:ext="edit"/>
              <v:shape id="_x0000_s6991" o:spid="_x0000_s6991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92" o:spid="_x0000_s6992" o:spt="203" style="position:absolute;left:7235;top:5823;height:198;width:2;" coordorigin="7235,5823" coordsize="2,198">
              <o:lock v:ext="edit"/>
              <v:shape id="_x0000_s6993" o:spid="_x0000_s6993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94" o:spid="_x0000_s6994" o:spt="203" style="position:absolute;left:7235;top:5823;height:198;width:2;" coordorigin="7235,5823" coordsize="2,198">
              <o:lock v:ext="edit"/>
              <v:shape id="_x0000_s6995" o:spid="_x0000_s6995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96" o:spid="_x0000_s6996" o:spt="203" style="position:absolute;left:7235;top:5823;height:198;width:2;" coordorigin="7235,5823" coordsize="2,198">
              <o:lock v:ext="edit"/>
              <v:shape id="_x0000_s6997" o:spid="_x0000_s6997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6998" o:spid="_x0000_s6998" o:spt="203" style="position:absolute;left:7235;top:5823;height:198;width:2;" coordorigin="7235,5823" coordsize="2,198">
              <o:lock v:ext="edit"/>
              <v:shape id="_x0000_s6999" o:spid="_x0000_s6999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00" o:spid="_x0000_s7000" o:spt="203" style="position:absolute;left:7235;top:5823;height:198;width:2;" coordorigin="7235,5823" coordsize="2,198">
              <o:lock v:ext="edit"/>
              <v:shape id="_x0000_s7001" o:spid="_x0000_s7001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02" o:spid="_x0000_s7002" o:spt="203" style="position:absolute;left:7235;top:5823;height:198;width:2;" coordorigin="7235,5823" coordsize="2,198">
              <o:lock v:ext="edit"/>
              <v:shape id="_x0000_s7003" o:spid="_x0000_s7003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04" o:spid="_x0000_s7004" o:spt="203" style="position:absolute;left:7235;top:5823;height:198;width:2;" coordorigin="7235,5823" coordsize="2,198">
              <o:lock v:ext="edit"/>
              <v:shape id="_x0000_s7005" o:spid="_x0000_s7005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06" o:spid="_x0000_s7006" o:spt="203" style="position:absolute;left:7235;top:5823;height:198;width:2;" coordorigin="7235,5823" coordsize="2,198">
              <o:lock v:ext="edit"/>
              <v:shape id="_x0000_s7007" o:spid="_x0000_s7007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08" o:spid="_x0000_s7008" o:spt="203" style="position:absolute;left:7235;top:5823;height:198;width:2;" coordorigin="7235,5823" coordsize="2,198">
              <o:lock v:ext="edit"/>
              <v:shape id="_x0000_s7009" o:spid="_x0000_s7009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10" o:spid="_x0000_s7010" o:spt="203" style="position:absolute;left:7235;top:5823;height:198;width:2;" coordorigin="7235,5823" coordsize="2,198">
              <o:lock v:ext="edit"/>
              <v:shape id="_x0000_s7011" o:spid="_x0000_s7011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12" o:spid="_x0000_s7012" o:spt="203" style="position:absolute;left:7235;top:5823;height:198;width:2;" coordorigin="7235,5823" coordsize="2,198">
              <o:lock v:ext="edit"/>
              <v:shape id="_x0000_s7013" o:spid="_x0000_s7013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14" o:spid="_x0000_s7014" o:spt="203" style="position:absolute;left:7235;top:5823;height:198;width:2;" coordorigin="7235,5823" coordsize="2,198">
              <o:lock v:ext="edit"/>
              <v:shape id="_x0000_s7015" o:spid="_x0000_s7015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16" o:spid="_x0000_s7016" o:spt="203" style="position:absolute;left:7235;top:5823;height:198;width:2;" coordorigin="7235,5823" coordsize="2,198">
              <o:lock v:ext="edit"/>
              <v:shape id="_x0000_s7017" o:spid="_x0000_s7017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18" o:spid="_x0000_s7018" o:spt="203" style="position:absolute;left:7235;top:5823;height:198;width:2;" coordorigin="7235,5823" coordsize="2,198">
              <o:lock v:ext="edit"/>
              <v:shape id="_x0000_s7019" o:spid="_x0000_s7019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20" o:spid="_x0000_s7020" o:spt="203" style="position:absolute;left:7235;top:5823;height:198;width:2;" coordorigin="7235,5823" coordsize="2,198">
              <o:lock v:ext="edit"/>
              <v:shape id="_x0000_s7021" o:spid="_x0000_s7021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22" o:spid="_x0000_s7022" o:spt="203" style="position:absolute;left:7235;top:5823;height:198;width:2;" coordorigin="7235,5823" coordsize="2,198">
              <o:lock v:ext="edit"/>
              <v:shape id="_x0000_s7023" o:spid="_x0000_s7023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24" o:spid="_x0000_s7024" o:spt="203" style="position:absolute;left:7235;top:5823;height:198;width:2;" coordorigin="7235,5823" coordsize="2,198">
              <o:lock v:ext="edit"/>
              <v:shape id="_x0000_s7025" o:spid="_x0000_s7025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26" o:spid="_x0000_s7026" o:spt="203" style="position:absolute;left:7235;top:5823;height:198;width:2;" coordorigin="7235,5823" coordsize="2,198">
              <o:lock v:ext="edit"/>
              <v:shape id="_x0000_s7027" o:spid="_x0000_s7027" style="position:absolute;left:7235;top:5823;height:198;width:2;" filled="f" stroked="t" coordorigin="7235,5823" coordsize="0,198" path="m7235,5823l723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28" o:spid="_x0000_s7028" o:spt="203" style="position:absolute;left:7225;top:6021;height:2;width:10;" coordorigin="7225,6021" coordsize="10,2">
              <o:lock v:ext="edit"/>
              <v:shape id="_x0000_s7029" o:spid="_x0000_s7029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30" o:spid="_x0000_s7030" o:spt="203" style="position:absolute;left:7225;top:6021;height:2;width:10;" coordorigin="7225,6021" coordsize="10,2">
              <o:lock v:ext="edit"/>
              <v:shape id="_x0000_s7031" o:spid="_x0000_s7031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32" o:spid="_x0000_s7032" o:spt="203" style="position:absolute;left:7225;top:6021;height:2;width:10;" coordorigin="7225,6021" coordsize="10,2">
              <o:lock v:ext="edit"/>
              <v:shape id="_x0000_s7033" o:spid="_x0000_s7033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34" o:spid="_x0000_s7034" o:spt="203" style="position:absolute;left:7225;top:6021;height:2;width:10;" coordorigin="7225,6021" coordsize="10,2">
              <o:lock v:ext="edit"/>
              <v:shape id="_x0000_s7035" o:spid="_x0000_s7035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36" o:spid="_x0000_s7036" o:spt="203" style="position:absolute;left:7225;top:6021;height:2;width:10;" coordorigin="7225,6021" coordsize="10,2">
              <o:lock v:ext="edit"/>
              <v:shape id="_x0000_s7037" o:spid="_x0000_s7037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38" o:spid="_x0000_s7038" o:spt="203" style="position:absolute;left:7225;top:6021;height:2;width:10;" coordorigin="7225,6021" coordsize="10,2">
              <o:lock v:ext="edit"/>
              <v:shape id="_x0000_s7039" o:spid="_x0000_s7039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40" o:spid="_x0000_s7040" o:spt="203" style="position:absolute;left:7225;top:6021;height:2;width:10;" coordorigin="7225,6021" coordsize="10,2">
              <o:lock v:ext="edit"/>
              <v:shape id="_x0000_s7041" o:spid="_x0000_s7041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42" o:spid="_x0000_s7042" o:spt="203" style="position:absolute;left:7225;top:6021;height:2;width:10;" coordorigin="7225,6021" coordsize="10,2">
              <o:lock v:ext="edit"/>
              <v:shape id="_x0000_s7043" o:spid="_x0000_s7043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44" o:spid="_x0000_s7044" o:spt="203" style="position:absolute;left:7225;top:6021;height:2;width:10;" coordorigin="7225,6021" coordsize="10,2">
              <o:lock v:ext="edit"/>
              <v:shape id="_x0000_s7045" o:spid="_x0000_s7045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46" o:spid="_x0000_s7046" o:spt="203" style="position:absolute;left:7225;top:6021;height:2;width:10;" coordorigin="7225,6021" coordsize="10,2">
              <o:lock v:ext="edit"/>
              <v:shape id="_x0000_s7047" o:spid="_x0000_s7047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48" o:spid="_x0000_s7048" o:spt="203" style="position:absolute;left:7225;top:6021;height:2;width:10;" coordorigin="7225,6021" coordsize="10,2">
              <o:lock v:ext="edit"/>
              <v:shape id="_x0000_s7049" o:spid="_x0000_s7049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50" o:spid="_x0000_s7050" o:spt="203" style="position:absolute;left:7225;top:6021;height:2;width:10;" coordorigin="7225,6021" coordsize="10,2">
              <o:lock v:ext="edit"/>
              <v:shape id="_x0000_s7051" o:spid="_x0000_s7051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52" o:spid="_x0000_s7052" o:spt="203" style="position:absolute;left:7225;top:6021;height:2;width:10;" coordorigin="7225,6021" coordsize="10,2">
              <o:lock v:ext="edit"/>
              <v:shape id="_x0000_s7053" o:spid="_x0000_s7053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54" o:spid="_x0000_s7054" o:spt="203" style="position:absolute;left:7225;top:6021;height:2;width:10;" coordorigin="7225,6021" coordsize="10,2">
              <o:lock v:ext="edit"/>
              <v:shape id="_x0000_s7055" o:spid="_x0000_s7055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56" o:spid="_x0000_s7056" o:spt="203" style="position:absolute;left:7225;top:6021;height:2;width:10;" coordorigin="7225,6021" coordsize="10,2">
              <o:lock v:ext="edit"/>
              <v:shape id="_x0000_s7057" o:spid="_x0000_s7057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58" o:spid="_x0000_s7058" o:spt="203" style="position:absolute;left:7225;top:6021;height:2;width:10;" coordorigin="7225,6021" coordsize="10,2">
              <o:lock v:ext="edit"/>
              <v:shape id="_x0000_s7059" o:spid="_x0000_s7059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60" o:spid="_x0000_s7060" o:spt="203" style="position:absolute;left:7225;top:6021;height:2;width:10;" coordorigin="7225,6021" coordsize="10,2">
              <o:lock v:ext="edit"/>
              <v:shape id="_x0000_s7061" o:spid="_x0000_s7061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62" o:spid="_x0000_s7062" o:spt="203" style="position:absolute;left:7225;top:6021;height:2;width:10;" coordorigin="7225,6021" coordsize="10,2">
              <o:lock v:ext="edit"/>
              <v:shape id="_x0000_s7063" o:spid="_x0000_s7063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64" o:spid="_x0000_s7064" o:spt="203" style="position:absolute;left:7225;top:6021;height:2;width:10;" coordorigin="7225,6021" coordsize="10,2">
              <o:lock v:ext="edit"/>
              <v:shape id="_x0000_s7065" o:spid="_x0000_s7065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66" o:spid="_x0000_s7066" o:spt="203" style="position:absolute;left:7225;top:6021;height:2;width:10;" coordorigin="7225,6021" coordsize="10,2">
              <o:lock v:ext="edit"/>
              <v:shape id="_x0000_s7067" o:spid="_x0000_s7067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68" o:spid="_x0000_s7068" o:spt="203" style="position:absolute;left:7225;top:6021;height:2;width:10;" coordorigin="7225,6021" coordsize="10,2">
              <o:lock v:ext="edit"/>
              <v:shape id="_x0000_s7069" o:spid="_x0000_s7069" style="position:absolute;left:7225;top:6021;height:2;width:10;" filled="f" stroked="t" coordorigin="7225,6021" coordsize="10,0" path="m7234,6021l7225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70" o:spid="_x0000_s7070" o:spt="203" style="position:absolute;left:7225;top:5823;height:2;width:10;" coordorigin="7225,5823" coordsize="10,2">
              <o:lock v:ext="edit"/>
              <v:shape id="_x0000_s7071" o:spid="_x0000_s7071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72" o:spid="_x0000_s7072" o:spt="203" style="position:absolute;left:7225;top:5823;height:2;width:10;" coordorigin="7225,5823" coordsize="10,2">
              <o:lock v:ext="edit"/>
              <v:shape id="_x0000_s7073" o:spid="_x0000_s7073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74" o:spid="_x0000_s7074" o:spt="203" style="position:absolute;left:7225;top:5823;height:2;width:10;" coordorigin="7225,5823" coordsize="10,2">
              <o:lock v:ext="edit"/>
              <v:shape id="_x0000_s7075" o:spid="_x0000_s7075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76" o:spid="_x0000_s7076" o:spt="203" style="position:absolute;left:7225;top:5823;height:2;width:10;" coordorigin="7225,5823" coordsize="10,2">
              <o:lock v:ext="edit"/>
              <v:shape id="_x0000_s7077" o:spid="_x0000_s7077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78" o:spid="_x0000_s7078" o:spt="203" style="position:absolute;left:7225;top:5823;height:2;width:10;" coordorigin="7225,5823" coordsize="10,2">
              <o:lock v:ext="edit"/>
              <v:shape id="_x0000_s7079" o:spid="_x0000_s7079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80" o:spid="_x0000_s7080" o:spt="203" style="position:absolute;left:7225;top:5823;height:2;width:10;" coordorigin="7225,5823" coordsize="10,2">
              <o:lock v:ext="edit"/>
              <v:shape id="_x0000_s7081" o:spid="_x0000_s7081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82" o:spid="_x0000_s7082" o:spt="203" style="position:absolute;left:7225;top:5823;height:2;width:10;" coordorigin="7225,5823" coordsize="10,2">
              <o:lock v:ext="edit"/>
              <v:shape id="_x0000_s7083" o:spid="_x0000_s7083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84" o:spid="_x0000_s7084" o:spt="203" style="position:absolute;left:7225;top:5823;height:2;width:10;" coordorigin="7225,5823" coordsize="10,2">
              <o:lock v:ext="edit"/>
              <v:shape id="_x0000_s7085" o:spid="_x0000_s7085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86" o:spid="_x0000_s7086" o:spt="203" style="position:absolute;left:7225;top:5823;height:2;width:10;" coordorigin="7225,5823" coordsize="10,2">
              <o:lock v:ext="edit"/>
              <v:shape id="_x0000_s7087" o:spid="_x0000_s7087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88" o:spid="_x0000_s7088" o:spt="203" style="position:absolute;left:7225;top:5823;height:2;width:10;" coordorigin="7225,5823" coordsize="10,2">
              <o:lock v:ext="edit"/>
              <v:shape id="_x0000_s7089" o:spid="_x0000_s7089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90" o:spid="_x0000_s7090" o:spt="203" style="position:absolute;left:7225;top:5823;height:2;width:10;" coordorigin="7225,5823" coordsize="10,2">
              <o:lock v:ext="edit"/>
              <v:shape id="_x0000_s7091" o:spid="_x0000_s7091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92" o:spid="_x0000_s7092" o:spt="203" style="position:absolute;left:7225;top:5823;height:2;width:10;" coordorigin="7225,5823" coordsize="10,2">
              <o:lock v:ext="edit"/>
              <v:shape id="_x0000_s7093" o:spid="_x0000_s7093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94" o:spid="_x0000_s7094" o:spt="203" style="position:absolute;left:7225;top:5823;height:2;width:10;" coordorigin="7225,5823" coordsize="10,2">
              <o:lock v:ext="edit"/>
              <v:shape id="_x0000_s7095" o:spid="_x0000_s7095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96" o:spid="_x0000_s7096" o:spt="203" style="position:absolute;left:7225;top:5823;height:2;width:10;" coordorigin="7225,5823" coordsize="10,2">
              <o:lock v:ext="edit"/>
              <v:shape id="_x0000_s7097" o:spid="_x0000_s7097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098" o:spid="_x0000_s7098" o:spt="203" style="position:absolute;left:7225;top:5823;height:2;width:10;" coordorigin="7225,5823" coordsize="10,2">
              <o:lock v:ext="edit"/>
              <v:shape id="_x0000_s7099" o:spid="_x0000_s7099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00" o:spid="_x0000_s7100" o:spt="203" style="position:absolute;left:7225;top:5823;height:2;width:10;" coordorigin="7225,5823" coordsize="10,2">
              <o:lock v:ext="edit"/>
              <v:shape id="_x0000_s7101" o:spid="_x0000_s7101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02" o:spid="_x0000_s7102" o:spt="203" style="position:absolute;left:7225;top:5823;height:2;width:10;" coordorigin="7225,5823" coordsize="10,2">
              <o:lock v:ext="edit"/>
              <v:shape id="_x0000_s7103" o:spid="_x0000_s7103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04" o:spid="_x0000_s7104" o:spt="203" style="position:absolute;left:7225;top:5823;height:2;width:10;" coordorigin="7225,5823" coordsize="10,2">
              <o:lock v:ext="edit"/>
              <v:shape id="_x0000_s7105" o:spid="_x0000_s7105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06" o:spid="_x0000_s7106" o:spt="203" style="position:absolute;left:7225;top:5823;height:2;width:10;" coordorigin="7225,5823" coordsize="10,2">
              <o:lock v:ext="edit"/>
              <v:shape id="_x0000_s7107" o:spid="_x0000_s7107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08" o:spid="_x0000_s7108" o:spt="203" style="position:absolute;left:7225;top:5823;height:2;width:10;" coordorigin="7225,5823" coordsize="10,2">
              <o:lock v:ext="edit"/>
              <v:shape id="_x0000_s7109" o:spid="_x0000_s7109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10" o:spid="_x0000_s7110" o:spt="203" style="position:absolute;left:7225;top:5823;height:2;width:10;" coordorigin="7225,5823" coordsize="10,2">
              <o:lock v:ext="edit"/>
              <v:shape id="_x0000_s7111" o:spid="_x0000_s7111" style="position:absolute;left:7225;top:5823;height:2;width:10;" filled="f" stroked="t" coordorigin="7225,5823" coordsize="10,0" path="m7234,5823l7225,58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12" o:spid="_x0000_s7112" o:spt="203" style="position:absolute;left:7225;top:6021;height:8;width:10;" coordorigin="7225,6021" coordsize="10,8">
              <o:lock v:ext="edit"/>
              <v:shape id="_x0000_s7113" o:spid="_x0000_s7113" style="position:absolute;left:7225;top:6021;height:8;width:10;" filled="f" stroked="t" coordorigin="7225,6021" coordsize="10,8" path="m7225,6028l7228,6028,7231,6024,7234,6024,7234,60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14" o:spid="_x0000_s7114" o:spt="203" style="position:absolute;left:7047;top:5816;height:2;width:178;" coordorigin="7047,5816" coordsize="178,2">
              <o:lock v:ext="edit"/>
              <v:shape id="_x0000_s7115" o:spid="_x0000_s7115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16" o:spid="_x0000_s7116" o:spt="203" style="position:absolute;left:7047;top:5816;height:2;width:178;" coordorigin="7047,5816" coordsize="178,2">
              <o:lock v:ext="edit"/>
              <v:shape id="_x0000_s7117" o:spid="_x0000_s7117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18" o:spid="_x0000_s7118" o:spt="203" style="position:absolute;left:7047;top:5816;height:2;width:178;" coordorigin="7047,5816" coordsize="178,2">
              <o:lock v:ext="edit"/>
              <v:shape id="_x0000_s7119" o:spid="_x0000_s7119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20" o:spid="_x0000_s7120" o:spt="203" style="position:absolute;left:7047;top:5816;height:2;width:178;" coordorigin="7047,5816" coordsize="178,2">
              <o:lock v:ext="edit"/>
              <v:shape id="_x0000_s7121" o:spid="_x0000_s7121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22" o:spid="_x0000_s7122" o:spt="203" style="position:absolute;left:7047;top:5816;height:2;width:178;" coordorigin="7047,5816" coordsize="178,2">
              <o:lock v:ext="edit"/>
              <v:shape id="_x0000_s7123" o:spid="_x0000_s7123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24" o:spid="_x0000_s7124" o:spt="203" style="position:absolute;left:7047;top:5816;height:2;width:178;" coordorigin="7047,5816" coordsize="178,2">
              <o:lock v:ext="edit"/>
              <v:shape id="_x0000_s7125" o:spid="_x0000_s7125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26" o:spid="_x0000_s7126" o:spt="203" style="position:absolute;left:7047;top:5816;height:2;width:178;" coordorigin="7047,5816" coordsize="178,2">
              <o:lock v:ext="edit"/>
              <v:shape id="_x0000_s7127" o:spid="_x0000_s7127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28" o:spid="_x0000_s7128" o:spt="203" style="position:absolute;left:7047;top:5816;height:2;width:178;" coordorigin="7047,5816" coordsize="178,2">
              <o:lock v:ext="edit"/>
              <v:shape id="_x0000_s7129" o:spid="_x0000_s7129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30" o:spid="_x0000_s7130" o:spt="203" style="position:absolute;left:7047;top:5816;height:2;width:178;" coordorigin="7047,5816" coordsize="178,2">
              <o:lock v:ext="edit"/>
              <v:shape id="_x0000_s7131" o:spid="_x0000_s7131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32" o:spid="_x0000_s7132" o:spt="203" style="position:absolute;left:7047;top:5816;height:2;width:178;" coordorigin="7047,5816" coordsize="178,2">
              <o:lock v:ext="edit"/>
              <v:shape id="_x0000_s7133" o:spid="_x0000_s7133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34" o:spid="_x0000_s7134" o:spt="203" style="position:absolute;left:7047;top:5816;height:2;width:178;" coordorigin="7047,5816" coordsize="178,2">
              <o:lock v:ext="edit"/>
              <v:shape id="_x0000_s7135" o:spid="_x0000_s7135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36" o:spid="_x0000_s7136" o:spt="203" style="position:absolute;left:7047;top:5816;height:2;width:178;" coordorigin="7047,5816" coordsize="178,2">
              <o:lock v:ext="edit"/>
              <v:shape id="_x0000_s7137" o:spid="_x0000_s7137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38" o:spid="_x0000_s7138" o:spt="203" style="position:absolute;left:7047;top:5816;height:2;width:178;" coordorigin="7047,5816" coordsize="178,2">
              <o:lock v:ext="edit"/>
              <v:shape id="_x0000_s7139" o:spid="_x0000_s7139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40" o:spid="_x0000_s7140" o:spt="203" style="position:absolute;left:7047;top:5816;height:2;width:178;" coordorigin="7047,5816" coordsize="178,2">
              <o:lock v:ext="edit"/>
              <v:shape id="_x0000_s7141" o:spid="_x0000_s7141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42" o:spid="_x0000_s7142" o:spt="203" style="position:absolute;left:7047;top:5816;height:2;width:178;" coordorigin="7047,5816" coordsize="178,2">
              <o:lock v:ext="edit"/>
              <v:shape id="_x0000_s7143" o:spid="_x0000_s7143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44" o:spid="_x0000_s7144" o:spt="203" style="position:absolute;left:7047;top:5816;height:2;width:178;" coordorigin="7047,5816" coordsize="178,2">
              <o:lock v:ext="edit"/>
              <v:shape id="_x0000_s7145" o:spid="_x0000_s7145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46" o:spid="_x0000_s7146" o:spt="203" style="position:absolute;left:7047;top:5816;height:2;width:178;" coordorigin="7047,5816" coordsize="178,2">
              <o:lock v:ext="edit"/>
              <v:shape id="_x0000_s7147" o:spid="_x0000_s7147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48" o:spid="_x0000_s7148" o:spt="203" style="position:absolute;left:7047;top:5816;height:2;width:178;" coordorigin="7047,5816" coordsize="178,2">
              <o:lock v:ext="edit"/>
              <v:shape id="_x0000_s7149" o:spid="_x0000_s7149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50" o:spid="_x0000_s7150" o:spt="203" style="position:absolute;left:7047;top:5816;height:2;width:178;" coordorigin="7047,5816" coordsize="178,2">
              <o:lock v:ext="edit"/>
              <v:shape id="_x0000_s7151" o:spid="_x0000_s7151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52" o:spid="_x0000_s7152" o:spt="203" style="position:absolute;left:7047;top:5816;height:2;width:178;" coordorigin="7047,5816" coordsize="178,2">
              <o:lock v:ext="edit"/>
              <v:shape id="_x0000_s7153" o:spid="_x0000_s7153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54" o:spid="_x0000_s7154" o:spt="203" style="position:absolute;left:7047;top:5816;height:2;width:178;" coordorigin="7047,5816" coordsize="178,2">
              <o:lock v:ext="edit"/>
              <v:shape id="_x0000_s7155" o:spid="_x0000_s7155" style="position:absolute;left:7047;top:5816;height:2;width:178;" filled="f" stroked="t" coordorigin="7047,5816" coordsize="178,0" path="m7047,5816l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156" o:spid="_x0000_s7156" o:spt="203" style="position:absolute;left:7221;top:5820;height:2;width:7;" coordorigin="7221,5820" coordsize="7,2">
              <o:lock v:ext="edit"/>
              <v:shape id="_x0000_s7157" o:spid="_x0000_s7157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58" o:spid="_x0000_s7158" o:spt="203" style="position:absolute;left:7221;top:5820;height:2;width:7;" coordorigin="7221,5820" coordsize="7,2">
              <o:lock v:ext="edit"/>
              <v:shape id="_x0000_s7159" o:spid="_x0000_s7159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60" o:spid="_x0000_s7160" o:spt="203" style="position:absolute;left:7221;top:5820;height:2;width:7;" coordorigin="7221,5820" coordsize="7,2">
              <o:lock v:ext="edit"/>
              <v:shape id="_x0000_s7161" o:spid="_x0000_s7161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62" o:spid="_x0000_s7162" o:spt="203" style="position:absolute;left:7221;top:5820;height:2;width:7;" coordorigin="7221,5820" coordsize="7,2">
              <o:lock v:ext="edit"/>
              <v:shape id="_x0000_s7163" o:spid="_x0000_s7163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64" o:spid="_x0000_s7164" o:spt="203" style="position:absolute;left:7221;top:5820;height:2;width:7;" coordorigin="7221,5820" coordsize="7,2">
              <o:lock v:ext="edit"/>
              <v:shape id="_x0000_s7165" o:spid="_x0000_s7165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66" o:spid="_x0000_s7166" o:spt="203" style="position:absolute;left:7221;top:5820;height:2;width:7;" coordorigin="7221,5820" coordsize="7,2">
              <o:lock v:ext="edit"/>
              <v:shape id="_x0000_s7167" o:spid="_x0000_s7167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68" o:spid="_x0000_s7168" o:spt="203" style="position:absolute;left:7221;top:5820;height:2;width:7;" coordorigin="7221,5820" coordsize="7,2">
              <o:lock v:ext="edit"/>
              <v:shape id="_x0000_s7169" o:spid="_x0000_s7169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70" o:spid="_x0000_s7170" o:spt="203" style="position:absolute;left:7221;top:5820;height:2;width:7;" coordorigin="7221,5820" coordsize="7,2">
              <o:lock v:ext="edit"/>
              <v:shape id="_x0000_s7171" o:spid="_x0000_s7171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72" o:spid="_x0000_s7172" o:spt="203" style="position:absolute;left:7221;top:5820;height:2;width:7;" coordorigin="7221,5820" coordsize="7,2">
              <o:lock v:ext="edit"/>
              <v:shape id="_x0000_s7173" o:spid="_x0000_s7173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74" o:spid="_x0000_s7174" o:spt="203" style="position:absolute;left:7221;top:5820;height:2;width:7;" coordorigin="7221,5820" coordsize="7,2">
              <o:lock v:ext="edit"/>
              <v:shape id="_x0000_s7175" o:spid="_x0000_s7175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76" o:spid="_x0000_s7176" o:spt="203" style="position:absolute;left:7221;top:5820;height:2;width:7;" coordorigin="7221,5820" coordsize="7,2">
              <o:lock v:ext="edit"/>
              <v:shape id="_x0000_s7177" o:spid="_x0000_s7177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78" o:spid="_x0000_s7178" o:spt="203" style="position:absolute;left:7221;top:5820;height:2;width:7;" coordorigin="7221,5820" coordsize="7,2">
              <o:lock v:ext="edit"/>
              <v:shape id="_x0000_s7179" o:spid="_x0000_s7179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80" o:spid="_x0000_s7180" o:spt="203" style="position:absolute;left:7221;top:5820;height:2;width:7;" coordorigin="7221,5820" coordsize="7,2">
              <o:lock v:ext="edit"/>
              <v:shape id="_x0000_s7181" o:spid="_x0000_s7181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82" o:spid="_x0000_s7182" o:spt="203" style="position:absolute;left:7221;top:5820;height:2;width:7;" coordorigin="7221,5820" coordsize="7,2">
              <o:lock v:ext="edit"/>
              <v:shape id="_x0000_s7183" o:spid="_x0000_s7183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84" o:spid="_x0000_s7184" o:spt="203" style="position:absolute;left:7221;top:5820;height:2;width:7;" coordorigin="7221,5820" coordsize="7,2">
              <o:lock v:ext="edit"/>
              <v:shape id="_x0000_s7185" o:spid="_x0000_s7185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86" o:spid="_x0000_s7186" o:spt="203" style="position:absolute;left:7221;top:5820;height:2;width:7;" coordorigin="7221,5820" coordsize="7,2">
              <o:lock v:ext="edit"/>
              <v:shape id="_x0000_s7187" o:spid="_x0000_s7187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88" o:spid="_x0000_s7188" o:spt="203" style="position:absolute;left:7221;top:5820;height:2;width:7;" coordorigin="7221,5820" coordsize="7,2">
              <o:lock v:ext="edit"/>
              <v:shape id="_x0000_s7189" o:spid="_x0000_s7189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90" o:spid="_x0000_s7190" o:spt="203" style="position:absolute;left:7221;top:5820;height:2;width:7;" coordorigin="7221,5820" coordsize="7,2">
              <o:lock v:ext="edit"/>
              <v:shape id="_x0000_s7191" o:spid="_x0000_s7191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92" o:spid="_x0000_s7192" o:spt="203" style="position:absolute;left:7221;top:5820;height:2;width:7;" coordorigin="7221,5820" coordsize="7,2">
              <o:lock v:ext="edit"/>
              <v:shape id="_x0000_s7193" o:spid="_x0000_s7193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94" o:spid="_x0000_s7194" o:spt="203" style="position:absolute;left:7221;top:5820;height:2;width:7;" coordorigin="7221,5820" coordsize="7,2">
              <o:lock v:ext="edit"/>
              <v:shape id="_x0000_s7195" o:spid="_x0000_s7195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96" o:spid="_x0000_s7196" o:spt="203" style="position:absolute;left:7221;top:5820;height:2;width:7;" coordorigin="7221,5820" coordsize="7,2">
              <o:lock v:ext="edit"/>
              <v:shape id="_x0000_s7197" o:spid="_x0000_s7197" style="position:absolute;left:7221;top:5820;height:2;width:7;" filled="f" stroked="t" coordorigin="7221,5820" coordsize="7,0" path="m7221,5820l7228,582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198" o:spid="_x0000_s7198" o:spt="203" style="position:absolute;left:7225;top:5816;height:8;width:10;" coordorigin="7225,5816" coordsize="10,8">
              <o:lock v:ext="edit"/>
              <v:shape id="_x0000_s7199" o:spid="_x0000_s7199" style="position:absolute;left:7225;top:5816;height:8;width:10;" filled="f" stroked="t" coordorigin="7225,5816" coordsize="10,8" path="m7234,5823l7234,5820,7231,5820,7228,5816,7225,581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00" o:spid="_x0000_s7200" o:spt="203" style="position:absolute;left:7037;top:6021;height:8;width:10;" coordorigin="7037,6021" coordsize="10,8">
              <o:lock v:ext="edit"/>
              <v:shape id="_x0000_s7201" o:spid="_x0000_s7201" style="position:absolute;left:7037;top:6021;height:8;width:10;" filled="f" stroked="t" coordorigin="7037,6021" coordsize="10,8" path="m7037,6021l7040,6024,7044,6028,7047,602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02" o:spid="_x0000_s7202" o:spt="203" style="position:absolute;left:7478;top:6089;height:198;width:2;" coordorigin="7478,6089" coordsize="2,198">
              <o:lock v:ext="edit"/>
              <v:shape id="_x0000_s7203" o:spid="_x0000_s7203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04" o:spid="_x0000_s7204" o:spt="203" style="position:absolute;left:7478;top:6089;height:198;width:2;" coordorigin="7478,6089" coordsize="2,198">
              <o:lock v:ext="edit"/>
              <v:shape id="_x0000_s7205" o:spid="_x0000_s7205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06" o:spid="_x0000_s7206" o:spt="203" style="position:absolute;left:7478;top:6089;height:198;width:2;" coordorigin="7478,6089" coordsize="2,198">
              <o:lock v:ext="edit"/>
              <v:shape id="_x0000_s7207" o:spid="_x0000_s7207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08" o:spid="_x0000_s7208" o:spt="203" style="position:absolute;left:7478;top:6089;height:198;width:2;" coordorigin="7478,6089" coordsize="2,198">
              <o:lock v:ext="edit"/>
              <v:shape id="_x0000_s7209" o:spid="_x0000_s7209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10" o:spid="_x0000_s7210" o:spt="203" style="position:absolute;left:7478;top:6089;height:198;width:2;" coordorigin="7478,6089" coordsize="2,198">
              <o:lock v:ext="edit"/>
              <v:shape id="_x0000_s7211" o:spid="_x0000_s7211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12" o:spid="_x0000_s7212" o:spt="203" style="position:absolute;left:7478;top:6089;height:198;width:2;" coordorigin="7478,6089" coordsize="2,198">
              <o:lock v:ext="edit"/>
              <v:shape id="_x0000_s7213" o:spid="_x0000_s7213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14" o:spid="_x0000_s7214" o:spt="203" style="position:absolute;left:7478;top:6089;height:198;width:2;" coordorigin="7478,6089" coordsize="2,198">
              <o:lock v:ext="edit"/>
              <v:shape id="_x0000_s7215" o:spid="_x0000_s7215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16" o:spid="_x0000_s7216" o:spt="203" style="position:absolute;left:7478;top:6089;height:198;width:2;" coordorigin="7478,6089" coordsize="2,198">
              <o:lock v:ext="edit"/>
              <v:shape id="_x0000_s7217" o:spid="_x0000_s7217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18" o:spid="_x0000_s7218" o:spt="203" style="position:absolute;left:7478;top:6089;height:198;width:2;" coordorigin="7478,6089" coordsize="2,198">
              <o:lock v:ext="edit"/>
              <v:shape id="_x0000_s7219" o:spid="_x0000_s7219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20" o:spid="_x0000_s7220" o:spt="203" style="position:absolute;left:7478;top:6089;height:198;width:2;" coordorigin="7478,6089" coordsize="2,198">
              <o:lock v:ext="edit"/>
              <v:shape id="_x0000_s7221" o:spid="_x0000_s7221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22" o:spid="_x0000_s7222" o:spt="203" style="position:absolute;left:7478;top:6089;height:198;width:2;" coordorigin="7478,6089" coordsize="2,198">
              <o:lock v:ext="edit"/>
              <v:shape id="_x0000_s7223" o:spid="_x0000_s7223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24" o:spid="_x0000_s7224" o:spt="203" style="position:absolute;left:7478;top:6089;height:198;width:2;" coordorigin="7478,6089" coordsize="2,198">
              <o:lock v:ext="edit"/>
              <v:shape id="_x0000_s7225" o:spid="_x0000_s7225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26" o:spid="_x0000_s7226" o:spt="203" style="position:absolute;left:7478;top:6089;height:198;width:2;" coordorigin="7478,6089" coordsize="2,198">
              <o:lock v:ext="edit"/>
              <v:shape id="_x0000_s7227" o:spid="_x0000_s7227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28" o:spid="_x0000_s7228" o:spt="203" style="position:absolute;left:7478;top:6089;height:198;width:2;" coordorigin="7478,6089" coordsize="2,198">
              <o:lock v:ext="edit"/>
              <v:shape id="_x0000_s7229" o:spid="_x0000_s7229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30" o:spid="_x0000_s7230" o:spt="203" style="position:absolute;left:7478;top:6089;height:198;width:2;" coordorigin="7478,6089" coordsize="2,198">
              <o:lock v:ext="edit"/>
              <v:shape id="_x0000_s7231" o:spid="_x0000_s7231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32" o:spid="_x0000_s7232" o:spt="203" style="position:absolute;left:7478;top:6089;height:198;width:2;" coordorigin="7478,6089" coordsize="2,198">
              <o:lock v:ext="edit"/>
              <v:shape id="_x0000_s7233" o:spid="_x0000_s7233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34" o:spid="_x0000_s7234" o:spt="203" style="position:absolute;left:7478;top:6089;height:198;width:2;" coordorigin="7478,6089" coordsize="2,198">
              <o:lock v:ext="edit"/>
              <v:shape id="_x0000_s7235" o:spid="_x0000_s7235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36" o:spid="_x0000_s7236" o:spt="203" style="position:absolute;left:7478;top:6089;height:198;width:2;" coordorigin="7478,6089" coordsize="2,198">
              <o:lock v:ext="edit"/>
              <v:shape id="_x0000_s7237" o:spid="_x0000_s7237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38" o:spid="_x0000_s7238" o:spt="203" style="position:absolute;left:7478;top:6089;height:198;width:2;" coordorigin="7478,6089" coordsize="2,198">
              <o:lock v:ext="edit"/>
              <v:shape id="_x0000_s7239" o:spid="_x0000_s7239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40" o:spid="_x0000_s7240" o:spt="203" style="position:absolute;left:7478;top:6089;height:198;width:2;" coordorigin="7478,6089" coordsize="2,198">
              <o:lock v:ext="edit"/>
              <v:shape id="_x0000_s7241" o:spid="_x0000_s7241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42" o:spid="_x0000_s7242" o:spt="203" style="position:absolute;left:7478;top:6089;height:198;width:2;" coordorigin="7478,6089" coordsize="2,198">
              <o:lock v:ext="edit"/>
              <v:shape id="_x0000_s7243" o:spid="_x0000_s7243" style="position:absolute;left:7478;top:6089;height:198;width:2;" filled="f" stroked="t" coordorigin="7478,6089" coordsize="0,198" path="m7478,6089l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44" o:spid="_x0000_s7244" o:spt="203" style="position:absolute;left:7468;top:6287;height:2;width:10;" coordorigin="7468,6287" coordsize="10,2">
              <o:lock v:ext="edit"/>
              <v:shape id="_x0000_s7245" o:spid="_x0000_s7245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46" o:spid="_x0000_s7246" o:spt="203" style="position:absolute;left:7468;top:6287;height:2;width:10;" coordorigin="7468,6287" coordsize="10,2">
              <o:lock v:ext="edit"/>
              <v:shape id="_x0000_s7247" o:spid="_x0000_s7247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48" o:spid="_x0000_s7248" o:spt="203" style="position:absolute;left:7468;top:6287;height:2;width:10;" coordorigin="7468,6287" coordsize="10,2">
              <o:lock v:ext="edit"/>
              <v:shape id="_x0000_s7249" o:spid="_x0000_s7249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50" o:spid="_x0000_s7250" o:spt="203" style="position:absolute;left:7468;top:6287;height:2;width:10;" coordorigin="7468,6287" coordsize="10,2">
              <o:lock v:ext="edit"/>
              <v:shape id="_x0000_s7251" o:spid="_x0000_s7251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52" o:spid="_x0000_s7252" o:spt="203" style="position:absolute;left:7468;top:6287;height:2;width:10;" coordorigin="7468,6287" coordsize="10,2">
              <o:lock v:ext="edit"/>
              <v:shape id="_x0000_s7253" o:spid="_x0000_s7253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54" o:spid="_x0000_s7254" o:spt="203" style="position:absolute;left:7468;top:6287;height:2;width:10;" coordorigin="7468,6287" coordsize="10,2">
              <o:lock v:ext="edit"/>
              <v:shape id="_x0000_s7255" o:spid="_x0000_s7255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56" o:spid="_x0000_s7256" o:spt="203" style="position:absolute;left:7468;top:6287;height:2;width:10;" coordorigin="7468,6287" coordsize="10,2">
              <o:lock v:ext="edit"/>
              <v:shape id="_x0000_s7257" o:spid="_x0000_s7257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58" o:spid="_x0000_s7258" o:spt="203" style="position:absolute;left:7468;top:6287;height:2;width:10;" coordorigin="7468,6287" coordsize="10,2">
              <o:lock v:ext="edit"/>
              <v:shape id="_x0000_s7259" o:spid="_x0000_s7259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60" o:spid="_x0000_s7260" o:spt="203" style="position:absolute;left:7468;top:6287;height:2;width:10;" coordorigin="7468,6287" coordsize="10,2">
              <o:lock v:ext="edit"/>
              <v:shape id="_x0000_s7261" o:spid="_x0000_s7261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62" o:spid="_x0000_s7262" o:spt="203" style="position:absolute;left:7468;top:6287;height:2;width:10;" coordorigin="7468,6287" coordsize="10,2">
              <o:lock v:ext="edit"/>
              <v:shape id="_x0000_s7263" o:spid="_x0000_s7263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64" o:spid="_x0000_s7264" o:spt="203" style="position:absolute;left:7468;top:6287;height:2;width:10;" coordorigin="7468,6287" coordsize="10,2">
              <o:lock v:ext="edit"/>
              <v:shape id="_x0000_s7265" o:spid="_x0000_s7265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66" o:spid="_x0000_s7266" o:spt="203" style="position:absolute;left:7468;top:6287;height:2;width:10;" coordorigin="7468,6287" coordsize="10,2">
              <o:lock v:ext="edit"/>
              <v:shape id="_x0000_s7267" o:spid="_x0000_s7267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68" o:spid="_x0000_s7268" o:spt="203" style="position:absolute;left:7468;top:6287;height:2;width:10;" coordorigin="7468,6287" coordsize="10,2">
              <o:lock v:ext="edit"/>
              <v:shape id="_x0000_s7269" o:spid="_x0000_s7269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70" o:spid="_x0000_s7270" o:spt="203" style="position:absolute;left:7468;top:6287;height:2;width:10;" coordorigin="7468,6287" coordsize="10,2">
              <o:lock v:ext="edit"/>
              <v:shape id="_x0000_s7271" o:spid="_x0000_s7271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72" o:spid="_x0000_s7272" o:spt="203" style="position:absolute;left:7468;top:6287;height:2;width:10;" coordorigin="7468,6287" coordsize="10,2">
              <o:lock v:ext="edit"/>
              <v:shape id="_x0000_s7273" o:spid="_x0000_s7273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74" o:spid="_x0000_s7274" o:spt="203" style="position:absolute;left:7468;top:6287;height:2;width:10;" coordorigin="7468,6287" coordsize="10,2">
              <o:lock v:ext="edit"/>
              <v:shape id="_x0000_s7275" o:spid="_x0000_s7275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76" o:spid="_x0000_s7276" o:spt="203" style="position:absolute;left:7468;top:6287;height:2;width:10;" coordorigin="7468,6287" coordsize="10,2">
              <o:lock v:ext="edit"/>
              <v:shape id="_x0000_s7277" o:spid="_x0000_s7277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78" o:spid="_x0000_s7278" o:spt="203" style="position:absolute;left:7468;top:6287;height:2;width:10;" coordorigin="7468,6287" coordsize="10,2">
              <o:lock v:ext="edit"/>
              <v:shape id="_x0000_s7279" o:spid="_x0000_s7279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80" o:spid="_x0000_s7280" o:spt="203" style="position:absolute;left:7468;top:6287;height:2;width:10;" coordorigin="7468,6287" coordsize="10,2">
              <o:lock v:ext="edit"/>
              <v:shape id="_x0000_s7281" o:spid="_x0000_s7281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82" o:spid="_x0000_s7282" o:spt="203" style="position:absolute;left:7468;top:6287;height:2;width:10;" coordorigin="7468,6287" coordsize="10,2">
              <o:lock v:ext="edit"/>
              <v:shape id="_x0000_s7283" o:spid="_x0000_s7283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84" o:spid="_x0000_s7284" o:spt="203" style="position:absolute;left:7468;top:6287;height:2;width:10;" coordorigin="7468,6287" coordsize="10,2">
              <o:lock v:ext="edit"/>
              <v:shape id="_x0000_s7285" o:spid="_x0000_s7285" style="position:absolute;left:7468;top:6287;height:2;width:10;" filled="f" stroked="t" coordorigin="7468,6287" coordsize="10,0" path="m7478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86" o:spid="_x0000_s7286" o:spt="203" style="position:absolute;left:7468;top:6089;height:198;width:2;" coordorigin="7468,6089" coordsize="2,198">
              <o:lock v:ext="edit"/>
              <v:shape id="_x0000_s7287" o:spid="_x0000_s7287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88" o:spid="_x0000_s7288" o:spt="203" style="position:absolute;left:7468;top:6089;height:198;width:2;" coordorigin="7468,6089" coordsize="2,198">
              <o:lock v:ext="edit"/>
              <v:shape id="_x0000_s7289" o:spid="_x0000_s7289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90" o:spid="_x0000_s7290" o:spt="203" style="position:absolute;left:7468;top:6089;height:198;width:2;" coordorigin="7468,6089" coordsize="2,198">
              <o:lock v:ext="edit"/>
              <v:shape id="_x0000_s7291" o:spid="_x0000_s7291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92" o:spid="_x0000_s7292" o:spt="203" style="position:absolute;left:7468;top:6089;height:198;width:2;" coordorigin="7468,6089" coordsize="2,198">
              <o:lock v:ext="edit"/>
              <v:shape id="_x0000_s7293" o:spid="_x0000_s7293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94" o:spid="_x0000_s7294" o:spt="203" style="position:absolute;left:7468;top:6089;height:198;width:2;" coordorigin="7468,6089" coordsize="2,198">
              <o:lock v:ext="edit"/>
              <v:shape id="_x0000_s7295" o:spid="_x0000_s7295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96" o:spid="_x0000_s7296" o:spt="203" style="position:absolute;left:7468;top:6089;height:198;width:2;" coordorigin="7468,6089" coordsize="2,198">
              <o:lock v:ext="edit"/>
              <v:shape id="_x0000_s7297" o:spid="_x0000_s7297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298" o:spid="_x0000_s7298" o:spt="203" style="position:absolute;left:7468;top:6089;height:198;width:2;" coordorigin="7468,6089" coordsize="2,198">
              <o:lock v:ext="edit"/>
              <v:shape id="_x0000_s7299" o:spid="_x0000_s7299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00" o:spid="_x0000_s7300" o:spt="203" style="position:absolute;left:7468;top:6089;height:198;width:2;" coordorigin="7468,6089" coordsize="2,198">
              <o:lock v:ext="edit"/>
              <v:shape id="_x0000_s7301" o:spid="_x0000_s7301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02" o:spid="_x0000_s7302" o:spt="203" style="position:absolute;left:7468;top:6089;height:198;width:2;" coordorigin="7468,6089" coordsize="2,198">
              <o:lock v:ext="edit"/>
              <v:shape id="_x0000_s7303" o:spid="_x0000_s7303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04" o:spid="_x0000_s7304" o:spt="203" style="position:absolute;left:7468;top:6089;height:198;width:2;" coordorigin="7468,6089" coordsize="2,198">
              <o:lock v:ext="edit"/>
              <v:shape id="_x0000_s7305" o:spid="_x0000_s7305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06" o:spid="_x0000_s7306" o:spt="203" style="position:absolute;left:7468;top:6089;height:198;width:2;" coordorigin="7468,6089" coordsize="2,198">
              <o:lock v:ext="edit"/>
              <v:shape id="_x0000_s7307" o:spid="_x0000_s7307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08" o:spid="_x0000_s7308" o:spt="203" style="position:absolute;left:7468;top:6089;height:198;width:2;" coordorigin="7468,6089" coordsize="2,198">
              <o:lock v:ext="edit"/>
              <v:shape id="_x0000_s7309" o:spid="_x0000_s7309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10" o:spid="_x0000_s7310" o:spt="203" style="position:absolute;left:7468;top:6089;height:198;width:2;" coordorigin="7468,6089" coordsize="2,198">
              <o:lock v:ext="edit"/>
              <v:shape id="_x0000_s7311" o:spid="_x0000_s7311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12" o:spid="_x0000_s7312" o:spt="203" style="position:absolute;left:7468;top:6089;height:198;width:2;" coordorigin="7468,6089" coordsize="2,198">
              <o:lock v:ext="edit"/>
              <v:shape id="_x0000_s7313" o:spid="_x0000_s7313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14" o:spid="_x0000_s7314" o:spt="203" style="position:absolute;left:7468;top:6089;height:198;width:2;" coordorigin="7468,6089" coordsize="2,198">
              <o:lock v:ext="edit"/>
              <v:shape id="_x0000_s7315" o:spid="_x0000_s7315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16" o:spid="_x0000_s7316" o:spt="203" style="position:absolute;left:7468;top:6089;height:198;width:2;" coordorigin="7468,6089" coordsize="2,198">
              <o:lock v:ext="edit"/>
              <v:shape id="_x0000_s7317" o:spid="_x0000_s7317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18" o:spid="_x0000_s7318" o:spt="203" style="position:absolute;left:7468;top:6089;height:198;width:2;" coordorigin="7468,6089" coordsize="2,198">
              <o:lock v:ext="edit"/>
              <v:shape id="_x0000_s7319" o:spid="_x0000_s7319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20" o:spid="_x0000_s7320" o:spt="203" style="position:absolute;left:7468;top:6089;height:198;width:2;" coordorigin="7468,6089" coordsize="2,198">
              <o:lock v:ext="edit"/>
              <v:shape id="_x0000_s7321" o:spid="_x0000_s7321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22" o:spid="_x0000_s7322" o:spt="203" style="position:absolute;left:7468;top:6089;height:198;width:2;" coordorigin="7468,6089" coordsize="2,198">
              <o:lock v:ext="edit"/>
              <v:shape id="_x0000_s7323" o:spid="_x0000_s7323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24" o:spid="_x0000_s7324" o:spt="203" style="position:absolute;left:7468;top:6089;height:198;width:2;" coordorigin="7468,6089" coordsize="2,198">
              <o:lock v:ext="edit"/>
              <v:shape id="_x0000_s7325" o:spid="_x0000_s7325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26" o:spid="_x0000_s7326" o:spt="203" style="position:absolute;left:7468;top:6089;height:198;width:2;" coordorigin="7468,6089" coordsize="2,198">
              <o:lock v:ext="edit"/>
              <v:shape id="_x0000_s7327" o:spid="_x0000_s7327" style="position:absolute;left:7468;top:6089;height:198;width:2;" filled="f" stroked="t" coordorigin="7468,6089" coordsize="0,198" path="m7468,6287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28" o:spid="_x0000_s7328" o:spt="203" style="position:absolute;left:7468;top:6089;height:2;width:10;" coordorigin="7468,6089" coordsize="10,2">
              <o:lock v:ext="edit"/>
              <v:shape id="_x0000_s7329" o:spid="_x0000_s7329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30" o:spid="_x0000_s7330" o:spt="203" style="position:absolute;left:7468;top:6089;height:2;width:10;" coordorigin="7468,6089" coordsize="10,2">
              <o:lock v:ext="edit"/>
              <v:shape id="_x0000_s7331" o:spid="_x0000_s7331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32" o:spid="_x0000_s7332" o:spt="203" style="position:absolute;left:7468;top:6089;height:2;width:10;" coordorigin="7468,6089" coordsize="10,2">
              <o:lock v:ext="edit"/>
              <v:shape id="_x0000_s7333" o:spid="_x0000_s7333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34" o:spid="_x0000_s7334" o:spt="203" style="position:absolute;left:7468;top:6089;height:2;width:10;" coordorigin="7468,6089" coordsize="10,2">
              <o:lock v:ext="edit"/>
              <v:shape id="_x0000_s7335" o:spid="_x0000_s7335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36" o:spid="_x0000_s7336" o:spt="203" style="position:absolute;left:7468;top:6089;height:2;width:10;" coordorigin="7468,6089" coordsize="10,2">
              <o:lock v:ext="edit"/>
              <v:shape id="_x0000_s7337" o:spid="_x0000_s7337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38" o:spid="_x0000_s7338" o:spt="203" style="position:absolute;left:7468;top:6089;height:2;width:10;" coordorigin="7468,6089" coordsize="10,2">
              <o:lock v:ext="edit"/>
              <v:shape id="_x0000_s7339" o:spid="_x0000_s7339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40" o:spid="_x0000_s7340" o:spt="203" style="position:absolute;left:7468;top:6089;height:2;width:10;" coordorigin="7468,6089" coordsize="10,2">
              <o:lock v:ext="edit"/>
              <v:shape id="_x0000_s7341" o:spid="_x0000_s7341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42" o:spid="_x0000_s7342" o:spt="203" style="position:absolute;left:7468;top:6089;height:2;width:10;" coordorigin="7468,6089" coordsize="10,2">
              <o:lock v:ext="edit"/>
              <v:shape id="_x0000_s7343" o:spid="_x0000_s7343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44" o:spid="_x0000_s7344" o:spt="203" style="position:absolute;left:7468;top:6089;height:2;width:10;" coordorigin="7468,6089" coordsize="10,2">
              <o:lock v:ext="edit"/>
              <v:shape id="_x0000_s7345" o:spid="_x0000_s7345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46" o:spid="_x0000_s7346" o:spt="203" style="position:absolute;left:7468;top:6089;height:2;width:10;" coordorigin="7468,6089" coordsize="10,2">
              <o:lock v:ext="edit"/>
              <v:shape id="_x0000_s7347" o:spid="_x0000_s7347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48" o:spid="_x0000_s7348" o:spt="203" style="position:absolute;left:7468;top:6089;height:2;width:10;" coordorigin="7468,6089" coordsize="10,2">
              <o:lock v:ext="edit"/>
              <v:shape id="_x0000_s7349" o:spid="_x0000_s7349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50" o:spid="_x0000_s7350" o:spt="203" style="position:absolute;left:7468;top:6089;height:2;width:10;" coordorigin="7468,6089" coordsize="10,2">
              <o:lock v:ext="edit"/>
              <v:shape id="_x0000_s7351" o:spid="_x0000_s7351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52" o:spid="_x0000_s7352" o:spt="203" style="position:absolute;left:7468;top:6089;height:2;width:10;" coordorigin="7468,6089" coordsize="10,2">
              <o:lock v:ext="edit"/>
              <v:shape id="_x0000_s7353" o:spid="_x0000_s7353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54" o:spid="_x0000_s7354" o:spt="203" style="position:absolute;left:7468;top:6089;height:2;width:10;" coordorigin="7468,6089" coordsize="10,2">
              <o:lock v:ext="edit"/>
              <v:shape id="_x0000_s7355" o:spid="_x0000_s7355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56" o:spid="_x0000_s7356" o:spt="203" style="position:absolute;left:7468;top:6089;height:2;width:10;" coordorigin="7468,6089" coordsize="10,2">
              <o:lock v:ext="edit"/>
              <v:shape id="_x0000_s7357" o:spid="_x0000_s7357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58" o:spid="_x0000_s7358" o:spt="203" style="position:absolute;left:7468;top:6089;height:2;width:10;" coordorigin="7468,6089" coordsize="10,2">
              <o:lock v:ext="edit"/>
              <v:shape id="_x0000_s7359" o:spid="_x0000_s7359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60" o:spid="_x0000_s7360" o:spt="203" style="position:absolute;left:7468;top:6089;height:2;width:10;" coordorigin="7468,6089" coordsize="10,2">
              <o:lock v:ext="edit"/>
              <v:shape id="_x0000_s7361" o:spid="_x0000_s7361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62" o:spid="_x0000_s7362" o:spt="203" style="position:absolute;left:7468;top:6089;height:2;width:10;" coordorigin="7468,6089" coordsize="10,2">
              <o:lock v:ext="edit"/>
              <v:shape id="_x0000_s7363" o:spid="_x0000_s7363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64" o:spid="_x0000_s7364" o:spt="203" style="position:absolute;left:7468;top:6089;height:2;width:10;" coordorigin="7468,6089" coordsize="10,2">
              <o:lock v:ext="edit"/>
              <v:shape id="_x0000_s7365" o:spid="_x0000_s7365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66" o:spid="_x0000_s7366" o:spt="203" style="position:absolute;left:7468;top:6089;height:2;width:10;" coordorigin="7468,6089" coordsize="10,2">
              <o:lock v:ext="edit"/>
              <v:shape id="_x0000_s7367" o:spid="_x0000_s7367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68" o:spid="_x0000_s7368" o:spt="203" style="position:absolute;left:7468;top:6089;height:2;width:10;" coordorigin="7468,6089" coordsize="10,2">
              <o:lock v:ext="edit"/>
              <v:shape id="_x0000_s7369" o:spid="_x0000_s7369" style="position:absolute;left:7468;top:6089;height:2;width:10;" filled="f" stroked="t" coordorigin="7468,6089" coordsize="10,0" path="m7478,6089l7468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70" o:spid="_x0000_s7370" o:spt="203" style="position:absolute;left:7284;top:6089;height:2;width:7;" coordorigin="7284,6089" coordsize="7,2">
              <o:lock v:ext="edit"/>
              <v:shape id="_x0000_s7371" o:spid="_x0000_s7371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72" o:spid="_x0000_s7372" o:spt="203" style="position:absolute;left:7284;top:6089;height:2;width:7;" coordorigin="7284,6089" coordsize="7,2">
              <o:lock v:ext="edit"/>
              <v:shape id="_x0000_s7373" o:spid="_x0000_s7373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74" o:spid="_x0000_s7374" o:spt="203" style="position:absolute;left:7284;top:6089;height:2;width:7;" coordorigin="7284,6089" coordsize="7,2">
              <o:lock v:ext="edit"/>
              <v:shape id="_x0000_s7375" o:spid="_x0000_s7375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76" o:spid="_x0000_s7376" o:spt="203" style="position:absolute;left:7284;top:6089;height:2;width:7;" coordorigin="7284,6089" coordsize="7,2">
              <o:lock v:ext="edit"/>
              <v:shape id="_x0000_s7377" o:spid="_x0000_s7377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78" o:spid="_x0000_s7378" o:spt="203" style="position:absolute;left:7284;top:6089;height:2;width:7;" coordorigin="7284,6089" coordsize="7,2">
              <o:lock v:ext="edit"/>
              <v:shape id="_x0000_s7379" o:spid="_x0000_s7379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80" o:spid="_x0000_s7380" o:spt="203" style="position:absolute;left:7284;top:6089;height:2;width:7;" coordorigin="7284,6089" coordsize="7,2">
              <o:lock v:ext="edit"/>
              <v:shape id="_x0000_s7381" o:spid="_x0000_s7381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82" o:spid="_x0000_s7382" o:spt="203" style="position:absolute;left:7284;top:6089;height:2;width:7;" coordorigin="7284,6089" coordsize="7,2">
              <o:lock v:ext="edit"/>
              <v:shape id="_x0000_s7383" o:spid="_x0000_s7383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84" o:spid="_x0000_s7384" o:spt="203" style="position:absolute;left:7284;top:6089;height:2;width:7;" coordorigin="7284,6089" coordsize="7,2">
              <o:lock v:ext="edit"/>
              <v:shape id="_x0000_s7385" o:spid="_x0000_s7385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86" o:spid="_x0000_s7386" o:spt="203" style="position:absolute;left:7284;top:6089;height:2;width:7;" coordorigin="7284,6089" coordsize="7,2">
              <o:lock v:ext="edit"/>
              <v:shape id="_x0000_s7387" o:spid="_x0000_s7387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88" o:spid="_x0000_s7388" o:spt="203" style="position:absolute;left:7284;top:6089;height:2;width:7;" coordorigin="7284,6089" coordsize="7,2">
              <o:lock v:ext="edit"/>
              <v:shape id="_x0000_s7389" o:spid="_x0000_s7389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90" o:spid="_x0000_s7390" o:spt="203" style="position:absolute;left:7284;top:6089;height:2;width:7;" coordorigin="7284,6089" coordsize="7,2">
              <o:lock v:ext="edit"/>
              <v:shape id="_x0000_s7391" o:spid="_x0000_s7391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92" o:spid="_x0000_s7392" o:spt="203" style="position:absolute;left:7284;top:6089;height:2;width:7;" coordorigin="7284,6089" coordsize="7,2">
              <o:lock v:ext="edit"/>
              <v:shape id="_x0000_s7393" o:spid="_x0000_s7393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94" o:spid="_x0000_s7394" o:spt="203" style="position:absolute;left:7284;top:6089;height:2;width:7;" coordorigin="7284,6089" coordsize="7,2">
              <o:lock v:ext="edit"/>
              <v:shape id="_x0000_s7395" o:spid="_x0000_s7395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96" o:spid="_x0000_s7396" o:spt="203" style="position:absolute;left:7284;top:6089;height:2;width:7;" coordorigin="7284,6089" coordsize="7,2">
              <o:lock v:ext="edit"/>
              <v:shape id="_x0000_s7397" o:spid="_x0000_s7397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398" o:spid="_x0000_s7398" o:spt="203" style="position:absolute;left:7284;top:6089;height:2;width:7;" coordorigin="7284,6089" coordsize="7,2">
              <o:lock v:ext="edit"/>
              <v:shape id="_x0000_s7399" o:spid="_x0000_s7399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00" o:spid="_x0000_s7400" o:spt="203" style="position:absolute;left:7284;top:6089;height:2;width:7;" coordorigin="7284,6089" coordsize="7,2">
              <o:lock v:ext="edit"/>
              <v:shape id="_x0000_s7401" o:spid="_x0000_s7401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02" o:spid="_x0000_s7402" o:spt="203" style="position:absolute;left:7284;top:6089;height:2;width:7;" coordorigin="7284,6089" coordsize="7,2">
              <o:lock v:ext="edit"/>
              <v:shape id="_x0000_s7403" o:spid="_x0000_s7403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04" o:spid="_x0000_s7404" o:spt="203" style="position:absolute;left:7284;top:6089;height:2;width:7;" coordorigin="7284,6089" coordsize="7,2">
              <o:lock v:ext="edit"/>
              <v:shape id="_x0000_s7405" o:spid="_x0000_s7405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06" o:spid="_x0000_s7406" o:spt="203" style="position:absolute;left:7284;top:6089;height:2;width:7;" coordorigin="7284,6089" coordsize="7,2">
              <o:lock v:ext="edit"/>
              <v:shape id="_x0000_s7407" o:spid="_x0000_s7407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08" o:spid="_x0000_s7408" o:spt="203" style="position:absolute;left:7284;top:6089;height:2;width:7;" coordorigin="7284,6089" coordsize="7,2">
              <o:lock v:ext="edit"/>
              <v:shape id="_x0000_s7409" o:spid="_x0000_s7409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10" o:spid="_x0000_s7410" o:spt="203" style="position:absolute;left:7284;top:6089;height:2;width:7;" coordorigin="7284,6089" coordsize="7,2">
              <o:lock v:ext="edit"/>
              <v:shape id="_x0000_s7411" o:spid="_x0000_s7411" style="position:absolute;left:7284;top:6089;height:2;width:7;" filled="f" stroked="t" coordorigin="7284,6089" coordsize="7,0" path="m7290,6089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12" o:spid="_x0000_s7412" o:spt="203" style="position:absolute;left:7284;top:6082;height:8;width:7;" coordorigin="7284,6082" coordsize="7,8">
              <o:lock v:ext="edit"/>
              <v:shape id="_x0000_s7413" o:spid="_x0000_s7413" style="position:absolute;left:7284;top:6082;height:8;width:7;" filled="f" stroked="t" coordorigin="7284,6082" coordsize="7,8" path="m7290,6082l7287,6082,7284,6085,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14" o:spid="_x0000_s7414" o:spt="203" style="position:absolute;left:7287;top:6085;height:2;width:7;" coordorigin="7287,6085" coordsize="7,2">
              <o:lock v:ext="edit"/>
              <v:shape id="_x0000_s7415" o:spid="_x0000_s7415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16" o:spid="_x0000_s7416" o:spt="203" style="position:absolute;left:7287;top:6085;height:2;width:7;" coordorigin="7287,6085" coordsize="7,2">
              <o:lock v:ext="edit"/>
              <v:shape id="_x0000_s7417" o:spid="_x0000_s7417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18" o:spid="_x0000_s7418" o:spt="203" style="position:absolute;left:7287;top:6085;height:2;width:7;" coordorigin="7287,6085" coordsize="7,2">
              <o:lock v:ext="edit"/>
              <v:shape id="_x0000_s7419" o:spid="_x0000_s7419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20" o:spid="_x0000_s7420" o:spt="203" style="position:absolute;left:7287;top:6085;height:2;width:7;" coordorigin="7287,6085" coordsize="7,2">
              <o:lock v:ext="edit"/>
              <v:shape id="_x0000_s7421" o:spid="_x0000_s7421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22" o:spid="_x0000_s7422" o:spt="203" style="position:absolute;left:7287;top:6085;height:2;width:7;" coordorigin="7287,6085" coordsize="7,2">
              <o:lock v:ext="edit"/>
              <v:shape id="_x0000_s7423" o:spid="_x0000_s7423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24" o:spid="_x0000_s7424" o:spt="203" style="position:absolute;left:7287;top:6085;height:2;width:7;" coordorigin="7287,6085" coordsize="7,2">
              <o:lock v:ext="edit"/>
              <v:shape id="_x0000_s7425" o:spid="_x0000_s7425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26" o:spid="_x0000_s7426" o:spt="203" style="position:absolute;left:7287;top:6085;height:2;width:7;" coordorigin="7287,6085" coordsize="7,2">
              <o:lock v:ext="edit"/>
              <v:shape id="_x0000_s7427" o:spid="_x0000_s7427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28" o:spid="_x0000_s7428" o:spt="203" style="position:absolute;left:7287;top:6085;height:2;width:7;" coordorigin="7287,6085" coordsize="7,2">
              <o:lock v:ext="edit"/>
              <v:shape id="_x0000_s7429" o:spid="_x0000_s7429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30" o:spid="_x0000_s7430" o:spt="203" style="position:absolute;left:7287;top:6085;height:2;width:7;" coordorigin="7287,6085" coordsize="7,2">
              <o:lock v:ext="edit"/>
              <v:shape id="_x0000_s7431" o:spid="_x0000_s7431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32" o:spid="_x0000_s7432" o:spt="203" style="position:absolute;left:7287;top:6085;height:2;width:7;" coordorigin="7287,6085" coordsize="7,2">
              <o:lock v:ext="edit"/>
              <v:shape id="_x0000_s7433" o:spid="_x0000_s7433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34" o:spid="_x0000_s7434" o:spt="203" style="position:absolute;left:7287;top:6085;height:2;width:7;" coordorigin="7287,6085" coordsize="7,2">
              <o:lock v:ext="edit"/>
              <v:shape id="_x0000_s7435" o:spid="_x0000_s7435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36" o:spid="_x0000_s7436" o:spt="203" style="position:absolute;left:7287;top:6085;height:2;width:7;" coordorigin="7287,6085" coordsize="7,2">
              <o:lock v:ext="edit"/>
              <v:shape id="_x0000_s7437" o:spid="_x0000_s7437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38" o:spid="_x0000_s7438" o:spt="203" style="position:absolute;left:7287;top:6085;height:2;width:7;" coordorigin="7287,6085" coordsize="7,2">
              <o:lock v:ext="edit"/>
              <v:shape id="_x0000_s7439" o:spid="_x0000_s7439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40" o:spid="_x0000_s7440" o:spt="203" style="position:absolute;left:7287;top:6085;height:2;width:7;" coordorigin="7287,6085" coordsize="7,2">
              <o:lock v:ext="edit"/>
              <v:shape id="_x0000_s7441" o:spid="_x0000_s7441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42" o:spid="_x0000_s7442" o:spt="203" style="position:absolute;left:7287;top:6085;height:2;width:7;" coordorigin="7287,6085" coordsize="7,2">
              <o:lock v:ext="edit"/>
              <v:shape id="_x0000_s7443" o:spid="_x0000_s7443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44" o:spid="_x0000_s7444" o:spt="203" style="position:absolute;left:7287;top:6085;height:2;width:7;" coordorigin="7287,6085" coordsize="7,2">
              <o:lock v:ext="edit"/>
              <v:shape id="_x0000_s7445" o:spid="_x0000_s7445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46" o:spid="_x0000_s7446" o:spt="203" style="position:absolute;left:7287;top:6085;height:2;width:7;" coordorigin="7287,6085" coordsize="7,2">
              <o:lock v:ext="edit"/>
              <v:shape id="_x0000_s7447" o:spid="_x0000_s7447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48" o:spid="_x0000_s7448" o:spt="203" style="position:absolute;left:7287;top:6085;height:2;width:7;" coordorigin="7287,6085" coordsize="7,2">
              <o:lock v:ext="edit"/>
              <v:shape id="_x0000_s7449" o:spid="_x0000_s7449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50" o:spid="_x0000_s7450" o:spt="203" style="position:absolute;left:7287;top:6085;height:2;width:7;" coordorigin="7287,6085" coordsize="7,2">
              <o:lock v:ext="edit"/>
              <v:shape id="_x0000_s7451" o:spid="_x0000_s7451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52" o:spid="_x0000_s7452" o:spt="203" style="position:absolute;left:7287;top:6085;height:2;width:7;" coordorigin="7287,6085" coordsize="7,2">
              <o:lock v:ext="edit"/>
              <v:shape id="_x0000_s7453" o:spid="_x0000_s7453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54" o:spid="_x0000_s7454" o:spt="203" style="position:absolute;left:7287;top:6085;height:2;width:7;" coordorigin="7287,6085" coordsize="7,2">
              <o:lock v:ext="edit"/>
              <v:shape id="_x0000_s7455" o:spid="_x0000_s7455" style="position:absolute;left:7287;top:6085;height:2;width:7;" filled="f" stroked="t" coordorigin="7287,6085" coordsize="7,0" path="m7287,6085l7294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456" o:spid="_x0000_s7456" o:spt="203" style="position:absolute;left:7290;top:6089;height:2;width:178;" coordorigin="7290,6089" coordsize="178,2">
              <o:lock v:ext="edit"/>
              <v:shape id="_x0000_s7457" o:spid="_x0000_s7457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58" o:spid="_x0000_s7458" o:spt="203" style="position:absolute;left:7290;top:6089;height:2;width:178;" coordorigin="7290,6089" coordsize="178,2">
              <o:lock v:ext="edit"/>
              <v:shape id="_x0000_s7459" o:spid="_x0000_s7459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60" o:spid="_x0000_s7460" o:spt="203" style="position:absolute;left:7290;top:6089;height:2;width:178;" coordorigin="7290,6089" coordsize="178,2">
              <o:lock v:ext="edit"/>
              <v:shape id="_x0000_s7461" o:spid="_x0000_s7461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62" o:spid="_x0000_s7462" o:spt="203" style="position:absolute;left:7290;top:6089;height:2;width:178;" coordorigin="7290,6089" coordsize="178,2">
              <o:lock v:ext="edit"/>
              <v:shape id="_x0000_s7463" o:spid="_x0000_s7463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64" o:spid="_x0000_s7464" o:spt="203" style="position:absolute;left:7290;top:6089;height:2;width:178;" coordorigin="7290,6089" coordsize="178,2">
              <o:lock v:ext="edit"/>
              <v:shape id="_x0000_s7465" o:spid="_x0000_s7465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66" o:spid="_x0000_s7466" o:spt="203" style="position:absolute;left:7290;top:6089;height:2;width:178;" coordorigin="7290,6089" coordsize="178,2">
              <o:lock v:ext="edit"/>
              <v:shape id="_x0000_s7467" o:spid="_x0000_s7467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68" o:spid="_x0000_s7468" o:spt="203" style="position:absolute;left:7290;top:6089;height:2;width:178;" coordorigin="7290,6089" coordsize="178,2">
              <o:lock v:ext="edit"/>
              <v:shape id="_x0000_s7469" o:spid="_x0000_s7469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70" o:spid="_x0000_s7470" o:spt="203" style="position:absolute;left:7290;top:6089;height:2;width:178;" coordorigin="7290,6089" coordsize="178,2">
              <o:lock v:ext="edit"/>
              <v:shape id="_x0000_s7471" o:spid="_x0000_s7471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72" o:spid="_x0000_s7472" o:spt="203" style="position:absolute;left:7290;top:6089;height:2;width:178;" coordorigin="7290,6089" coordsize="178,2">
              <o:lock v:ext="edit"/>
              <v:shape id="_x0000_s7473" o:spid="_x0000_s7473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74" o:spid="_x0000_s7474" o:spt="203" style="position:absolute;left:7290;top:6089;height:2;width:178;" coordorigin="7290,6089" coordsize="178,2">
              <o:lock v:ext="edit"/>
              <v:shape id="_x0000_s7475" o:spid="_x0000_s7475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76" o:spid="_x0000_s7476" o:spt="203" style="position:absolute;left:7290;top:6089;height:2;width:178;" coordorigin="7290,6089" coordsize="178,2">
              <o:lock v:ext="edit"/>
              <v:shape id="_x0000_s7477" o:spid="_x0000_s7477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78" o:spid="_x0000_s7478" o:spt="203" style="position:absolute;left:7290;top:6089;height:2;width:178;" coordorigin="7290,6089" coordsize="178,2">
              <o:lock v:ext="edit"/>
              <v:shape id="_x0000_s7479" o:spid="_x0000_s7479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80" o:spid="_x0000_s7480" o:spt="203" style="position:absolute;left:7290;top:6089;height:2;width:178;" coordorigin="7290,6089" coordsize="178,2">
              <o:lock v:ext="edit"/>
              <v:shape id="_x0000_s7481" o:spid="_x0000_s7481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82" o:spid="_x0000_s7482" o:spt="203" style="position:absolute;left:7290;top:6089;height:2;width:178;" coordorigin="7290,6089" coordsize="178,2">
              <o:lock v:ext="edit"/>
              <v:shape id="_x0000_s7483" o:spid="_x0000_s7483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84" o:spid="_x0000_s7484" o:spt="203" style="position:absolute;left:7290;top:6089;height:2;width:178;" coordorigin="7290,6089" coordsize="178,2">
              <o:lock v:ext="edit"/>
              <v:shape id="_x0000_s7485" o:spid="_x0000_s7485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86" o:spid="_x0000_s7486" o:spt="203" style="position:absolute;left:7290;top:6089;height:2;width:178;" coordorigin="7290,6089" coordsize="178,2">
              <o:lock v:ext="edit"/>
              <v:shape id="_x0000_s7487" o:spid="_x0000_s7487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88" o:spid="_x0000_s7488" o:spt="203" style="position:absolute;left:7290;top:6089;height:2;width:178;" coordorigin="7290,6089" coordsize="178,2">
              <o:lock v:ext="edit"/>
              <v:shape id="_x0000_s7489" o:spid="_x0000_s7489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90" o:spid="_x0000_s7490" o:spt="203" style="position:absolute;left:7290;top:6089;height:2;width:178;" coordorigin="7290,6089" coordsize="178,2">
              <o:lock v:ext="edit"/>
              <v:shape id="_x0000_s7491" o:spid="_x0000_s7491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92" o:spid="_x0000_s7492" o:spt="203" style="position:absolute;left:7290;top:6089;height:2;width:178;" coordorigin="7290,6089" coordsize="178,2">
              <o:lock v:ext="edit"/>
              <v:shape id="_x0000_s7493" o:spid="_x0000_s7493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94" o:spid="_x0000_s7494" o:spt="203" style="position:absolute;left:7290;top:6089;height:2;width:178;" coordorigin="7290,6089" coordsize="178,2">
              <o:lock v:ext="edit"/>
              <v:shape id="_x0000_s7495" o:spid="_x0000_s7495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96" o:spid="_x0000_s7496" o:spt="203" style="position:absolute;left:7290;top:6089;height:2;width:178;" coordorigin="7290,6089" coordsize="178,2">
              <o:lock v:ext="edit"/>
              <v:shape id="_x0000_s7497" o:spid="_x0000_s7497" style="position:absolute;left:7290;top:6089;height:2;width:178;" filled="f" stroked="t" coordorigin="7290,6089" coordsize="178,0" path="m7468,6089l7290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498" o:spid="_x0000_s7498" o:spt="203" style="position:absolute;left:7290;top:6287;height:2;width:178;" coordorigin="7290,6287" coordsize="178,2">
              <o:lock v:ext="edit"/>
              <v:shape id="_x0000_s7499" o:spid="_x0000_s7499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00" o:spid="_x0000_s7500" o:spt="203" style="position:absolute;left:7290;top:6287;height:2;width:178;" coordorigin="7290,6287" coordsize="178,2">
              <o:lock v:ext="edit"/>
              <v:shape id="_x0000_s7501" o:spid="_x0000_s7501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02" o:spid="_x0000_s7502" o:spt="203" style="position:absolute;left:7290;top:6287;height:2;width:178;" coordorigin="7290,6287" coordsize="178,2">
              <o:lock v:ext="edit"/>
              <v:shape id="_x0000_s7503" o:spid="_x0000_s7503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04" o:spid="_x0000_s7504" o:spt="203" style="position:absolute;left:7290;top:6287;height:2;width:178;" coordorigin="7290,6287" coordsize="178,2">
              <o:lock v:ext="edit"/>
              <v:shape id="_x0000_s7505" o:spid="_x0000_s7505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06" o:spid="_x0000_s7506" o:spt="203" style="position:absolute;left:7290;top:6287;height:2;width:178;" coordorigin="7290,6287" coordsize="178,2">
              <o:lock v:ext="edit"/>
              <v:shape id="_x0000_s7507" o:spid="_x0000_s7507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08" o:spid="_x0000_s7508" o:spt="203" style="position:absolute;left:7290;top:6287;height:2;width:178;" coordorigin="7290,6287" coordsize="178,2">
              <o:lock v:ext="edit"/>
              <v:shape id="_x0000_s7509" o:spid="_x0000_s7509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10" o:spid="_x0000_s7510" o:spt="203" style="position:absolute;left:7290;top:6287;height:2;width:178;" coordorigin="7290,6287" coordsize="178,2">
              <o:lock v:ext="edit"/>
              <v:shape id="_x0000_s7511" o:spid="_x0000_s7511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12" o:spid="_x0000_s7512" o:spt="203" style="position:absolute;left:7290;top:6287;height:2;width:178;" coordorigin="7290,6287" coordsize="178,2">
              <o:lock v:ext="edit"/>
              <v:shape id="_x0000_s7513" o:spid="_x0000_s7513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14" o:spid="_x0000_s7514" o:spt="203" style="position:absolute;left:7290;top:6287;height:2;width:178;" coordorigin="7290,6287" coordsize="178,2">
              <o:lock v:ext="edit"/>
              <v:shape id="_x0000_s7515" o:spid="_x0000_s7515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16" o:spid="_x0000_s7516" o:spt="203" style="position:absolute;left:7290;top:6287;height:2;width:178;" coordorigin="7290,6287" coordsize="178,2">
              <o:lock v:ext="edit"/>
              <v:shape id="_x0000_s7517" o:spid="_x0000_s7517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18" o:spid="_x0000_s7518" o:spt="203" style="position:absolute;left:7290;top:6287;height:2;width:178;" coordorigin="7290,6287" coordsize="178,2">
              <o:lock v:ext="edit"/>
              <v:shape id="_x0000_s7519" o:spid="_x0000_s7519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20" o:spid="_x0000_s7520" o:spt="203" style="position:absolute;left:7290;top:6287;height:2;width:178;" coordorigin="7290,6287" coordsize="178,2">
              <o:lock v:ext="edit"/>
              <v:shape id="_x0000_s7521" o:spid="_x0000_s7521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22" o:spid="_x0000_s7522" o:spt="203" style="position:absolute;left:7290;top:6287;height:2;width:178;" coordorigin="7290,6287" coordsize="178,2">
              <o:lock v:ext="edit"/>
              <v:shape id="_x0000_s7523" o:spid="_x0000_s7523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24" o:spid="_x0000_s7524" o:spt="203" style="position:absolute;left:7290;top:6287;height:2;width:178;" coordorigin="7290,6287" coordsize="178,2">
              <o:lock v:ext="edit"/>
              <v:shape id="_x0000_s7525" o:spid="_x0000_s7525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26" o:spid="_x0000_s7526" o:spt="203" style="position:absolute;left:7290;top:6287;height:2;width:178;" coordorigin="7290,6287" coordsize="178,2">
              <o:lock v:ext="edit"/>
              <v:shape id="_x0000_s7527" o:spid="_x0000_s7527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28" o:spid="_x0000_s7528" o:spt="203" style="position:absolute;left:7290;top:6287;height:2;width:178;" coordorigin="7290,6287" coordsize="178,2">
              <o:lock v:ext="edit"/>
              <v:shape id="_x0000_s7529" o:spid="_x0000_s7529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30" o:spid="_x0000_s7530" o:spt="203" style="position:absolute;left:7290;top:6287;height:2;width:178;" coordorigin="7290,6287" coordsize="178,2">
              <o:lock v:ext="edit"/>
              <v:shape id="_x0000_s7531" o:spid="_x0000_s7531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32" o:spid="_x0000_s7532" o:spt="203" style="position:absolute;left:7290;top:6287;height:2;width:178;" coordorigin="7290,6287" coordsize="178,2">
              <o:lock v:ext="edit"/>
              <v:shape id="_x0000_s7533" o:spid="_x0000_s7533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34" o:spid="_x0000_s7534" o:spt="203" style="position:absolute;left:7290;top:6287;height:2;width:178;" coordorigin="7290,6287" coordsize="178,2">
              <o:lock v:ext="edit"/>
              <v:shape id="_x0000_s7535" o:spid="_x0000_s7535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36" o:spid="_x0000_s7536" o:spt="203" style="position:absolute;left:7290;top:6287;height:2;width:178;" coordorigin="7290,6287" coordsize="178,2">
              <o:lock v:ext="edit"/>
              <v:shape id="_x0000_s7537" o:spid="_x0000_s7537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38" o:spid="_x0000_s7538" o:spt="203" style="position:absolute;left:7290;top:6287;height:2;width:178;" coordorigin="7290,6287" coordsize="178,2">
              <o:lock v:ext="edit"/>
              <v:shape id="_x0000_s7539" o:spid="_x0000_s7539" style="position:absolute;left:7290;top:6287;height:2;width:178;" filled="f" stroked="t" coordorigin="7290,6287" coordsize="178,0" path="m7290,6287l746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40" o:spid="_x0000_s7540" o:spt="203" style="position:absolute;left:7290;top:6089;height:198;width:2;" coordorigin="7290,6089" coordsize="2,198">
              <o:lock v:ext="edit"/>
              <v:shape id="_x0000_s7541" o:spid="_x0000_s7541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42" o:spid="_x0000_s7542" o:spt="203" style="position:absolute;left:7290;top:6089;height:198;width:2;" coordorigin="7290,6089" coordsize="2,198">
              <o:lock v:ext="edit"/>
              <v:shape id="_x0000_s7543" o:spid="_x0000_s7543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44" o:spid="_x0000_s7544" o:spt="203" style="position:absolute;left:7290;top:6089;height:198;width:2;" coordorigin="7290,6089" coordsize="2,198">
              <o:lock v:ext="edit"/>
              <v:shape id="_x0000_s7545" o:spid="_x0000_s7545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46" o:spid="_x0000_s7546" o:spt="203" style="position:absolute;left:7290;top:6089;height:198;width:2;" coordorigin="7290,6089" coordsize="2,198">
              <o:lock v:ext="edit"/>
              <v:shape id="_x0000_s7547" o:spid="_x0000_s7547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48" o:spid="_x0000_s7548" o:spt="203" style="position:absolute;left:7290;top:6089;height:198;width:2;" coordorigin="7290,6089" coordsize="2,198">
              <o:lock v:ext="edit"/>
              <v:shape id="_x0000_s7549" o:spid="_x0000_s7549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50" o:spid="_x0000_s7550" o:spt="203" style="position:absolute;left:7290;top:6089;height:198;width:2;" coordorigin="7290,6089" coordsize="2,198">
              <o:lock v:ext="edit"/>
              <v:shape id="_x0000_s7551" o:spid="_x0000_s7551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52" o:spid="_x0000_s7552" o:spt="203" style="position:absolute;left:7290;top:6089;height:198;width:2;" coordorigin="7290,6089" coordsize="2,198">
              <o:lock v:ext="edit"/>
              <v:shape id="_x0000_s7553" o:spid="_x0000_s7553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54" o:spid="_x0000_s7554" o:spt="203" style="position:absolute;left:7290;top:6089;height:198;width:2;" coordorigin="7290,6089" coordsize="2,198">
              <o:lock v:ext="edit"/>
              <v:shape id="_x0000_s7555" o:spid="_x0000_s7555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56" o:spid="_x0000_s7556" o:spt="203" style="position:absolute;left:7290;top:6089;height:198;width:2;" coordorigin="7290,6089" coordsize="2,198">
              <o:lock v:ext="edit"/>
              <v:shape id="_x0000_s7557" o:spid="_x0000_s7557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58" o:spid="_x0000_s7558" o:spt="203" style="position:absolute;left:7290;top:6089;height:198;width:2;" coordorigin="7290,6089" coordsize="2,198">
              <o:lock v:ext="edit"/>
              <v:shape id="_x0000_s7559" o:spid="_x0000_s7559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60" o:spid="_x0000_s7560" o:spt="203" style="position:absolute;left:7290;top:6089;height:198;width:2;" coordorigin="7290,6089" coordsize="2,198">
              <o:lock v:ext="edit"/>
              <v:shape id="_x0000_s7561" o:spid="_x0000_s7561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62" o:spid="_x0000_s7562" o:spt="203" style="position:absolute;left:7290;top:6089;height:198;width:2;" coordorigin="7290,6089" coordsize="2,198">
              <o:lock v:ext="edit"/>
              <v:shape id="_x0000_s7563" o:spid="_x0000_s7563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64" o:spid="_x0000_s7564" o:spt="203" style="position:absolute;left:7290;top:6089;height:198;width:2;" coordorigin="7290,6089" coordsize="2,198">
              <o:lock v:ext="edit"/>
              <v:shape id="_x0000_s7565" o:spid="_x0000_s7565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66" o:spid="_x0000_s7566" o:spt="203" style="position:absolute;left:7290;top:6089;height:198;width:2;" coordorigin="7290,6089" coordsize="2,198">
              <o:lock v:ext="edit"/>
              <v:shape id="_x0000_s7567" o:spid="_x0000_s7567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68" o:spid="_x0000_s7568" o:spt="203" style="position:absolute;left:7290;top:6089;height:198;width:2;" coordorigin="7290,6089" coordsize="2,198">
              <o:lock v:ext="edit"/>
              <v:shape id="_x0000_s7569" o:spid="_x0000_s7569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70" o:spid="_x0000_s7570" o:spt="203" style="position:absolute;left:7290;top:6089;height:198;width:2;" coordorigin="7290,6089" coordsize="2,198">
              <o:lock v:ext="edit"/>
              <v:shape id="_x0000_s7571" o:spid="_x0000_s7571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72" o:spid="_x0000_s7572" o:spt="203" style="position:absolute;left:7290;top:6089;height:198;width:2;" coordorigin="7290,6089" coordsize="2,198">
              <o:lock v:ext="edit"/>
              <v:shape id="_x0000_s7573" o:spid="_x0000_s7573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74" o:spid="_x0000_s7574" o:spt="203" style="position:absolute;left:7290;top:6089;height:198;width:2;" coordorigin="7290,6089" coordsize="2,198">
              <o:lock v:ext="edit"/>
              <v:shape id="_x0000_s7575" o:spid="_x0000_s7575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76" o:spid="_x0000_s7576" o:spt="203" style="position:absolute;left:7290;top:6089;height:198;width:2;" coordorigin="7290,6089" coordsize="2,198">
              <o:lock v:ext="edit"/>
              <v:shape id="_x0000_s7577" o:spid="_x0000_s7577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78" o:spid="_x0000_s7578" o:spt="203" style="position:absolute;left:7290;top:6089;height:198;width:2;" coordorigin="7290,6089" coordsize="2,198">
              <o:lock v:ext="edit"/>
              <v:shape id="_x0000_s7579" o:spid="_x0000_s7579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80" o:spid="_x0000_s7580" o:spt="203" style="position:absolute;left:7290;top:6089;height:198;width:2;" coordorigin="7290,6089" coordsize="2,198">
              <o:lock v:ext="edit"/>
              <v:shape id="_x0000_s7581" o:spid="_x0000_s7581" style="position:absolute;left:7290;top:6089;height:198;width:2;" filled="f" stroked="t" coordorigin="7290,6089" coordsize="0,198" path="m7290,6089l7290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582" o:spid="_x0000_s7582" o:spt="203" style="position:absolute;left:7465;top:6290;height:2;width:7;" coordorigin="7465,6290" coordsize="7,2">
              <o:lock v:ext="edit"/>
              <v:shape id="_x0000_s7583" o:spid="_x0000_s7583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584" o:spid="_x0000_s7584" o:spt="203" style="position:absolute;left:7465;top:6290;height:2;width:7;" coordorigin="7465,6290" coordsize="7,2">
              <o:lock v:ext="edit"/>
              <v:shape id="_x0000_s7585" o:spid="_x0000_s7585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586" o:spid="_x0000_s7586" o:spt="203" style="position:absolute;left:7465;top:6290;height:2;width:7;" coordorigin="7465,6290" coordsize="7,2">
              <o:lock v:ext="edit"/>
              <v:shape id="_x0000_s7587" o:spid="_x0000_s7587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588" o:spid="_x0000_s7588" o:spt="203" style="position:absolute;left:7465;top:6290;height:2;width:7;" coordorigin="7465,6290" coordsize="7,2">
              <o:lock v:ext="edit"/>
              <v:shape id="_x0000_s7589" o:spid="_x0000_s7589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590" o:spid="_x0000_s7590" o:spt="203" style="position:absolute;left:7465;top:6290;height:2;width:7;" coordorigin="7465,6290" coordsize="7,2">
              <o:lock v:ext="edit"/>
              <v:shape id="_x0000_s7591" o:spid="_x0000_s7591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592" o:spid="_x0000_s7592" o:spt="203" style="position:absolute;left:7465;top:6290;height:2;width:7;" coordorigin="7465,6290" coordsize="7,2">
              <o:lock v:ext="edit"/>
              <v:shape id="_x0000_s7593" o:spid="_x0000_s7593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594" o:spid="_x0000_s7594" o:spt="203" style="position:absolute;left:7465;top:6290;height:2;width:7;" coordorigin="7465,6290" coordsize="7,2">
              <o:lock v:ext="edit"/>
              <v:shape id="_x0000_s7595" o:spid="_x0000_s7595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596" o:spid="_x0000_s7596" o:spt="203" style="position:absolute;left:7465;top:6290;height:2;width:7;" coordorigin="7465,6290" coordsize="7,2">
              <o:lock v:ext="edit"/>
              <v:shape id="_x0000_s7597" o:spid="_x0000_s7597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598" o:spid="_x0000_s7598" o:spt="203" style="position:absolute;left:7465;top:6290;height:2;width:7;" coordorigin="7465,6290" coordsize="7,2">
              <o:lock v:ext="edit"/>
              <v:shape id="_x0000_s7599" o:spid="_x0000_s7599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00" o:spid="_x0000_s7600" o:spt="203" style="position:absolute;left:7465;top:6290;height:2;width:7;" coordorigin="7465,6290" coordsize="7,2">
              <o:lock v:ext="edit"/>
              <v:shape id="_x0000_s7601" o:spid="_x0000_s7601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02" o:spid="_x0000_s7602" o:spt="203" style="position:absolute;left:7465;top:6290;height:2;width:7;" coordorigin="7465,6290" coordsize="7,2">
              <o:lock v:ext="edit"/>
              <v:shape id="_x0000_s7603" o:spid="_x0000_s7603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04" o:spid="_x0000_s7604" o:spt="203" style="position:absolute;left:7465;top:6290;height:2;width:7;" coordorigin="7465,6290" coordsize="7,2">
              <o:lock v:ext="edit"/>
              <v:shape id="_x0000_s7605" o:spid="_x0000_s7605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06" o:spid="_x0000_s7606" o:spt="203" style="position:absolute;left:7465;top:6290;height:2;width:7;" coordorigin="7465,6290" coordsize="7,2">
              <o:lock v:ext="edit"/>
              <v:shape id="_x0000_s7607" o:spid="_x0000_s7607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08" o:spid="_x0000_s7608" o:spt="203" style="position:absolute;left:7465;top:6290;height:2;width:7;" coordorigin="7465,6290" coordsize="7,2">
              <o:lock v:ext="edit"/>
              <v:shape id="_x0000_s7609" o:spid="_x0000_s7609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10" o:spid="_x0000_s7610" o:spt="203" style="position:absolute;left:7465;top:6290;height:2;width:7;" coordorigin="7465,6290" coordsize="7,2">
              <o:lock v:ext="edit"/>
              <v:shape id="_x0000_s7611" o:spid="_x0000_s7611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12" o:spid="_x0000_s7612" o:spt="203" style="position:absolute;left:7465;top:6290;height:2;width:7;" coordorigin="7465,6290" coordsize="7,2">
              <o:lock v:ext="edit"/>
              <v:shape id="_x0000_s7613" o:spid="_x0000_s7613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14" o:spid="_x0000_s7614" o:spt="203" style="position:absolute;left:7465;top:6290;height:2;width:7;" coordorigin="7465,6290" coordsize="7,2">
              <o:lock v:ext="edit"/>
              <v:shape id="_x0000_s7615" o:spid="_x0000_s7615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16" o:spid="_x0000_s7616" o:spt="203" style="position:absolute;left:7465;top:6290;height:2;width:7;" coordorigin="7465,6290" coordsize="7,2">
              <o:lock v:ext="edit"/>
              <v:shape id="_x0000_s7617" o:spid="_x0000_s7617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18" o:spid="_x0000_s7618" o:spt="203" style="position:absolute;left:7465;top:6290;height:2;width:7;" coordorigin="7465,6290" coordsize="7,2">
              <o:lock v:ext="edit"/>
              <v:shape id="_x0000_s7619" o:spid="_x0000_s7619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20" o:spid="_x0000_s7620" o:spt="203" style="position:absolute;left:7465;top:6290;height:2;width:7;" coordorigin="7465,6290" coordsize="7,2">
              <o:lock v:ext="edit"/>
              <v:shape id="_x0000_s7621" o:spid="_x0000_s7621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22" o:spid="_x0000_s7622" o:spt="203" style="position:absolute;left:7465;top:6290;height:2;width:7;" coordorigin="7465,6290" coordsize="7,2">
              <o:lock v:ext="edit"/>
              <v:shape id="_x0000_s7623" o:spid="_x0000_s7623" style="position:absolute;left:7465;top:6290;height:2;width:7;" filled="f" stroked="t" coordorigin="7465,6290" coordsize="7,0" path="m7465,6290l7472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24" o:spid="_x0000_s7624" o:spt="203" style="position:absolute;left:7290;top:6294;height:2;width:178;" coordorigin="7290,6294" coordsize="178,2">
              <o:lock v:ext="edit"/>
              <v:shape id="_x0000_s7625" o:spid="_x0000_s7625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26" o:spid="_x0000_s7626" o:spt="203" style="position:absolute;left:7290;top:6294;height:2;width:178;" coordorigin="7290,6294" coordsize="178,2">
              <o:lock v:ext="edit"/>
              <v:shape id="_x0000_s7627" o:spid="_x0000_s7627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28" o:spid="_x0000_s7628" o:spt="203" style="position:absolute;left:7290;top:6294;height:2;width:178;" coordorigin="7290,6294" coordsize="178,2">
              <o:lock v:ext="edit"/>
              <v:shape id="_x0000_s7629" o:spid="_x0000_s7629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30" o:spid="_x0000_s7630" o:spt="203" style="position:absolute;left:7290;top:6294;height:2;width:178;" coordorigin="7290,6294" coordsize="178,2">
              <o:lock v:ext="edit"/>
              <v:shape id="_x0000_s7631" o:spid="_x0000_s7631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32" o:spid="_x0000_s7632" o:spt="203" style="position:absolute;left:7290;top:6294;height:2;width:178;" coordorigin="7290,6294" coordsize="178,2">
              <o:lock v:ext="edit"/>
              <v:shape id="_x0000_s7633" o:spid="_x0000_s7633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34" o:spid="_x0000_s7634" o:spt="203" style="position:absolute;left:7290;top:6294;height:2;width:178;" coordorigin="7290,6294" coordsize="178,2">
              <o:lock v:ext="edit"/>
              <v:shape id="_x0000_s7635" o:spid="_x0000_s7635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36" o:spid="_x0000_s7636" o:spt="203" style="position:absolute;left:7290;top:6294;height:2;width:178;" coordorigin="7290,6294" coordsize="178,2">
              <o:lock v:ext="edit"/>
              <v:shape id="_x0000_s7637" o:spid="_x0000_s7637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38" o:spid="_x0000_s7638" o:spt="203" style="position:absolute;left:7290;top:6294;height:2;width:178;" coordorigin="7290,6294" coordsize="178,2">
              <o:lock v:ext="edit"/>
              <v:shape id="_x0000_s7639" o:spid="_x0000_s7639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40" o:spid="_x0000_s7640" o:spt="203" style="position:absolute;left:7290;top:6294;height:2;width:178;" coordorigin="7290,6294" coordsize="178,2">
              <o:lock v:ext="edit"/>
              <v:shape id="_x0000_s7641" o:spid="_x0000_s7641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42" o:spid="_x0000_s7642" o:spt="203" style="position:absolute;left:7290;top:6294;height:2;width:178;" coordorigin="7290,6294" coordsize="178,2">
              <o:lock v:ext="edit"/>
              <v:shape id="_x0000_s7643" o:spid="_x0000_s7643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44" o:spid="_x0000_s7644" o:spt="203" style="position:absolute;left:7290;top:6294;height:2;width:178;" coordorigin="7290,6294" coordsize="178,2">
              <o:lock v:ext="edit"/>
              <v:shape id="_x0000_s7645" o:spid="_x0000_s7645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46" o:spid="_x0000_s7646" o:spt="203" style="position:absolute;left:7290;top:6294;height:2;width:178;" coordorigin="7290,6294" coordsize="178,2">
              <o:lock v:ext="edit"/>
              <v:shape id="_x0000_s7647" o:spid="_x0000_s7647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48" o:spid="_x0000_s7648" o:spt="203" style="position:absolute;left:7290;top:6294;height:2;width:178;" coordorigin="7290,6294" coordsize="178,2">
              <o:lock v:ext="edit"/>
              <v:shape id="_x0000_s7649" o:spid="_x0000_s7649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50" o:spid="_x0000_s7650" o:spt="203" style="position:absolute;left:7290;top:6294;height:2;width:178;" coordorigin="7290,6294" coordsize="178,2">
              <o:lock v:ext="edit"/>
              <v:shape id="_x0000_s7651" o:spid="_x0000_s7651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52" o:spid="_x0000_s7652" o:spt="203" style="position:absolute;left:7290;top:6294;height:2;width:178;" coordorigin="7290,6294" coordsize="178,2">
              <o:lock v:ext="edit"/>
              <v:shape id="_x0000_s7653" o:spid="_x0000_s7653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54" o:spid="_x0000_s7654" o:spt="203" style="position:absolute;left:7290;top:6294;height:2;width:178;" coordorigin="7290,6294" coordsize="178,2">
              <o:lock v:ext="edit"/>
              <v:shape id="_x0000_s7655" o:spid="_x0000_s7655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56" o:spid="_x0000_s7656" o:spt="203" style="position:absolute;left:7290;top:6294;height:2;width:178;" coordorigin="7290,6294" coordsize="178,2">
              <o:lock v:ext="edit"/>
              <v:shape id="_x0000_s7657" o:spid="_x0000_s7657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58" o:spid="_x0000_s7658" o:spt="203" style="position:absolute;left:7290;top:6294;height:2;width:178;" coordorigin="7290,6294" coordsize="178,2">
              <o:lock v:ext="edit"/>
              <v:shape id="_x0000_s7659" o:spid="_x0000_s7659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60" o:spid="_x0000_s7660" o:spt="203" style="position:absolute;left:7290;top:6294;height:2;width:178;" coordorigin="7290,6294" coordsize="178,2">
              <o:lock v:ext="edit"/>
              <v:shape id="_x0000_s7661" o:spid="_x0000_s7661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62" o:spid="_x0000_s7662" o:spt="203" style="position:absolute;left:7290;top:6294;height:2;width:178;" coordorigin="7290,6294" coordsize="178,2">
              <o:lock v:ext="edit"/>
              <v:shape id="_x0000_s7663" o:spid="_x0000_s7663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64" o:spid="_x0000_s7664" o:spt="203" style="position:absolute;left:7290;top:6294;height:2;width:178;" coordorigin="7290,6294" coordsize="178,2">
              <o:lock v:ext="edit"/>
              <v:shape id="_x0000_s7665" o:spid="_x0000_s7665" style="position:absolute;left:7290;top:6294;height:2;width:178;" filled="f" stroked="t" coordorigin="7290,6294" coordsize="178,0" path="m7468,6294l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666" o:spid="_x0000_s7666" o:spt="203" style="position:absolute;left:7287;top:6290;height:2;width:7;" coordorigin="7287,6290" coordsize="7,2">
              <o:lock v:ext="edit"/>
              <v:shape id="_x0000_s7667" o:spid="_x0000_s7667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68" o:spid="_x0000_s7668" o:spt="203" style="position:absolute;left:7287;top:6290;height:2;width:7;" coordorigin="7287,6290" coordsize="7,2">
              <o:lock v:ext="edit"/>
              <v:shape id="_x0000_s7669" o:spid="_x0000_s7669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70" o:spid="_x0000_s7670" o:spt="203" style="position:absolute;left:7287;top:6290;height:2;width:7;" coordorigin="7287,6290" coordsize="7,2">
              <o:lock v:ext="edit"/>
              <v:shape id="_x0000_s7671" o:spid="_x0000_s7671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72" o:spid="_x0000_s7672" o:spt="203" style="position:absolute;left:7287;top:6290;height:2;width:7;" coordorigin="7287,6290" coordsize="7,2">
              <o:lock v:ext="edit"/>
              <v:shape id="_x0000_s7673" o:spid="_x0000_s7673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74" o:spid="_x0000_s7674" o:spt="203" style="position:absolute;left:7287;top:6290;height:2;width:7;" coordorigin="7287,6290" coordsize="7,2">
              <o:lock v:ext="edit"/>
              <v:shape id="_x0000_s7675" o:spid="_x0000_s7675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76" o:spid="_x0000_s7676" o:spt="203" style="position:absolute;left:7287;top:6290;height:2;width:7;" coordorigin="7287,6290" coordsize="7,2">
              <o:lock v:ext="edit"/>
              <v:shape id="_x0000_s7677" o:spid="_x0000_s7677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78" o:spid="_x0000_s7678" o:spt="203" style="position:absolute;left:7287;top:6290;height:2;width:7;" coordorigin="7287,6290" coordsize="7,2">
              <o:lock v:ext="edit"/>
              <v:shape id="_x0000_s7679" o:spid="_x0000_s7679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80" o:spid="_x0000_s7680" o:spt="203" style="position:absolute;left:7287;top:6290;height:2;width:7;" coordorigin="7287,6290" coordsize="7,2">
              <o:lock v:ext="edit"/>
              <v:shape id="_x0000_s7681" o:spid="_x0000_s7681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82" o:spid="_x0000_s7682" o:spt="203" style="position:absolute;left:7287;top:6290;height:2;width:7;" coordorigin="7287,6290" coordsize="7,2">
              <o:lock v:ext="edit"/>
              <v:shape id="_x0000_s7683" o:spid="_x0000_s7683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84" o:spid="_x0000_s7684" o:spt="203" style="position:absolute;left:7287;top:6290;height:2;width:7;" coordorigin="7287,6290" coordsize="7,2">
              <o:lock v:ext="edit"/>
              <v:shape id="_x0000_s7685" o:spid="_x0000_s7685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86" o:spid="_x0000_s7686" o:spt="203" style="position:absolute;left:7287;top:6290;height:2;width:7;" coordorigin="7287,6290" coordsize="7,2">
              <o:lock v:ext="edit"/>
              <v:shape id="_x0000_s7687" o:spid="_x0000_s7687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88" o:spid="_x0000_s7688" o:spt="203" style="position:absolute;left:7287;top:6290;height:2;width:7;" coordorigin="7287,6290" coordsize="7,2">
              <o:lock v:ext="edit"/>
              <v:shape id="_x0000_s7689" o:spid="_x0000_s7689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90" o:spid="_x0000_s7690" o:spt="203" style="position:absolute;left:7287;top:6290;height:2;width:7;" coordorigin="7287,6290" coordsize="7,2">
              <o:lock v:ext="edit"/>
              <v:shape id="_x0000_s7691" o:spid="_x0000_s7691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92" o:spid="_x0000_s7692" o:spt="203" style="position:absolute;left:7287;top:6290;height:2;width:7;" coordorigin="7287,6290" coordsize="7,2">
              <o:lock v:ext="edit"/>
              <v:shape id="_x0000_s7693" o:spid="_x0000_s7693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94" o:spid="_x0000_s7694" o:spt="203" style="position:absolute;left:7287;top:6290;height:2;width:7;" coordorigin="7287,6290" coordsize="7,2">
              <o:lock v:ext="edit"/>
              <v:shape id="_x0000_s7695" o:spid="_x0000_s7695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96" o:spid="_x0000_s7696" o:spt="203" style="position:absolute;left:7287;top:6290;height:2;width:7;" coordorigin="7287,6290" coordsize="7,2">
              <o:lock v:ext="edit"/>
              <v:shape id="_x0000_s7697" o:spid="_x0000_s7697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698" o:spid="_x0000_s7698" o:spt="203" style="position:absolute;left:7287;top:6290;height:2;width:7;" coordorigin="7287,6290" coordsize="7,2">
              <o:lock v:ext="edit"/>
              <v:shape id="_x0000_s7699" o:spid="_x0000_s7699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700" o:spid="_x0000_s7700" o:spt="203" style="position:absolute;left:7287;top:6290;height:2;width:7;" coordorigin="7287,6290" coordsize="7,2">
              <o:lock v:ext="edit"/>
              <v:shape id="_x0000_s7701" o:spid="_x0000_s7701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702" o:spid="_x0000_s7702" o:spt="203" style="position:absolute;left:7287;top:6290;height:2;width:7;" coordorigin="7287,6290" coordsize="7,2">
              <o:lock v:ext="edit"/>
              <v:shape id="_x0000_s7703" o:spid="_x0000_s7703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704" o:spid="_x0000_s7704" o:spt="203" style="position:absolute;left:7287;top:6290;height:2;width:7;" coordorigin="7287,6290" coordsize="7,2">
              <o:lock v:ext="edit"/>
              <v:shape id="_x0000_s7705" o:spid="_x0000_s7705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706" o:spid="_x0000_s7706" o:spt="203" style="position:absolute;left:7287;top:6290;height:2;width:7;" coordorigin="7287,6290" coordsize="7,2">
              <o:lock v:ext="edit"/>
              <v:shape id="_x0000_s7707" o:spid="_x0000_s7707" style="position:absolute;left:7287;top:6290;height:2;width:7;" filled="f" stroked="t" coordorigin="7287,6290" coordsize="7,0" path="m7287,6290l7294,6290e">
                <v:path arrowok="t"/>
                <v:fill on="f" focussize="0,0"/>
                <v:stroke weight="0.358976377952756pt" color="#131415"/>
                <v:imagedata o:title=""/>
                <o:lock v:ext="edit"/>
              </v:shape>
            </v:group>
            <v:group id="_x0000_s7708" o:spid="_x0000_s7708" o:spt="203" style="position:absolute;left:7284;top:6287;height:2;width:7;" coordorigin="7284,6287" coordsize="7,2">
              <o:lock v:ext="edit"/>
              <v:shape id="_x0000_s7709" o:spid="_x0000_s7709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10" o:spid="_x0000_s7710" o:spt="203" style="position:absolute;left:7284;top:6287;height:2;width:7;" coordorigin="7284,6287" coordsize="7,2">
              <o:lock v:ext="edit"/>
              <v:shape id="_x0000_s7711" o:spid="_x0000_s7711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12" o:spid="_x0000_s7712" o:spt="203" style="position:absolute;left:7284;top:6287;height:2;width:7;" coordorigin="7284,6287" coordsize="7,2">
              <o:lock v:ext="edit"/>
              <v:shape id="_x0000_s7713" o:spid="_x0000_s7713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14" o:spid="_x0000_s7714" o:spt="203" style="position:absolute;left:7284;top:6287;height:2;width:7;" coordorigin="7284,6287" coordsize="7,2">
              <o:lock v:ext="edit"/>
              <v:shape id="_x0000_s7715" o:spid="_x0000_s7715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16" o:spid="_x0000_s7716" o:spt="203" style="position:absolute;left:7284;top:6287;height:2;width:7;" coordorigin="7284,6287" coordsize="7,2">
              <o:lock v:ext="edit"/>
              <v:shape id="_x0000_s7717" o:spid="_x0000_s7717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18" o:spid="_x0000_s7718" o:spt="203" style="position:absolute;left:7284;top:6287;height:2;width:7;" coordorigin="7284,6287" coordsize="7,2">
              <o:lock v:ext="edit"/>
              <v:shape id="_x0000_s7719" o:spid="_x0000_s7719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20" o:spid="_x0000_s7720" o:spt="203" style="position:absolute;left:7284;top:6287;height:2;width:7;" coordorigin="7284,6287" coordsize="7,2">
              <o:lock v:ext="edit"/>
              <v:shape id="_x0000_s7721" o:spid="_x0000_s7721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22" o:spid="_x0000_s7722" o:spt="203" style="position:absolute;left:7284;top:6287;height:2;width:7;" coordorigin="7284,6287" coordsize="7,2">
              <o:lock v:ext="edit"/>
              <v:shape id="_x0000_s7723" o:spid="_x0000_s7723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24" o:spid="_x0000_s7724" o:spt="203" style="position:absolute;left:7284;top:6287;height:2;width:7;" coordorigin="7284,6287" coordsize="7,2">
              <o:lock v:ext="edit"/>
              <v:shape id="_x0000_s7725" o:spid="_x0000_s7725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26" o:spid="_x0000_s7726" o:spt="203" style="position:absolute;left:7284;top:6287;height:2;width:7;" coordorigin="7284,6287" coordsize="7,2">
              <o:lock v:ext="edit"/>
              <v:shape id="_x0000_s7727" o:spid="_x0000_s7727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28" o:spid="_x0000_s7728" o:spt="203" style="position:absolute;left:7284;top:6287;height:2;width:7;" coordorigin="7284,6287" coordsize="7,2">
              <o:lock v:ext="edit"/>
              <v:shape id="_x0000_s7729" o:spid="_x0000_s7729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30" o:spid="_x0000_s7730" o:spt="203" style="position:absolute;left:7284;top:6287;height:2;width:7;" coordorigin="7284,6287" coordsize="7,2">
              <o:lock v:ext="edit"/>
              <v:shape id="_x0000_s7731" o:spid="_x0000_s7731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32" o:spid="_x0000_s7732" o:spt="203" style="position:absolute;left:7284;top:6287;height:2;width:7;" coordorigin="7284,6287" coordsize="7,2">
              <o:lock v:ext="edit"/>
              <v:shape id="_x0000_s7733" o:spid="_x0000_s7733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34" o:spid="_x0000_s7734" o:spt="203" style="position:absolute;left:7284;top:6287;height:2;width:7;" coordorigin="7284,6287" coordsize="7,2">
              <o:lock v:ext="edit"/>
              <v:shape id="_x0000_s7735" o:spid="_x0000_s7735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36" o:spid="_x0000_s7736" o:spt="203" style="position:absolute;left:7284;top:6287;height:2;width:7;" coordorigin="7284,6287" coordsize="7,2">
              <o:lock v:ext="edit"/>
              <v:shape id="_x0000_s7737" o:spid="_x0000_s7737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38" o:spid="_x0000_s7738" o:spt="203" style="position:absolute;left:7284;top:6287;height:2;width:7;" coordorigin="7284,6287" coordsize="7,2">
              <o:lock v:ext="edit"/>
              <v:shape id="_x0000_s7739" o:spid="_x0000_s7739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40" o:spid="_x0000_s7740" o:spt="203" style="position:absolute;left:7284;top:6287;height:2;width:7;" coordorigin="7284,6287" coordsize="7,2">
              <o:lock v:ext="edit"/>
              <v:shape id="_x0000_s7741" o:spid="_x0000_s7741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42" o:spid="_x0000_s7742" o:spt="203" style="position:absolute;left:7284;top:6287;height:2;width:7;" coordorigin="7284,6287" coordsize="7,2">
              <o:lock v:ext="edit"/>
              <v:shape id="_x0000_s7743" o:spid="_x0000_s7743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44" o:spid="_x0000_s7744" o:spt="203" style="position:absolute;left:7284;top:6287;height:2;width:7;" coordorigin="7284,6287" coordsize="7,2">
              <o:lock v:ext="edit"/>
              <v:shape id="_x0000_s7745" o:spid="_x0000_s7745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46" o:spid="_x0000_s7746" o:spt="203" style="position:absolute;left:7284;top:6287;height:2;width:7;" coordorigin="7284,6287" coordsize="7,2">
              <o:lock v:ext="edit"/>
              <v:shape id="_x0000_s7747" o:spid="_x0000_s7747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48" o:spid="_x0000_s7748" o:spt="203" style="position:absolute;left:7284;top:6287;height:2;width:7;" coordorigin="7284,6287" coordsize="7,2">
              <o:lock v:ext="edit"/>
              <v:shape id="_x0000_s7749" o:spid="_x0000_s7749" style="position:absolute;left:7284;top:6287;height:2;width:7;" filled="f" stroked="t" coordorigin="7284,6287" coordsize="7,0" path="m7290,6287l7284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50" o:spid="_x0000_s7750" o:spt="203" style="position:absolute;left:7284;top:6089;height:198;width:2;" coordorigin="7284,6089" coordsize="2,198">
              <o:lock v:ext="edit"/>
              <v:shape id="_x0000_s7751" o:spid="_x0000_s7751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52" o:spid="_x0000_s7752" o:spt="203" style="position:absolute;left:7284;top:6089;height:198;width:2;" coordorigin="7284,6089" coordsize="2,198">
              <o:lock v:ext="edit"/>
              <v:shape id="_x0000_s7753" o:spid="_x0000_s7753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54" o:spid="_x0000_s7754" o:spt="203" style="position:absolute;left:7284;top:6089;height:198;width:2;" coordorigin="7284,6089" coordsize="2,198">
              <o:lock v:ext="edit"/>
              <v:shape id="_x0000_s7755" o:spid="_x0000_s7755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56" o:spid="_x0000_s7756" o:spt="203" style="position:absolute;left:7284;top:6089;height:198;width:2;" coordorigin="7284,6089" coordsize="2,198">
              <o:lock v:ext="edit"/>
              <v:shape id="_x0000_s7757" o:spid="_x0000_s7757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58" o:spid="_x0000_s7758" o:spt="203" style="position:absolute;left:7284;top:6089;height:198;width:2;" coordorigin="7284,6089" coordsize="2,198">
              <o:lock v:ext="edit"/>
              <v:shape id="_x0000_s7759" o:spid="_x0000_s7759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60" o:spid="_x0000_s7760" o:spt="203" style="position:absolute;left:7284;top:6089;height:198;width:2;" coordorigin="7284,6089" coordsize="2,198">
              <o:lock v:ext="edit"/>
              <v:shape id="_x0000_s7761" o:spid="_x0000_s7761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62" o:spid="_x0000_s7762" o:spt="203" style="position:absolute;left:7284;top:6089;height:198;width:2;" coordorigin="7284,6089" coordsize="2,198">
              <o:lock v:ext="edit"/>
              <v:shape id="_x0000_s7763" o:spid="_x0000_s7763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64" o:spid="_x0000_s7764" o:spt="203" style="position:absolute;left:7284;top:6089;height:198;width:2;" coordorigin="7284,6089" coordsize="2,198">
              <o:lock v:ext="edit"/>
              <v:shape id="_x0000_s7765" o:spid="_x0000_s7765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66" o:spid="_x0000_s7766" o:spt="203" style="position:absolute;left:7284;top:6089;height:198;width:2;" coordorigin="7284,6089" coordsize="2,198">
              <o:lock v:ext="edit"/>
              <v:shape id="_x0000_s7767" o:spid="_x0000_s7767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68" o:spid="_x0000_s7768" o:spt="203" style="position:absolute;left:7284;top:6089;height:198;width:2;" coordorigin="7284,6089" coordsize="2,198">
              <o:lock v:ext="edit"/>
              <v:shape id="_x0000_s7769" o:spid="_x0000_s7769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70" o:spid="_x0000_s7770" o:spt="203" style="position:absolute;left:7284;top:6089;height:198;width:2;" coordorigin="7284,6089" coordsize="2,198">
              <o:lock v:ext="edit"/>
              <v:shape id="_x0000_s7771" o:spid="_x0000_s7771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72" o:spid="_x0000_s7772" o:spt="203" style="position:absolute;left:7284;top:6089;height:198;width:2;" coordorigin="7284,6089" coordsize="2,198">
              <o:lock v:ext="edit"/>
              <v:shape id="_x0000_s7773" o:spid="_x0000_s7773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74" o:spid="_x0000_s7774" o:spt="203" style="position:absolute;left:7284;top:6089;height:198;width:2;" coordorigin="7284,6089" coordsize="2,198">
              <o:lock v:ext="edit"/>
              <v:shape id="_x0000_s7775" o:spid="_x0000_s7775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76" o:spid="_x0000_s7776" o:spt="203" style="position:absolute;left:7284;top:6089;height:198;width:2;" coordorigin="7284,6089" coordsize="2,198">
              <o:lock v:ext="edit"/>
              <v:shape id="_x0000_s7777" o:spid="_x0000_s7777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78" o:spid="_x0000_s7778" o:spt="203" style="position:absolute;left:7284;top:6089;height:198;width:2;" coordorigin="7284,6089" coordsize="2,198">
              <o:lock v:ext="edit"/>
              <v:shape id="_x0000_s7779" o:spid="_x0000_s7779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80" o:spid="_x0000_s7780" o:spt="203" style="position:absolute;left:7284;top:6089;height:198;width:2;" coordorigin="7284,6089" coordsize="2,198">
              <o:lock v:ext="edit"/>
              <v:shape id="_x0000_s7781" o:spid="_x0000_s7781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82" o:spid="_x0000_s7782" o:spt="203" style="position:absolute;left:7284;top:6089;height:198;width:2;" coordorigin="7284,6089" coordsize="2,198">
              <o:lock v:ext="edit"/>
              <v:shape id="_x0000_s7783" o:spid="_x0000_s7783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84" o:spid="_x0000_s7784" o:spt="203" style="position:absolute;left:7284;top:6089;height:198;width:2;" coordorigin="7284,6089" coordsize="2,198">
              <o:lock v:ext="edit"/>
              <v:shape id="_x0000_s7785" o:spid="_x0000_s7785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86" o:spid="_x0000_s7786" o:spt="203" style="position:absolute;left:7284;top:6089;height:198;width:2;" coordorigin="7284,6089" coordsize="2,198">
              <o:lock v:ext="edit"/>
              <v:shape id="_x0000_s7787" o:spid="_x0000_s7787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88" o:spid="_x0000_s7788" o:spt="203" style="position:absolute;left:7284;top:6089;height:198;width:2;" coordorigin="7284,6089" coordsize="2,198">
              <o:lock v:ext="edit"/>
              <v:shape id="_x0000_s7789" o:spid="_x0000_s7789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90" o:spid="_x0000_s7790" o:spt="203" style="position:absolute;left:7284;top:6089;height:198;width:2;" coordorigin="7284,6089" coordsize="2,198">
              <o:lock v:ext="edit"/>
              <v:shape id="_x0000_s7791" o:spid="_x0000_s7791" style="position:absolute;left:7284;top:6089;height:198;width:2;" filled="f" stroked="t" coordorigin="7284,6089" coordsize="0,198" path="m7284,6287l7284,608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92" o:spid="_x0000_s7792" o:spt="203" style="position:absolute;left:7468;top:6287;height:8;width:10;" coordorigin="7468,6287" coordsize="10,8">
              <o:lock v:ext="edit"/>
              <v:shape id="_x0000_s7793" o:spid="_x0000_s7793" style="position:absolute;left:7468;top:6287;height:8;width:10;" filled="f" stroked="t" coordorigin="7468,6287" coordsize="10,8" path="m7468,6294l7472,6294,7475,6290,7478,6290,7478,628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94" o:spid="_x0000_s7794" o:spt="203" style="position:absolute;left:7284;top:6287;height:8;width:7;" coordorigin="7284,6287" coordsize="7,8">
              <o:lock v:ext="edit"/>
              <v:shape id="_x0000_s7795" o:spid="_x0000_s7795" style="position:absolute;left:7284;top:6287;height:8;width:7;" filled="f" stroked="t" coordorigin="7284,6287" coordsize="7,8" path="m7284,6287l7284,6290,7287,6294,7290,629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796" o:spid="_x0000_s7796" o:spt="203" style="position:absolute;left:7465;top:6085;height:2;width:7;" coordorigin="7465,6085" coordsize="7,2">
              <o:lock v:ext="edit"/>
              <v:shape id="_x0000_s7797" o:spid="_x0000_s7797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798" o:spid="_x0000_s7798" o:spt="203" style="position:absolute;left:7465;top:6085;height:2;width:7;" coordorigin="7465,6085" coordsize="7,2">
              <o:lock v:ext="edit"/>
              <v:shape id="_x0000_s7799" o:spid="_x0000_s7799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00" o:spid="_x0000_s7800" o:spt="203" style="position:absolute;left:7465;top:6085;height:2;width:7;" coordorigin="7465,6085" coordsize="7,2">
              <o:lock v:ext="edit"/>
              <v:shape id="_x0000_s7801" o:spid="_x0000_s7801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02" o:spid="_x0000_s7802" o:spt="203" style="position:absolute;left:7465;top:6085;height:2;width:7;" coordorigin="7465,6085" coordsize="7,2">
              <o:lock v:ext="edit"/>
              <v:shape id="_x0000_s7803" o:spid="_x0000_s7803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04" o:spid="_x0000_s7804" o:spt="203" style="position:absolute;left:7465;top:6085;height:2;width:7;" coordorigin="7465,6085" coordsize="7,2">
              <o:lock v:ext="edit"/>
              <v:shape id="_x0000_s7805" o:spid="_x0000_s7805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06" o:spid="_x0000_s7806" o:spt="203" style="position:absolute;left:7465;top:6085;height:2;width:7;" coordorigin="7465,6085" coordsize="7,2">
              <o:lock v:ext="edit"/>
              <v:shape id="_x0000_s7807" o:spid="_x0000_s7807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08" o:spid="_x0000_s7808" o:spt="203" style="position:absolute;left:7465;top:6085;height:2;width:7;" coordorigin="7465,6085" coordsize="7,2">
              <o:lock v:ext="edit"/>
              <v:shape id="_x0000_s7809" o:spid="_x0000_s7809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10" o:spid="_x0000_s7810" o:spt="203" style="position:absolute;left:7465;top:6085;height:2;width:7;" coordorigin="7465,6085" coordsize="7,2">
              <o:lock v:ext="edit"/>
              <v:shape id="_x0000_s7811" o:spid="_x0000_s7811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12" o:spid="_x0000_s7812" o:spt="203" style="position:absolute;left:7465;top:6085;height:2;width:7;" coordorigin="7465,6085" coordsize="7,2">
              <o:lock v:ext="edit"/>
              <v:shape id="_x0000_s7813" o:spid="_x0000_s7813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14" o:spid="_x0000_s7814" o:spt="203" style="position:absolute;left:7465;top:6085;height:2;width:7;" coordorigin="7465,6085" coordsize="7,2">
              <o:lock v:ext="edit"/>
              <v:shape id="_x0000_s7815" o:spid="_x0000_s7815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16" o:spid="_x0000_s7816" o:spt="203" style="position:absolute;left:7465;top:6085;height:2;width:7;" coordorigin="7465,6085" coordsize="7,2">
              <o:lock v:ext="edit"/>
              <v:shape id="_x0000_s7817" o:spid="_x0000_s7817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18" o:spid="_x0000_s7818" o:spt="203" style="position:absolute;left:7465;top:6085;height:2;width:7;" coordorigin="7465,6085" coordsize="7,2">
              <o:lock v:ext="edit"/>
              <v:shape id="_x0000_s7819" o:spid="_x0000_s7819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20" o:spid="_x0000_s7820" o:spt="203" style="position:absolute;left:7465;top:6085;height:2;width:7;" coordorigin="7465,6085" coordsize="7,2">
              <o:lock v:ext="edit"/>
              <v:shape id="_x0000_s7821" o:spid="_x0000_s7821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22" o:spid="_x0000_s7822" o:spt="203" style="position:absolute;left:7465;top:6085;height:2;width:7;" coordorigin="7465,6085" coordsize="7,2">
              <o:lock v:ext="edit"/>
              <v:shape id="_x0000_s7823" o:spid="_x0000_s7823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24" o:spid="_x0000_s7824" o:spt="203" style="position:absolute;left:7465;top:6085;height:2;width:7;" coordorigin="7465,6085" coordsize="7,2">
              <o:lock v:ext="edit"/>
              <v:shape id="_x0000_s7825" o:spid="_x0000_s7825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26" o:spid="_x0000_s7826" o:spt="203" style="position:absolute;left:7465;top:6085;height:2;width:7;" coordorigin="7465,6085" coordsize="7,2">
              <o:lock v:ext="edit"/>
              <v:shape id="_x0000_s7827" o:spid="_x0000_s7827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28" o:spid="_x0000_s7828" o:spt="203" style="position:absolute;left:7465;top:6085;height:2;width:7;" coordorigin="7465,6085" coordsize="7,2">
              <o:lock v:ext="edit"/>
              <v:shape id="_x0000_s7829" o:spid="_x0000_s7829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30" o:spid="_x0000_s7830" o:spt="203" style="position:absolute;left:7465;top:6085;height:2;width:7;" coordorigin="7465,6085" coordsize="7,2">
              <o:lock v:ext="edit"/>
              <v:shape id="_x0000_s7831" o:spid="_x0000_s7831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32" o:spid="_x0000_s7832" o:spt="203" style="position:absolute;left:7465;top:6085;height:2;width:7;" coordorigin="7465,6085" coordsize="7,2">
              <o:lock v:ext="edit"/>
              <v:shape id="_x0000_s7833" o:spid="_x0000_s7833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34" o:spid="_x0000_s7834" o:spt="203" style="position:absolute;left:7465;top:6085;height:2;width:7;" coordorigin="7465,6085" coordsize="7,2">
              <o:lock v:ext="edit"/>
              <v:shape id="_x0000_s7835" o:spid="_x0000_s7835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36" o:spid="_x0000_s7836" o:spt="203" style="position:absolute;left:7465;top:6085;height:2;width:7;" coordorigin="7465,6085" coordsize="7,2">
              <o:lock v:ext="edit"/>
              <v:shape id="_x0000_s7837" o:spid="_x0000_s7837" style="position:absolute;left:7465;top:6085;height:2;width:7;" filled="f" stroked="t" coordorigin="7465,6085" coordsize="7,0" path="m7465,6085l7472,6085e">
                <v:path arrowok="t"/>
                <v:fill on="f" focussize="0,0"/>
                <v:stroke weight="0.36pt" color="#131415"/>
                <v:imagedata o:title=""/>
                <o:lock v:ext="edit"/>
              </v:shape>
            </v:group>
            <v:group id="_x0000_s7838" o:spid="_x0000_s7838" o:spt="203" style="position:absolute;left:7468;top:6082;height:8;width:10;" coordorigin="7468,6082" coordsize="10,8">
              <o:lock v:ext="edit"/>
              <v:shape id="_x0000_s7839" o:spid="_x0000_s7839" style="position:absolute;left:7468;top:6082;height:8;width:10;" filled="f" stroked="t" coordorigin="7468,6082" coordsize="10,8" path="m7478,6089l7478,6085,7475,6085,7472,6082,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40" o:spid="_x0000_s7840" o:spt="203" style="position:absolute;left:7290;top:6082;height:2;width:178;" coordorigin="7290,6082" coordsize="178,2">
              <o:lock v:ext="edit"/>
              <v:shape id="_x0000_s7841" o:spid="_x0000_s7841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42" o:spid="_x0000_s7842" o:spt="203" style="position:absolute;left:7290;top:6082;height:2;width:178;" coordorigin="7290,6082" coordsize="178,2">
              <o:lock v:ext="edit"/>
              <v:shape id="_x0000_s7843" o:spid="_x0000_s7843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44" o:spid="_x0000_s7844" o:spt="203" style="position:absolute;left:7290;top:6082;height:2;width:178;" coordorigin="7290,6082" coordsize="178,2">
              <o:lock v:ext="edit"/>
              <v:shape id="_x0000_s7845" o:spid="_x0000_s7845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46" o:spid="_x0000_s7846" o:spt="203" style="position:absolute;left:7290;top:6082;height:2;width:178;" coordorigin="7290,6082" coordsize="178,2">
              <o:lock v:ext="edit"/>
              <v:shape id="_x0000_s7847" o:spid="_x0000_s7847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48" o:spid="_x0000_s7848" o:spt="203" style="position:absolute;left:7290;top:6082;height:2;width:178;" coordorigin="7290,6082" coordsize="178,2">
              <o:lock v:ext="edit"/>
              <v:shape id="_x0000_s7849" o:spid="_x0000_s7849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50" o:spid="_x0000_s7850" o:spt="203" style="position:absolute;left:7290;top:6082;height:2;width:178;" coordorigin="7290,6082" coordsize="178,2">
              <o:lock v:ext="edit"/>
              <v:shape id="_x0000_s7851" o:spid="_x0000_s7851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52" o:spid="_x0000_s7852" o:spt="203" style="position:absolute;left:7290;top:6082;height:2;width:178;" coordorigin="7290,6082" coordsize="178,2">
              <o:lock v:ext="edit"/>
              <v:shape id="_x0000_s7853" o:spid="_x0000_s7853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54" o:spid="_x0000_s7854" o:spt="203" style="position:absolute;left:7290;top:6082;height:2;width:178;" coordorigin="7290,6082" coordsize="178,2">
              <o:lock v:ext="edit"/>
              <v:shape id="_x0000_s7855" o:spid="_x0000_s7855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56" o:spid="_x0000_s7856" o:spt="203" style="position:absolute;left:7290;top:6082;height:2;width:178;" coordorigin="7290,6082" coordsize="178,2">
              <o:lock v:ext="edit"/>
              <v:shape id="_x0000_s7857" o:spid="_x0000_s7857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58" o:spid="_x0000_s7858" o:spt="203" style="position:absolute;left:7290;top:6082;height:2;width:178;" coordorigin="7290,6082" coordsize="178,2">
              <o:lock v:ext="edit"/>
              <v:shape id="_x0000_s7859" o:spid="_x0000_s7859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60" o:spid="_x0000_s7860" o:spt="203" style="position:absolute;left:7290;top:6082;height:2;width:178;" coordorigin="7290,6082" coordsize="178,2">
              <o:lock v:ext="edit"/>
              <v:shape id="_x0000_s7861" o:spid="_x0000_s7861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62" o:spid="_x0000_s7862" o:spt="203" style="position:absolute;left:7290;top:6082;height:2;width:178;" coordorigin="7290,6082" coordsize="178,2">
              <o:lock v:ext="edit"/>
              <v:shape id="_x0000_s7863" o:spid="_x0000_s7863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64" o:spid="_x0000_s7864" o:spt="203" style="position:absolute;left:7290;top:6082;height:2;width:178;" coordorigin="7290,6082" coordsize="178,2">
              <o:lock v:ext="edit"/>
              <v:shape id="_x0000_s7865" o:spid="_x0000_s7865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66" o:spid="_x0000_s7866" o:spt="203" style="position:absolute;left:7290;top:6082;height:2;width:178;" coordorigin="7290,6082" coordsize="178,2">
              <o:lock v:ext="edit"/>
              <v:shape id="_x0000_s7867" o:spid="_x0000_s7867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68" o:spid="_x0000_s7868" o:spt="203" style="position:absolute;left:7290;top:6082;height:2;width:178;" coordorigin="7290,6082" coordsize="178,2">
              <o:lock v:ext="edit"/>
              <v:shape id="_x0000_s7869" o:spid="_x0000_s7869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70" o:spid="_x0000_s7870" o:spt="203" style="position:absolute;left:7290;top:6082;height:2;width:178;" coordorigin="7290,6082" coordsize="178,2">
              <o:lock v:ext="edit"/>
              <v:shape id="_x0000_s7871" o:spid="_x0000_s7871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72" o:spid="_x0000_s7872" o:spt="203" style="position:absolute;left:7290;top:6082;height:2;width:178;" coordorigin="7290,6082" coordsize="178,2">
              <o:lock v:ext="edit"/>
              <v:shape id="_x0000_s7873" o:spid="_x0000_s7873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74" o:spid="_x0000_s7874" o:spt="203" style="position:absolute;left:7290;top:6082;height:2;width:178;" coordorigin="7290,6082" coordsize="178,2">
              <o:lock v:ext="edit"/>
              <v:shape id="_x0000_s7875" o:spid="_x0000_s7875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76" o:spid="_x0000_s7876" o:spt="203" style="position:absolute;left:7290;top:6082;height:2;width:178;" coordorigin="7290,6082" coordsize="178,2">
              <o:lock v:ext="edit"/>
              <v:shape id="_x0000_s7877" o:spid="_x0000_s7877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78" o:spid="_x0000_s7878" o:spt="203" style="position:absolute;left:7290;top:6082;height:2;width:178;" coordorigin="7290,6082" coordsize="178,2">
              <o:lock v:ext="edit"/>
              <v:shape id="_x0000_s7879" o:spid="_x0000_s7879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80" o:spid="_x0000_s7880" o:spt="203" style="position:absolute;left:7290;top:6082;height:2;width:178;" coordorigin="7290,6082" coordsize="178,2">
              <o:lock v:ext="edit"/>
              <v:shape id="_x0000_s7881" o:spid="_x0000_s7881" style="position:absolute;left:7290;top:6082;height:2;width:178;" filled="f" stroked="t" coordorigin="7290,6082" coordsize="178,0" path="m7290,6082l7468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82" o:spid="_x0000_s7882" o:spt="203" style="position:absolute;left:8923;top:5231;height:108;width:50;" coordorigin="8923,5231" coordsize="50,108">
              <o:lock v:ext="edit"/>
              <v:shape id="_x0000_s7883" o:spid="_x0000_s7883" style="position:absolute;left:8923;top:5231;height:108;width:50;" filled="f" stroked="t" coordorigin="8923,5231" coordsize="50,108" path="m8923,5338l8969,5299,8973,5285,8969,5270,8966,5256,8956,5245,8946,5238,8936,5234,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84" o:spid="_x0000_s7884" o:spt="203" style="position:absolute;left:8857;top:5231;height:2;width:66;" coordorigin="8857,5231" coordsize="66,2">
              <o:lock v:ext="edit"/>
              <v:shape id="_x0000_s7885" o:spid="_x0000_s7885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86" o:spid="_x0000_s7886" o:spt="203" style="position:absolute;left:8857;top:5231;height:2;width:66;" coordorigin="8857,5231" coordsize="66,2">
              <o:lock v:ext="edit"/>
              <v:shape id="_x0000_s7887" o:spid="_x0000_s7887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88" o:spid="_x0000_s7888" o:spt="203" style="position:absolute;left:8857;top:5231;height:2;width:66;" coordorigin="8857,5231" coordsize="66,2">
              <o:lock v:ext="edit"/>
              <v:shape id="_x0000_s7889" o:spid="_x0000_s7889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90" o:spid="_x0000_s7890" o:spt="203" style="position:absolute;left:8857;top:5231;height:2;width:66;" coordorigin="8857,5231" coordsize="66,2">
              <o:lock v:ext="edit"/>
              <v:shape id="_x0000_s7891" o:spid="_x0000_s7891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92" o:spid="_x0000_s7892" o:spt="203" style="position:absolute;left:8857;top:5231;height:2;width:66;" coordorigin="8857,5231" coordsize="66,2">
              <o:lock v:ext="edit"/>
              <v:shape id="_x0000_s7893" o:spid="_x0000_s7893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94" o:spid="_x0000_s7894" o:spt="203" style="position:absolute;left:8857;top:5231;height:2;width:66;" coordorigin="8857,5231" coordsize="66,2">
              <o:lock v:ext="edit"/>
              <v:shape id="_x0000_s7895" o:spid="_x0000_s7895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96" o:spid="_x0000_s7896" o:spt="203" style="position:absolute;left:8857;top:5231;height:2;width:66;" coordorigin="8857,5231" coordsize="66,2">
              <o:lock v:ext="edit"/>
              <v:shape id="_x0000_s7897" o:spid="_x0000_s7897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898" o:spid="_x0000_s7898" o:spt="203" style="position:absolute;left:8857;top:5231;height:2;width:66;" coordorigin="8857,5231" coordsize="66,2">
              <o:lock v:ext="edit"/>
              <v:shape id="_x0000_s7899" o:spid="_x0000_s7899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00" o:spid="_x0000_s7900" o:spt="203" style="position:absolute;left:8857;top:5231;height:2;width:66;" coordorigin="8857,5231" coordsize="66,2">
              <o:lock v:ext="edit"/>
              <v:shape id="_x0000_s7901" o:spid="_x0000_s7901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02" o:spid="_x0000_s7902" o:spt="203" style="position:absolute;left:8857;top:5231;height:2;width:66;" coordorigin="8857,5231" coordsize="66,2">
              <o:lock v:ext="edit"/>
              <v:shape id="_x0000_s7903" o:spid="_x0000_s7903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04" o:spid="_x0000_s7904" o:spt="203" style="position:absolute;left:8857;top:5231;height:2;width:66;" coordorigin="8857,5231" coordsize="66,2">
              <o:lock v:ext="edit"/>
              <v:shape id="_x0000_s7905" o:spid="_x0000_s7905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06" o:spid="_x0000_s7906" o:spt="203" style="position:absolute;left:8857;top:5231;height:2;width:66;" coordorigin="8857,5231" coordsize="66,2">
              <o:lock v:ext="edit"/>
              <v:shape id="_x0000_s7907" o:spid="_x0000_s7907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08" o:spid="_x0000_s7908" o:spt="203" style="position:absolute;left:8857;top:5231;height:2;width:66;" coordorigin="8857,5231" coordsize="66,2">
              <o:lock v:ext="edit"/>
              <v:shape id="_x0000_s7909" o:spid="_x0000_s7909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10" o:spid="_x0000_s7910" o:spt="203" style="position:absolute;left:8857;top:5231;height:2;width:66;" coordorigin="8857,5231" coordsize="66,2">
              <o:lock v:ext="edit"/>
              <v:shape id="_x0000_s7911" o:spid="_x0000_s7911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12" o:spid="_x0000_s7912" o:spt="203" style="position:absolute;left:8857;top:5231;height:2;width:66;" coordorigin="8857,5231" coordsize="66,2">
              <o:lock v:ext="edit"/>
              <v:shape id="_x0000_s7913" o:spid="_x0000_s7913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14" o:spid="_x0000_s7914" o:spt="203" style="position:absolute;left:8857;top:5231;height:2;width:66;" coordorigin="8857,5231" coordsize="66,2">
              <o:lock v:ext="edit"/>
              <v:shape id="_x0000_s7915" o:spid="_x0000_s7915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16" o:spid="_x0000_s7916" o:spt="203" style="position:absolute;left:8857;top:5231;height:2;width:66;" coordorigin="8857,5231" coordsize="66,2">
              <o:lock v:ext="edit"/>
              <v:shape id="_x0000_s7917" o:spid="_x0000_s7917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18" o:spid="_x0000_s7918" o:spt="203" style="position:absolute;left:8857;top:5231;height:2;width:66;" coordorigin="8857,5231" coordsize="66,2">
              <o:lock v:ext="edit"/>
              <v:shape id="_x0000_s7919" o:spid="_x0000_s7919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20" o:spid="_x0000_s7920" o:spt="203" style="position:absolute;left:8857;top:5231;height:2;width:66;" coordorigin="8857,5231" coordsize="66,2">
              <o:lock v:ext="edit"/>
              <v:shape id="_x0000_s7921" o:spid="_x0000_s7921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22" o:spid="_x0000_s7922" o:spt="203" style="position:absolute;left:8857;top:5231;height:2;width:66;" coordorigin="8857,5231" coordsize="66,2">
              <o:lock v:ext="edit"/>
              <v:shape id="_x0000_s7923" o:spid="_x0000_s7923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24" o:spid="_x0000_s7924" o:spt="203" style="position:absolute;left:8857;top:5231;height:2;width:66;" coordorigin="8857,5231" coordsize="66,2">
              <o:lock v:ext="edit"/>
              <v:shape id="_x0000_s7925" o:spid="_x0000_s7925" style="position:absolute;left:8857;top:5231;height:2;width:66;" filled="f" stroked="t" coordorigin="8857,5231" coordsize="66,0" path="m8857,5231l8923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26" o:spid="_x0000_s7926" o:spt="203" style="position:absolute;left:8989;top:5123;height:54;width:50;" coordorigin="8989,5123" coordsize="50,54">
              <o:lock v:ext="edit"/>
              <v:shape id="_x0000_s7927" o:spid="_x0000_s7927" style="position:absolute;left:8989;top:5123;height:54;width:50;" filled="f" stroked="t" coordorigin="8989,5123" coordsize="50,54" path="m9039,5177l9035,5166,9032,5159,9029,5148,9022,5141,9016,5134,9006,5130,8999,5127,8989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28" o:spid="_x0000_s7928" o:spt="203" style="position:absolute;left:9039;top:5177;height:1491;width:2;" coordorigin="9039,5177" coordsize="2,1491">
              <o:lock v:ext="edit"/>
              <v:shape id="_x0000_s7929" o:spid="_x0000_s7929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30" o:spid="_x0000_s7930" o:spt="203" style="position:absolute;left:9039;top:5177;height:1491;width:2;" coordorigin="9039,5177" coordsize="2,1491">
              <o:lock v:ext="edit"/>
              <v:shape id="_x0000_s7931" o:spid="_x0000_s7931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32" o:spid="_x0000_s7932" o:spt="203" style="position:absolute;left:9039;top:5177;height:1491;width:2;" coordorigin="9039,5177" coordsize="2,1491">
              <o:lock v:ext="edit"/>
              <v:shape id="_x0000_s7933" o:spid="_x0000_s7933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34" o:spid="_x0000_s7934" o:spt="203" style="position:absolute;left:9039;top:5177;height:1491;width:2;" coordorigin="9039,5177" coordsize="2,1491">
              <o:lock v:ext="edit"/>
              <v:shape id="_x0000_s7935" o:spid="_x0000_s7935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36" o:spid="_x0000_s7936" o:spt="203" style="position:absolute;left:9039;top:5177;height:1491;width:2;" coordorigin="9039,5177" coordsize="2,1491">
              <o:lock v:ext="edit"/>
              <v:shape id="_x0000_s7937" o:spid="_x0000_s7937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38" o:spid="_x0000_s7938" o:spt="203" style="position:absolute;left:9039;top:5177;height:1491;width:2;" coordorigin="9039,5177" coordsize="2,1491">
              <o:lock v:ext="edit"/>
              <v:shape id="_x0000_s7939" o:spid="_x0000_s7939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40" o:spid="_x0000_s7940" o:spt="203" style="position:absolute;left:9039;top:5177;height:1491;width:2;" coordorigin="9039,5177" coordsize="2,1491">
              <o:lock v:ext="edit"/>
              <v:shape id="_x0000_s7941" o:spid="_x0000_s7941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42" o:spid="_x0000_s7942" o:spt="203" style="position:absolute;left:9039;top:5177;height:1491;width:2;" coordorigin="9039,5177" coordsize="2,1491">
              <o:lock v:ext="edit"/>
              <v:shape id="_x0000_s7943" o:spid="_x0000_s7943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44" o:spid="_x0000_s7944" o:spt="203" style="position:absolute;left:9039;top:5177;height:1491;width:2;" coordorigin="9039,5177" coordsize="2,1491">
              <o:lock v:ext="edit"/>
              <v:shape id="_x0000_s7945" o:spid="_x0000_s7945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46" o:spid="_x0000_s7946" o:spt="203" style="position:absolute;left:9039;top:5177;height:1491;width:2;" coordorigin="9039,5177" coordsize="2,1491">
              <o:lock v:ext="edit"/>
              <v:shape id="_x0000_s7947" o:spid="_x0000_s7947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48" o:spid="_x0000_s7948" o:spt="203" style="position:absolute;left:9039;top:5177;height:1491;width:2;" coordorigin="9039,5177" coordsize="2,1491">
              <o:lock v:ext="edit"/>
              <v:shape id="_x0000_s7949" o:spid="_x0000_s7949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50" o:spid="_x0000_s7950" o:spt="203" style="position:absolute;left:9039;top:5177;height:1491;width:2;" coordorigin="9039,5177" coordsize="2,1491">
              <o:lock v:ext="edit"/>
              <v:shape id="_x0000_s7951" o:spid="_x0000_s7951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52" o:spid="_x0000_s7952" o:spt="203" style="position:absolute;left:9039;top:5177;height:1491;width:2;" coordorigin="9039,5177" coordsize="2,1491">
              <o:lock v:ext="edit"/>
              <v:shape id="_x0000_s7953" o:spid="_x0000_s7953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54" o:spid="_x0000_s7954" o:spt="203" style="position:absolute;left:9039;top:5177;height:1491;width:2;" coordorigin="9039,5177" coordsize="2,1491">
              <o:lock v:ext="edit"/>
              <v:shape id="_x0000_s7955" o:spid="_x0000_s7955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56" o:spid="_x0000_s7956" o:spt="203" style="position:absolute;left:9039;top:5177;height:1491;width:2;" coordorigin="9039,5177" coordsize="2,1491">
              <o:lock v:ext="edit"/>
              <v:shape id="_x0000_s7957" o:spid="_x0000_s7957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58" o:spid="_x0000_s7958" o:spt="203" style="position:absolute;left:9039;top:5177;height:1491;width:2;" coordorigin="9039,5177" coordsize="2,1491">
              <o:lock v:ext="edit"/>
              <v:shape id="_x0000_s7959" o:spid="_x0000_s7959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60" o:spid="_x0000_s7960" o:spt="203" style="position:absolute;left:9039;top:5177;height:1491;width:2;" coordorigin="9039,5177" coordsize="2,1491">
              <o:lock v:ext="edit"/>
              <v:shape id="_x0000_s7961" o:spid="_x0000_s7961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62" o:spid="_x0000_s7962" o:spt="203" style="position:absolute;left:9039;top:5177;height:1491;width:2;" coordorigin="9039,5177" coordsize="2,1491">
              <o:lock v:ext="edit"/>
              <v:shape id="_x0000_s7963" o:spid="_x0000_s7963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64" o:spid="_x0000_s7964" o:spt="203" style="position:absolute;left:9039;top:5177;height:1491;width:2;" coordorigin="9039,5177" coordsize="2,1491">
              <o:lock v:ext="edit"/>
              <v:shape id="_x0000_s7965" o:spid="_x0000_s7965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66" o:spid="_x0000_s7966" o:spt="203" style="position:absolute;left:9039;top:5177;height:1491;width:2;" coordorigin="9039,5177" coordsize="2,1491">
              <o:lock v:ext="edit"/>
              <v:shape id="_x0000_s7967" o:spid="_x0000_s7967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68" o:spid="_x0000_s7968" o:spt="203" style="position:absolute;left:9039;top:5177;height:1491;width:2;" coordorigin="9039,5177" coordsize="2,1491">
              <o:lock v:ext="edit"/>
              <v:shape id="_x0000_s7969" o:spid="_x0000_s7969" style="position:absolute;left:9039;top:5177;height:1491;width:2;" filled="f" stroked="t" coordorigin="9039,5177" coordsize="0,1491" path="m9039,6667l9039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70" o:spid="_x0000_s7970" o:spt="203" style="position:absolute;left:8989;top:6667;height:54;width:50;" coordorigin="8989,6667" coordsize="50,54">
              <o:lock v:ext="edit"/>
              <v:shape id="_x0000_s7971" o:spid="_x0000_s7971" style="position:absolute;left:8989;top:6667;height:54;width:50;" filled="f" stroked="t" coordorigin="8989,6667" coordsize="50,54" path="m8989,6721l8999,6717,9006,6714,9016,6710,9022,6703,9029,6696,9032,6685,9035,6678,9039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72" o:spid="_x0000_s7972" o:spt="203" style="position:absolute;left:1230;top:6721;height:2;width:7760;" coordorigin="1230,6721" coordsize="7760,2">
              <o:lock v:ext="edit"/>
              <v:shape id="_x0000_s7973" o:spid="_x0000_s7973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74" o:spid="_x0000_s7974" o:spt="203" style="position:absolute;left:1230;top:6721;height:2;width:7760;" coordorigin="1230,6721" coordsize="7760,2">
              <o:lock v:ext="edit"/>
              <v:shape id="_x0000_s7975" o:spid="_x0000_s7975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76" o:spid="_x0000_s7976" o:spt="203" style="position:absolute;left:1230;top:6721;height:2;width:7760;" coordorigin="1230,6721" coordsize="7760,2">
              <o:lock v:ext="edit"/>
              <v:shape id="_x0000_s7977" o:spid="_x0000_s7977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78" o:spid="_x0000_s7978" o:spt="203" style="position:absolute;left:1230;top:6721;height:2;width:7760;" coordorigin="1230,6721" coordsize="7760,2">
              <o:lock v:ext="edit"/>
              <v:shape id="_x0000_s7979" o:spid="_x0000_s7979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80" o:spid="_x0000_s7980" o:spt="203" style="position:absolute;left:1230;top:6721;height:2;width:7760;" coordorigin="1230,6721" coordsize="7760,2">
              <o:lock v:ext="edit"/>
              <v:shape id="_x0000_s7981" o:spid="_x0000_s7981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82" o:spid="_x0000_s7982" o:spt="203" style="position:absolute;left:1230;top:6721;height:2;width:7760;" coordorigin="1230,6721" coordsize="7760,2">
              <o:lock v:ext="edit"/>
              <v:shape id="_x0000_s7983" o:spid="_x0000_s7983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84" o:spid="_x0000_s7984" o:spt="203" style="position:absolute;left:1230;top:6721;height:2;width:7760;" coordorigin="1230,6721" coordsize="7760,2">
              <o:lock v:ext="edit"/>
              <v:shape id="_x0000_s7985" o:spid="_x0000_s7985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86" o:spid="_x0000_s7986" o:spt="203" style="position:absolute;left:1230;top:6721;height:2;width:7760;" coordorigin="1230,6721" coordsize="7760,2">
              <o:lock v:ext="edit"/>
              <v:shape id="_x0000_s7987" o:spid="_x0000_s7987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88" o:spid="_x0000_s7988" o:spt="203" style="position:absolute;left:1230;top:6721;height:2;width:7760;" coordorigin="1230,6721" coordsize="7760,2">
              <o:lock v:ext="edit"/>
              <v:shape id="_x0000_s7989" o:spid="_x0000_s7989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90" o:spid="_x0000_s7990" o:spt="203" style="position:absolute;left:1230;top:6721;height:2;width:7760;" coordorigin="1230,6721" coordsize="7760,2">
              <o:lock v:ext="edit"/>
              <v:shape id="_x0000_s7991" o:spid="_x0000_s7991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92" o:spid="_x0000_s7992" o:spt="203" style="position:absolute;left:1230;top:6721;height:2;width:7760;" coordorigin="1230,6721" coordsize="7760,2">
              <o:lock v:ext="edit"/>
              <v:shape id="_x0000_s7993" o:spid="_x0000_s7993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94" o:spid="_x0000_s7994" o:spt="203" style="position:absolute;left:1230;top:6721;height:2;width:7760;" coordorigin="1230,6721" coordsize="7760,2">
              <o:lock v:ext="edit"/>
              <v:shape id="_x0000_s7995" o:spid="_x0000_s7995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96" o:spid="_x0000_s7996" o:spt="203" style="position:absolute;left:1230;top:6721;height:2;width:7760;" coordorigin="1230,6721" coordsize="7760,2">
              <o:lock v:ext="edit"/>
              <v:shape id="_x0000_s7997" o:spid="_x0000_s7997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7998" o:spid="_x0000_s7998" o:spt="203" style="position:absolute;left:1230;top:6721;height:2;width:7760;" coordorigin="1230,6721" coordsize="7760,2">
              <o:lock v:ext="edit"/>
              <v:shape id="_x0000_s7999" o:spid="_x0000_s7999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00" o:spid="_x0000_s8000" o:spt="203" style="position:absolute;left:1230;top:6721;height:2;width:7760;" coordorigin="1230,6721" coordsize="7760,2">
              <o:lock v:ext="edit"/>
              <v:shape id="_x0000_s8001" o:spid="_x0000_s8001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02" o:spid="_x0000_s8002" o:spt="203" style="position:absolute;left:1230;top:6721;height:2;width:7760;" coordorigin="1230,6721" coordsize="7760,2">
              <o:lock v:ext="edit"/>
              <v:shape id="_x0000_s8003" o:spid="_x0000_s8003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04" o:spid="_x0000_s8004" o:spt="203" style="position:absolute;left:1230;top:6721;height:2;width:7760;" coordorigin="1230,6721" coordsize="7760,2">
              <o:lock v:ext="edit"/>
              <v:shape id="_x0000_s8005" o:spid="_x0000_s8005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06" o:spid="_x0000_s8006" o:spt="203" style="position:absolute;left:1230;top:6721;height:2;width:7760;" coordorigin="1230,6721" coordsize="7760,2">
              <o:lock v:ext="edit"/>
              <v:shape id="_x0000_s8007" o:spid="_x0000_s8007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08" o:spid="_x0000_s8008" o:spt="203" style="position:absolute;left:1230;top:6721;height:2;width:7760;" coordorigin="1230,6721" coordsize="7760,2">
              <o:lock v:ext="edit"/>
              <v:shape id="_x0000_s8009" o:spid="_x0000_s8009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10" o:spid="_x0000_s8010" o:spt="203" style="position:absolute;left:1230;top:6721;height:2;width:7760;" coordorigin="1230,6721" coordsize="7760,2">
              <o:lock v:ext="edit"/>
              <v:shape id="_x0000_s8011" o:spid="_x0000_s8011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12" o:spid="_x0000_s8012" o:spt="203" style="position:absolute;left:1230;top:6721;height:2;width:7760;" coordorigin="1230,6721" coordsize="7760,2">
              <o:lock v:ext="edit"/>
              <v:shape id="_x0000_s8013" o:spid="_x0000_s8013" style="position:absolute;left:1230;top:6721;height:2;width:7760;" filled="f" stroked="t" coordorigin="1230,6721" coordsize="7760,0" path="m1230,6721l8989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14" o:spid="_x0000_s8014" o:spt="203" style="position:absolute;left:7238;top:5812;height:220;width:2;" coordorigin="7238,5812" coordsize="2,220">
              <o:lock v:ext="edit"/>
              <v:shape id="_x0000_s8015" o:spid="_x0000_s8015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16" o:spid="_x0000_s8016" o:spt="203" style="position:absolute;left:7238;top:5812;height:220;width:2;" coordorigin="7238,5812" coordsize="2,220">
              <o:lock v:ext="edit"/>
              <v:shape id="_x0000_s8017" o:spid="_x0000_s8017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18" o:spid="_x0000_s8018" o:spt="203" style="position:absolute;left:7238;top:5812;height:220;width:2;" coordorigin="7238,5812" coordsize="2,220">
              <o:lock v:ext="edit"/>
              <v:shape id="_x0000_s8019" o:spid="_x0000_s8019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20" o:spid="_x0000_s8020" o:spt="203" style="position:absolute;left:7238;top:5812;height:220;width:2;" coordorigin="7238,5812" coordsize="2,220">
              <o:lock v:ext="edit"/>
              <v:shape id="_x0000_s8021" o:spid="_x0000_s8021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22" o:spid="_x0000_s8022" o:spt="203" style="position:absolute;left:7238;top:5812;height:220;width:2;" coordorigin="7238,5812" coordsize="2,220">
              <o:lock v:ext="edit"/>
              <v:shape id="_x0000_s8023" o:spid="_x0000_s8023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24" o:spid="_x0000_s8024" o:spt="203" style="position:absolute;left:7238;top:5812;height:220;width:2;" coordorigin="7238,5812" coordsize="2,220">
              <o:lock v:ext="edit"/>
              <v:shape id="_x0000_s8025" o:spid="_x0000_s8025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26" o:spid="_x0000_s8026" o:spt="203" style="position:absolute;left:7238;top:5812;height:220;width:2;" coordorigin="7238,5812" coordsize="2,220">
              <o:lock v:ext="edit"/>
              <v:shape id="_x0000_s8027" o:spid="_x0000_s8027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28" o:spid="_x0000_s8028" o:spt="203" style="position:absolute;left:7238;top:5812;height:220;width:2;" coordorigin="7238,5812" coordsize="2,220">
              <o:lock v:ext="edit"/>
              <v:shape id="_x0000_s8029" o:spid="_x0000_s8029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30" o:spid="_x0000_s8030" o:spt="203" style="position:absolute;left:7238;top:5812;height:220;width:2;" coordorigin="7238,5812" coordsize="2,220">
              <o:lock v:ext="edit"/>
              <v:shape id="_x0000_s8031" o:spid="_x0000_s8031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32" o:spid="_x0000_s8032" o:spt="203" style="position:absolute;left:7238;top:5812;height:220;width:2;" coordorigin="7238,5812" coordsize="2,220">
              <o:lock v:ext="edit"/>
              <v:shape id="_x0000_s8033" o:spid="_x0000_s8033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34" o:spid="_x0000_s8034" o:spt="203" style="position:absolute;left:7238;top:5812;height:220;width:2;" coordorigin="7238,5812" coordsize="2,220">
              <o:lock v:ext="edit"/>
              <v:shape id="_x0000_s8035" o:spid="_x0000_s8035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36" o:spid="_x0000_s8036" o:spt="203" style="position:absolute;left:7238;top:5812;height:220;width:2;" coordorigin="7238,5812" coordsize="2,220">
              <o:lock v:ext="edit"/>
              <v:shape id="_x0000_s8037" o:spid="_x0000_s8037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38" o:spid="_x0000_s8038" o:spt="203" style="position:absolute;left:7238;top:5812;height:220;width:2;" coordorigin="7238,5812" coordsize="2,220">
              <o:lock v:ext="edit"/>
              <v:shape id="_x0000_s8039" o:spid="_x0000_s8039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40" o:spid="_x0000_s8040" o:spt="203" style="position:absolute;left:7238;top:5812;height:220;width:2;" coordorigin="7238,5812" coordsize="2,220">
              <o:lock v:ext="edit"/>
              <v:shape id="_x0000_s8041" o:spid="_x0000_s8041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42" o:spid="_x0000_s8042" o:spt="203" style="position:absolute;left:7238;top:5812;height:220;width:2;" coordorigin="7238,5812" coordsize="2,220">
              <o:lock v:ext="edit"/>
              <v:shape id="_x0000_s8043" o:spid="_x0000_s8043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44" o:spid="_x0000_s8044" o:spt="203" style="position:absolute;left:7238;top:5812;height:220;width:2;" coordorigin="7238,5812" coordsize="2,220">
              <o:lock v:ext="edit"/>
              <v:shape id="_x0000_s8045" o:spid="_x0000_s8045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46" o:spid="_x0000_s8046" o:spt="203" style="position:absolute;left:7238;top:5812;height:220;width:2;" coordorigin="7238,5812" coordsize="2,220">
              <o:lock v:ext="edit"/>
              <v:shape id="_x0000_s8047" o:spid="_x0000_s8047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48" o:spid="_x0000_s8048" o:spt="203" style="position:absolute;left:7238;top:5812;height:220;width:2;" coordorigin="7238,5812" coordsize="2,220">
              <o:lock v:ext="edit"/>
              <v:shape id="_x0000_s8049" o:spid="_x0000_s8049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50" o:spid="_x0000_s8050" o:spt="203" style="position:absolute;left:7238;top:5812;height:220;width:2;" coordorigin="7238,5812" coordsize="2,220">
              <o:lock v:ext="edit"/>
              <v:shape id="_x0000_s8051" o:spid="_x0000_s8051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52" o:spid="_x0000_s8052" o:spt="203" style="position:absolute;left:7238;top:5812;height:220;width:2;" coordorigin="7238,5812" coordsize="2,220">
              <o:lock v:ext="edit"/>
              <v:shape id="_x0000_s8053" o:spid="_x0000_s8053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54" o:spid="_x0000_s8054" o:spt="203" style="position:absolute;left:7238;top:5812;height:220;width:2;" coordorigin="7238,5812" coordsize="2,220">
              <o:lock v:ext="edit"/>
              <v:shape id="_x0000_s8055" o:spid="_x0000_s8055" style="position:absolute;left:7238;top:5812;height:220;width:2;" filled="f" stroked="t" coordorigin="7238,5812" coordsize="0,220" path="m7238,6032l7238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56" o:spid="_x0000_s8056" o:spt="203" style="position:absolute;left:7034;top:5812;height:2;width:205;" coordorigin="7034,5812" coordsize="205,2">
              <o:lock v:ext="edit"/>
              <v:shape id="_x0000_s8057" o:spid="_x0000_s8057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58" o:spid="_x0000_s8058" o:spt="203" style="position:absolute;left:7034;top:5812;height:2;width:205;" coordorigin="7034,5812" coordsize="205,2">
              <o:lock v:ext="edit"/>
              <v:shape id="_x0000_s8059" o:spid="_x0000_s8059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60" o:spid="_x0000_s8060" o:spt="203" style="position:absolute;left:7034;top:5812;height:2;width:205;" coordorigin="7034,5812" coordsize="205,2">
              <o:lock v:ext="edit"/>
              <v:shape id="_x0000_s8061" o:spid="_x0000_s8061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62" o:spid="_x0000_s8062" o:spt="203" style="position:absolute;left:7034;top:5812;height:2;width:205;" coordorigin="7034,5812" coordsize="205,2">
              <o:lock v:ext="edit"/>
              <v:shape id="_x0000_s8063" o:spid="_x0000_s8063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64" o:spid="_x0000_s8064" o:spt="203" style="position:absolute;left:7034;top:5812;height:2;width:205;" coordorigin="7034,5812" coordsize="205,2">
              <o:lock v:ext="edit"/>
              <v:shape id="_x0000_s8065" o:spid="_x0000_s8065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66" o:spid="_x0000_s8066" o:spt="203" style="position:absolute;left:7034;top:5812;height:2;width:205;" coordorigin="7034,5812" coordsize="205,2">
              <o:lock v:ext="edit"/>
              <v:shape id="_x0000_s8067" o:spid="_x0000_s8067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68" o:spid="_x0000_s8068" o:spt="203" style="position:absolute;left:7034;top:5812;height:2;width:205;" coordorigin="7034,5812" coordsize="205,2">
              <o:lock v:ext="edit"/>
              <v:shape id="_x0000_s8069" o:spid="_x0000_s8069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70" o:spid="_x0000_s8070" o:spt="203" style="position:absolute;left:7034;top:5812;height:2;width:205;" coordorigin="7034,5812" coordsize="205,2">
              <o:lock v:ext="edit"/>
              <v:shape id="_x0000_s8071" o:spid="_x0000_s8071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72" o:spid="_x0000_s8072" o:spt="203" style="position:absolute;left:7034;top:5812;height:2;width:205;" coordorigin="7034,5812" coordsize="205,2">
              <o:lock v:ext="edit"/>
              <v:shape id="_x0000_s8073" o:spid="_x0000_s8073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74" o:spid="_x0000_s8074" o:spt="203" style="position:absolute;left:7034;top:5812;height:2;width:205;" coordorigin="7034,5812" coordsize="205,2">
              <o:lock v:ext="edit"/>
              <v:shape id="_x0000_s8075" o:spid="_x0000_s8075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76" o:spid="_x0000_s8076" o:spt="203" style="position:absolute;left:7034;top:5812;height:2;width:205;" coordorigin="7034,5812" coordsize="205,2">
              <o:lock v:ext="edit"/>
              <v:shape id="_x0000_s8077" o:spid="_x0000_s8077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78" o:spid="_x0000_s8078" o:spt="203" style="position:absolute;left:7034;top:5812;height:2;width:205;" coordorigin="7034,5812" coordsize="205,2">
              <o:lock v:ext="edit"/>
              <v:shape id="_x0000_s8079" o:spid="_x0000_s8079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80" o:spid="_x0000_s8080" o:spt="203" style="position:absolute;left:7034;top:5812;height:2;width:205;" coordorigin="7034,5812" coordsize="205,2">
              <o:lock v:ext="edit"/>
              <v:shape id="_x0000_s8081" o:spid="_x0000_s8081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82" o:spid="_x0000_s8082" o:spt="203" style="position:absolute;left:7034;top:5812;height:2;width:205;" coordorigin="7034,5812" coordsize="205,2">
              <o:lock v:ext="edit"/>
              <v:shape id="_x0000_s8083" o:spid="_x0000_s8083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84" o:spid="_x0000_s8084" o:spt="203" style="position:absolute;left:7034;top:5812;height:2;width:205;" coordorigin="7034,5812" coordsize="205,2">
              <o:lock v:ext="edit"/>
              <v:shape id="_x0000_s8085" o:spid="_x0000_s8085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86" o:spid="_x0000_s8086" o:spt="203" style="position:absolute;left:7034;top:5812;height:2;width:205;" coordorigin="7034,5812" coordsize="205,2">
              <o:lock v:ext="edit"/>
              <v:shape id="_x0000_s8087" o:spid="_x0000_s8087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88" o:spid="_x0000_s8088" o:spt="203" style="position:absolute;left:7034;top:5812;height:2;width:205;" coordorigin="7034,5812" coordsize="205,2">
              <o:lock v:ext="edit"/>
              <v:shape id="_x0000_s8089" o:spid="_x0000_s8089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90" o:spid="_x0000_s8090" o:spt="203" style="position:absolute;left:7034;top:5812;height:2;width:205;" coordorigin="7034,5812" coordsize="205,2">
              <o:lock v:ext="edit"/>
              <v:shape id="_x0000_s8091" o:spid="_x0000_s8091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92" o:spid="_x0000_s8092" o:spt="203" style="position:absolute;left:7034;top:5812;height:2;width:205;" coordorigin="7034,5812" coordsize="205,2">
              <o:lock v:ext="edit"/>
              <v:shape id="_x0000_s8093" o:spid="_x0000_s8093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94" o:spid="_x0000_s8094" o:spt="203" style="position:absolute;left:7034;top:5812;height:2;width:205;" coordorigin="7034,5812" coordsize="205,2">
              <o:lock v:ext="edit"/>
              <v:shape id="_x0000_s8095" o:spid="_x0000_s8095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96" o:spid="_x0000_s8096" o:spt="203" style="position:absolute;left:7034;top:5812;height:2;width:205;" coordorigin="7034,5812" coordsize="205,2">
              <o:lock v:ext="edit"/>
              <v:shape id="_x0000_s8097" o:spid="_x0000_s8097" style="position:absolute;left:7034;top:5812;height:2;width:205;" filled="f" stroked="t" coordorigin="7034,5812" coordsize="205,0" path="m7238,5812l7034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098" o:spid="_x0000_s8098" o:spt="203" style="position:absolute;left:7034;top:5812;height:220;width:2;" coordorigin="7034,5812" coordsize="2,220">
              <o:lock v:ext="edit"/>
              <v:shape id="_x0000_s8099" o:spid="_x0000_s8099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00" o:spid="_x0000_s8100" o:spt="203" style="position:absolute;left:7034;top:5812;height:220;width:2;" coordorigin="7034,5812" coordsize="2,220">
              <o:lock v:ext="edit"/>
              <v:shape id="_x0000_s8101" o:spid="_x0000_s8101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02" o:spid="_x0000_s8102" o:spt="203" style="position:absolute;left:7034;top:5812;height:220;width:2;" coordorigin="7034,5812" coordsize="2,220">
              <o:lock v:ext="edit"/>
              <v:shape id="_x0000_s8103" o:spid="_x0000_s8103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04" o:spid="_x0000_s8104" o:spt="203" style="position:absolute;left:7034;top:5812;height:220;width:2;" coordorigin="7034,5812" coordsize="2,220">
              <o:lock v:ext="edit"/>
              <v:shape id="_x0000_s8105" o:spid="_x0000_s8105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06" o:spid="_x0000_s8106" o:spt="203" style="position:absolute;left:7034;top:5812;height:220;width:2;" coordorigin="7034,5812" coordsize="2,220">
              <o:lock v:ext="edit"/>
              <v:shape id="_x0000_s8107" o:spid="_x0000_s8107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08" o:spid="_x0000_s8108" o:spt="203" style="position:absolute;left:7034;top:5812;height:220;width:2;" coordorigin="7034,5812" coordsize="2,220">
              <o:lock v:ext="edit"/>
              <v:shape id="_x0000_s8109" o:spid="_x0000_s8109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10" o:spid="_x0000_s8110" o:spt="203" style="position:absolute;left:7034;top:5812;height:220;width:2;" coordorigin="7034,5812" coordsize="2,220">
              <o:lock v:ext="edit"/>
              <v:shape id="_x0000_s8111" o:spid="_x0000_s8111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12" o:spid="_x0000_s8112" o:spt="203" style="position:absolute;left:7034;top:5812;height:220;width:2;" coordorigin="7034,5812" coordsize="2,220">
              <o:lock v:ext="edit"/>
              <v:shape id="_x0000_s8113" o:spid="_x0000_s8113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14" o:spid="_x0000_s8114" o:spt="203" style="position:absolute;left:7034;top:5812;height:220;width:2;" coordorigin="7034,5812" coordsize="2,220">
              <o:lock v:ext="edit"/>
              <v:shape id="_x0000_s8115" o:spid="_x0000_s8115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16" o:spid="_x0000_s8116" o:spt="203" style="position:absolute;left:7034;top:5812;height:220;width:2;" coordorigin="7034,5812" coordsize="2,220">
              <o:lock v:ext="edit"/>
              <v:shape id="_x0000_s8117" o:spid="_x0000_s8117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18" o:spid="_x0000_s8118" o:spt="203" style="position:absolute;left:7034;top:5812;height:220;width:2;" coordorigin="7034,5812" coordsize="2,220">
              <o:lock v:ext="edit"/>
              <v:shape id="_x0000_s8119" o:spid="_x0000_s8119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20" o:spid="_x0000_s8120" o:spt="203" style="position:absolute;left:7034;top:5812;height:220;width:2;" coordorigin="7034,5812" coordsize="2,220">
              <o:lock v:ext="edit"/>
              <v:shape id="_x0000_s8121" o:spid="_x0000_s8121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22" o:spid="_x0000_s8122" o:spt="203" style="position:absolute;left:7034;top:5812;height:220;width:2;" coordorigin="7034,5812" coordsize="2,220">
              <o:lock v:ext="edit"/>
              <v:shape id="_x0000_s8123" o:spid="_x0000_s8123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24" o:spid="_x0000_s8124" o:spt="203" style="position:absolute;left:7034;top:5812;height:220;width:2;" coordorigin="7034,5812" coordsize="2,220">
              <o:lock v:ext="edit"/>
              <v:shape id="_x0000_s8125" o:spid="_x0000_s8125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26" o:spid="_x0000_s8126" o:spt="203" style="position:absolute;left:7034;top:5812;height:220;width:2;" coordorigin="7034,5812" coordsize="2,220">
              <o:lock v:ext="edit"/>
              <v:shape id="_x0000_s8127" o:spid="_x0000_s8127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28" o:spid="_x0000_s8128" o:spt="203" style="position:absolute;left:7034;top:5812;height:220;width:2;" coordorigin="7034,5812" coordsize="2,220">
              <o:lock v:ext="edit"/>
              <v:shape id="_x0000_s8129" o:spid="_x0000_s8129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30" o:spid="_x0000_s8130" o:spt="203" style="position:absolute;left:7034;top:5812;height:220;width:2;" coordorigin="7034,5812" coordsize="2,220">
              <o:lock v:ext="edit"/>
              <v:shape id="_x0000_s8131" o:spid="_x0000_s8131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32" o:spid="_x0000_s8132" o:spt="203" style="position:absolute;left:7034;top:5812;height:220;width:2;" coordorigin="7034,5812" coordsize="2,220">
              <o:lock v:ext="edit"/>
              <v:shape id="_x0000_s8133" o:spid="_x0000_s8133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34" o:spid="_x0000_s8134" o:spt="203" style="position:absolute;left:7034;top:5812;height:220;width:2;" coordorigin="7034,5812" coordsize="2,220">
              <o:lock v:ext="edit"/>
              <v:shape id="_x0000_s8135" o:spid="_x0000_s8135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36" o:spid="_x0000_s8136" o:spt="203" style="position:absolute;left:7034;top:5812;height:220;width:2;" coordorigin="7034,5812" coordsize="2,220">
              <o:lock v:ext="edit"/>
              <v:shape id="_x0000_s8137" o:spid="_x0000_s8137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38" o:spid="_x0000_s8138" o:spt="203" style="position:absolute;left:7034;top:5812;height:220;width:2;" coordorigin="7034,5812" coordsize="2,220">
              <o:lock v:ext="edit"/>
              <v:shape id="_x0000_s8139" o:spid="_x0000_s8139" style="position:absolute;left:7034;top:5812;height:220;width:2;" filled="f" stroked="t" coordorigin="7034,5812" coordsize="0,220" path="m7034,5812l7034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40" o:spid="_x0000_s8140" o:spt="203" style="position:absolute;left:7277;top:5547;height:220;width:2;" coordorigin="7277,5547" coordsize="2,220">
              <o:lock v:ext="edit"/>
              <v:shape id="_x0000_s8141" o:spid="_x0000_s8141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42" o:spid="_x0000_s8142" o:spt="203" style="position:absolute;left:7277;top:5547;height:220;width:2;" coordorigin="7277,5547" coordsize="2,220">
              <o:lock v:ext="edit"/>
              <v:shape id="_x0000_s8143" o:spid="_x0000_s8143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44" o:spid="_x0000_s8144" o:spt="203" style="position:absolute;left:7277;top:5547;height:220;width:2;" coordorigin="7277,5547" coordsize="2,220">
              <o:lock v:ext="edit"/>
              <v:shape id="_x0000_s8145" o:spid="_x0000_s8145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46" o:spid="_x0000_s8146" o:spt="203" style="position:absolute;left:7277;top:5547;height:220;width:2;" coordorigin="7277,5547" coordsize="2,220">
              <o:lock v:ext="edit"/>
              <v:shape id="_x0000_s8147" o:spid="_x0000_s8147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48" o:spid="_x0000_s8148" o:spt="203" style="position:absolute;left:7277;top:5547;height:220;width:2;" coordorigin="7277,5547" coordsize="2,220">
              <o:lock v:ext="edit"/>
              <v:shape id="_x0000_s8149" o:spid="_x0000_s8149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50" o:spid="_x0000_s8150" o:spt="203" style="position:absolute;left:7277;top:5547;height:220;width:2;" coordorigin="7277,5547" coordsize="2,220">
              <o:lock v:ext="edit"/>
              <v:shape id="_x0000_s8151" o:spid="_x0000_s8151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52" o:spid="_x0000_s8152" o:spt="203" style="position:absolute;left:7277;top:5547;height:220;width:2;" coordorigin="7277,5547" coordsize="2,220">
              <o:lock v:ext="edit"/>
              <v:shape id="_x0000_s8153" o:spid="_x0000_s8153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54" o:spid="_x0000_s8154" o:spt="203" style="position:absolute;left:7277;top:5547;height:220;width:2;" coordorigin="7277,5547" coordsize="2,220">
              <o:lock v:ext="edit"/>
              <v:shape id="_x0000_s8155" o:spid="_x0000_s8155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56" o:spid="_x0000_s8156" o:spt="203" style="position:absolute;left:7277;top:5547;height:220;width:2;" coordorigin="7277,5547" coordsize="2,220">
              <o:lock v:ext="edit"/>
              <v:shape id="_x0000_s8157" o:spid="_x0000_s8157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58" o:spid="_x0000_s8158" o:spt="203" style="position:absolute;left:7277;top:5547;height:220;width:2;" coordorigin="7277,5547" coordsize="2,220">
              <o:lock v:ext="edit"/>
              <v:shape id="_x0000_s8159" o:spid="_x0000_s8159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60" o:spid="_x0000_s8160" o:spt="203" style="position:absolute;left:7277;top:5547;height:220;width:2;" coordorigin="7277,5547" coordsize="2,220">
              <o:lock v:ext="edit"/>
              <v:shape id="_x0000_s8161" o:spid="_x0000_s8161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62" o:spid="_x0000_s8162" o:spt="203" style="position:absolute;left:7277;top:5547;height:220;width:2;" coordorigin="7277,5547" coordsize="2,220">
              <o:lock v:ext="edit"/>
              <v:shape id="_x0000_s8163" o:spid="_x0000_s8163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64" o:spid="_x0000_s8164" o:spt="203" style="position:absolute;left:7277;top:5547;height:220;width:2;" coordorigin="7277,5547" coordsize="2,220">
              <o:lock v:ext="edit"/>
              <v:shape id="_x0000_s8165" o:spid="_x0000_s8165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66" o:spid="_x0000_s8166" o:spt="203" style="position:absolute;left:7277;top:5547;height:220;width:2;" coordorigin="7277,5547" coordsize="2,220">
              <o:lock v:ext="edit"/>
              <v:shape id="_x0000_s8167" o:spid="_x0000_s8167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68" o:spid="_x0000_s8168" o:spt="203" style="position:absolute;left:7277;top:5547;height:220;width:2;" coordorigin="7277,5547" coordsize="2,220">
              <o:lock v:ext="edit"/>
              <v:shape id="_x0000_s8169" o:spid="_x0000_s8169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70" o:spid="_x0000_s8170" o:spt="203" style="position:absolute;left:7277;top:5547;height:220;width:2;" coordorigin="7277,5547" coordsize="2,220">
              <o:lock v:ext="edit"/>
              <v:shape id="_x0000_s8171" o:spid="_x0000_s8171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72" o:spid="_x0000_s8172" o:spt="203" style="position:absolute;left:7277;top:5547;height:220;width:2;" coordorigin="7277,5547" coordsize="2,220">
              <o:lock v:ext="edit"/>
              <v:shape id="_x0000_s8173" o:spid="_x0000_s8173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74" o:spid="_x0000_s8174" o:spt="203" style="position:absolute;left:7277;top:5547;height:220;width:2;" coordorigin="7277,5547" coordsize="2,220">
              <o:lock v:ext="edit"/>
              <v:shape id="_x0000_s8175" o:spid="_x0000_s8175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76" o:spid="_x0000_s8176" o:spt="203" style="position:absolute;left:7277;top:5547;height:220;width:2;" coordorigin="7277,5547" coordsize="2,220">
              <o:lock v:ext="edit"/>
              <v:shape id="_x0000_s8177" o:spid="_x0000_s8177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78" o:spid="_x0000_s8178" o:spt="203" style="position:absolute;left:7277;top:5547;height:220;width:2;" coordorigin="7277,5547" coordsize="2,220">
              <o:lock v:ext="edit"/>
              <v:shape id="_x0000_s8179" o:spid="_x0000_s8179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80" o:spid="_x0000_s8180" o:spt="203" style="position:absolute;left:7277;top:5547;height:220;width:2;" coordorigin="7277,5547" coordsize="2,220">
              <o:lock v:ext="edit"/>
              <v:shape id="_x0000_s8181" o:spid="_x0000_s8181" style="position:absolute;left:7277;top:5547;height:220;width:2;" filled="f" stroked="t" coordorigin="7277,5547" coordsize="0,220" path="m7277,5547l7277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  <v:shape id="_x0000_s8182" o:spid="_x0000_s8182" o:spt="75" type="#_x0000_t75" style="position:absolute;left:8130;top:5676;height:255;width:254;" filled="f" stroked="f" coordsize="21600,21600">
                <v:path/>
                <v:fill on="f" focussize="0,0"/>
                <v:stroke on="f"/>
                <v:imagedata r:id="rId37" o:title=""/>
                <o:lock v:ext="edit" aspectratio="t"/>
              </v:shape>
            </v:group>
            <v:group id="_x0000_s8183" o:spid="_x0000_s8183" o:spt="203" style="position:absolute;left:8383;top:5672;height:259;width:2;" coordorigin="8383,5672" coordsize="2,259">
              <o:lock v:ext="edit"/>
              <v:shape id="_x0000_s8184" o:spid="_x0000_s8184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85" o:spid="_x0000_s8185" o:spt="203" style="position:absolute;left:8383;top:5672;height:259;width:2;" coordorigin="8383,5672" coordsize="2,259">
              <o:lock v:ext="edit"/>
              <v:shape id="_x0000_s8186" o:spid="_x0000_s8186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87" o:spid="_x0000_s8187" o:spt="203" style="position:absolute;left:8383;top:5672;height:259;width:2;" coordorigin="8383,5672" coordsize="2,259">
              <o:lock v:ext="edit"/>
              <v:shape id="_x0000_s8188" o:spid="_x0000_s8188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89" o:spid="_x0000_s8189" o:spt="203" style="position:absolute;left:8383;top:5672;height:259;width:2;" coordorigin="8383,5672" coordsize="2,259">
              <o:lock v:ext="edit"/>
              <v:shape id="_x0000_s8190" o:spid="_x0000_s8190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91" o:spid="_x0000_s8191" o:spt="203" style="position:absolute;left:8383;top:5672;height:259;width:2;" coordorigin="8383,5672" coordsize="2,259">
              <o:lock v:ext="edit"/>
              <v:shape id="_x0000_s8192" o:spid="_x0000_s8192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93" o:spid="_x0000_s8193" o:spt="203" style="position:absolute;left:8383;top:5672;height:259;width:2;" coordorigin="8383,5672" coordsize="2,259">
              <o:lock v:ext="edit"/>
              <v:shape id="_x0000_s8194" o:spid="_x0000_s8194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95" o:spid="_x0000_s8195" o:spt="203" style="position:absolute;left:8383;top:5672;height:259;width:2;" coordorigin="8383,5672" coordsize="2,259">
              <o:lock v:ext="edit"/>
              <v:shape id="_x0000_s8196" o:spid="_x0000_s8196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97" o:spid="_x0000_s8197" o:spt="203" style="position:absolute;left:8383;top:5672;height:259;width:2;" coordorigin="8383,5672" coordsize="2,259">
              <o:lock v:ext="edit"/>
              <v:shape id="_x0000_s8198" o:spid="_x0000_s8198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199" o:spid="_x0000_s8199" o:spt="203" style="position:absolute;left:8383;top:5672;height:259;width:2;" coordorigin="8383,5672" coordsize="2,259">
              <o:lock v:ext="edit"/>
              <v:shape id="_x0000_s8200" o:spid="_x0000_s8200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01" o:spid="_x0000_s8201" o:spt="203" style="position:absolute;left:8383;top:5672;height:259;width:2;" coordorigin="8383,5672" coordsize="2,259">
              <o:lock v:ext="edit"/>
              <v:shape id="_x0000_s8202" o:spid="_x0000_s8202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03" o:spid="_x0000_s8203" o:spt="203" style="position:absolute;left:8383;top:5672;height:259;width:2;" coordorigin="8383,5672" coordsize="2,259">
              <o:lock v:ext="edit"/>
              <v:shape id="_x0000_s8204" o:spid="_x0000_s8204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05" o:spid="_x0000_s8205" o:spt="203" style="position:absolute;left:8383;top:5672;height:259;width:2;" coordorigin="8383,5672" coordsize="2,259">
              <o:lock v:ext="edit"/>
              <v:shape id="_x0000_s8206" o:spid="_x0000_s8206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07" o:spid="_x0000_s8207" o:spt="203" style="position:absolute;left:8383;top:5672;height:259;width:2;" coordorigin="8383,5672" coordsize="2,259">
              <o:lock v:ext="edit"/>
              <v:shape id="_x0000_s8208" o:spid="_x0000_s8208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09" o:spid="_x0000_s8209" o:spt="203" style="position:absolute;left:8383;top:5672;height:259;width:2;" coordorigin="8383,5672" coordsize="2,259">
              <o:lock v:ext="edit"/>
              <v:shape id="_x0000_s8210" o:spid="_x0000_s8210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11" o:spid="_x0000_s8211" o:spt="203" style="position:absolute;left:8383;top:5672;height:259;width:2;" coordorigin="8383,5672" coordsize="2,259">
              <o:lock v:ext="edit"/>
              <v:shape id="_x0000_s8212" o:spid="_x0000_s8212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13" o:spid="_x0000_s8213" o:spt="203" style="position:absolute;left:8383;top:5672;height:259;width:2;" coordorigin="8383,5672" coordsize="2,259">
              <o:lock v:ext="edit"/>
              <v:shape id="_x0000_s8214" o:spid="_x0000_s8214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15" o:spid="_x0000_s8215" o:spt="203" style="position:absolute;left:8383;top:5672;height:259;width:2;" coordorigin="8383,5672" coordsize="2,259">
              <o:lock v:ext="edit"/>
              <v:shape id="_x0000_s8216" o:spid="_x0000_s8216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17" o:spid="_x0000_s8217" o:spt="203" style="position:absolute;left:8383;top:5672;height:259;width:2;" coordorigin="8383,5672" coordsize="2,259">
              <o:lock v:ext="edit"/>
              <v:shape id="_x0000_s8218" o:spid="_x0000_s8218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19" o:spid="_x0000_s8219" o:spt="203" style="position:absolute;left:8383;top:5672;height:259;width:2;" coordorigin="8383,5672" coordsize="2,259">
              <o:lock v:ext="edit"/>
              <v:shape id="_x0000_s8220" o:spid="_x0000_s8220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21" o:spid="_x0000_s8221" o:spt="203" style="position:absolute;left:8383;top:5672;height:259;width:2;" coordorigin="8383,5672" coordsize="2,259">
              <o:lock v:ext="edit"/>
              <v:shape id="_x0000_s8222" o:spid="_x0000_s8222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23" o:spid="_x0000_s8223" o:spt="203" style="position:absolute;left:8383;top:5672;height:259;width:2;" coordorigin="8383,5672" coordsize="2,259">
              <o:lock v:ext="edit"/>
              <v:shape id="_x0000_s8224" o:spid="_x0000_s8224" style="position:absolute;left:8383;top:5672;height:259;width:2;" filled="f" stroked="t" coordorigin="8383,5672" coordsize="0,259" path="m8383,5931l8383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25" o:spid="_x0000_s8225" o:spt="203" style="position:absolute;left:6691;top:6161;height:54;width:50;" coordorigin="6691,6161" coordsize="50,54">
              <o:lock v:ext="edit"/>
              <v:shape id="_x0000_s8226" o:spid="_x0000_s8226" style="position:absolute;left:6691;top:6161;height:54;width:50;" filled="f" stroked="t" coordorigin="6691,6161" coordsize="50,54" path="m6741,6190l6737,6179,6731,6168,6724,6164,6714,6161,6704,6164,6698,6168,6691,6179,6691,6190,6691,6197,6698,6207,6704,6211,6714,6215,6724,6211,6731,6207,6737,6197,6741,619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27" o:spid="_x0000_s8227" o:spt="203" style="position:absolute;left:6688;top:6157;height:62;width:53;" coordorigin="6688,6157" coordsize="53,62">
              <o:lock v:ext="edit"/>
              <v:shape id="_x0000_s8228" o:spid="_x0000_s8228" style="position:absolute;left:6688;top:6157;height:62;width:53;" filled="f" stroked="t" coordorigin="6688,6157" coordsize="53,62" path="m6741,6190l6741,6175,6734,6168,6724,6161,6714,6157,6704,6161,6695,6168,6691,6175,6688,6190,6691,6200,6695,6207,6704,6215,6714,6218,6724,6215,6734,6207,6741,6200,6741,619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29" o:spid="_x0000_s8229" o:spt="203" style="position:absolute;left:5723;top:6161;height:54;width:50;" coordorigin="5723,6161" coordsize="50,54">
              <o:lock v:ext="edit"/>
              <v:shape id="_x0000_s8230" o:spid="_x0000_s8230" style="position:absolute;left:5723;top:6161;height:54;width:50;" filled="f" stroked="t" coordorigin="5723,6161" coordsize="50,54" path="m5773,6190l5770,6179,5766,6168,5760,6164,5750,6161,5740,6164,5730,6168,5727,6179,5723,6190,5727,6197,5730,6207,5740,6211,5750,6215,5760,6211,5766,6207,5770,6197,5773,619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31" o:spid="_x0000_s8231" o:spt="203" style="position:absolute;left:5723;top:6157;height:62;width:53;" coordorigin="5723,6157" coordsize="53,62">
              <o:lock v:ext="edit"/>
              <v:shape id="_x0000_s8232" o:spid="_x0000_s8232" style="position:absolute;left:5723;top:6157;height:62;width:53;" filled="f" stroked="t" coordorigin="5723,6157" coordsize="53,62" path="m5776,6190l5773,6175,5766,6168,5760,6161,5750,6157,5737,6161,5730,6168,5723,6175,5723,6190,5723,6200,5730,6207,5737,6215,5750,6218,5760,6215,5766,6207,5773,6200,5776,619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33" o:spid="_x0000_s8233" o:spt="203" style="position:absolute;left:5723;top:5629;height:54;width:50;" coordorigin="5723,5629" coordsize="50,54">
              <o:lock v:ext="edit"/>
              <v:shape id="_x0000_s8234" o:spid="_x0000_s8234" style="position:absolute;left:5723;top:5629;height:54;width:50;" filled="f" stroked="t" coordorigin="5723,5629" coordsize="50,54" path="m5773,5654l5770,5647,5766,5636,5760,5633,5750,5629,5740,5633,5730,5636,5727,5647,5723,5654,5727,5665,5730,5676,5740,5680,5750,5683,5760,5680,5766,5676,5770,5665,5773,565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35" o:spid="_x0000_s8235" o:spt="203" style="position:absolute;left:5723;top:5626;height:62;width:53;" coordorigin="5723,5626" coordsize="53,62">
              <o:lock v:ext="edit"/>
              <v:shape id="_x0000_s8236" o:spid="_x0000_s8236" style="position:absolute;left:5723;top:5626;height:62;width:53;" filled="f" stroked="t" coordorigin="5723,5626" coordsize="53,62" path="m5776,5654l5773,5644,5766,5636,5760,5629,5750,5626,5737,5629,5730,5636,5723,5644,5723,5654,5723,5669,5730,5676,5737,5683,5750,5687,5760,5683,5766,5676,5773,5669,5776,565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37" o:spid="_x0000_s8237" o:spt="203" style="position:absolute;left:5885;top:5629;height:54;width:50;" coordorigin="5885,5629" coordsize="50,54">
              <o:lock v:ext="edit"/>
              <v:shape id="_x0000_s8238" o:spid="_x0000_s8238" style="position:absolute;left:5885;top:5629;height:54;width:50;" filled="f" stroked="t" coordorigin="5885,5629" coordsize="50,54" path="m5934,5654l5931,5647,5928,5636,5918,5633,5911,5629,5901,5633,5891,5636,5888,5647,5885,5654,5888,5665,5891,5676,5901,5680,5911,5683,5918,5680,5928,5676,5931,5665,5934,565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39" o:spid="_x0000_s8239" o:spt="203" style="position:absolute;left:5881;top:5626;height:62;width:56;" coordorigin="5881,5626" coordsize="56,62">
              <o:lock v:ext="edit"/>
              <v:shape id="_x0000_s8240" o:spid="_x0000_s8240" style="position:absolute;left:5881;top:5626;height:62;width:56;" filled="f" stroked="t" coordorigin="5881,5626" coordsize="56,62" path="m5937,5654l5934,5644,5928,5636,5921,5629,5911,5626,5898,5629,5891,5636,5885,5644,5881,5654,5885,5669,5891,5676,5898,5683,5911,5687,5921,5683,5928,5676,5934,5669,5937,565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41" o:spid="_x0000_s8241" o:spt="203" style="position:absolute;left:6691;top:5629;height:54;width:50;" coordorigin="6691,5629" coordsize="50,54">
              <o:lock v:ext="edit"/>
              <v:shape id="_x0000_s8242" o:spid="_x0000_s8242" style="position:absolute;left:6691;top:5629;height:54;width:50;" filled="f" stroked="t" coordorigin="6691,5629" coordsize="50,54" path="m6741,5654l6737,5647,6731,5636,6724,5633,6714,5629,6704,5633,6698,5636,6691,5647,6691,5654,6691,5665,6698,5676,6704,5680,6714,5683,6724,5680,6731,5676,6737,5665,6741,565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43" o:spid="_x0000_s8243" o:spt="203" style="position:absolute;left:6688;top:5626;height:62;width:53;" coordorigin="6688,5626" coordsize="53,62">
              <o:lock v:ext="edit"/>
              <v:shape id="_x0000_s8244" o:spid="_x0000_s8244" style="position:absolute;left:6688;top:5626;height:62;width:53;" filled="f" stroked="t" coordorigin="6688,5626" coordsize="53,62" path="m6741,5654l6741,5644,6734,5636,6724,5629,6714,5626,6704,5629,6695,5636,6691,5644,6688,5654,6691,5669,6695,5676,6704,5683,6714,5687,6724,5683,6734,5676,6741,5669,6741,565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45" o:spid="_x0000_s8245" o:spt="203" style="position:absolute;left:8176;top:6006;height:58;width:53;" coordorigin="8176,6006" coordsize="53,58">
              <o:lock v:ext="edit"/>
              <v:shape id="_x0000_s8246" o:spid="_x0000_s8246" style="position:absolute;left:8176;top:6006;height:58;width:53;" filled="f" stroked="t" coordorigin="8176,6006" coordsize="53,58" path="m8229,6035l8225,6024,8219,6017,8212,6010,8202,6006,8192,6010,8183,6017,8176,6024,8176,6035,8176,6046,8183,6057,8192,6060,8202,6064,8212,6060,8219,6057,8225,6046,8229,603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47" o:spid="_x0000_s8247" o:spt="203" style="position:absolute;left:8291;top:6006;height:58;width:53;" coordorigin="8291,6006" coordsize="53,58">
              <o:lock v:ext="edit"/>
              <v:shape id="_x0000_s8248" o:spid="_x0000_s8248" style="position:absolute;left:8291;top:6006;height:58;width:53;" filled="f" stroked="t" coordorigin="8291,6006" coordsize="53,58" path="m8344,6035l8341,6024,8334,6017,8327,6010,8318,6006,8308,6010,8298,6017,8291,6024,8291,6035,8291,6046,8298,6057,8308,6060,8318,6064,8327,6060,8334,6057,8341,6046,8344,603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49" o:spid="_x0000_s8249" o:spt="203" style="position:absolute;left:8291;top:6006;height:58;width:53;" coordorigin="8291,6006" coordsize="53,58">
              <o:lock v:ext="edit"/>
              <v:shape id="_x0000_s8250" o:spid="_x0000_s8250" style="position:absolute;left:8291;top:6006;height:58;width:53;" filled="f" stroked="t" coordorigin="8291,6006" coordsize="53,58" path="m8344,6035l8341,6024,8337,6014,8327,6010,8318,6006,8308,6010,8298,6014,8291,6024,8291,6035,8291,6046,8298,6057,8308,6064,8318,6064,8327,6064,8337,6057,8341,6046,8344,603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51" o:spid="_x0000_s8251" o:spt="203" style="position:absolute;left:8176;top:6006;height:58;width:53;" coordorigin="8176,6006" coordsize="53,58">
              <o:lock v:ext="edit"/>
              <v:shape id="_x0000_s8252" o:spid="_x0000_s8252" style="position:absolute;left:8176;top:6006;height:58;width:53;" filled="f" stroked="t" coordorigin="8176,6006" coordsize="53,58" path="m8229,6035l8225,6024,8219,6014,8212,6010,8202,6006,8189,6010,8183,6014,8176,6024,8176,6035,8176,6046,8183,6057,8189,6064,8202,6064,8212,6064,8219,6057,8225,6046,8229,603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53" o:spid="_x0000_s8253" o:spt="203" style="position:absolute;left:5164;top:5364;height:36;width:30;" coordorigin="5164,5364" coordsize="30,36">
              <o:lock v:ext="edit"/>
              <v:shape id="_x0000_s8254" o:spid="_x0000_s8254" style="position:absolute;left:5164;top:5364;height:36;width:30;" filled="f" stroked="t" coordorigin="5164,5364" coordsize="30,36" path="m5193,5399l5193,5385,5187,5374,5174,5367,5164,536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  <v:shape id="_x0000_s8255" o:spid="_x0000_s8255" o:spt="75" type="#_x0000_t75" style="position:absolute;left:3903;top:5497;height:617;width:1291;" filled="f" stroked="f" coordsize="21600,21600">
                <v:path/>
                <v:fill on="f" focussize="0,0"/>
                <v:stroke on="f"/>
                <v:imagedata r:id="rId38" o:title=""/>
                <o:lock v:ext="edit" aspectratio="t"/>
              </v:shape>
            </v:group>
            <v:group id="_x0000_s8256" o:spid="_x0000_s8256" o:spt="203" style="position:absolute;left:3903;top:6082;height:36;width:33;" coordorigin="3903,6082" coordsize="33,36">
              <o:lock v:ext="edit"/>
              <v:shape id="_x0000_s8257" o:spid="_x0000_s8257" style="position:absolute;left:3903;top:6082;height:36;width:33;" filled="f" stroked="t" coordorigin="3903,6082" coordsize="33,36" path="m3903,6082l3903,6096,3913,6107,3923,6114,3936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58" o:spid="_x0000_s8258" o:spt="203" style="position:absolute;left:5164;top:6082;height:36;width:30;" coordorigin="5164,6082" coordsize="30,36">
              <o:lock v:ext="edit"/>
              <v:shape id="_x0000_s8259" o:spid="_x0000_s8259" style="position:absolute;left:5164;top:6082;height:36;width:30;" filled="f" stroked="t" coordorigin="5164,6082" coordsize="30,36" path="m5164,6118l5174,6114,5187,6107,5193,6096,5193,608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60" o:spid="_x0000_s8260" o:spt="203" style="position:absolute;left:1549;top:5320;height:1204;width:2;" coordorigin="1549,5320" coordsize="2,1204">
              <o:lock v:ext="edit"/>
              <v:shape id="_x0000_s8261" o:spid="_x0000_s8261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62" o:spid="_x0000_s8262" o:spt="203" style="position:absolute;left:1549;top:5320;height:1204;width:2;" coordorigin="1549,5320" coordsize="2,1204">
              <o:lock v:ext="edit"/>
              <v:shape id="_x0000_s8263" o:spid="_x0000_s8263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64" o:spid="_x0000_s8264" o:spt="203" style="position:absolute;left:1549;top:5320;height:1204;width:2;" coordorigin="1549,5320" coordsize="2,1204">
              <o:lock v:ext="edit"/>
              <v:shape id="_x0000_s8265" o:spid="_x0000_s8265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66" o:spid="_x0000_s8266" o:spt="203" style="position:absolute;left:1549;top:5320;height:1204;width:2;" coordorigin="1549,5320" coordsize="2,1204">
              <o:lock v:ext="edit"/>
              <v:shape id="_x0000_s8267" o:spid="_x0000_s8267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68" o:spid="_x0000_s8268" o:spt="203" style="position:absolute;left:1549;top:5320;height:1204;width:2;" coordorigin="1549,5320" coordsize="2,1204">
              <o:lock v:ext="edit"/>
              <v:shape id="_x0000_s8269" o:spid="_x0000_s8269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70" o:spid="_x0000_s8270" o:spt="203" style="position:absolute;left:1549;top:5320;height:1204;width:2;" coordorigin="1549,5320" coordsize="2,1204">
              <o:lock v:ext="edit"/>
              <v:shape id="_x0000_s8271" o:spid="_x0000_s8271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72" o:spid="_x0000_s8272" o:spt="203" style="position:absolute;left:1549;top:5320;height:1204;width:2;" coordorigin="1549,5320" coordsize="2,1204">
              <o:lock v:ext="edit"/>
              <v:shape id="_x0000_s8273" o:spid="_x0000_s8273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74" o:spid="_x0000_s8274" o:spt="203" style="position:absolute;left:1549;top:5320;height:1204;width:2;" coordorigin="1549,5320" coordsize="2,1204">
              <o:lock v:ext="edit"/>
              <v:shape id="_x0000_s8275" o:spid="_x0000_s8275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76" o:spid="_x0000_s8276" o:spt="203" style="position:absolute;left:1549;top:5320;height:1204;width:2;" coordorigin="1549,5320" coordsize="2,1204">
              <o:lock v:ext="edit"/>
              <v:shape id="_x0000_s8277" o:spid="_x0000_s8277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78" o:spid="_x0000_s8278" o:spt="203" style="position:absolute;left:1549;top:5320;height:1204;width:2;" coordorigin="1549,5320" coordsize="2,1204">
              <o:lock v:ext="edit"/>
              <v:shape id="_x0000_s8279" o:spid="_x0000_s8279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80" o:spid="_x0000_s8280" o:spt="203" style="position:absolute;left:1549;top:5320;height:1204;width:2;" coordorigin="1549,5320" coordsize="2,1204">
              <o:lock v:ext="edit"/>
              <v:shape id="_x0000_s8281" o:spid="_x0000_s8281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82" o:spid="_x0000_s8282" o:spt="203" style="position:absolute;left:1549;top:5320;height:1204;width:2;" coordorigin="1549,5320" coordsize="2,1204">
              <o:lock v:ext="edit"/>
              <v:shape id="_x0000_s8283" o:spid="_x0000_s8283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84" o:spid="_x0000_s8284" o:spt="203" style="position:absolute;left:1549;top:5320;height:1204;width:2;" coordorigin="1549,5320" coordsize="2,1204">
              <o:lock v:ext="edit"/>
              <v:shape id="_x0000_s8285" o:spid="_x0000_s8285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86" o:spid="_x0000_s8286" o:spt="203" style="position:absolute;left:1549;top:5320;height:1204;width:2;" coordorigin="1549,5320" coordsize="2,1204">
              <o:lock v:ext="edit"/>
              <v:shape id="_x0000_s8287" o:spid="_x0000_s8287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88" o:spid="_x0000_s8288" o:spt="203" style="position:absolute;left:1549;top:5320;height:1204;width:2;" coordorigin="1549,5320" coordsize="2,1204">
              <o:lock v:ext="edit"/>
              <v:shape id="_x0000_s8289" o:spid="_x0000_s8289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90" o:spid="_x0000_s8290" o:spt="203" style="position:absolute;left:1549;top:5320;height:1204;width:2;" coordorigin="1549,5320" coordsize="2,1204">
              <o:lock v:ext="edit"/>
              <v:shape id="_x0000_s8291" o:spid="_x0000_s8291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92" o:spid="_x0000_s8292" o:spt="203" style="position:absolute;left:1549;top:5320;height:1204;width:2;" coordorigin="1549,5320" coordsize="2,1204">
              <o:lock v:ext="edit"/>
              <v:shape id="_x0000_s8293" o:spid="_x0000_s8293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94" o:spid="_x0000_s8294" o:spt="203" style="position:absolute;left:1549;top:5320;height:1204;width:2;" coordorigin="1549,5320" coordsize="2,1204">
              <o:lock v:ext="edit"/>
              <v:shape id="_x0000_s8295" o:spid="_x0000_s8295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96" o:spid="_x0000_s8296" o:spt="203" style="position:absolute;left:1549;top:5320;height:1204;width:2;" coordorigin="1549,5320" coordsize="2,1204">
              <o:lock v:ext="edit"/>
              <v:shape id="_x0000_s8297" o:spid="_x0000_s8297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298" o:spid="_x0000_s8298" o:spt="203" style="position:absolute;left:1549;top:5320;height:1204;width:2;" coordorigin="1549,5320" coordsize="2,1204">
              <o:lock v:ext="edit"/>
              <v:shape id="_x0000_s8299" o:spid="_x0000_s8299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00" o:spid="_x0000_s8300" o:spt="203" style="position:absolute;left:1549;top:5320;height:1204;width:2;" coordorigin="1549,5320" coordsize="2,1204">
              <o:lock v:ext="edit"/>
              <v:shape id="_x0000_s8301" o:spid="_x0000_s8301" style="position:absolute;left:1549;top:5320;height:1204;width:2;" filled="f" stroked="t" coordorigin="1549,5320" coordsize="0,1204" path="m1549,5320l1549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02" o:spid="_x0000_s8302" o:spt="203" style="position:absolute;left:1549;top:6524;height:36;width:30;" coordorigin="1549,6524" coordsize="30,36">
              <o:lock v:ext="edit"/>
              <v:shape id="_x0000_s8303" o:spid="_x0000_s8303" style="position:absolute;left:1549;top:6524;height:36;width:30;" filled="f" stroked="t" coordorigin="1549,6524" coordsize="30,36" path="m1549,6524l1549,6538,1556,6549,1569,6556,1579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04" o:spid="_x0000_s8304" o:spt="203" style="position:absolute;left:1579;top:6559;height:2;width:2180;" coordorigin="1579,6559" coordsize="2180,2">
              <o:lock v:ext="edit"/>
              <v:shape id="_x0000_s8305" o:spid="_x0000_s8305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06" o:spid="_x0000_s8306" o:spt="203" style="position:absolute;left:1579;top:6559;height:2;width:2180;" coordorigin="1579,6559" coordsize="2180,2">
              <o:lock v:ext="edit"/>
              <v:shape id="_x0000_s8307" o:spid="_x0000_s8307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08" o:spid="_x0000_s8308" o:spt="203" style="position:absolute;left:1579;top:6559;height:2;width:2180;" coordorigin="1579,6559" coordsize="2180,2">
              <o:lock v:ext="edit"/>
              <v:shape id="_x0000_s8309" o:spid="_x0000_s8309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10" o:spid="_x0000_s8310" o:spt="203" style="position:absolute;left:1579;top:6559;height:2;width:2180;" coordorigin="1579,6559" coordsize="2180,2">
              <o:lock v:ext="edit"/>
              <v:shape id="_x0000_s8311" o:spid="_x0000_s8311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12" o:spid="_x0000_s8312" o:spt="203" style="position:absolute;left:1579;top:6559;height:2;width:2180;" coordorigin="1579,6559" coordsize="2180,2">
              <o:lock v:ext="edit"/>
              <v:shape id="_x0000_s8313" o:spid="_x0000_s8313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14" o:spid="_x0000_s8314" o:spt="203" style="position:absolute;left:1579;top:6559;height:2;width:2180;" coordorigin="1579,6559" coordsize="2180,2">
              <o:lock v:ext="edit"/>
              <v:shape id="_x0000_s8315" o:spid="_x0000_s8315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16" o:spid="_x0000_s8316" o:spt="203" style="position:absolute;left:1579;top:6559;height:2;width:2180;" coordorigin="1579,6559" coordsize="2180,2">
              <o:lock v:ext="edit"/>
              <v:shape id="_x0000_s8317" o:spid="_x0000_s8317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18" o:spid="_x0000_s8318" o:spt="203" style="position:absolute;left:1579;top:6559;height:2;width:2180;" coordorigin="1579,6559" coordsize="2180,2">
              <o:lock v:ext="edit"/>
              <v:shape id="_x0000_s8319" o:spid="_x0000_s8319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20" o:spid="_x0000_s8320" o:spt="203" style="position:absolute;left:1579;top:6559;height:2;width:2180;" coordorigin="1579,6559" coordsize="2180,2">
              <o:lock v:ext="edit"/>
              <v:shape id="_x0000_s8321" o:spid="_x0000_s8321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22" o:spid="_x0000_s8322" o:spt="203" style="position:absolute;left:1579;top:6559;height:2;width:2180;" coordorigin="1579,6559" coordsize="2180,2">
              <o:lock v:ext="edit"/>
              <v:shape id="_x0000_s8323" o:spid="_x0000_s8323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24" o:spid="_x0000_s8324" o:spt="203" style="position:absolute;left:1579;top:6559;height:2;width:2180;" coordorigin="1579,6559" coordsize="2180,2">
              <o:lock v:ext="edit"/>
              <v:shape id="_x0000_s8325" o:spid="_x0000_s8325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26" o:spid="_x0000_s8326" o:spt="203" style="position:absolute;left:1579;top:6559;height:2;width:2180;" coordorigin="1579,6559" coordsize="2180,2">
              <o:lock v:ext="edit"/>
              <v:shape id="_x0000_s8327" o:spid="_x0000_s8327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28" o:spid="_x0000_s8328" o:spt="203" style="position:absolute;left:1579;top:6559;height:2;width:2180;" coordorigin="1579,6559" coordsize="2180,2">
              <o:lock v:ext="edit"/>
              <v:shape id="_x0000_s8329" o:spid="_x0000_s8329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30" o:spid="_x0000_s8330" o:spt="203" style="position:absolute;left:1579;top:6559;height:2;width:2180;" coordorigin="1579,6559" coordsize="2180,2">
              <o:lock v:ext="edit"/>
              <v:shape id="_x0000_s8331" o:spid="_x0000_s8331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32" o:spid="_x0000_s8332" o:spt="203" style="position:absolute;left:1579;top:6559;height:2;width:2180;" coordorigin="1579,6559" coordsize="2180,2">
              <o:lock v:ext="edit"/>
              <v:shape id="_x0000_s8333" o:spid="_x0000_s8333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34" o:spid="_x0000_s8334" o:spt="203" style="position:absolute;left:1579;top:6559;height:2;width:2180;" coordorigin="1579,6559" coordsize="2180,2">
              <o:lock v:ext="edit"/>
              <v:shape id="_x0000_s8335" o:spid="_x0000_s8335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36" o:spid="_x0000_s8336" o:spt="203" style="position:absolute;left:1579;top:6559;height:2;width:2180;" coordorigin="1579,6559" coordsize="2180,2">
              <o:lock v:ext="edit"/>
              <v:shape id="_x0000_s8337" o:spid="_x0000_s8337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38" o:spid="_x0000_s8338" o:spt="203" style="position:absolute;left:1579;top:6559;height:2;width:2180;" coordorigin="1579,6559" coordsize="2180,2">
              <o:lock v:ext="edit"/>
              <v:shape id="_x0000_s8339" o:spid="_x0000_s8339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40" o:spid="_x0000_s8340" o:spt="203" style="position:absolute;left:1579;top:6559;height:2;width:2180;" coordorigin="1579,6559" coordsize="2180,2">
              <o:lock v:ext="edit"/>
              <v:shape id="_x0000_s8341" o:spid="_x0000_s8341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42" o:spid="_x0000_s8342" o:spt="203" style="position:absolute;left:1579;top:6559;height:2;width:2180;" coordorigin="1579,6559" coordsize="2180,2">
              <o:lock v:ext="edit"/>
              <v:shape id="_x0000_s8343" o:spid="_x0000_s8343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44" o:spid="_x0000_s8344" o:spt="203" style="position:absolute;left:1579;top:6559;height:2;width:2180;" coordorigin="1579,6559" coordsize="2180,2">
              <o:lock v:ext="edit"/>
              <v:shape id="_x0000_s8345" o:spid="_x0000_s8345" style="position:absolute;left:1579;top:6559;height:2;width:2180;" filled="f" stroked="t" coordorigin="1579,6559" coordsize="2180,0" path="m1579,6559l3758,655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46" o:spid="_x0000_s8346" o:spt="203" style="position:absolute;left:3791;top:5320;height:1204;width:2;" coordorigin="3791,5320" coordsize="2,1204">
              <o:lock v:ext="edit"/>
              <v:shape id="_x0000_s8347" o:spid="_x0000_s8347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48" o:spid="_x0000_s8348" o:spt="203" style="position:absolute;left:3791;top:5320;height:1204;width:2;" coordorigin="3791,5320" coordsize="2,1204">
              <o:lock v:ext="edit"/>
              <v:shape id="_x0000_s8349" o:spid="_x0000_s8349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50" o:spid="_x0000_s8350" o:spt="203" style="position:absolute;left:3791;top:5320;height:1204;width:2;" coordorigin="3791,5320" coordsize="2,1204">
              <o:lock v:ext="edit"/>
              <v:shape id="_x0000_s8351" o:spid="_x0000_s8351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52" o:spid="_x0000_s8352" o:spt="203" style="position:absolute;left:3791;top:5320;height:1204;width:2;" coordorigin="3791,5320" coordsize="2,1204">
              <o:lock v:ext="edit"/>
              <v:shape id="_x0000_s8353" o:spid="_x0000_s8353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54" o:spid="_x0000_s8354" o:spt="203" style="position:absolute;left:3791;top:5320;height:1204;width:2;" coordorigin="3791,5320" coordsize="2,1204">
              <o:lock v:ext="edit"/>
              <v:shape id="_x0000_s8355" o:spid="_x0000_s8355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56" o:spid="_x0000_s8356" o:spt="203" style="position:absolute;left:3791;top:5320;height:1204;width:2;" coordorigin="3791,5320" coordsize="2,1204">
              <o:lock v:ext="edit"/>
              <v:shape id="_x0000_s8357" o:spid="_x0000_s8357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58" o:spid="_x0000_s8358" o:spt="203" style="position:absolute;left:3791;top:5320;height:1204;width:2;" coordorigin="3791,5320" coordsize="2,1204">
              <o:lock v:ext="edit"/>
              <v:shape id="_x0000_s8359" o:spid="_x0000_s8359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60" o:spid="_x0000_s8360" o:spt="203" style="position:absolute;left:3791;top:5320;height:1204;width:2;" coordorigin="3791,5320" coordsize="2,1204">
              <o:lock v:ext="edit"/>
              <v:shape id="_x0000_s8361" o:spid="_x0000_s8361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62" o:spid="_x0000_s8362" o:spt="203" style="position:absolute;left:3791;top:5320;height:1204;width:2;" coordorigin="3791,5320" coordsize="2,1204">
              <o:lock v:ext="edit"/>
              <v:shape id="_x0000_s8363" o:spid="_x0000_s8363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64" o:spid="_x0000_s8364" o:spt="203" style="position:absolute;left:3791;top:5320;height:1204;width:2;" coordorigin="3791,5320" coordsize="2,1204">
              <o:lock v:ext="edit"/>
              <v:shape id="_x0000_s8365" o:spid="_x0000_s8365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66" o:spid="_x0000_s8366" o:spt="203" style="position:absolute;left:3791;top:5320;height:1204;width:2;" coordorigin="3791,5320" coordsize="2,1204">
              <o:lock v:ext="edit"/>
              <v:shape id="_x0000_s8367" o:spid="_x0000_s8367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68" o:spid="_x0000_s8368" o:spt="203" style="position:absolute;left:3791;top:5320;height:1204;width:2;" coordorigin="3791,5320" coordsize="2,1204">
              <o:lock v:ext="edit"/>
              <v:shape id="_x0000_s8369" o:spid="_x0000_s8369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70" o:spid="_x0000_s8370" o:spt="203" style="position:absolute;left:3791;top:5320;height:1204;width:2;" coordorigin="3791,5320" coordsize="2,1204">
              <o:lock v:ext="edit"/>
              <v:shape id="_x0000_s8371" o:spid="_x0000_s8371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72" o:spid="_x0000_s8372" o:spt="203" style="position:absolute;left:3791;top:5320;height:1204;width:2;" coordorigin="3791,5320" coordsize="2,1204">
              <o:lock v:ext="edit"/>
              <v:shape id="_x0000_s8373" o:spid="_x0000_s8373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74" o:spid="_x0000_s8374" o:spt="203" style="position:absolute;left:3791;top:5320;height:1204;width:2;" coordorigin="3791,5320" coordsize="2,1204">
              <o:lock v:ext="edit"/>
              <v:shape id="_x0000_s8375" o:spid="_x0000_s8375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76" o:spid="_x0000_s8376" o:spt="203" style="position:absolute;left:3791;top:5320;height:1204;width:2;" coordorigin="3791,5320" coordsize="2,1204">
              <o:lock v:ext="edit"/>
              <v:shape id="_x0000_s8377" o:spid="_x0000_s8377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78" o:spid="_x0000_s8378" o:spt="203" style="position:absolute;left:3791;top:5320;height:1204;width:2;" coordorigin="3791,5320" coordsize="2,1204">
              <o:lock v:ext="edit"/>
              <v:shape id="_x0000_s8379" o:spid="_x0000_s8379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80" o:spid="_x0000_s8380" o:spt="203" style="position:absolute;left:3791;top:5320;height:1204;width:2;" coordorigin="3791,5320" coordsize="2,1204">
              <o:lock v:ext="edit"/>
              <v:shape id="_x0000_s8381" o:spid="_x0000_s8381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82" o:spid="_x0000_s8382" o:spt="203" style="position:absolute;left:3791;top:5320;height:1204;width:2;" coordorigin="3791,5320" coordsize="2,1204">
              <o:lock v:ext="edit"/>
              <v:shape id="_x0000_s8383" o:spid="_x0000_s8383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84" o:spid="_x0000_s8384" o:spt="203" style="position:absolute;left:3791;top:5320;height:1204;width:2;" coordorigin="3791,5320" coordsize="2,1204">
              <o:lock v:ext="edit"/>
              <v:shape id="_x0000_s8385" o:spid="_x0000_s8385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86" o:spid="_x0000_s8386" o:spt="203" style="position:absolute;left:3791;top:5320;height:1204;width:2;" coordorigin="3791,5320" coordsize="2,1204">
              <o:lock v:ext="edit"/>
              <v:shape id="_x0000_s8387" o:spid="_x0000_s8387" style="position:absolute;left:3791;top:5320;height:1204;width:2;" filled="f" stroked="t" coordorigin="3791,5320" coordsize="0,1204" path="m3791,6524l3791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88" o:spid="_x0000_s8388" o:spt="203" style="position:absolute;left:1296;top:5231;height:2;width:66;" coordorigin="1296,5231" coordsize="66,2">
              <o:lock v:ext="edit"/>
              <v:shape id="_x0000_s8389" o:spid="_x0000_s8389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90" o:spid="_x0000_s8390" o:spt="203" style="position:absolute;left:1296;top:5231;height:2;width:66;" coordorigin="1296,5231" coordsize="66,2">
              <o:lock v:ext="edit"/>
              <v:shape id="_x0000_s8391" o:spid="_x0000_s8391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92" o:spid="_x0000_s8392" o:spt="203" style="position:absolute;left:1296;top:5231;height:2;width:66;" coordorigin="1296,5231" coordsize="66,2">
              <o:lock v:ext="edit"/>
              <v:shape id="_x0000_s8393" o:spid="_x0000_s8393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94" o:spid="_x0000_s8394" o:spt="203" style="position:absolute;left:1296;top:5231;height:2;width:66;" coordorigin="1296,5231" coordsize="66,2">
              <o:lock v:ext="edit"/>
              <v:shape id="_x0000_s8395" o:spid="_x0000_s8395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96" o:spid="_x0000_s8396" o:spt="203" style="position:absolute;left:1296;top:5231;height:2;width:66;" coordorigin="1296,5231" coordsize="66,2">
              <o:lock v:ext="edit"/>
              <v:shape id="_x0000_s8397" o:spid="_x0000_s8397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398" o:spid="_x0000_s8398" o:spt="203" style="position:absolute;left:1296;top:5231;height:2;width:66;" coordorigin="1296,5231" coordsize="66,2">
              <o:lock v:ext="edit"/>
              <v:shape id="_x0000_s8399" o:spid="_x0000_s8399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00" o:spid="_x0000_s8400" o:spt="203" style="position:absolute;left:1296;top:5231;height:2;width:66;" coordorigin="1296,5231" coordsize="66,2">
              <o:lock v:ext="edit"/>
              <v:shape id="_x0000_s8401" o:spid="_x0000_s8401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02" o:spid="_x0000_s8402" o:spt="203" style="position:absolute;left:1296;top:5231;height:2;width:66;" coordorigin="1296,5231" coordsize="66,2">
              <o:lock v:ext="edit"/>
              <v:shape id="_x0000_s8403" o:spid="_x0000_s8403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04" o:spid="_x0000_s8404" o:spt="203" style="position:absolute;left:1296;top:5231;height:2;width:66;" coordorigin="1296,5231" coordsize="66,2">
              <o:lock v:ext="edit"/>
              <v:shape id="_x0000_s8405" o:spid="_x0000_s8405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06" o:spid="_x0000_s8406" o:spt="203" style="position:absolute;left:1296;top:5231;height:2;width:66;" coordorigin="1296,5231" coordsize="66,2">
              <o:lock v:ext="edit"/>
              <v:shape id="_x0000_s8407" o:spid="_x0000_s8407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08" o:spid="_x0000_s8408" o:spt="203" style="position:absolute;left:1296;top:5231;height:2;width:66;" coordorigin="1296,5231" coordsize="66,2">
              <o:lock v:ext="edit"/>
              <v:shape id="_x0000_s8409" o:spid="_x0000_s8409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10" o:spid="_x0000_s8410" o:spt="203" style="position:absolute;left:1296;top:5231;height:2;width:66;" coordorigin="1296,5231" coordsize="66,2">
              <o:lock v:ext="edit"/>
              <v:shape id="_x0000_s8411" o:spid="_x0000_s8411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12" o:spid="_x0000_s8412" o:spt="203" style="position:absolute;left:1296;top:5231;height:2;width:66;" coordorigin="1296,5231" coordsize="66,2">
              <o:lock v:ext="edit"/>
              <v:shape id="_x0000_s8413" o:spid="_x0000_s8413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14" o:spid="_x0000_s8414" o:spt="203" style="position:absolute;left:1296;top:5231;height:2;width:66;" coordorigin="1296,5231" coordsize="66,2">
              <o:lock v:ext="edit"/>
              <v:shape id="_x0000_s8415" o:spid="_x0000_s8415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16" o:spid="_x0000_s8416" o:spt="203" style="position:absolute;left:1296;top:5231;height:2;width:66;" coordorigin="1296,5231" coordsize="66,2">
              <o:lock v:ext="edit"/>
              <v:shape id="_x0000_s8417" o:spid="_x0000_s8417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18" o:spid="_x0000_s8418" o:spt="203" style="position:absolute;left:1296;top:5231;height:2;width:66;" coordorigin="1296,5231" coordsize="66,2">
              <o:lock v:ext="edit"/>
              <v:shape id="_x0000_s8419" o:spid="_x0000_s8419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20" o:spid="_x0000_s8420" o:spt="203" style="position:absolute;left:1296;top:5231;height:2;width:66;" coordorigin="1296,5231" coordsize="66,2">
              <o:lock v:ext="edit"/>
              <v:shape id="_x0000_s8421" o:spid="_x0000_s8421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22" o:spid="_x0000_s8422" o:spt="203" style="position:absolute;left:1296;top:5231;height:2;width:66;" coordorigin="1296,5231" coordsize="66,2">
              <o:lock v:ext="edit"/>
              <v:shape id="_x0000_s8423" o:spid="_x0000_s8423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24" o:spid="_x0000_s8424" o:spt="203" style="position:absolute;left:1296;top:5231;height:2;width:66;" coordorigin="1296,5231" coordsize="66,2">
              <o:lock v:ext="edit"/>
              <v:shape id="_x0000_s8425" o:spid="_x0000_s8425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26" o:spid="_x0000_s8426" o:spt="203" style="position:absolute;left:1296;top:5231;height:2;width:66;" coordorigin="1296,5231" coordsize="66,2">
              <o:lock v:ext="edit"/>
              <v:shape id="_x0000_s8427" o:spid="_x0000_s8427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28" o:spid="_x0000_s8428" o:spt="203" style="position:absolute;left:1296;top:5231;height:2;width:66;" coordorigin="1296,5231" coordsize="66,2">
              <o:lock v:ext="edit"/>
              <v:shape id="_x0000_s8429" o:spid="_x0000_s8429" style="position:absolute;left:1296;top:5231;height:2;width:66;" filled="f" stroked="t" coordorigin="1296,5231" coordsize="66,0" path="m1362,5231l1296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30" o:spid="_x0000_s8430" o:spt="203" style="position:absolute;left:1362;top:6506;height:108;width:50;" coordorigin="1362,6506" coordsize="50,108">
              <o:lock v:ext="edit"/>
              <v:shape id="_x0000_s8431" o:spid="_x0000_s8431" style="position:absolute;left:1362;top:6506;height:108;width:50;" filled="f" stroked="t" coordorigin="1362,6506" coordsize="50,108" path="m1362,6613l1408,6574,1411,6559,1408,6545,1404,6534,1394,6524,1385,6513,1375,6509,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32" o:spid="_x0000_s8432" o:spt="203" style="position:absolute;left:1296;top:6506;height:2;width:66;" coordorigin="1296,6506" coordsize="66,2">
              <o:lock v:ext="edit"/>
              <v:shape id="_x0000_s8433" o:spid="_x0000_s8433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34" o:spid="_x0000_s8434" o:spt="203" style="position:absolute;left:1296;top:6506;height:2;width:66;" coordorigin="1296,6506" coordsize="66,2">
              <o:lock v:ext="edit"/>
              <v:shape id="_x0000_s8435" o:spid="_x0000_s8435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36" o:spid="_x0000_s8436" o:spt="203" style="position:absolute;left:1296;top:6506;height:2;width:66;" coordorigin="1296,6506" coordsize="66,2">
              <o:lock v:ext="edit"/>
              <v:shape id="_x0000_s8437" o:spid="_x0000_s8437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38" o:spid="_x0000_s8438" o:spt="203" style="position:absolute;left:1296;top:6506;height:2;width:66;" coordorigin="1296,6506" coordsize="66,2">
              <o:lock v:ext="edit"/>
              <v:shape id="_x0000_s8439" o:spid="_x0000_s8439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40" o:spid="_x0000_s8440" o:spt="203" style="position:absolute;left:1296;top:6506;height:2;width:66;" coordorigin="1296,6506" coordsize="66,2">
              <o:lock v:ext="edit"/>
              <v:shape id="_x0000_s8441" o:spid="_x0000_s8441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42" o:spid="_x0000_s8442" o:spt="203" style="position:absolute;left:1296;top:6506;height:2;width:66;" coordorigin="1296,6506" coordsize="66,2">
              <o:lock v:ext="edit"/>
              <v:shape id="_x0000_s8443" o:spid="_x0000_s8443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44" o:spid="_x0000_s8444" o:spt="203" style="position:absolute;left:1296;top:6506;height:2;width:66;" coordorigin="1296,6506" coordsize="66,2">
              <o:lock v:ext="edit"/>
              <v:shape id="_x0000_s8445" o:spid="_x0000_s8445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46" o:spid="_x0000_s8446" o:spt="203" style="position:absolute;left:1296;top:6506;height:2;width:66;" coordorigin="1296,6506" coordsize="66,2">
              <o:lock v:ext="edit"/>
              <v:shape id="_x0000_s8447" o:spid="_x0000_s8447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48" o:spid="_x0000_s8448" o:spt="203" style="position:absolute;left:1296;top:6506;height:2;width:66;" coordorigin="1296,6506" coordsize="66,2">
              <o:lock v:ext="edit"/>
              <v:shape id="_x0000_s8449" o:spid="_x0000_s8449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50" o:spid="_x0000_s8450" o:spt="203" style="position:absolute;left:1296;top:6506;height:2;width:66;" coordorigin="1296,6506" coordsize="66,2">
              <o:lock v:ext="edit"/>
              <v:shape id="_x0000_s8451" o:spid="_x0000_s8451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52" o:spid="_x0000_s8452" o:spt="203" style="position:absolute;left:1296;top:6506;height:2;width:66;" coordorigin="1296,6506" coordsize="66,2">
              <o:lock v:ext="edit"/>
              <v:shape id="_x0000_s8453" o:spid="_x0000_s8453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54" o:spid="_x0000_s8454" o:spt="203" style="position:absolute;left:1296;top:6506;height:2;width:66;" coordorigin="1296,6506" coordsize="66,2">
              <o:lock v:ext="edit"/>
              <v:shape id="_x0000_s8455" o:spid="_x0000_s8455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56" o:spid="_x0000_s8456" o:spt="203" style="position:absolute;left:1296;top:6506;height:2;width:66;" coordorigin="1296,6506" coordsize="66,2">
              <o:lock v:ext="edit"/>
              <v:shape id="_x0000_s8457" o:spid="_x0000_s8457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58" o:spid="_x0000_s8458" o:spt="203" style="position:absolute;left:1296;top:6506;height:2;width:66;" coordorigin="1296,6506" coordsize="66,2">
              <o:lock v:ext="edit"/>
              <v:shape id="_x0000_s8459" o:spid="_x0000_s8459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60" o:spid="_x0000_s8460" o:spt="203" style="position:absolute;left:1296;top:6506;height:2;width:66;" coordorigin="1296,6506" coordsize="66,2">
              <o:lock v:ext="edit"/>
              <v:shape id="_x0000_s8461" o:spid="_x0000_s8461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62" o:spid="_x0000_s8462" o:spt="203" style="position:absolute;left:1296;top:6506;height:2;width:66;" coordorigin="1296,6506" coordsize="66,2">
              <o:lock v:ext="edit"/>
              <v:shape id="_x0000_s8463" o:spid="_x0000_s8463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64" o:spid="_x0000_s8464" o:spt="203" style="position:absolute;left:1296;top:6506;height:2;width:66;" coordorigin="1296,6506" coordsize="66,2">
              <o:lock v:ext="edit"/>
              <v:shape id="_x0000_s8465" o:spid="_x0000_s8465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66" o:spid="_x0000_s8466" o:spt="203" style="position:absolute;left:1296;top:6506;height:2;width:66;" coordorigin="1296,6506" coordsize="66,2">
              <o:lock v:ext="edit"/>
              <v:shape id="_x0000_s8467" o:spid="_x0000_s8467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68" o:spid="_x0000_s8468" o:spt="203" style="position:absolute;left:1296;top:6506;height:2;width:66;" coordorigin="1296,6506" coordsize="66,2">
              <o:lock v:ext="edit"/>
              <v:shape id="_x0000_s8469" o:spid="_x0000_s8469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70" o:spid="_x0000_s8470" o:spt="203" style="position:absolute;left:1296;top:6506;height:2;width:66;" coordorigin="1296,6506" coordsize="66,2">
              <o:lock v:ext="edit"/>
              <v:shape id="_x0000_s8471" o:spid="_x0000_s8471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72" o:spid="_x0000_s8472" o:spt="203" style="position:absolute;left:1296;top:6506;height:2;width:66;" coordorigin="1296,6506" coordsize="66,2">
              <o:lock v:ext="edit"/>
              <v:shape id="_x0000_s8473" o:spid="_x0000_s8473" style="position:absolute;left:1296;top:6506;height:2;width:66;" filled="f" stroked="t" coordorigin="1296,6506" coordsize="66,0" path="m1296,6506l1362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74" o:spid="_x0000_s8474" o:spt="203" style="position:absolute;left:1246;top:6506;height:108;width:50;" coordorigin="1246,6506" coordsize="50,108">
              <o:lock v:ext="edit"/>
              <v:shape id="_x0000_s8475" o:spid="_x0000_s8475" style="position:absolute;left:1246;top:6506;height:108;width:50;" filled="f" stroked="t" coordorigin="1246,6506" coordsize="50,108" path="m1296,6506l1250,6545,1246,6559,1250,6574,1253,6588,1263,6599,1273,6606,1283,6610,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76" o:spid="_x0000_s8476" o:spt="203" style="position:absolute;left:1296;top:6613;height:2;width:66;" coordorigin="1296,6613" coordsize="66,2">
              <o:lock v:ext="edit"/>
              <v:shape id="_x0000_s8477" o:spid="_x0000_s8477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78" o:spid="_x0000_s8478" o:spt="203" style="position:absolute;left:1296;top:6613;height:2;width:66;" coordorigin="1296,6613" coordsize="66,2">
              <o:lock v:ext="edit"/>
              <v:shape id="_x0000_s8479" o:spid="_x0000_s8479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80" o:spid="_x0000_s8480" o:spt="203" style="position:absolute;left:1296;top:6613;height:2;width:66;" coordorigin="1296,6613" coordsize="66,2">
              <o:lock v:ext="edit"/>
              <v:shape id="_x0000_s8481" o:spid="_x0000_s8481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82" o:spid="_x0000_s8482" o:spt="203" style="position:absolute;left:1296;top:6613;height:2;width:66;" coordorigin="1296,6613" coordsize="66,2">
              <o:lock v:ext="edit"/>
              <v:shape id="_x0000_s8483" o:spid="_x0000_s8483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84" o:spid="_x0000_s8484" o:spt="203" style="position:absolute;left:1296;top:6613;height:2;width:66;" coordorigin="1296,6613" coordsize="66,2">
              <o:lock v:ext="edit"/>
              <v:shape id="_x0000_s8485" o:spid="_x0000_s8485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86" o:spid="_x0000_s8486" o:spt="203" style="position:absolute;left:1296;top:6613;height:2;width:66;" coordorigin="1296,6613" coordsize="66,2">
              <o:lock v:ext="edit"/>
              <v:shape id="_x0000_s8487" o:spid="_x0000_s8487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88" o:spid="_x0000_s8488" o:spt="203" style="position:absolute;left:1296;top:6613;height:2;width:66;" coordorigin="1296,6613" coordsize="66,2">
              <o:lock v:ext="edit"/>
              <v:shape id="_x0000_s8489" o:spid="_x0000_s8489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90" o:spid="_x0000_s8490" o:spt="203" style="position:absolute;left:1296;top:6613;height:2;width:66;" coordorigin="1296,6613" coordsize="66,2">
              <o:lock v:ext="edit"/>
              <v:shape id="_x0000_s8491" o:spid="_x0000_s8491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92" o:spid="_x0000_s8492" o:spt="203" style="position:absolute;left:1296;top:6613;height:2;width:66;" coordorigin="1296,6613" coordsize="66,2">
              <o:lock v:ext="edit"/>
              <v:shape id="_x0000_s8493" o:spid="_x0000_s8493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94" o:spid="_x0000_s8494" o:spt="203" style="position:absolute;left:1296;top:6613;height:2;width:66;" coordorigin="1296,6613" coordsize="66,2">
              <o:lock v:ext="edit"/>
              <v:shape id="_x0000_s8495" o:spid="_x0000_s8495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96" o:spid="_x0000_s8496" o:spt="203" style="position:absolute;left:1296;top:6613;height:2;width:66;" coordorigin="1296,6613" coordsize="66,2">
              <o:lock v:ext="edit"/>
              <v:shape id="_x0000_s8497" o:spid="_x0000_s8497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498" o:spid="_x0000_s8498" o:spt="203" style="position:absolute;left:1296;top:6613;height:2;width:66;" coordorigin="1296,6613" coordsize="66,2">
              <o:lock v:ext="edit"/>
              <v:shape id="_x0000_s8499" o:spid="_x0000_s8499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00" o:spid="_x0000_s8500" o:spt="203" style="position:absolute;left:1296;top:6613;height:2;width:66;" coordorigin="1296,6613" coordsize="66,2">
              <o:lock v:ext="edit"/>
              <v:shape id="_x0000_s8501" o:spid="_x0000_s8501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02" o:spid="_x0000_s8502" o:spt="203" style="position:absolute;left:1296;top:6613;height:2;width:66;" coordorigin="1296,6613" coordsize="66,2">
              <o:lock v:ext="edit"/>
              <v:shape id="_x0000_s8503" o:spid="_x0000_s8503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04" o:spid="_x0000_s8504" o:spt="203" style="position:absolute;left:1296;top:6613;height:2;width:66;" coordorigin="1296,6613" coordsize="66,2">
              <o:lock v:ext="edit"/>
              <v:shape id="_x0000_s8505" o:spid="_x0000_s8505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06" o:spid="_x0000_s8506" o:spt="203" style="position:absolute;left:1296;top:6613;height:2;width:66;" coordorigin="1296,6613" coordsize="66,2">
              <o:lock v:ext="edit"/>
              <v:shape id="_x0000_s8507" o:spid="_x0000_s8507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08" o:spid="_x0000_s8508" o:spt="203" style="position:absolute;left:1296;top:6613;height:2;width:66;" coordorigin="1296,6613" coordsize="66,2">
              <o:lock v:ext="edit"/>
              <v:shape id="_x0000_s8509" o:spid="_x0000_s8509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10" o:spid="_x0000_s8510" o:spt="203" style="position:absolute;left:1296;top:6613;height:2;width:66;" coordorigin="1296,6613" coordsize="66,2">
              <o:lock v:ext="edit"/>
              <v:shape id="_x0000_s8511" o:spid="_x0000_s8511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12" o:spid="_x0000_s8512" o:spt="203" style="position:absolute;left:1296;top:6613;height:2;width:66;" coordorigin="1296,6613" coordsize="66,2">
              <o:lock v:ext="edit"/>
              <v:shape id="_x0000_s8513" o:spid="_x0000_s8513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14" o:spid="_x0000_s8514" o:spt="203" style="position:absolute;left:1296;top:6613;height:2;width:66;" coordorigin="1296,6613" coordsize="66,2">
              <o:lock v:ext="edit"/>
              <v:shape id="_x0000_s8515" o:spid="_x0000_s8515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16" o:spid="_x0000_s8516" o:spt="203" style="position:absolute;left:1296;top:6613;height:2;width:66;" coordorigin="1296,6613" coordsize="66,2">
              <o:lock v:ext="edit"/>
              <v:shape id="_x0000_s8517" o:spid="_x0000_s8517" style="position:absolute;left:1296;top:6613;height:2;width:66;" filled="f" stroked="t" coordorigin="1296,6613" coordsize="66,0" path="m1362,6613l1296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18" o:spid="_x0000_s8518" o:spt="203" style="position:absolute;left:8808;top:6506;height:108;width:50;" coordorigin="8808,6506" coordsize="50,108">
              <o:lock v:ext="edit"/>
              <v:shape id="_x0000_s8519" o:spid="_x0000_s8519" style="position:absolute;left:8808;top:6506;height:108;width:50;" filled="f" stroked="t" coordorigin="8808,6506" coordsize="50,108" path="m8857,6506l8811,6545,8808,6559,8811,6574,8815,6588,8825,6599,8834,6606,8844,6610,8857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20" o:spid="_x0000_s8520" o:spt="203" style="position:absolute;left:8923;top:6506;height:108;width:50;" coordorigin="8923,6506" coordsize="50,108">
              <o:lock v:ext="edit"/>
              <v:shape id="_x0000_s8521" o:spid="_x0000_s8521" style="position:absolute;left:8923;top:6506;height:108;width:50;" filled="f" stroked="t" coordorigin="8923,6506" coordsize="50,108" path="m8923,6613l8969,6574,8973,6559,8936,6509,8923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22" o:spid="_x0000_s8522" o:spt="203" style="position:absolute;left:1296;top:5338;height:2;width:66;" coordorigin="1296,5338" coordsize="66,2">
              <o:lock v:ext="edit"/>
              <v:shape id="_x0000_s8523" o:spid="_x0000_s8523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24" o:spid="_x0000_s8524" o:spt="203" style="position:absolute;left:1296;top:5338;height:2;width:66;" coordorigin="1296,5338" coordsize="66,2">
              <o:lock v:ext="edit"/>
              <v:shape id="_x0000_s8525" o:spid="_x0000_s8525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26" o:spid="_x0000_s8526" o:spt="203" style="position:absolute;left:1296;top:5338;height:2;width:66;" coordorigin="1296,5338" coordsize="66,2">
              <o:lock v:ext="edit"/>
              <v:shape id="_x0000_s8527" o:spid="_x0000_s8527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28" o:spid="_x0000_s8528" o:spt="203" style="position:absolute;left:1296;top:5338;height:2;width:66;" coordorigin="1296,5338" coordsize="66,2">
              <o:lock v:ext="edit"/>
              <v:shape id="_x0000_s8529" o:spid="_x0000_s8529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30" o:spid="_x0000_s8530" o:spt="203" style="position:absolute;left:1296;top:5338;height:2;width:66;" coordorigin="1296,5338" coordsize="66,2">
              <o:lock v:ext="edit"/>
              <v:shape id="_x0000_s8531" o:spid="_x0000_s8531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32" o:spid="_x0000_s8532" o:spt="203" style="position:absolute;left:1296;top:5338;height:2;width:66;" coordorigin="1296,5338" coordsize="66,2">
              <o:lock v:ext="edit"/>
              <v:shape id="_x0000_s8533" o:spid="_x0000_s8533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34" o:spid="_x0000_s8534" o:spt="203" style="position:absolute;left:1296;top:5338;height:2;width:66;" coordorigin="1296,5338" coordsize="66,2">
              <o:lock v:ext="edit"/>
              <v:shape id="_x0000_s8535" o:spid="_x0000_s8535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36" o:spid="_x0000_s8536" o:spt="203" style="position:absolute;left:1296;top:5338;height:2;width:66;" coordorigin="1296,5338" coordsize="66,2">
              <o:lock v:ext="edit"/>
              <v:shape id="_x0000_s8537" o:spid="_x0000_s8537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38" o:spid="_x0000_s8538" o:spt="203" style="position:absolute;left:1296;top:5338;height:2;width:66;" coordorigin="1296,5338" coordsize="66,2">
              <o:lock v:ext="edit"/>
              <v:shape id="_x0000_s8539" o:spid="_x0000_s8539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40" o:spid="_x0000_s8540" o:spt="203" style="position:absolute;left:1296;top:5338;height:2;width:66;" coordorigin="1296,5338" coordsize="66,2">
              <o:lock v:ext="edit"/>
              <v:shape id="_x0000_s8541" o:spid="_x0000_s8541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42" o:spid="_x0000_s8542" o:spt="203" style="position:absolute;left:1296;top:5338;height:2;width:66;" coordorigin="1296,5338" coordsize="66,2">
              <o:lock v:ext="edit"/>
              <v:shape id="_x0000_s8543" o:spid="_x0000_s8543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44" o:spid="_x0000_s8544" o:spt="203" style="position:absolute;left:1296;top:5338;height:2;width:66;" coordorigin="1296,5338" coordsize="66,2">
              <o:lock v:ext="edit"/>
              <v:shape id="_x0000_s8545" o:spid="_x0000_s8545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46" o:spid="_x0000_s8546" o:spt="203" style="position:absolute;left:1296;top:5338;height:2;width:66;" coordorigin="1296,5338" coordsize="66,2">
              <o:lock v:ext="edit"/>
              <v:shape id="_x0000_s8547" o:spid="_x0000_s8547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48" o:spid="_x0000_s8548" o:spt="203" style="position:absolute;left:1296;top:5338;height:2;width:66;" coordorigin="1296,5338" coordsize="66,2">
              <o:lock v:ext="edit"/>
              <v:shape id="_x0000_s8549" o:spid="_x0000_s8549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50" o:spid="_x0000_s8550" o:spt="203" style="position:absolute;left:1296;top:5338;height:2;width:66;" coordorigin="1296,5338" coordsize="66,2">
              <o:lock v:ext="edit"/>
              <v:shape id="_x0000_s8551" o:spid="_x0000_s8551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52" o:spid="_x0000_s8552" o:spt="203" style="position:absolute;left:1296;top:5338;height:2;width:66;" coordorigin="1296,5338" coordsize="66,2">
              <o:lock v:ext="edit"/>
              <v:shape id="_x0000_s8553" o:spid="_x0000_s8553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54" o:spid="_x0000_s8554" o:spt="203" style="position:absolute;left:1296;top:5338;height:2;width:66;" coordorigin="1296,5338" coordsize="66,2">
              <o:lock v:ext="edit"/>
              <v:shape id="_x0000_s8555" o:spid="_x0000_s8555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56" o:spid="_x0000_s8556" o:spt="203" style="position:absolute;left:1296;top:5338;height:2;width:66;" coordorigin="1296,5338" coordsize="66,2">
              <o:lock v:ext="edit"/>
              <v:shape id="_x0000_s8557" o:spid="_x0000_s8557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58" o:spid="_x0000_s8558" o:spt="203" style="position:absolute;left:1296;top:5338;height:2;width:66;" coordorigin="1296,5338" coordsize="66,2">
              <o:lock v:ext="edit"/>
              <v:shape id="_x0000_s8559" o:spid="_x0000_s8559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60" o:spid="_x0000_s8560" o:spt="203" style="position:absolute;left:1296;top:5338;height:2;width:66;" coordorigin="1296,5338" coordsize="66,2">
              <o:lock v:ext="edit"/>
              <v:shape id="_x0000_s8561" o:spid="_x0000_s8561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62" o:spid="_x0000_s8562" o:spt="203" style="position:absolute;left:1296;top:5338;height:2;width:66;" coordorigin="1296,5338" coordsize="66,2">
              <o:lock v:ext="edit"/>
              <v:shape id="_x0000_s8563" o:spid="_x0000_s8563" style="position:absolute;left:1296;top:5338;height:2;width:66;" filled="f" stroked="t" coordorigin="1296,5338" coordsize="66,0" path="m1296,5338l1362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64" o:spid="_x0000_s8564" o:spt="203" style="position:absolute;left:1362;top:5231;height:108;width:50;" coordorigin="1362,5231" coordsize="50,108">
              <o:lock v:ext="edit"/>
              <v:shape id="_x0000_s8565" o:spid="_x0000_s8565" style="position:absolute;left:1362;top:5231;height:108;width:50;" filled="f" stroked="t" coordorigin="1362,5231" coordsize="50,108" path="m1362,5338l1408,5299,1411,5285,1408,5270,1404,5256,1394,5245,1385,5238,1375,5234,1362,52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66" o:spid="_x0000_s8566" o:spt="203" style="position:absolute;left:1246;top:5231;height:108;width:50;" coordorigin="1246,5231" coordsize="50,108">
              <o:lock v:ext="edit"/>
              <v:shape id="_x0000_s8567" o:spid="_x0000_s8567" style="position:absolute;left:1246;top:5231;height:108;width:50;" filled="f" stroked="t" coordorigin="1246,5231" coordsize="50,108" path="m1296,5231l1250,5270,1246,5285,1283,5335,1296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68" o:spid="_x0000_s8568" o:spt="203" style="position:absolute;left:7521;top:6032;height:2;width:205;" coordorigin="7521,6032" coordsize="205,2">
              <o:lock v:ext="edit"/>
              <v:shape id="_x0000_s8569" o:spid="_x0000_s8569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70" o:spid="_x0000_s8570" o:spt="203" style="position:absolute;left:7521;top:6032;height:2;width:205;" coordorigin="7521,6032" coordsize="205,2">
              <o:lock v:ext="edit"/>
              <v:shape id="_x0000_s8571" o:spid="_x0000_s8571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72" o:spid="_x0000_s8572" o:spt="203" style="position:absolute;left:7521;top:6032;height:2;width:205;" coordorigin="7521,6032" coordsize="205,2">
              <o:lock v:ext="edit"/>
              <v:shape id="_x0000_s8573" o:spid="_x0000_s8573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74" o:spid="_x0000_s8574" o:spt="203" style="position:absolute;left:7521;top:6032;height:2;width:205;" coordorigin="7521,6032" coordsize="205,2">
              <o:lock v:ext="edit"/>
              <v:shape id="_x0000_s8575" o:spid="_x0000_s8575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76" o:spid="_x0000_s8576" o:spt="203" style="position:absolute;left:7521;top:6032;height:2;width:205;" coordorigin="7521,6032" coordsize="205,2">
              <o:lock v:ext="edit"/>
              <v:shape id="_x0000_s8577" o:spid="_x0000_s8577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78" o:spid="_x0000_s8578" o:spt="203" style="position:absolute;left:7521;top:6032;height:2;width:205;" coordorigin="7521,6032" coordsize="205,2">
              <o:lock v:ext="edit"/>
              <v:shape id="_x0000_s8579" o:spid="_x0000_s8579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80" o:spid="_x0000_s8580" o:spt="203" style="position:absolute;left:7521;top:6032;height:2;width:205;" coordorigin="7521,6032" coordsize="205,2">
              <o:lock v:ext="edit"/>
              <v:shape id="_x0000_s8581" o:spid="_x0000_s8581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82" o:spid="_x0000_s8582" o:spt="203" style="position:absolute;left:7521;top:6032;height:2;width:205;" coordorigin="7521,6032" coordsize="205,2">
              <o:lock v:ext="edit"/>
              <v:shape id="_x0000_s8583" o:spid="_x0000_s8583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84" o:spid="_x0000_s8584" o:spt="203" style="position:absolute;left:7521;top:6032;height:2;width:205;" coordorigin="7521,6032" coordsize="205,2">
              <o:lock v:ext="edit"/>
              <v:shape id="_x0000_s8585" o:spid="_x0000_s8585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86" o:spid="_x0000_s8586" o:spt="203" style="position:absolute;left:7521;top:6032;height:2;width:205;" coordorigin="7521,6032" coordsize="205,2">
              <o:lock v:ext="edit"/>
              <v:shape id="_x0000_s8587" o:spid="_x0000_s8587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88" o:spid="_x0000_s8588" o:spt="203" style="position:absolute;left:7521;top:6032;height:2;width:205;" coordorigin="7521,6032" coordsize="205,2">
              <o:lock v:ext="edit"/>
              <v:shape id="_x0000_s8589" o:spid="_x0000_s8589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90" o:spid="_x0000_s8590" o:spt="203" style="position:absolute;left:7521;top:6032;height:2;width:205;" coordorigin="7521,6032" coordsize="205,2">
              <o:lock v:ext="edit"/>
              <v:shape id="_x0000_s8591" o:spid="_x0000_s8591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92" o:spid="_x0000_s8592" o:spt="203" style="position:absolute;left:7521;top:6032;height:2;width:205;" coordorigin="7521,6032" coordsize="205,2">
              <o:lock v:ext="edit"/>
              <v:shape id="_x0000_s8593" o:spid="_x0000_s8593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94" o:spid="_x0000_s8594" o:spt="203" style="position:absolute;left:7521;top:6032;height:2;width:205;" coordorigin="7521,6032" coordsize="205,2">
              <o:lock v:ext="edit"/>
              <v:shape id="_x0000_s8595" o:spid="_x0000_s8595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96" o:spid="_x0000_s8596" o:spt="203" style="position:absolute;left:7521;top:6032;height:2;width:205;" coordorigin="7521,6032" coordsize="205,2">
              <o:lock v:ext="edit"/>
              <v:shape id="_x0000_s8597" o:spid="_x0000_s8597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598" o:spid="_x0000_s8598" o:spt="203" style="position:absolute;left:7521;top:6032;height:2;width:205;" coordorigin="7521,6032" coordsize="205,2">
              <o:lock v:ext="edit"/>
              <v:shape id="_x0000_s8599" o:spid="_x0000_s8599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00" o:spid="_x0000_s8600" o:spt="203" style="position:absolute;left:7521;top:6032;height:2;width:205;" coordorigin="7521,6032" coordsize="205,2">
              <o:lock v:ext="edit"/>
              <v:shape id="_x0000_s8601" o:spid="_x0000_s8601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02" o:spid="_x0000_s8602" o:spt="203" style="position:absolute;left:7521;top:6032;height:2;width:205;" coordorigin="7521,6032" coordsize="205,2">
              <o:lock v:ext="edit"/>
              <v:shape id="_x0000_s8603" o:spid="_x0000_s8603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04" o:spid="_x0000_s8604" o:spt="203" style="position:absolute;left:7521;top:6032;height:2;width:205;" coordorigin="7521,6032" coordsize="205,2">
              <o:lock v:ext="edit"/>
              <v:shape id="_x0000_s8605" o:spid="_x0000_s8605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06" o:spid="_x0000_s8606" o:spt="203" style="position:absolute;left:7521;top:6032;height:2;width:205;" coordorigin="7521,6032" coordsize="205,2">
              <o:lock v:ext="edit"/>
              <v:shape id="_x0000_s8607" o:spid="_x0000_s8607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08" o:spid="_x0000_s8608" o:spt="203" style="position:absolute;left:7521;top:6032;height:2;width:205;" coordorigin="7521,6032" coordsize="205,2">
              <o:lock v:ext="edit"/>
              <v:shape id="_x0000_s8609" o:spid="_x0000_s8609" style="position:absolute;left:7521;top:6032;height:2;width:205;" filled="f" stroked="t" coordorigin="7521,6032" coordsize="205,0" path="m7521,6032l7725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10" o:spid="_x0000_s8610" o:spt="203" style="position:absolute;left:7725;top:5812;height:220;width:2;" coordorigin="7725,5812" coordsize="2,220">
              <o:lock v:ext="edit"/>
              <v:shape id="_x0000_s8611" o:spid="_x0000_s8611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12" o:spid="_x0000_s8612" o:spt="203" style="position:absolute;left:7725;top:5812;height:220;width:2;" coordorigin="7725,5812" coordsize="2,220">
              <o:lock v:ext="edit"/>
              <v:shape id="_x0000_s8613" o:spid="_x0000_s8613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14" o:spid="_x0000_s8614" o:spt="203" style="position:absolute;left:7725;top:5812;height:220;width:2;" coordorigin="7725,5812" coordsize="2,220">
              <o:lock v:ext="edit"/>
              <v:shape id="_x0000_s8615" o:spid="_x0000_s8615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16" o:spid="_x0000_s8616" o:spt="203" style="position:absolute;left:7725;top:5812;height:220;width:2;" coordorigin="7725,5812" coordsize="2,220">
              <o:lock v:ext="edit"/>
              <v:shape id="_x0000_s8617" o:spid="_x0000_s8617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18" o:spid="_x0000_s8618" o:spt="203" style="position:absolute;left:7725;top:5812;height:220;width:2;" coordorigin="7725,5812" coordsize="2,220">
              <o:lock v:ext="edit"/>
              <v:shape id="_x0000_s8619" o:spid="_x0000_s8619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20" o:spid="_x0000_s8620" o:spt="203" style="position:absolute;left:7725;top:5812;height:220;width:2;" coordorigin="7725,5812" coordsize="2,220">
              <o:lock v:ext="edit"/>
              <v:shape id="_x0000_s8621" o:spid="_x0000_s8621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22" o:spid="_x0000_s8622" o:spt="203" style="position:absolute;left:7725;top:5812;height:220;width:2;" coordorigin="7725,5812" coordsize="2,220">
              <o:lock v:ext="edit"/>
              <v:shape id="_x0000_s8623" o:spid="_x0000_s8623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24" o:spid="_x0000_s8624" o:spt="203" style="position:absolute;left:7725;top:5812;height:220;width:2;" coordorigin="7725,5812" coordsize="2,220">
              <o:lock v:ext="edit"/>
              <v:shape id="_x0000_s8625" o:spid="_x0000_s8625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26" o:spid="_x0000_s8626" o:spt="203" style="position:absolute;left:7725;top:5812;height:220;width:2;" coordorigin="7725,5812" coordsize="2,220">
              <o:lock v:ext="edit"/>
              <v:shape id="_x0000_s8627" o:spid="_x0000_s8627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28" o:spid="_x0000_s8628" o:spt="203" style="position:absolute;left:7725;top:5812;height:220;width:2;" coordorigin="7725,5812" coordsize="2,220">
              <o:lock v:ext="edit"/>
              <v:shape id="_x0000_s8629" o:spid="_x0000_s8629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30" o:spid="_x0000_s8630" o:spt="203" style="position:absolute;left:7725;top:5812;height:220;width:2;" coordorigin="7725,5812" coordsize="2,220">
              <o:lock v:ext="edit"/>
              <v:shape id="_x0000_s8631" o:spid="_x0000_s8631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32" o:spid="_x0000_s8632" o:spt="203" style="position:absolute;left:7725;top:5812;height:220;width:2;" coordorigin="7725,5812" coordsize="2,220">
              <o:lock v:ext="edit"/>
              <v:shape id="_x0000_s8633" o:spid="_x0000_s8633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34" o:spid="_x0000_s8634" o:spt="203" style="position:absolute;left:7725;top:5812;height:220;width:2;" coordorigin="7725,5812" coordsize="2,220">
              <o:lock v:ext="edit"/>
              <v:shape id="_x0000_s8635" o:spid="_x0000_s8635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36" o:spid="_x0000_s8636" o:spt="203" style="position:absolute;left:7725;top:5812;height:220;width:2;" coordorigin="7725,5812" coordsize="2,220">
              <o:lock v:ext="edit"/>
              <v:shape id="_x0000_s8637" o:spid="_x0000_s8637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38" o:spid="_x0000_s8638" o:spt="203" style="position:absolute;left:7725;top:5812;height:220;width:2;" coordorigin="7725,5812" coordsize="2,220">
              <o:lock v:ext="edit"/>
              <v:shape id="_x0000_s8639" o:spid="_x0000_s8639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40" o:spid="_x0000_s8640" o:spt="203" style="position:absolute;left:7725;top:5812;height:220;width:2;" coordorigin="7725,5812" coordsize="2,220">
              <o:lock v:ext="edit"/>
              <v:shape id="_x0000_s8641" o:spid="_x0000_s8641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42" o:spid="_x0000_s8642" o:spt="203" style="position:absolute;left:7725;top:5812;height:220;width:2;" coordorigin="7725,5812" coordsize="2,220">
              <o:lock v:ext="edit"/>
              <v:shape id="_x0000_s8643" o:spid="_x0000_s8643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44" o:spid="_x0000_s8644" o:spt="203" style="position:absolute;left:7725;top:5812;height:220;width:2;" coordorigin="7725,5812" coordsize="2,220">
              <o:lock v:ext="edit"/>
              <v:shape id="_x0000_s8645" o:spid="_x0000_s8645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46" o:spid="_x0000_s8646" o:spt="203" style="position:absolute;left:7725;top:5812;height:220;width:2;" coordorigin="7725,5812" coordsize="2,220">
              <o:lock v:ext="edit"/>
              <v:shape id="_x0000_s8647" o:spid="_x0000_s8647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48" o:spid="_x0000_s8648" o:spt="203" style="position:absolute;left:7725;top:5812;height:220;width:2;" coordorigin="7725,5812" coordsize="2,220">
              <o:lock v:ext="edit"/>
              <v:shape id="_x0000_s8649" o:spid="_x0000_s8649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50" o:spid="_x0000_s8650" o:spt="203" style="position:absolute;left:7725;top:5812;height:220;width:2;" coordorigin="7725,5812" coordsize="2,220">
              <o:lock v:ext="edit"/>
              <v:shape id="_x0000_s8651" o:spid="_x0000_s8651" style="position:absolute;left:7725;top:5812;height:220;width:2;" filled="f" stroked="t" coordorigin="7725,5812" coordsize="0,220" path="m7725,6032l7725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52" o:spid="_x0000_s8652" o:spt="203" style="position:absolute;left:1180;top:5123;height:54;width:50;" coordorigin="1180,5123" coordsize="50,54">
              <o:lock v:ext="edit"/>
              <v:shape id="_x0000_s8653" o:spid="_x0000_s8653" style="position:absolute;left:1180;top:5123;height:54;width:50;" filled="f" stroked="t" coordorigin="1180,5123" coordsize="50,54" path="m1230,5123l1220,5127,1213,5130,1203,5134,1197,5141,1190,5148,1187,5159,1184,5166,1180,517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54" o:spid="_x0000_s8654" o:spt="203" style="position:absolute;left:7521;top:5812;height:220;width:2;" coordorigin="7521,5812" coordsize="2,220">
              <o:lock v:ext="edit"/>
              <v:shape id="_x0000_s8655" o:spid="_x0000_s8655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56" o:spid="_x0000_s8656" o:spt="203" style="position:absolute;left:7521;top:5812;height:220;width:2;" coordorigin="7521,5812" coordsize="2,220">
              <o:lock v:ext="edit"/>
              <v:shape id="_x0000_s8657" o:spid="_x0000_s8657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58" o:spid="_x0000_s8658" o:spt="203" style="position:absolute;left:7521;top:5812;height:220;width:2;" coordorigin="7521,5812" coordsize="2,220">
              <o:lock v:ext="edit"/>
              <v:shape id="_x0000_s8659" o:spid="_x0000_s8659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60" o:spid="_x0000_s8660" o:spt="203" style="position:absolute;left:7521;top:5812;height:220;width:2;" coordorigin="7521,5812" coordsize="2,220">
              <o:lock v:ext="edit"/>
              <v:shape id="_x0000_s8661" o:spid="_x0000_s8661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62" o:spid="_x0000_s8662" o:spt="203" style="position:absolute;left:7521;top:5812;height:220;width:2;" coordorigin="7521,5812" coordsize="2,220">
              <o:lock v:ext="edit"/>
              <v:shape id="_x0000_s8663" o:spid="_x0000_s8663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64" o:spid="_x0000_s8664" o:spt="203" style="position:absolute;left:7521;top:5812;height:220;width:2;" coordorigin="7521,5812" coordsize="2,220">
              <o:lock v:ext="edit"/>
              <v:shape id="_x0000_s8665" o:spid="_x0000_s8665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66" o:spid="_x0000_s8666" o:spt="203" style="position:absolute;left:7521;top:5812;height:220;width:2;" coordorigin="7521,5812" coordsize="2,220">
              <o:lock v:ext="edit"/>
              <v:shape id="_x0000_s8667" o:spid="_x0000_s8667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68" o:spid="_x0000_s8668" o:spt="203" style="position:absolute;left:7521;top:5812;height:220;width:2;" coordorigin="7521,5812" coordsize="2,220">
              <o:lock v:ext="edit"/>
              <v:shape id="_x0000_s8669" o:spid="_x0000_s8669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70" o:spid="_x0000_s8670" o:spt="203" style="position:absolute;left:7521;top:5812;height:220;width:2;" coordorigin="7521,5812" coordsize="2,220">
              <o:lock v:ext="edit"/>
              <v:shape id="_x0000_s8671" o:spid="_x0000_s8671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72" o:spid="_x0000_s8672" o:spt="203" style="position:absolute;left:7521;top:5812;height:220;width:2;" coordorigin="7521,5812" coordsize="2,220">
              <o:lock v:ext="edit"/>
              <v:shape id="_x0000_s8673" o:spid="_x0000_s8673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74" o:spid="_x0000_s8674" o:spt="203" style="position:absolute;left:7521;top:5812;height:220;width:2;" coordorigin="7521,5812" coordsize="2,220">
              <o:lock v:ext="edit"/>
              <v:shape id="_x0000_s8675" o:spid="_x0000_s8675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76" o:spid="_x0000_s8676" o:spt="203" style="position:absolute;left:7521;top:5812;height:220;width:2;" coordorigin="7521,5812" coordsize="2,220">
              <o:lock v:ext="edit"/>
              <v:shape id="_x0000_s8677" o:spid="_x0000_s8677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78" o:spid="_x0000_s8678" o:spt="203" style="position:absolute;left:7521;top:5812;height:220;width:2;" coordorigin="7521,5812" coordsize="2,220">
              <o:lock v:ext="edit"/>
              <v:shape id="_x0000_s8679" o:spid="_x0000_s8679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80" o:spid="_x0000_s8680" o:spt="203" style="position:absolute;left:7521;top:5812;height:220;width:2;" coordorigin="7521,5812" coordsize="2,220">
              <o:lock v:ext="edit"/>
              <v:shape id="_x0000_s8681" o:spid="_x0000_s8681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82" o:spid="_x0000_s8682" o:spt="203" style="position:absolute;left:7521;top:5812;height:220;width:2;" coordorigin="7521,5812" coordsize="2,220">
              <o:lock v:ext="edit"/>
              <v:shape id="_x0000_s8683" o:spid="_x0000_s8683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84" o:spid="_x0000_s8684" o:spt="203" style="position:absolute;left:7521;top:5812;height:220;width:2;" coordorigin="7521,5812" coordsize="2,220">
              <o:lock v:ext="edit"/>
              <v:shape id="_x0000_s8685" o:spid="_x0000_s8685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86" o:spid="_x0000_s8686" o:spt="203" style="position:absolute;left:7521;top:5812;height:220;width:2;" coordorigin="7521,5812" coordsize="2,220">
              <o:lock v:ext="edit"/>
              <v:shape id="_x0000_s8687" o:spid="_x0000_s8687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88" o:spid="_x0000_s8688" o:spt="203" style="position:absolute;left:7521;top:5812;height:220;width:2;" coordorigin="7521,5812" coordsize="2,220">
              <o:lock v:ext="edit"/>
              <v:shape id="_x0000_s8689" o:spid="_x0000_s8689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90" o:spid="_x0000_s8690" o:spt="203" style="position:absolute;left:7521;top:5812;height:220;width:2;" coordorigin="7521,5812" coordsize="2,220">
              <o:lock v:ext="edit"/>
              <v:shape id="_x0000_s8691" o:spid="_x0000_s8691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92" o:spid="_x0000_s8692" o:spt="203" style="position:absolute;left:7521;top:5812;height:220;width:2;" coordorigin="7521,5812" coordsize="2,220">
              <o:lock v:ext="edit"/>
              <v:shape id="_x0000_s8693" o:spid="_x0000_s8693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94" o:spid="_x0000_s8694" o:spt="203" style="position:absolute;left:7521;top:5812;height:220;width:2;" coordorigin="7521,5812" coordsize="2,220">
              <o:lock v:ext="edit"/>
              <v:shape id="_x0000_s8695" o:spid="_x0000_s8695" style="position:absolute;left:7521;top:5812;height:220;width:2;" filled="f" stroked="t" coordorigin="7521,5812" coordsize="0,220" path="m7521,5812l7521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96" o:spid="_x0000_s8696" o:spt="203" style="position:absolute;left:7034;top:6032;height:2;width:205;" coordorigin="7034,6032" coordsize="205,2">
              <o:lock v:ext="edit"/>
              <v:shape id="_x0000_s8697" o:spid="_x0000_s8697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698" o:spid="_x0000_s8698" o:spt="203" style="position:absolute;left:7034;top:6032;height:2;width:205;" coordorigin="7034,6032" coordsize="205,2">
              <o:lock v:ext="edit"/>
              <v:shape id="_x0000_s8699" o:spid="_x0000_s8699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00" o:spid="_x0000_s8700" o:spt="203" style="position:absolute;left:7034;top:6032;height:2;width:205;" coordorigin="7034,6032" coordsize="205,2">
              <o:lock v:ext="edit"/>
              <v:shape id="_x0000_s8701" o:spid="_x0000_s8701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02" o:spid="_x0000_s8702" o:spt="203" style="position:absolute;left:7034;top:6032;height:2;width:205;" coordorigin="7034,6032" coordsize="205,2">
              <o:lock v:ext="edit"/>
              <v:shape id="_x0000_s8703" o:spid="_x0000_s8703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04" o:spid="_x0000_s8704" o:spt="203" style="position:absolute;left:7034;top:6032;height:2;width:205;" coordorigin="7034,6032" coordsize="205,2">
              <o:lock v:ext="edit"/>
              <v:shape id="_x0000_s8705" o:spid="_x0000_s8705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06" o:spid="_x0000_s8706" o:spt="203" style="position:absolute;left:7034;top:6032;height:2;width:205;" coordorigin="7034,6032" coordsize="205,2">
              <o:lock v:ext="edit"/>
              <v:shape id="_x0000_s8707" o:spid="_x0000_s8707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08" o:spid="_x0000_s8708" o:spt="203" style="position:absolute;left:7034;top:6032;height:2;width:205;" coordorigin="7034,6032" coordsize="205,2">
              <o:lock v:ext="edit"/>
              <v:shape id="_x0000_s8709" o:spid="_x0000_s8709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10" o:spid="_x0000_s8710" o:spt="203" style="position:absolute;left:7034;top:6032;height:2;width:205;" coordorigin="7034,6032" coordsize="205,2">
              <o:lock v:ext="edit"/>
              <v:shape id="_x0000_s8711" o:spid="_x0000_s8711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12" o:spid="_x0000_s8712" o:spt="203" style="position:absolute;left:7034;top:6032;height:2;width:205;" coordorigin="7034,6032" coordsize="205,2">
              <o:lock v:ext="edit"/>
              <v:shape id="_x0000_s8713" o:spid="_x0000_s8713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14" o:spid="_x0000_s8714" o:spt="203" style="position:absolute;left:7034;top:6032;height:2;width:205;" coordorigin="7034,6032" coordsize="205,2">
              <o:lock v:ext="edit"/>
              <v:shape id="_x0000_s8715" o:spid="_x0000_s8715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16" o:spid="_x0000_s8716" o:spt="203" style="position:absolute;left:7034;top:6032;height:2;width:205;" coordorigin="7034,6032" coordsize="205,2">
              <o:lock v:ext="edit"/>
              <v:shape id="_x0000_s8717" o:spid="_x0000_s8717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18" o:spid="_x0000_s8718" o:spt="203" style="position:absolute;left:7034;top:6032;height:2;width:205;" coordorigin="7034,6032" coordsize="205,2">
              <o:lock v:ext="edit"/>
              <v:shape id="_x0000_s8719" o:spid="_x0000_s8719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20" o:spid="_x0000_s8720" o:spt="203" style="position:absolute;left:7034;top:6032;height:2;width:205;" coordorigin="7034,6032" coordsize="205,2">
              <o:lock v:ext="edit"/>
              <v:shape id="_x0000_s8721" o:spid="_x0000_s8721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22" o:spid="_x0000_s8722" o:spt="203" style="position:absolute;left:7034;top:6032;height:2;width:205;" coordorigin="7034,6032" coordsize="205,2">
              <o:lock v:ext="edit"/>
              <v:shape id="_x0000_s8723" o:spid="_x0000_s8723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24" o:spid="_x0000_s8724" o:spt="203" style="position:absolute;left:7034;top:6032;height:2;width:205;" coordorigin="7034,6032" coordsize="205,2">
              <o:lock v:ext="edit"/>
              <v:shape id="_x0000_s8725" o:spid="_x0000_s8725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26" o:spid="_x0000_s8726" o:spt="203" style="position:absolute;left:7034;top:6032;height:2;width:205;" coordorigin="7034,6032" coordsize="205,2">
              <o:lock v:ext="edit"/>
              <v:shape id="_x0000_s8727" o:spid="_x0000_s8727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28" o:spid="_x0000_s8728" o:spt="203" style="position:absolute;left:7034;top:6032;height:2;width:205;" coordorigin="7034,6032" coordsize="205,2">
              <o:lock v:ext="edit"/>
              <v:shape id="_x0000_s8729" o:spid="_x0000_s8729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30" o:spid="_x0000_s8730" o:spt="203" style="position:absolute;left:7034;top:6032;height:2;width:205;" coordorigin="7034,6032" coordsize="205,2">
              <o:lock v:ext="edit"/>
              <v:shape id="_x0000_s8731" o:spid="_x0000_s8731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32" o:spid="_x0000_s8732" o:spt="203" style="position:absolute;left:7034;top:6032;height:2;width:205;" coordorigin="7034,6032" coordsize="205,2">
              <o:lock v:ext="edit"/>
              <v:shape id="_x0000_s8733" o:spid="_x0000_s8733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34" o:spid="_x0000_s8734" o:spt="203" style="position:absolute;left:7034;top:6032;height:2;width:205;" coordorigin="7034,6032" coordsize="205,2">
              <o:lock v:ext="edit"/>
              <v:shape id="_x0000_s8735" o:spid="_x0000_s8735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36" o:spid="_x0000_s8736" o:spt="203" style="position:absolute;left:7034;top:6032;height:2;width:205;" coordorigin="7034,6032" coordsize="205,2">
              <o:lock v:ext="edit"/>
              <v:shape id="_x0000_s8737" o:spid="_x0000_s8737" style="position:absolute;left:7034;top:6032;height:2;width:205;" filled="f" stroked="t" coordorigin="7034,6032" coordsize="205,0" path="m7034,6032l7238,603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38" o:spid="_x0000_s8738" o:spt="203" style="position:absolute;left:1549;top:5285;height:36;width:30;" coordorigin="1549,5285" coordsize="30,36">
              <o:lock v:ext="edit"/>
              <v:shape id="_x0000_s8739" o:spid="_x0000_s8739" style="position:absolute;left:1549;top:5285;height:36;width:30;" filled="f" stroked="t" coordorigin="1549,5285" coordsize="30,36" path="m1579,5285l1569,5288,1556,5295,1549,5306,1549,532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40" o:spid="_x0000_s8740" o:spt="203" style="position:absolute;left:7277;top:5547;height:2;width:205;" coordorigin="7277,5547" coordsize="205,2">
              <o:lock v:ext="edit"/>
              <v:shape id="_x0000_s8741" o:spid="_x0000_s8741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42" o:spid="_x0000_s8742" o:spt="203" style="position:absolute;left:7277;top:5547;height:2;width:205;" coordorigin="7277,5547" coordsize="205,2">
              <o:lock v:ext="edit"/>
              <v:shape id="_x0000_s8743" o:spid="_x0000_s8743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44" o:spid="_x0000_s8744" o:spt="203" style="position:absolute;left:7277;top:5547;height:2;width:205;" coordorigin="7277,5547" coordsize="205,2">
              <o:lock v:ext="edit"/>
              <v:shape id="_x0000_s8745" o:spid="_x0000_s8745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46" o:spid="_x0000_s8746" o:spt="203" style="position:absolute;left:7277;top:5547;height:2;width:205;" coordorigin="7277,5547" coordsize="205,2">
              <o:lock v:ext="edit"/>
              <v:shape id="_x0000_s8747" o:spid="_x0000_s8747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48" o:spid="_x0000_s8748" o:spt="203" style="position:absolute;left:7277;top:5547;height:2;width:205;" coordorigin="7277,5547" coordsize="205,2">
              <o:lock v:ext="edit"/>
              <v:shape id="_x0000_s8749" o:spid="_x0000_s8749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50" o:spid="_x0000_s8750" o:spt="203" style="position:absolute;left:7277;top:5547;height:2;width:205;" coordorigin="7277,5547" coordsize="205,2">
              <o:lock v:ext="edit"/>
              <v:shape id="_x0000_s8751" o:spid="_x0000_s8751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52" o:spid="_x0000_s8752" o:spt="203" style="position:absolute;left:7277;top:5547;height:2;width:205;" coordorigin="7277,5547" coordsize="205,2">
              <o:lock v:ext="edit"/>
              <v:shape id="_x0000_s8753" o:spid="_x0000_s8753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54" o:spid="_x0000_s8754" o:spt="203" style="position:absolute;left:7277;top:5547;height:2;width:205;" coordorigin="7277,5547" coordsize="205,2">
              <o:lock v:ext="edit"/>
              <v:shape id="_x0000_s8755" o:spid="_x0000_s8755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56" o:spid="_x0000_s8756" o:spt="203" style="position:absolute;left:7277;top:5547;height:2;width:205;" coordorigin="7277,5547" coordsize="205,2">
              <o:lock v:ext="edit"/>
              <v:shape id="_x0000_s8757" o:spid="_x0000_s8757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58" o:spid="_x0000_s8758" o:spt="203" style="position:absolute;left:7277;top:5547;height:2;width:205;" coordorigin="7277,5547" coordsize="205,2">
              <o:lock v:ext="edit"/>
              <v:shape id="_x0000_s8759" o:spid="_x0000_s8759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60" o:spid="_x0000_s8760" o:spt="203" style="position:absolute;left:7277;top:5547;height:2;width:205;" coordorigin="7277,5547" coordsize="205,2">
              <o:lock v:ext="edit"/>
              <v:shape id="_x0000_s8761" o:spid="_x0000_s8761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62" o:spid="_x0000_s8762" o:spt="203" style="position:absolute;left:7277;top:5547;height:2;width:205;" coordorigin="7277,5547" coordsize="205,2">
              <o:lock v:ext="edit"/>
              <v:shape id="_x0000_s8763" o:spid="_x0000_s8763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64" o:spid="_x0000_s8764" o:spt="203" style="position:absolute;left:7277;top:5547;height:2;width:205;" coordorigin="7277,5547" coordsize="205,2">
              <o:lock v:ext="edit"/>
              <v:shape id="_x0000_s8765" o:spid="_x0000_s8765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66" o:spid="_x0000_s8766" o:spt="203" style="position:absolute;left:7277;top:5547;height:2;width:205;" coordorigin="7277,5547" coordsize="205,2">
              <o:lock v:ext="edit"/>
              <v:shape id="_x0000_s8767" o:spid="_x0000_s8767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68" o:spid="_x0000_s8768" o:spt="203" style="position:absolute;left:7277;top:5547;height:2;width:205;" coordorigin="7277,5547" coordsize="205,2">
              <o:lock v:ext="edit"/>
              <v:shape id="_x0000_s8769" o:spid="_x0000_s8769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70" o:spid="_x0000_s8770" o:spt="203" style="position:absolute;left:7277;top:5547;height:2;width:205;" coordorigin="7277,5547" coordsize="205,2">
              <o:lock v:ext="edit"/>
              <v:shape id="_x0000_s8771" o:spid="_x0000_s8771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72" o:spid="_x0000_s8772" o:spt="203" style="position:absolute;left:7277;top:5547;height:2;width:205;" coordorigin="7277,5547" coordsize="205,2">
              <o:lock v:ext="edit"/>
              <v:shape id="_x0000_s8773" o:spid="_x0000_s8773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74" o:spid="_x0000_s8774" o:spt="203" style="position:absolute;left:7277;top:5547;height:2;width:205;" coordorigin="7277,5547" coordsize="205,2">
              <o:lock v:ext="edit"/>
              <v:shape id="_x0000_s8775" o:spid="_x0000_s8775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76" o:spid="_x0000_s8776" o:spt="203" style="position:absolute;left:7277;top:5547;height:2;width:205;" coordorigin="7277,5547" coordsize="205,2">
              <o:lock v:ext="edit"/>
              <v:shape id="_x0000_s8777" o:spid="_x0000_s8777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78" o:spid="_x0000_s8778" o:spt="203" style="position:absolute;left:7277;top:5547;height:2;width:205;" coordorigin="7277,5547" coordsize="205,2">
              <o:lock v:ext="edit"/>
              <v:shape id="_x0000_s8779" o:spid="_x0000_s8779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80" o:spid="_x0000_s8780" o:spt="203" style="position:absolute;left:7277;top:5547;height:2;width:205;" coordorigin="7277,5547" coordsize="205,2">
              <o:lock v:ext="edit"/>
              <v:shape id="_x0000_s8781" o:spid="_x0000_s8781" style="position:absolute;left:7277;top:5547;height:2;width:205;" filled="f" stroked="t" coordorigin="7277,5547" coordsize="205,0" path="m7481,5547l7277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82" o:spid="_x0000_s8782" o:spt="203" style="position:absolute;left:8857;top:6613;height:2;width:66;" coordorigin="8857,6613" coordsize="66,2">
              <o:lock v:ext="edit"/>
              <v:shape id="_x0000_s8783" o:spid="_x0000_s8783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84" o:spid="_x0000_s8784" o:spt="203" style="position:absolute;left:8857;top:6613;height:2;width:66;" coordorigin="8857,6613" coordsize="66,2">
              <o:lock v:ext="edit"/>
              <v:shape id="_x0000_s8785" o:spid="_x0000_s8785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86" o:spid="_x0000_s8786" o:spt="203" style="position:absolute;left:8857;top:6613;height:2;width:66;" coordorigin="8857,6613" coordsize="66,2">
              <o:lock v:ext="edit"/>
              <v:shape id="_x0000_s8787" o:spid="_x0000_s8787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88" o:spid="_x0000_s8788" o:spt="203" style="position:absolute;left:8857;top:6613;height:2;width:66;" coordorigin="8857,6613" coordsize="66,2">
              <o:lock v:ext="edit"/>
              <v:shape id="_x0000_s8789" o:spid="_x0000_s8789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90" o:spid="_x0000_s8790" o:spt="203" style="position:absolute;left:8857;top:6613;height:2;width:66;" coordorigin="8857,6613" coordsize="66,2">
              <o:lock v:ext="edit"/>
              <v:shape id="_x0000_s8791" o:spid="_x0000_s8791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92" o:spid="_x0000_s8792" o:spt="203" style="position:absolute;left:8857;top:6613;height:2;width:66;" coordorigin="8857,6613" coordsize="66,2">
              <o:lock v:ext="edit"/>
              <v:shape id="_x0000_s8793" o:spid="_x0000_s8793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94" o:spid="_x0000_s8794" o:spt="203" style="position:absolute;left:8857;top:6613;height:2;width:66;" coordorigin="8857,6613" coordsize="66,2">
              <o:lock v:ext="edit"/>
              <v:shape id="_x0000_s8795" o:spid="_x0000_s8795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96" o:spid="_x0000_s8796" o:spt="203" style="position:absolute;left:8857;top:6613;height:2;width:66;" coordorigin="8857,6613" coordsize="66,2">
              <o:lock v:ext="edit"/>
              <v:shape id="_x0000_s8797" o:spid="_x0000_s8797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798" o:spid="_x0000_s8798" o:spt="203" style="position:absolute;left:8857;top:6613;height:2;width:66;" coordorigin="8857,6613" coordsize="66,2">
              <o:lock v:ext="edit"/>
              <v:shape id="_x0000_s8799" o:spid="_x0000_s8799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00" o:spid="_x0000_s8800" o:spt="203" style="position:absolute;left:8857;top:6613;height:2;width:66;" coordorigin="8857,6613" coordsize="66,2">
              <o:lock v:ext="edit"/>
              <v:shape id="_x0000_s8801" o:spid="_x0000_s8801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02" o:spid="_x0000_s8802" o:spt="203" style="position:absolute;left:8857;top:6613;height:2;width:66;" coordorigin="8857,6613" coordsize="66,2">
              <o:lock v:ext="edit"/>
              <v:shape id="_x0000_s8803" o:spid="_x0000_s8803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04" o:spid="_x0000_s8804" o:spt="203" style="position:absolute;left:8857;top:6613;height:2;width:66;" coordorigin="8857,6613" coordsize="66,2">
              <o:lock v:ext="edit"/>
              <v:shape id="_x0000_s8805" o:spid="_x0000_s8805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06" o:spid="_x0000_s8806" o:spt="203" style="position:absolute;left:8857;top:6613;height:2;width:66;" coordorigin="8857,6613" coordsize="66,2">
              <o:lock v:ext="edit"/>
              <v:shape id="_x0000_s8807" o:spid="_x0000_s8807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08" o:spid="_x0000_s8808" o:spt="203" style="position:absolute;left:8857;top:6613;height:2;width:66;" coordorigin="8857,6613" coordsize="66,2">
              <o:lock v:ext="edit"/>
              <v:shape id="_x0000_s8809" o:spid="_x0000_s8809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10" o:spid="_x0000_s8810" o:spt="203" style="position:absolute;left:8857;top:6613;height:2;width:66;" coordorigin="8857,6613" coordsize="66,2">
              <o:lock v:ext="edit"/>
              <v:shape id="_x0000_s8811" o:spid="_x0000_s8811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12" o:spid="_x0000_s8812" o:spt="203" style="position:absolute;left:8857;top:6613;height:2;width:66;" coordorigin="8857,6613" coordsize="66,2">
              <o:lock v:ext="edit"/>
              <v:shape id="_x0000_s8813" o:spid="_x0000_s8813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14" o:spid="_x0000_s8814" o:spt="203" style="position:absolute;left:8857;top:6613;height:2;width:66;" coordorigin="8857,6613" coordsize="66,2">
              <o:lock v:ext="edit"/>
              <v:shape id="_x0000_s8815" o:spid="_x0000_s8815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16" o:spid="_x0000_s8816" o:spt="203" style="position:absolute;left:8857;top:6613;height:2;width:66;" coordorigin="8857,6613" coordsize="66,2">
              <o:lock v:ext="edit"/>
              <v:shape id="_x0000_s8817" o:spid="_x0000_s8817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18" o:spid="_x0000_s8818" o:spt="203" style="position:absolute;left:8857;top:6613;height:2;width:66;" coordorigin="8857,6613" coordsize="66,2">
              <o:lock v:ext="edit"/>
              <v:shape id="_x0000_s8819" o:spid="_x0000_s8819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20" o:spid="_x0000_s8820" o:spt="203" style="position:absolute;left:8857;top:6613;height:2;width:66;" coordorigin="8857,6613" coordsize="66,2">
              <o:lock v:ext="edit"/>
              <v:shape id="_x0000_s8821" o:spid="_x0000_s8821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22" o:spid="_x0000_s8822" o:spt="203" style="position:absolute;left:8857;top:6613;height:2;width:66;" coordorigin="8857,6613" coordsize="66,2">
              <o:lock v:ext="edit"/>
              <v:shape id="_x0000_s8823" o:spid="_x0000_s8823" style="position:absolute;left:8857;top:6613;height:2;width:66;" filled="f" stroked="t" coordorigin="8857,6613" coordsize="66,0" path="m8857,6613l8923,661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24" o:spid="_x0000_s8824" o:spt="203" style="position:absolute;left:6207;top:5629;height:54;width:50;" coordorigin="6207,5629" coordsize="50,54">
              <o:lock v:ext="edit"/>
              <v:shape id="_x0000_s8825" o:spid="_x0000_s8825" style="position:absolute;left:6207;top:5629;height:54;width:50;" filled="f" stroked="t" coordorigin="6207,5629" coordsize="50,54" path="m6257,5654l6253,5647,6250,5636,6240,5633,6230,5629,6224,5633,6214,5636,6211,5647,6207,5654,6211,5665,6214,5676,6224,5680,6230,5683,6240,5680,6250,5676,6253,5665,6257,565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26" o:spid="_x0000_s8826" o:spt="203" style="position:absolute;left:6204;top:5626;height:62;width:56;" coordorigin="6204,5626" coordsize="56,62">
              <o:lock v:ext="edit"/>
              <v:shape id="_x0000_s8827" o:spid="_x0000_s8827" style="position:absolute;left:6204;top:5626;height:62;width:56;" filled="f" stroked="t" coordorigin="6204,5626" coordsize="56,62" path="m6260,5654l6257,5644,6250,5636,6244,5629,6230,5626,6221,5629,6214,5636,6207,5644,6204,5654,6207,5669,6214,5676,6221,5683,6230,5687,6244,5683,6250,5676,6257,5669,6260,565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28" o:spid="_x0000_s8828" o:spt="203" style="position:absolute;left:1230;top:5123;height:2;width:7760;" coordorigin="1230,5123" coordsize="7760,2">
              <o:lock v:ext="edit"/>
              <v:shape id="_x0000_s8829" o:spid="_x0000_s8829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30" o:spid="_x0000_s8830" o:spt="203" style="position:absolute;left:1230;top:5123;height:2;width:7760;" coordorigin="1230,5123" coordsize="7760,2">
              <o:lock v:ext="edit"/>
              <v:shape id="_x0000_s8831" o:spid="_x0000_s8831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32" o:spid="_x0000_s8832" o:spt="203" style="position:absolute;left:1230;top:5123;height:2;width:7760;" coordorigin="1230,5123" coordsize="7760,2">
              <o:lock v:ext="edit"/>
              <v:shape id="_x0000_s8833" o:spid="_x0000_s8833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34" o:spid="_x0000_s8834" o:spt="203" style="position:absolute;left:1230;top:5123;height:2;width:7760;" coordorigin="1230,5123" coordsize="7760,2">
              <o:lock v:ext="edit"/>
              <v:shape id="_x0000_s8835" o:spid="_x0000_s8835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36" o:spid="_x0000_s8836" o:spt="203" style="position:absolute;left:1230;top:5123;height:2;width:7760;" coordorigin="1230,5123" coordsize="7760,2">
              <o:lock v:ext="edit"/>
              <v:shape id="_x0000_s8837" o:spid="_x0000_s8837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38" o:spid="_x0000_s8838" o:spt="203" style="position:absolute;left:1230;top:5123;height:2;width:7760;" coordorigin="1230,5123" coordsize="7760,2">
              <o:lock v:ext="edit"/>
              <v:shape id="_x0000_s8839" o:spid="_x0000_s8839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40" o:spid="_x0000_s8840" o:spt="203" style="position:absolute;left:1230;top:5123;height:2;width:7760;" coordorigin="1230,5123" coordsize="7760,2">
              <o:lock v:ext="edit"/>
              <v:shape id="_x0000_s8841" o:spid="_x0000_s8841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42" o:spid="_x0000_s8842" o:spt="203" style="position:absolute;left:1230;top:5123;height:2;width:7760;" coordorigin="1230,5123" coordsize="7760,2">
              <o:lock v:ext="edit"/>
              <v:shape id="_x0000_s8843" o:spid="_x0000_s8843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44" o:spid="_x0000_s8844" o:spt="203" style="position:absolute;left:1230;top:5123;height:2;width:7760;" coordorigin="1230,5123" coordsize="7760,2">
              <o:lock v:ext="edit"/>
              <v:shape id="_x0000_s8845" o:spid="_x0000_s8845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46" o:spid="_x0000_s8846" o:spt="203" style="position:absolute;left:1230;top:5123;height:2;width:7760;" coordorigin="1230,5123" coordsize="7760,2">
              <o:lock v:ext="edit"/>
              <v:shape id="_x0000_s8847" o:spid="_x0000_s8847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48" o:spid="_x0000_s8848" o:spt="203" style="position:absolute;left:1230;top:5123;height:2;width:7760;" coordorigin="1230,5123" coordsize="7760,2">
              <o:lock v:ext="edit"/>
              <v:shape id="_x0000_s8849" o:spid="_x0000_s8849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50" o:spid="_x0000_s8850" o:spt="203" style="position:absolute;left:1230;top:5123;height:2;width:7760;" coordorigin="1230,5123" coordsize="7760,2">
              <o:lock v:ext="edit"/>
              <v:shape id="_x0000_s8851" o:spid="_x0000_s8851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52" o:spid="_x0000_s8852" o:spt="203" style="position:absolute;left:1230;top:5123;height:2;width:7760;" coordorigin="1230,5123" coordsize="7760,2">
              <o:lock v:ext="edit"/>
              <v:shape id="_x0000_s8853" o:spid="_x0000_s8853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54" o:spid="_x0000_s8854" o:spt="203" style="position:absolute;left:1230;top:5123;height:2;width:7760;" coordorigin="1230,5123" coordsize="7760,2">
              <o:lock v:ext="edit"/>
              <v:shape id="_x0000_s8855" o:spid="_x0000_s8855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56" o:spid="_x0000_s8856" o:spt="203" style="position:absolute;left:1230;top:5123;height:2;width:7760;" coordorigin="1230,5123" coordsize="7760,2">
              <o:lock v:ext="edit"/>
              <v:shape id="_x0000_s8857" o:spid="_x0000_s8857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58" o:spid="_x0000_s8858" o:spt="203" style="position:absolute;left:1230;top:5123;height:2;width:7760;" coordorigin="1230,5123" coordsize="7760,2">
              <o:lock v:ext="edit"/>
              <v:shape id="_x0000_s8859" o:spid="_x0000_s8859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60" o:spid="_x0000_s8860" o:spt="203" style="position:absolute;left:1230;top:5123;height:2;width:7760;" coordorigin="1230,5123" coordsize="7760,2">
              <o:lock v:ext="edit"/>
              <v:shape id="_x0000_s8861" o:spid="_x0000_s8861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62" o:spid="_x0000_s8862" o:spt="203" style="position:absolute;left:1230;top:5123;height:2;width:7760;" coordorigin="1230,5123" coordsize="7760,2">
              <o:lock v:ext="edit"/>
              <v:shape id="_x0000_s8863" o:spid="_x0000_s8863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64" o:spid="_x0000_s8864" o:spt="203" style="position:absolute;left:1230;top:5123;height:2;width:7760;" coordorigin="1230,5123" coordsize="7760,2">
              <o:lock v:ext="edit"/>
              <v:shape id="_x0000_s8865" o:spid="_x0000_s8865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66" o:spid="_x0000_s8866" o:spt="203" style="position:absolute;left:1230;top:5123;height:2;width:7760;" coordorigin="1230,5123" coordsize="7760,2">
              <o:lock v:ext="edit"/>
              <v:shape id="_x0000_s8867" o:spid="_x0000_s8867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68" o:spid="_x0000_s8868" o:spt="203" style="position:absolute;left:1230;top:5123;height:2;width:7760;" coordorigin="1230,5123" coordsize="7760,2">
              <o:lock v:ext="edit"/>
              <v:shape id="_x0000_s8869" o:spid="_x0000_s8869" style="position:absolute;left:1230;top:5123;height:2;width:7760;" filled="f" stroked="t" coordorigin="1230,5123" coordsize="7760,0" path="m8989,5123l1230,512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70" o:spid="_x0000_s8870" o:spt="203" style="position:absolute;left:3936;top:6118;height:2;width:1228;" coordorigin="3936,6118" coordsize="1228,2">
              <o:lock v:ext="edit"/>
              <v:shape id="_x0000_s8871" o:spid="_x0000_s8871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72" o:spid="_x0000_s8872" o:spt="203" style="position:absolute;left:3936;top:6118;height:2;width:1228;" coordorigin="3936,6118" coordsize="1228,2">
              <o:lock v:ext="edit"/>
              <v:shape id="_x0000_s8873" o:spid="_x0000_s8873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74" o:spid="_x0000_s8874" o:spt="203" style="position:absolute;left:3936;top:6118;height:2;width:1228;" coordorigin="3936,6118" coordsize="1228,2">
              <o:lock v:ext="edit"/>
              <v:shape id="_x0000_s8875" o:spid="_x0000_s8875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76" o:spid="_x0000_s8876" o:spt="203" style="position:absolute;left:3936;top:6118;height:2;width:1228;" coordorigin="3936,6118" coordsize="1228,2">
              <o:lock v:ext="edit"/>
              <v:shape id="_x0000_s8877" o:spid="_x0000_s8877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78" o:spid="_x0000_s8878" o:spt="203" style="position:absolute;left:3936;top:6118;height:2;width:1228;" coordorigin="3936,6118" coordsize="1228,2">
              <o:lock v:ext="edit"/>
              <v:shape id="_x0000_s8879" o:spid="_x0000_s8879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80" o:spid="_x0000_s8880" o:spt="203" style="position:absolute;left:3936;top:6118;height:2;width:1228;" coordorigin="3936,6118" coordsize="1228,2">
              <o:lock v:ext="edit"/>
              <v:shape id="_x0000_s8881" o:spid="_x0000_s8881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82" o:spid="_x0000_s8882" o:spt="203" style="position:absolute;left:3936;top:6118;height:2;width:1228;" coordorigin="3936,6118" coordsize="1228,2">
              <o:lock v:ext="edit"/>
              <v:shape id="_x0000_s8883" o:spid="_x0000_s8883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84" o:spid="_x0000_s8884" o:spt="203" style="position:absolute;left:3936;top:6118;height:2;width:1228;" coordorigin="3936,6118" coordsize="1228,2">
              <o:lock v:ext="edit"/>
              <v:shape id="_x0000_s8885" o:spid="_x0000_s8885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86" o:spid="_x0000_s8886" o:spt="203" style="position:absolute;left:3936;top:6118;height:2;width:1228;" coordorigin="3936,6118" coordsize="1228,2">
              <o:lock v:ext="edit"/>
              <v:shape id="_x0000_s8887" o:spid="_x0000_s8887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88" o:spid="_x0000_s8888" o:spt="203" style="position:absolute;left:3936;top:6118;height:2;width:1228;" coordorigin="3936,6118" coordsize="1228,2">
              <o:lock v:ext="edit"/>
              <v:shape id="_x0000_s8889" o:spid="_x0000_s8889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90" o:spid="_x0000_s8890" o:spt="203" style="position:absolute;left:3936;top:6118;height:2;width:1228;" coordorigin="3936,6118" coordsize="1228,2">
              <o:lock v:ext="edit"/>
              <v:shape id="_x0000_s8891" o:spid="_x0000_s8891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92" o:spid="_x0000_s8892" o:spt="203" style="position:absolute;left:3936;top:6118;height:2;width:1228;" coordorigin="3936,6118" coordsize="1228,2">
              <o:lock v:ext="edit"/>
              <v:shape id="_x0000_s8893" o:spid="_x0000_s8893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94" o:spid="_x0000_s8894" o:spt="203" style="position:absolute;left:3936;top:6118;height:2;width:1228;" coordorigin="3936,6118" coordsize="1228,2">
              <o:lock v:ext="edit"/>
              <v:shape id="_x0000_s8895" o:spid="_x0000_s8895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96" o:spid="_x0000_s8896" o:spt="203" style="position:absolute;left:3936;top:6118;height:2;width:1228;" coordorigin="3936,6118" coordsize="1228,2">
              <o:lock v:ext="edit"/>
              <v:shape id="_x0000_s8897" o:spid="_x0000_s8897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898" o:spid="_x0000_s8898" o:spt="203" style="position:absolute;left:3936;top:6118;height:2;width:1228;" coordorigin="3936,6118" coordsize="1228,2">
              <o:lock v:ext="edit"/>
              <v:shape id="_x0000_s8899" o:spid="_x0000_s8899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00" o:spid="_x0000_s8900" o:spt="203" style="position:absolute;left:3936;top:6118;height:2;width:1228;" coordorigin="3936,6118" coordsize="1228,2">
              <o:lock v:ext="edit"/>
              <v:shape id="_x0000_s8901" o:spid="_x0000_s8901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02" o:spid="_x0000_s8902" o:spt="203" style="position:absolute;left:3936;top:6118;height:2;width:1228;" coordorigin="3936,6118" coordsize="1228,2">
              <o:lock v:ext="edit"/>
              <v:shape id="_x0000_s8903" o:spid="_x0000_s8903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04" o:spid="_x0000_s8904" o:spt="203" style="position:absolute;left:3936;top:6118;height:2;width:1228;" coordorigin="3936,6118" coordsize="1228,2">
              <o:lock v:ext="edit"/>
              <v:shape id="_x0000_s8905" o:spid="_x0000_s8905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06" o:spid="_x0000_s8906" o:spt="203" style="position:absolute;left:3936;top:6118;height:2;width:1228;" coordorigin="3936,6118" coordsize="1228,2">
              <o:lock v:ext="edit"/>
              <v:shape id="_x0000_s8907" o:spid="_x0000_s8907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08" o:spid="_x0000_s8908" o:spt="203" style="position:absolute;left:3936;top:6118;height:2;width:1228;" coordorigin="3936,6118" coordsize="1228,2">
              <o:lock v:ext="edit"/>
              <v:shape id="_x0000_s8909" o:spid="_x0000_s8909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10" o:spid="_x0000_s8910" o:spt="203" style="position:absolute;left:3936;top:6118;height:2;width:1228;" coordorigin="3936,6118" coordsize="1228,2">
              <o:lock v:ext="edit"/>
              <v:shape id="_x0000_s8911" o:spid="_x0000_s8911" style="position:absolute;left:3936;top:6118;height:2;width:1228;" filled="f" stroked="t" coordorigin="3936,6118" coordsize="1228,0" path="m3936,6118l5164,611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12" o:spid="_x0000_s8912" o:spt="203" style="position:absolute;left:6853;top:5629;height:54;width:47;" coordorigin="6853,5629" coordsize="47,54">
              <o:lock v:ext="edit"/>
              <v:shape id="_x0000_s8913" o:spid="_x0000_s8913" style="position:absolute;left:6853;top:5629;height:54;width:47;" filled="f" stroked="t" coordorigin="6853,5629" coordsize="47,54" path="m6899,5654l6899,5647,6892,5636,6886,5633,6876,5629,6866,5633,6859,5636,6853,5647,6853,5654,6853,5665,6859,5676,6866,5680,6876,5683,6886,5680,6892,5676,6899,5665,6899,565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14" o:spid="_x0000_s8914" o:spt="203" style="position:absolute;left:6849;top:5626;height:62;width:53;" coordorigin="6849,5626" coordsize="53,62">
              <o:lock v:ext="edit"/>
              <v:shape id="_x0000_s8915" o:spid="_x0000_s8915" style="position:absolute;left:6849;top:5626;height:62;width:53;" filled="f" stroked="t" coordorigin="6849,5626" coordsize="53,62" path="m6902,5654l6902,5644,6895,5636,6886,5629,6876,5626,6866,5629,6856,5636,6853,5644,6849,5654,6853,5669,6856,5676,6866,5683,6876,5687,6886,5683,6895,5676,6902,5669,6902,565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16" o:spid="_x0000_s8916" o:spt="203" style="position:absolute;left:6530;top:5629;height:54;width:50;" coordorigin="6530,5629" coordsize="50,54">
              <o:lock v:ext="edit"/>
              <v:shape id="_x0000_s8917" o:spid="_x0000_s8917" style="position:absolute;left:6530;top:5629;height:54;width:50;" filled="f" stroked="t" coordorigin="6530,5629" coordsize="50,54" path="m6579,5654l6576,5647,6570,5636,6563,5633,6553,5629,6543,5633,6537,5636,6530,5647,6530,5654,6530,5665,6537,5676,6543,5680,6553,5683,6563,5680,6570,5676,6576,5665,6579,565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18" o:spid="_x0000_s8918" o:spt="203" style="position:absolute;left:6527;top:5626;height:62;width:53;" coordorigin="6527,5626" coordsize="53,62">
              <o:lock v:ext="edit"/>
              <v:shape id="_x0000_s8919" o:spid="_x0000_s8919" style="position:absolute;left:6527;top:5626;height:62;width:53;" filled="f" stroked="t" coordorigin="6527,5626" coordsize="53,62" path="m6579,5654l6579,5644,6573,5636,6563,5629,6553,5626,6543,5629,6533,5636,6530,5644,6527,5654,6530,5669,6533,5676,6543,5683,6553,5687,6563,5683,6573,5676,6579,5669,6579,565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20" o:spid="_x0000_s8920" o:spt="203" style="position:absolute;left:6369;top:5629;height:54;width:50;" coordorigin="6369,5629" coordsize="50,54">
              <o:lock v:ext="edit"/>
              <v:shape id="_x0000_s8921" o:spid="_x0000_s8921" style="position:absolute;left:6369;top:5629;height:54;width:50;" filled="f" stroked="t" coordorigin="6369,5629" coordsize="50,54" path="m6418,5654l6415,5647,6412,5636,6402,5633,6392,5629,6382,5633,6375,5636,6369,5647,6369,5654,6369,5665,6375,5676,6382,5680,6392,5683,6402,5680,6412,5676,6415,5665,6418,565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22" o:spid="_x0000_s8922" o:spt="203" style="position:absolute;left:6365;top:5626;height:62;width:53;" coordorigin="6365,5626" coordsize="53,62">
              <o:lock v:ext="edit"/>
              <v:shape id="_x0000_s8923" o:spid="_x0000_s8923" style="position:absolute;left:6365;top:5626;height:62;width:53;" filled="f" stroked="t" coordorigin="6365,5626" coordsize="53,62" path="m6418,5654l6418,5644,6411,5636,6402,5629,6392,5626,6382,5629,6375,5636,6369,5644,6365,5654,6369,5669,6375,5676,6382,5683,6392,5687,6402,5683,6411,5676,6418,5669,6418,565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24" o:spid="_x0000_s8924" o:spt="203" style="position:absolute;left:3923;top:5385;height:18;width:17;" coordorigin="3923,5385" coordsize="17,18">
              <o:lock v:ext="edit"/>
              <v:shape id="_x0000_s8925" o:spid="_x0000_s8925" style="position:absolute;left:3923;top:5385;height:18;width:17;" filled="f" stroked="t" coordorigin="3923,5385" coordsize="17,18" path="m3939,5385l3933,5389,3929,5392,3926,5396,3923,540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26" o:spid="_x0000_s8926" o:spt="203" style="position:absolute;left:3906;top:5371;height:33;width:33;" coordorigin="3906,5371" coordsize="33,33">
              <o:lock v:ext="edit"/>
              <v:shape id="_x0000_s8927" o:spid="_x0000_s8927" style="position:absolute;left:3906;top:5371;height:33;width:33;" filled="f" stroked="t" coordorigin="3906,5371" coordsize="33,33" path="m3939,5371l3929,5371,3916,5378,3910,5392,3906,5403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28" o:spid="_x0000_s8928" o:spt="203" style="position:absolute;left:3903;top:5364;height:36;width:33;" coordorigin="3903,5364" coordsize="33,36">
              <o:lock v:ext="edit"/>
              <v:shape id="_x0000_s8929" o:spid="_x0000_s8929" style="position:absolute;left:3903;top:5364;height:36;width:33;" filled="f" stroked="t" coordorigin="3903,5364" coordsize="33,36" path="m3936,5364l3923,5367,3913,5374,3903,5385,3903,5399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30" o:spid="_x0000_s8930" o:spt="203" style="position:absolute;left:7277;top:6078;height:220;width:2;" coordorigin="7277,6078" coordsize="2,220">
              <o:lock v:ext="edit"/>
              <v:shape id="_x0000_s8931" o:spid="_x0000_s8931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32" o:spid="_x0000_s8932" o:spt="203" style="position:absolute;left:7277;top:6078;height:220;width:2;" coordorigin="7277,6078" coordsize="2,220">
              <o:lock v:ext="edit"/>
              <v:shape id="_x0000_s8933" o:spid="_x0000_s8933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34" o:spid="_x0000_s8934" o:spt="203" style="position:absolute;left:7277;top:6078;height:220;width:2;" coordorigin="7277,6078" coordsize="2,220">
              <o:lock v:ext="edit"/>
              <v:shape id="_x0000_s8935" o:spid="_x0000_s8935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36" o:spid="_x0000_s8936" o:spt="203" style="position:absolute;left:7277;top:6078;height:220;width:2;" coordorigin="7277,6078" coordsize="2,220">
              <o:lock v:ext="edit"/>
              <v:shape id="_x0000_s8937" o:spid="_x0000_s8937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38" o:spid="_x0000_s8938" o:spt="203" style="position:absolute;left:7277;top:6078;height:220;width:2;" coordorigin="7277,6078" coordsize="2,220">
              <o:lock v:ext="edit"/>
              <v:shape id="_x0000_s8939" o:spid="_x0000_s8939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40" o:spid="_x0000_s8940" o:spt="203" style="position:absolute;left:7277;top:6078;height:220;width:2;" coordorigin="7277,6078" coordsize="2,220">
              <o:lock v:ext="edit"/>
              <v:shape id="_x0000_s8941" o:spid="_x0000_s8941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42" o:spid="_x0000_s8942" o:spt="203" style="position:absolute;left:7277;top:6078;height:220;width:2;" coordorigin="7277,6078" coordsize="2,220">
              <o:lock v:ext="edit"/>
              <v:shape id="_x0000_s8943" o:spid="_x0000_s8943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44" o:spid="_x0000_s8944" o:spt="203" style="position:absolute;left:7277;top:6078;height:220;width:2;" coordorigin="7277,6078" coordsize="2,220">
              <o:lock v:ext="edit"/>
              <v:shape id="_x0000_s8945" o:spid="_x0000_s8945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46" o:spid="_x0000_s8946" o:spt="203" style="position:absolute;left:7277;top:6078;height:220;width:2;" coordorigin="7277,6078" coordsize="2,220">
              <o:lock v:ext="edit"/>
              <v:shape id="_x0000_s8947" o:spid="_x0000_s8947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48" o:spid="_x0000_s8948" o:spt="203" style="position:absolute;left:7277;top:6078;height:220;width:2;" coordorigin="7277,6078" coordsize="2,220">
              <o:lock v:ext="edit"/>
              <v:shape id="_x0000_s8949" o:spid="_x0000_s8949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50" o:spid="_x0000_s8950" o:spt="203" style="position:absolute;left:7277;top:6078;height:220;width:2;" coordorigin="7277,6078" coordsize="2,220">
              <o:lock v:ext="edit"/>
              <v:shape id="_x0000_s8951" o:spid="_x0000_s8951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52" o:spid="_x0000_s8952" o:spt="203" style="position:absolute;left:7277;top:6078;height:220;width:2;" coordorigin="7277,6078" coordsize="2,220">
              <o:lock v:ext="edit"/>
              <v:shape id="_x0000_s8953" o:spid="_x0000_s8953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54" o:spid="_x0000_s8954" o:spt="203" style="position:absolute;left:7277;top:6078;height:220;width:2;" coordorigin="7277,6078" coordsize="2,220">
              <o:lock v:ext="edit"/>
              <v:shape id="_x0000_s8955" o:spid="_x0000_s8955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56" o:spid="_x0000_s8956" o:spt="203" style="position:absolute;left:7277;top:6078;height:220;width:2;" coordorigin="7277,6078" coordsize="2,220">
              <o:lock v:ext="edit"/>
              <v:shape id="_x0000_s8957" o:spid="_x0000_s8957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58" o:spid="_x0000_s8958" o:spt="203" style="position:absolute;left:7277;top:6078;height:220;width:2;" coordorigin="7277,6078" coordsize="2,220">
              <o:lock v:ext="edit"/>
              <v:shape id="_x0000_s8959" o:spid="_x0000_s8959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60" o:spid="_x0000_s8960" o:spt="203" style="position:absolute;left:7277;top:6078;height:220;width:2;" coordorigin="7277,6078" coordsize="2,220">
              <o:lock v:ext="edit"/>
              <v:shape id="_x0000_s8961" o:spid="_x0000_s8961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62" o:spid="_x0000_s8962" o:spt="203" style="position:absolute;left:7277;top:6078;height:220;width:2;" coordorigin="7277,6078" coordsize="2,220">
              <o:lock v:ext="edit"/>
              <v:shape id="_x0000_s8963" o:spid="_x0000_s8963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64" o:spid="_x0000_s8964" o:spt="203" style="position:absolute;left:7277;top:6078;height:220;width:2;" coordorigin="7277,6078" coordsize="2,220">
              <o:lock v:ext="edit"/>
              <v:shape id="_x0000_s8965" o:spid="_x0000_s8965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66" o:spid="_x0000_s8966" o:spt="203" style="position:absolute;left:7277;top:6078;height:220;width:2;" coordorigin="7277,6078" coordsize="2,220">
              <o:lock v:ext="edit"/>
              <v:shape id="_x0000_s8967" o:spid="_x0000_s8967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68" o:spid="_x0000_s8968" o:spt="203" style="position:absolute;left:7277;top:6078;height:220;width:2;" coordorigin="7277,6078" coordsize="2,220">
              <o:lock v:ext="edit"/>
              <v:shape id="_x0000_s8969" o:spid="_x0000_s8969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70" o:spid="_x0000_s8970" o:spt="203" style="position:absolute;left:7277;top:6078;height:220;width:2;" coordorigin="7277,6078" coordsize="2,220">
              <o:lock v:ext="edit"/>
              <v:shape id="_x0000_s8971" o:spid="_x0000_s8971" style="position:absolute;left:7277;top:6078;height:220;width:2;" filled="f" stroked="t" coordorigin="7277,6078" coordsize="0,220" path="m7277,6078l7277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72" o:spid="_x0000_s8972" o:spt="203" style="position:absolute;left:6046;top:5629;height:54;width:50;" coordorigin="6046,5629" coordsize="50,54">
              <o:lock v:ext="edit"/>
              <v:shape id="_x0000_s8973" o:spid="_x0000_s8973" style="position:absolute;left:6046;top:5629;height:54;width:50;" filled="f" stroked="t" coordorigin="6046,5629" coordsize="50,54" path="m6095,5654l6092,5647,6089,5636,6079,5633,6069,5629,6063,5633,6053,5636,6049,5647,6046,5654,6049,5665,6053,5676,6063,5680,6069,5683,6079,5680,6089,5676,6092,5665,6095,565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74" o:spid="_x0000_s8974" o:spt="203" style="position:absolute;left:6043;top:5626;height:62;width:56;" coordorigin="6043,5626" coordsize="56,62">
              <o:lock v:ext="edit"/>
              <v:shape id="_x0000_s8975" o:spid="_x0000_s8975" style="position:absolute;left:6043;top:5626;height:62;width:56;" filled="f" stroked="t" coordorigin="6043,5626" coordsize="56,62" path="m6099,5654l6095,5644,6089,5636,6082,5629,6069,5626,6059,5629,6053,5636,6046,5644,6043,5654,6046,5669,6053,5676,6059,5683,6069,5687,6082,5683,6089,5676,6095,5669,6099,565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76" o:spid="_x0000_s8976" o:spt="203" style="position:absolute;left:8857;top:5338;height:2;width:66;" coordorigin="8857,5338" coordsize="66,2">
              <o:lock v:ext="edit"/>
              <v:shape id="_x0000_s8977" o:spid="_x0000_s8977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78" o:spid="_x0000_s8978" o:spt="203" style="position:absolute;left:8857;top:5338;height:2;width:66;" coordorigin="8857,5338" coordsize="66,2">
              <o:lock v:ext="edit"/>
              <v:shape id="_x0000_s8979" o:spid="_x0000_s8979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80" o:spid="_x0000_s8980" o:spt="203" style="position:absolute;left:8857;top:5338;height:2;width:66;" coordorigin="8857,5338" coordsize="66,2">
              <o:lock v:ext="edit"/>
              <v:shape id="_x0000_s8981" o:spid="_x0000_s8981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82" o:spid="_x0000_s8982" o:spt="203" style="position:absolute;left:8857;top:5338;height:2;width:66;" coordorigin="8857,5338" coordsize="66,2">
              <o:lock v:ext="edit"/>
              <v:shape id="_x0000_s8983" o:spid="_x0000_s8983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84" o:spid="_x0000_s8984" o:spt="203" style="position:absolute;left:8857;top:5338;height:2;width:66;" coordorigin="8857,5338" coordsize="66,2">
              <o:lock v:ext="edit"/>
              <v:shape id="_x0000_s8985" o:spid="_x0000_s8985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86" o:spid="_x0000_s8986" o:spt="203" style="position:absolute;left:8857;top:5338;height:2;width:66;" coordorigin="8857,5338" coordsize="66,2">
              <o:lock v:ext="edit"/>
              <v:shape id="_x0000_s8987" o:spid="_x0000_s8987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88" o:spid="_x0000_s8988" o:spt="203" style="position:absolute;left:8857;top:5338;height:2;width:66;" coordorigin="8857,5338" coordsize="66,2">
              <o:lock v:ext="edit"/>
              <v:shape id="_x0000_s8989" o:spid="_x0000_s8989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90" o:spid="_x0000_s8990" o:spt="203" style="position:absolute;left:8857;top:5338;height:2;width:66;" coordorigin="8857,5338" coordsize="66,2">
              <o:lock v:ext="edit"/>
              <v:shape id="_x0000_s8991" o:spid="_x0000_s8991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92" o:spid="_x0000_s8992" o:spt="203" style="position:absolute;left:8857;top:5338;height:2;width:66;" coordorigin="8857,5338" coordsize="66,2">
              <o:lock v:ext="edit"/>
              <v:shape id="_x0000_s8993" o:spid="_x0000_s8993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94" o:spid="_x0000_s8994" o:spt="203" style="position:absolute;left:8857;top:5338;height:2;width:66;" coordorigin="8857,5338" coordsize="66,2">
              <o:lock v:ext="edit"/>
              <v:shape id="_x0000_s8995" o:spid="_x0000_s8995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96" o:spid="_x0000_s8996" o:spt="203" style="position:absolute;left:8857;top:5338;height:2;width:66;" coordorigin="8857,5338" coordsize="66,2">
              <o:lock v:ext="edit"/>
              <v:shape id="_x0000_s8997" o:spid="_x0000_s8997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8998" o:spid="_x0000_s8998" o:spt="203" style="position:absolute;left:8857;top:5338;height:2;width:66;" coordorigin="8857,5338" coordsize="66,2">
              <o:lock v:ext="edit"/>
              <v:shape id="_x0000_s8999" o:spid="_x0000_s8999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00" o:spid="_x0000_s9000" o:spt="203" style="position:absolute;left:8857;top:5338;height:2;width:66;" coordorigin="8857,5338" coordsize="66,2">
              <o:lock v:ext="edit"/>
              <v:shape id="_x0000_s9001" o:spid="_x0000_s9001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02" o:spid="_x0000_s9002" o:spt="203" style="position:absolute;left:8857;top:5338;height:2;width:66;" coordorigin="8857,5338" coordsize="66,2">
              <o:lock v:ext="edit"/>
              <v:shape id="_x0000_s9003" o:spid="_x0000_s9003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04" o:spid="_x0000_s9004" o:spt="203" style="position:absolute;left:8857;top:5338;height:2;width:66;" coordorigin="8857,5338" coordsize="66,2">
              <o:lock v:ext="edit"/>
              <v:shape id="_x0000_s9005" o:spid="_x0000_s9005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06" o:spid="_x0000_s9006" o:spt="203" style="position:absolute;left:8857;top:5338;height:2;width:66;" coordorigin="8857,5338" coordsize="66,2">
              <o:lock v:ext="edit"/>
              <v:shape id="_x0000_s9007" o:spid="_x0000_s9007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08" o:spid="_x0000_s9008" o:spt="203" style="position:absolute;left:8857;top:5338;height:2;width:66;" coordorigin="8857,5338" coordsize="66,2">
              <o:lock v:ext="edit"/>
              <v:shape id="_x0000_s9009" o:spid="_x0000_s9009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10" o:spid="_x0000_s9010" o:spt="203" style="position:absolute;left:8857;top:5338;height:2;width:66;" coordorigin="8857,5338" coordsize="66,2">
              <o:lock v:ext="edit"/>
              <v:shape id="_x0000_s9011" o:spid="_x0000_s9011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12" o:spid="_x0000_s9012" o:spt="203" style="position:absolute;left:8857;top:5338;height:2;width:66;" coordorigin="8857,5338" coordsize="66,2">
              <o:lock v:ext="edit"/>
              <v:shape id="_x0000_s9013" o:spid="_x0000_s9013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14" o:spid="_x0000_s9014" o:spt="203" style="position:absolute;left:8857;top:5338;height:2;width:66;" coordorigin="8857,5338" coordsize="66,2">
              <o:lock v:ext="edit"/>
              <v:shape id="_x0000_s9015" o:spid="_x0000_s9015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16" o:spid="_x0000_s9016" o:spt="203" style="position:absolute;left:8857;top:5338;height:2;width:66;" coordorigin="8857,5338" coordsize="66,2">
              <o:lock v:ext="edit"/>
              <v:shape id="_x0000_s9017" o:spid="_x0000_s9017" style="position:absolute;left:8857;top:5338;height:2;width:66;" filled="f" stroked="t" coordorigin="8857,5338" coordsize="66,0" path="m8923,5338l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18" o:spid="_x0000_s9018" o:spt="203" style="position:absolute;left:7521;top:5812;height:2;width:205;" coordorigin="7521,5812" coordsize="205,2">
              <o:lock v:ext="edit"/>
              <v:shape id="_x0000_s9019" o:spid="_x0000_s9019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20" o:spid="_x0000_s9020" o:spt="203" style="position:absolute;left:7521;top:5812;height:2;width:205;" coordorigin="7521,5812" coordsize="205,2">
              <o:lock v:ext="edit"/>
              <v:shape id="_x0000_s9021" o:spid="_x0000_s9021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22" o:spid="_x0000_s9022" o:spt="203" style="position:absolute;left:7521;top:5812;height:2;width:205;" coordorigin="7521,5812" coordsize="205,2">
              <o:lock v:ext="edit"/>
              <v:shape id="_x0000_s9023" o:spid="_x0000_s9023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24" o:spid="_x0000_s9024" o:spt="203" style="position:absolute;left:7521;top:5812;height:2;width:205;" coordorigin="7521,5812" coordsize="205,2">
              <o:lock v:ext="edit"/>
              <v:shape id="_x0000_s9025" o:spid="_x0000_s9025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26" o:spid="_x0000_s9026" o:spt="203" style="position:absolute;left:7521;top:5812;height:2;width:205;" coordorigin="7521,5812" coordsize="205,2">
              <o:lock v:ext="edit"/>
              <v:shape id="_x0000_s9027" o:spid="_x0000_s9027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28" o:spid="_x0000_s9028" o:spt="203" style="position:absolute;left:7521;top:5812;height:2;width:205;" coordorigin="7521,5812" coordsize="205,2">
              <o:lock v:ext="edit"/>
              <v:shape id="_x0000_s9029" o:spid="_x0000_s9029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30" o:spid="_x0000_s9030" o:spt="203" style="position:absolute;left:7521;top:5812;height:2;width:205;" coordorigin="7521,5812" coordsize="205,2">
              <o:lock v:ext="edit"/>
              <v:shape id="_x0000_s9031" o:spid="_x0000_s9031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32" o:spid="_x0000_s9032" o:spt="203" style="position:absolute;left:7521;top:5812;height:2;width:205;" coordorigin="7521,5812" coordsize="205,2">
              <o:lock v:ext="edit"/>
              <v:shape id="_x0000_s9033" o:spid="_x0000_s9033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34" o:spid="_x0000_s9034" o:spt="203" style="position:absolute;left:7521;top:5812;height:2;width:205;" coordorigin="7521,5812" coordsize="205,2">
              <o:lock v:ext="edit"/>
              <v:shape id="_x0000_s9035" o:spid="_x0000_s9035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36" o:spid="_x0000_s9036" o:spt="203" style="position:absolute;left:7521;top:5812;height:2;width:205;" coordorigin="7521,5812" coordsize="205,2">
              <o:lock v:ext="edit"/>
              <v:shape id="_x0000_s9037" o:spid="_x0000_s9037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38" o:spid="_x0000_s9038" o:spt="203" style="position:absolute;left:7521;top:5812;height:2;width:205;" coordorigin="7521,5812" coordsize="205,2">
              <o:lock v:ext="edit"/>
              <v:shape id="_x0000_s9039" o:spid="_x0000_s9039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40" o:spid="_x0000_s9040" o:spt="203" style="position:absolute;left:7521;top:5812;height:2;width:205;" coordorigin="7521,5812" coordsize="205,2">
              <o:lock v:ext="edit"/>
              <v:shape id="_x0000_s9041" o:spid="_x0000_s9041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42" o:spid="_x0000_s9042" o:spt="203" style="position:absolute;left:7521;top:5812;height:2;width:205;" coordorigin="7521,5812" coordsize="205,2">
              <o:lock v:ext="edit"/>
              <v:shape id="_x0000_s9043" o:spid="_x0000_s9043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44" o:spid="_x0000_s9044" o:spt="203" style="position:absolute;left:7521;top:5812;height:2;width:205;" coordorigin="7521,5812" coordsize="205,2">
              <o:lock v:ext="edit"/>
              <v:shape id="_x0000_s9045" o:spid="_x0000_s9045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46" o:spid="_x0000_s9046" o:spt="203" style="position:absolute;left:7521;top:5812;height:2;width:205;" coordorigin="7521,5812" coordsize="205,2">
              <o:lock v:ext="edit"/>
              <v:shape id="_x0000_s9047" o:spid="_x0000_s9047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48" o:spid="_x0000_s9048" o:spt="203" style="position:absolute;left:7521;top:5812;height:2;width:205;" coordorigin="7521,5812" coordsize="205,2">
              <o:lock v:ext="edit"/>
              <v:shape id="_x0000_s9049" o:spid="_x0000_s9049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50" o:spid="_x0000_s9050" o:spt="203" style="position:absolute;left:7521;top:5812;height:2;width:205;" coordorigin="7521,5812" coordsize="205,2">
              <o:lock v:ext="edit"/>
              <v:shape id="_x0000_s9051" o:spid="_x0000_s9051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52" o:spid="_x0000_s9052" o:spt="203" style="position:absolute;left:7521;top:5812;height:2;width:205;" coordorigin="7521,5812" coordsize="205,2">
              <o:lock v:ext="edit"/>
              <v:shape id="_x0000_s9053" o:spid="_x0000_s9053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54" o:spid="_x0000_s9054" o:spt="203" style="position:absolute;left:7521;top:5812;height:2;width:205;" coordorigin="7521,5812" coordsize="205,2">
              <o:lock v:ext="edit"/>
              <v:shape id="_x0000_s9055" o:spid="_x0000_s9055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56" o:spid="_x0000_s9056" o:spt="203" style="position:absolute;left:7521;top:5812;height:2;width:205;" coordorigin="7521,5812" coordsize="205,2">
              <o:lock v:ext="edit"/>
              <v:shape id="_x0000_s9057" o:spid="_x0000_s9057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58" o:spid="_x0000_s9058" o:spt="203" style="position:absolute;left:7521;top:5812;height:2;width:205;" coordorigin="7521,5812" coordsize="205,2">
              <o:lock v:ext="edit"/>
              <v:shape id="_x0000_s9059" o:spid="_x0000_s9059" style="position:absolute;left:7521;top:5812;height:2;width:205;" filled="f" stroked="t" coordorigin="7521,5812" coordsize="205,0" path="m7725,5812l7521,581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60" o:spid="_x0000_s9060" o:spt="203" style="position:absolute;left:8130;top:5672;height:2;width:254;" coordorigin="8130,5672" coordsize="254,2">
              <o:lock v:ext="edit"/>
              <v:shape id="_x0000_s9061" o:spid="_x0000_s9061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62" o:spid="_x0000_s9062" o:spt="203" style="position:absolute;left:8130;top:5672;height:2;width:254;" coordorigin="8130,5672" coordsize="254,2">
              <o:lock v:ext="edit"/>
              <v:shape id="_x0000_s9063" o:spid="_x0000_s9063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64" o:spid="_x0000_s9064" o:spt="203" style="position:absolute;left:8130;top:5672;height:2;width:254;" coordorigin="8130,5672" coordsize="254,2">
              <o:lock v:ext="edit"/>
              <v:shape id="_x0000_s9065" o:spid="_x0000_s9065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66" o:spid="_x0000_s9066" o:spt="203" style="position:absolute;left:8130;top:5672;height:2;width:254;" coordorigin="8130,5672" coordsize="254,2">
              <o:lock v:ext="edit"/>
              <v:shape id="_x0000_s9067" o:spid="_x0000_s9067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68" o:spid="_x0000_s9068" o:spt="203" style="position:absolute;left:8130;top:5672;height:2;width:254;" coordorigin="8130,5672" coordsize="254,2">
              <o:lock v:ext="edit"/>
              <v:shape id="_x0000_s9069" o:spid="_x0000_s9069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70" o:spid="_x0000_s9070" o:spt="203" style="position:absolute;left:8130;top:5672;height:2;width:254;" coordorigin="8130,5672" coordsize="254,2">
              <o:lock v:ext="edit"/>
              <v:shape id="_x0000_s9071" o:spid="_x0000_s9071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72" o:spid="_x0000_s9072" o:spt="203" style="position:absolute;left:8130;top:5672;height:2;width:254;" coordorigin="8130,5672" coordsize="254,2">
              <o:lock v:ext="edit"/>
              <v:shape id="_x0000_s9073" o:spid="_x0000_s9073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74" o:spid="_x0000_s9074" o:spt="203" style="position:absolute;left:8130;top:5672;height:2;width:254;" coordorigin="8130,5672" coordsize="254,2">
              <o:lock v:ext="edit"/>
              <v:shape id="_x0000_s9075" o:spid="_x0000_s9075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76" o:spid="_x0000_s9076" o:spt="203" style="position:absolute;left:8130;top:5672;height:2;width:254;" coordorigin="8130,5672" coordsize="254,2">
              <o:lock v:ext="edit"/>
              <v:shape id="_x0000_s9077" o:spid="_x0000_s9077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78" o:spid="_x0000_s9078" o:spt="203" style="position:absolute;left:8130;top:5672;height:2;width:254;" coordorigin="8130,5672" coordsize="254,2">
              <o:lock v:ext="edit"/>
              <v:shape id="_x0000_s9079" o:spid="_x0000_s9079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80" o:spid="_x0000_s9080" o:spt="203" style="position:absolute;left:8130;top:5672;height:2;width:254;" coordorigin="8130,5672" coordsize="254,2">
              <o:lock v:ext="edit"/>
              <v:shape id="_x0000_s9081" o:spid="_x0000_s9081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82" o:spid="_x0000_s9082" o:spt="203" style="position:absolute;left:8130;top:5672;height:2;width:254;" coordorigin="8130,5672" coordsize="254,2">
              <o:lock v:ext="edit"/>
              <v:shape id="_x0000_s9083" o:spid="_x0000_s9083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84" o:spid="_x0000_s9084" o:spt="203" style="position:absolute;left:8130;top:5672;height:2;width:254;" coordorigin="8130,5672" coordsize="254,2">
              <o:lock v:ext="edit"/>
              <v:shape id="_x0000_s9085" o:spid="_x0000_s9085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86" o:spid="_x0000_s9086" o:spt="203" style="position:absolute;left:8130;top:5672;height:2;width:254;" coordorigin="8130,5672" coordsize="254,2">
              <o:lock v:ext="edit"/>
              <v:shape id="_x0000_s9087" o:spid="_x0000_s9087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88" o:spid="_x0000_s9088" o:spt="203" style="position:absolute;left:8130;top:5672;height:2;width:254;" coordorigin="8130,5672" coordsize="254,2">
              <o:lock v:ext="edit"/>
              <v:shape id="_x0000_s9089" o:spid="_x0000_s9089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90" o:spid="_x0000_s9090" o:spt="203" style="position:absolute;left:8130;top:5672;height:2;width:254;" coordorigin="8130,5672" coordsize="254,2">
              <o:lock v:ext="edit"/>
              <v:shape id="_x0000_s9091" o:spid="_x0000_s9091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92" o:spid="_x0000_s9092" o:spt="203" style="position:absolute;left:8130;top:5672;height:2;width:254;" coordorigin="8130,5672" coordsize="254,2">
              <o:lock v:ext="edit"/>
              <v:shape id="_x0000_s9093" o:spid="_x0000_s9093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94" o:spid="_x0000_s9094" o:spt="203" style="position:absolute;left:8130;top:5672;height:2;width:254;" coordorigin="8130,5672" coordsize="254,2">
              <o:lock v:ext="edit"/>
              <v:shape id="_x0000_s9095" o:spid="_x0000_s9095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96" o:spid="_x0000_s9096" o:spt="203" style="position:absolute;left:8130;top:5672;height:2;width:254;" coordorigin="8130,5672" coordsize="254,2">
              <o:lock v:ext="edit"/>
              <v:shape id="_x0000_s9097" o:spid="_x0000_s9097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098" o:spid="_x0000_s9098" o:spt="203" style="position:absolute;left:8130;top:5672;height:2;width:254;" coordorigin="8130,5672" coordsize="254,2">
              <o:lock v:ext="edit"/>
              <v:shape id="_x0000_s9099" o:spid="_x0000_s9099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00" o:spid="_x0000_s9100" o:spt="203" style="position:absolute;left:8130;top:5672;height:2;width:254;" coordorigin="8130,5672" coordsize="254,2">
              <o:lock v:ext="edit"/>
              <v:shape id="_x0000_s9101" o:spid="_x0000_s9101" style="position:absolute;left:8130;top:5672;height:2;width:254;" filled="f" stroked="t" coordorigin="8130,5672" coordsize="254,0" path="m8383,5672l8130,5672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02" o:spid="_x0000_s9102" o:spt="203" style="position:absolute;left:1579;top:5285;height:2;width:2180;" coordorigin="1579,5285" coordsize="2180,2">
              <o:lock v:ext="edit"/>
              <v:shape id="_x0000_s9103" o:spid="_x0000_s9103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04" o:spid="_x0000_s9104" o:spt="203" style="position:absolute;left:1579;top:5285;height:2;width:2180;" coordorigin="1579,5285" coordsize="2180,2">
              <o:lock v:ext="edit"/>
              <v:shape id="_x0000_s9105" o:spid="_x0000_s9105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06" o:spid="_x0000_s9106" o:spt="203" style="position:absolute;left:1579;top:5285;height:2;width:2180;" coordorigin="1579,5285" coordsize="2180,2">
              <o:lock v:ext="edit"/>
              <v:shape id="_x0000_s9107" o:spid="_x0000_s9107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08" o:spid="_x0000_s9108" o:spt="203" style="position:absolute;left:1579;top:5285;height:2;width:2180;" coordorigin="1579,5285" coordsize="2180,2">
              <o:lock v:ext="edit"/>
              <v:shape id="_x0000_s9109" o:spid="_x0000_s9109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10" o:spid="_x0000_s9110" o:spt="203" style="position:absolute;left:1579;top:5285;height:2;width:2180;" coordorigin="1579,5285" coordsize="2180,2">
              <o:lock v:ext="edit"/>
              <v:shape id="_x0000_s9111" o:spid="_x0000_s9111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12" o:spid="_x0000_s9112" o:spt="203" style="position:absolute;left:1579;top:5285;height:2;width:2180;" coordorigin="1579,5285" coordsize="2180,2">
              <o:lock v:ext="edit"/>
              <v:shape id="_x0000_s9113" o:spid="_x0000_s9113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14" o:spid="_x0000_s9114" o:spt="203" style="position:absolute;left:1579;top:5285;height:2;width:2180;" coordorigin="1579,5285" coordsize="2180,2">
              <o:lock v:ext="edit"/>
              <v:shape id="_x0000_s9115" o:spid="_x0000_s9115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16" o:spid="_x0000_s9116" o:spt="203" style="position:absolute;left:1579;top:5285;height:2;width:2180;" coordorigin="1579,5285" coordsize="2180,2">
              <o:lock v:ext="edit"/>
              <v:shape id="_x0000_s9117" o:spid="_x0000_s9117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18" o:spid="_x0000_s9118" o:spt="203" style="position:absolute;left:1579;top:5285;height:2;width:2180;" coordorigin="1579,5285" coordsize="2180,2">
              <o:lock v:ext="edit"/>
              <v:shape id="_x0000_s9119" o:spid="_x0000_s9119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20" o:spid="_x0000_s9120" o:spt="203" style="position:absolute;left:1579;top:5285;height:2;width:2180;" coordorigin="1579,5285" coordsize="2180,2">
              <o:lock v:ext="edit"/>
              <v:shape id="_x0000_s9121" o:spid="_x0000_s9121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22" o:spid="_x0000_s9122" o:spt="203" style="position:absolute;left:1579;top:5285;height:2;width:2180;" coordorigin="1579,5285" coordsize="2180,2">
              <o:lock v:ext="edit"/>
              <v:shape id="_x0000_s9123" o:spid="_x0000_s9123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24" o:spid="_x0000_s9124" o:spt="203" style="position:absolute;left:1579;top:5285;height:2;width:2180;" coordorigin="1579,5285" coordsize="2180,2">
              <o:lock v:ext="edit"/>
              <v:shape id="_x0000_s9125" o:spid="_x0000_s9125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26" o:spid="_x0000_s9126" o:spt="203" style="position:absolute;left:1579;top:5285;height:2;width:2180;" coordorigin="1579,5285" coordsize="2180,2">
              <o:lock v:ext="edit"/>
              <v:shape id="_x0000_s9127" o:spid="_x0000_s9127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28" o:spid="_x0000_s9128" o:spt="203" style="position:absolute;left:1579;top:5285;height:2;width:2180;" coordorigin="1579,5285" coordsize="2180,2">
              <o:lock v:ext="edit"/>
              <v:shape id="_x0000_s9129" o:spid="_x0000_s9129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30" o:spid="_x0000_s9130" o:spt="203" style="position:absolute;left:1579;top:5285;height:2;width:2180;" coordorigin="1579,5285" coordsize="2180,2">
              <o:lock v:ext="edit"/>
              <v:shape id="_x0000_s9131" o:spid="_x0000_s9131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32" o:spid="_x0000_s9132" o:spt="203" style="position:absolute;left:1579;top:5285;height:2;width:2180;" coordorigin="1579,5285" coordsize="2180,2">
              <o:lock v:ext="edit"/>
              <v:shape id="_x0000_s9133" o:spid="_x0000_s9133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34" o:spid="_x0000_s9134" o:spt="203" style="position:absolute;left:1579;top:5285;height:2;width:2180;" coordorigin="1579,5285" coordsize="2180,2">
              <o:lock v:ext="edit"/>
              <v:shape id="_x0000_s9135" o:spid="_x0000_s9135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36" o:spid="_x0000_s9136" o:spt="203" style="position:absolute;left:1579;top:5285;height:2;width:2180;" coordorigin="1579,5285" coordsize="2180,2">
              <o:lock v:ext="edit"/>
              <v:shape id="_x0000_s9137" o:spid="_x0000_s9137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38" o:spid="_x0000_s9138" o:spt="203" style="position:absolute;left:1579;top:5285;height:2;width:2180;" coordorigin="1579,5285" coordsize="2180,2">
              <o:lock v:ext="edit"/>
              <v:shape id="_x0000_s9139" o:spid="_x0000_s9139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40" o:spid="_x0000_s9140" o:spt="203" style="position:absolute;left:1579;top:5285;height:2;width:2180;" coordorigin="1579,5285" coordsize="2180,2">
              <o:lock v:ext="edit"/>
              <v:shape id="_x0000_s9141" o:spid="_x0000_s9141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42" o:spid="_x0000_s9142" o:spt="203" style="position:absolute;left:1579;top:5285;height:2;width:2180;" coordorigin="1579,5285" coordsize="2180,2">
              <o:lock v:ext="edit"/>
              <v:shape id="_x0000_s9143" o:spid="_x0000_s9143" style="position:absolute;left:1579;top:5285;height:2;width:2180;" filled="f" stroked="t" coordorigin="1579,5285" coordsize="2180,0" path="m3758,5285l1579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44" o:spid="_x0000_s9144" o:spt="203" style="position:absolute;left:6207;top:6161;height:54;width:50;" coordorigin="6207,6161" coordsize="50,54">
              <o:lock v:ext="edit"/>
              <v:shape id="_x0000_s9145" o:spid="_x0000_s9145" style="position:absolute;left:6207;top:6161;height:54;width:50;" filled="f" stroked="t" coordorigin="6207,6161" coordsize="50,54" path="m6257,6190l6253,6179,6250,6168,6240,6164,6230,6161,6224,6164,6214,6168,6211,6179,6207,6190,6211,6197,6214,6207,6224,6211,6230,6215,6240,6211,6250,6207,6253,6197,6257,619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46" o:spid="_x0000_s9146" o:spt="203" style="position:absolute;left:6204;top:6157;height:62;width:56;" coordorigin="6204,6157" coordsize="56,62">
              <o:lock v:ext="edit"/>
              <v:shape id="_x0000_s9147" o:spid="_x0000_s9147" style="position:absolute;left:6204;top:6157;height:62;width:56;" filled="f" stroked="t" coordorigin="6204,6157" coordsize="56,62" path="m6260,6190l6257,6175,6250,6168,6244,6161,6230,6157,6221,6161,6214,6168,6207,6175,6204,6190,6207,6200,6214,6207,6221,6215,6230,6218,6244,6215,6250,6207,6257,6200,6260,619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48" o:spid="_x0000_s9148" o:spt="203" style="position:absolute;left:6369;top:6161;height:54;width:50;" coordorigin="6369,6161" coordsize="50,54">
              <o:lock v:ext="edit"/>
              <v:shape id="_x0000_s9149" o:spid="_x0000_s9149" style="position:absolute;left:6369;top:6161;height:54;width:50;" filled="f" stroked="t" coordorigin="6369,6161" coordsize="50,54" path="m6418,6190l6415,6179,6412,6168,6402,6164,6392,6161,6382,6164,6375,6168,6369,6179,6369,6190,6369,6197,6375,6207,6382,6211,6392,6215,6402,6211,6412,6207,6415,6197,6418,619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50" o:spid="_x0000_s9150" o:spt="203" style="position:absolute;left:6365;top:6157;height:62;width:53;" coordorigin="6365,6157" coordsize="53,62">
              <o:lock v:ext="edit"/>
              <v:shape id="_x0000_s9151" o:spid="_x0000_s9151" style="position:absolute;left:6365;top:6157;height:62;width:53;" filled="f" stroked="t" coordorigin="6365,6157" coordsize="53,62" path="m6418,6190l6418,6175,6411,6168,6402,6161,6392,6157,6382,6161,6375,6168,6369,6175,6365,6190,6369,6200,6375,6207,6382,6215,6392,6218,6402,6215,6411,6207,6418,6200,6418,619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52" o:spid="_x0000_s9152" o:spt="203" style="position:absolute;left:8857;top:6506;height:2;width:66;" coordorigin="8857,6506" coordsize="66,2">
              <o:lock v:ext="edit"/>
              <v:shape id="_x0000_s9153" o:spid="_x0000_s9153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54" o:spid="_x0000_s9154" o:spt="203" style="position:absolute;left:8857;top:6506;height:2;width:66;" coordorigin="8857,6506" coordsize="66,2">
              <o:lock v:ext="edit"/>
              <v:shape id="_x0000_s9155" o:spid="_x0000_s9155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56" o:spid="_x0000_s9156" o:spt="203" style="position:absolute;left:8857;top:6506;height:2;width:66;" coordorigin="8857,6506" coordsize="66,2">
              <o:lock v:ext="edit"/>
              <v:shape id="_x0000_s9157" o:spid="_x0000_s9157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58" o:spid="_x0000_s9158" o:spt="203" style="position:absolute;left:8857;top:6506;height:2;width:66;" coordorigin="8857,6506" coordsize="66,2">
              <o:lock v:ext="edit"/>
              <v:shape id="_x0000_s9159" o:spid="_x0000_s9159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60" o:spid="_x0000_s9160" o:spt="203" style="position:absolute;left:8857;top:6506;height:2;width:66;" coordorigin="8857,6506" coordsize="66,2">
              <o:lock v:ext="edit"/>
              <v:shape id="_x0000_s9161" o:spid="_x0000_s9161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62" o:spid="_x0000_s9162" o:spt="203" style="position:absolute;left:8857;top:6506;height:2;width:66;" coordorigin="8857,6506" coordsize="66,2">
              <o:lock v:ext="edit"/>
              <v:shape id="_x0000_s9163" o:spid="_x0000_s9163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64" o:spid="_x0000_s9164" o:spt="203" style="position:absolute;left:8857;top:6506;height:2;width:66;" coordorigin="8857,6506" coordsize="66,2">
              <o:lock v:ext="edit"/>
              <v:shape id="_x0000_s9165" o:spid="_x0000_s9165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66" o:spid="_x0000_s9166" o:spt="203" style="position:absolute;left:8857;top:6506;height:2;width:66;" coordorigin="8857,6506" coordsize="66,2">
              <o:lock v:ext="edit"/>
              <v:shape id="_x0000_s9167" o:spid="_x0000_s9167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68" o:spid="_x0000_s9168" o:spt="203" style="position:absolute;left:8857;top:6506;height:2;width:66;" coordorigin="8857,6506" coordsize="66,2">
              <o:lock v:ext="edit"/>
              <v:shape id="_x0000_s9169" o:spid="_x0000_s9169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70" o:spid="_x0000_s9170" o:spt="203" style="position:absolute;left:8857;top:6506;height:2;width:66;" coordorigin="8857,6506" coordsize="66,2">
              <o:lock v:ext="edit"/>
              <v:shape id="_x0000_s9171" o:spid="_x0000_s9171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72" o:spid="_x0000_s9172" o:spt="203" style="position:absolute;left:8857;top:6506;height:2;width:66;" coordorigin="8857,6506" coordsize="66,2">
              <o:lock v:ext="edit"/>
              <v:shape id="_x0000_s9173" o:spid="_x0000_s9173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74" o:spid="_x0000_s9174" o:spt="203" style="position:absolute;left:8857;top:6506;height:2;width:66;" coordorigin="8857,6506" coordsize="66,2">
              <o:lock v:ext="edit"/>
              <v:shape id="_x0000_s9175" o:spid="_x0000_s9175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76" o:spid="_x0000_s9176" o:spt="203" style="position:absolute;left:8857;top:6506;height:2;width:66;" coordorigin="8857,6506" coordsize="66,2">
              <o:lock v:ext="edit"/>
              <v:shape id="_x0000_s9177" o:spid="_x0000_s9177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78" o:spid="_x0000_s9178" o:spt="203" style="position:absolute;left:8857;top:6506;height:2;width:66;" coordorigin="8857,6506" coordsize="66,2">
              <o:lock v:ext="edit"/>
              <v:shape id="_x0000_s9179" o:spid="_x0000_s9179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80" o:spid="_x0000_s9180" o:spt="203" style="position:absolute;left:8857;top:6506;height:2;width:66;" coordorigin="8857,6506" coordsize="66,2">
              <o:lock v:ext="edit"/>
              <v:shape id="_x0000_s9181" o:spid="_x0000_s9181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82" o:spid="_x0000_s9182" o:spt="203" style="position:absolute;left:8857;top:6506;height:2;width:66;" coordorigin="8857,6506" coordsize="66,2">
              <o:lock v:ext="edit"/>
              <v:shape id="_x0000_s9183" o:spid="_x0000_s9183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84" o:spid="_x0000_s9184" o:spt="203" style="position:absolute;left:8857;top:6506;height:2;width:66;" coordorigin="8857,6506" coordsize="66,2">
              <o:lock v:ext="edit"/>
              <v:shape id="_x0000_s9185" o:spid="_x0000_s9185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86" o:spid="_x0000_s9186" o:spt="203" style="position:absolute;left:8857;top:6506;height:2;width:66;" coordorigin="8857,6506" coordsize="66,2">
              <o:lock v:ext="edit"/>
              <v:shape id="_x0000_s9187" o:spid="_x0000_s9187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88" o:spid="_x0000_s9188" o:spt="203" style="position:absolute;left:8857;top:6506;height:2;width:66;" coordorigin="8857,6506" coordsize="66,2">
              <o:lock v:ext="edit"/>
              <v:shape id="_x0000_s9189" o:spid="_x0000_s9189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90" o:spid="_x0000_s9190" o:spt="203" style="position:absolute;left:8857;top:6506;height:2;width:66;" coordorigin="8857,6506" coordsize="66,2">
              <o:lock v:ext="edit"/>
              <v:shape id="_x0000_s9191" o:spid="_x0000_s9191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92" o:spid="_x0000_s9192" o:spt="203" style="position:absolute;left:8857;top:6506;height:2;width:66;" coordorigin="8857,6506" coordsize="66,2">
              <o:lock v:ext="edit"/>
              <v:shape id="_x0000_s9193" o:spid="_x0000_s9193" style="position:absolute;left:8857;top:6506;height:2;width:66;" filled="f" stroked="t" coordorigin="8857,6506" coordsize="66,0" path="m8923,6506l8857,650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94" o:spid="_x0000_s9194" o:spt="203" style="position:absolute;left:6530;top:6161;height:54;width:50;" coordorigin="6530,6161" coordsize="50,54">
              <o:lock v:ext="edit"/>
              <v:shape id="_x0000_s9195" o:spid="_x0000_s9195" style="position:absolute;left:6530;top:6161;height:54;width:50;" filled="f" stroked="t" coordorigin="6530,6161" coordsize="50,54" path="m6579,6190l6576,6179,6570,6168,6563,6164,6553,6161,6543,6164,6537,6168,6530,6179,6530,6190,6530,6197,6537,6207,6543,6211,6553,6215,6563,6211,6570,6207,6576,6197,6579,619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96" o:spid="_x0000_s9196" o:spt="203" style="position:absolute;left:6527;top:6157;height:62;width:53;" coordorigin="6527,6157" coordsize="53,62">
              <o:lock v:ext="edit"/>
              <v:shape id="_x0000_s9197" o:spid="_x0000_s9197" style="position:absolute;left:6527;top:6157;height:62;width:53;" filled="f" stroked="t" coordorigin="6527,6157" coordsize="53,62" path="m6579,6190l6579,6175,6573,6168,6563,6161,6553,6157,6543,6161,6533,6168,6530,6175,6527,6190,6530,6200,6533,6207,6543,6215,6553,6218,6563,6215,6573,6207,6579,6200,6579,619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198" o:spid="_x0000_s9198" o:spt="203" style="position:absolute;left:8130;top:5672;height:259;width:2;" coordorigin="8130,5672" coordsize="2,259">
              <o:lock v:ext="edit"/>
              <v:shape id="_x0000_s9199" o:spid="_x0000_s9199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00" o:spid="_x0000_s9200" o:spt="203" style="position:absolute;left:8130;top:5672;height:259;width:2;" coordorigin="8130,5672" coordsize="2,259">
              <o:lock v:ext="edit"/>
              <v:shape id="_x0000_s9201" o:spid="_x0000_s9201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02" o:spid="_x0000_s9202" o:spt="203" style="position:absolute;left:8130;top:5672;height:259;width:2;" coordorigin="8130,5672" coordsize="2,259">
              <o:lock v:ext="edit"/>
              <v:shape id="_x0000_s9203" o:spid="_x0000_s9203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04" o:spid="_x0000_s9204" o:spt="203" style="position:absolute;left:8130;top:5672;height:259;width:2;" coordorigin="8130,5672" coordsize="2,259">
              <o:lock v:ext="edit"/>
              <v:shape id="_x0000_s9205" o:spid="_x0000_s9205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06" o:spid="_x0000_s9206" o:spt="203" style="position:absolute;left:8130;top:5672;height:259;width:2;" coordorigin="8130,5672" coordsize="2,259">
              <o:lock v:ext="edit"/>
              <v:shape id="_x0000_s9207" o:spid="_x0000_s9207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08" o:spid="_x0000_s9208" o:spt="203" style="position:absolute;left:8130;top:5672;height:259;width:2;" coordorigin="8130,5672" coordsize="2,259">
              <o:lock v:ext="edit"/>
              <v:shape id="_x0000_s9209" o:spid="_x0000_s9209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10" o:spid="_x0000_s9210" o:spt="203" style="position:absolute;left:8130;top:5672;height:259;width:2;" coordorigin="8130,5672" coordsize="2,259">
              <o:lock v:ext="edit"/>
              <v:shape id="_x0000_s9211" o:spid="_x0000_s9211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12" o:spid="_x0000_s9212" o:spt="203" style="position:absolute;left:8130;top:5672;height:259;width:2;" coordorigin="8130,5672" coordsize="2,259">
              <o:lock v:ext="edit"/>
              <v:shape id="_x0000_s9213" o:spid="_x0000_s9213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14" o:spid="_x0000_s9214" o:spt="203" style="position:absolute;left:8130;top:5672;height:259;width:2;" coordorigin="8130,5672" coordsize="2,259">
              <o:lock v:ext="edit"/>
              <v:shape id="_x0000_s9215" o:spid="_x0000_s9215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16" o:spid="_x0000_s9216" o:spt="203" style="position:absolute;left:8130;top:5672;height:259;width:2;" coordorigin="8130,5672" coordsize="2,259">
              <o:lock v:ext="edit"/>
              <v:shape id="_x0000_s9217" o:spid="_x0000_s9217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18" o:spid="_x0000_s9218" o:spt="203" style="position:absolute;left:8130;top:5672;height:259;width:2;" coordorigin="8130,5672" coordsize="2,259">
              <o:lock v:ext="edit"/>
              <v:shape id="_x0000_s9219" o:spid="_x0000_s9219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20" o:spid="_x0000_s9220" o:spt="203" style="position:absolute;left:8130;top:5672;height:259;width:2;" coordorigin="8130,5672" coordsize="2,259">
              <o:lock v:ext="edit"/>
              <v:shape id="_x0000_s9221" o:spid="_x0000_s9221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22" o:spid="_x0000_s9222" o:spt="203" style="position:absolute;left:8130;top:5672;height:259;width:2;" coordorigin="8130,5672" coordsize="2,259">
              <o:lock v:ext="edit"/>
              <v:shape id="_x0000_s9223" o:spid="_x0000_s9223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24" o:spid="_x0000_s9224" o:spt="203" style="position:absolute;left:8130;top:5672;height:259;width:2;" coordorigin="8130,5672" coordsize="2,259">
              <o:lock v:ext="edit"/>
              <v:shape id="_x0000_s9225" o:spid="_x0000_s9225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26" o:spid="_x0000_s9226" o:spt="203" style="position:absolute;left:8130;top:5672;height:259;width:2;" coordorigin="8130,5672" coordsize="2,259">
              <o:lock v:ext="edit"/>
              <v:shape id="_x0000_s9227" o:spid="_x0000_s9227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28" o:spid="_x0000_s9228" o:spt="203" style="position:absolute;left:8130;top:5672;height:259;width:2;" coordorigin="8130,5672" coordsize="2,259">
              <o:lock v:ext="edit"/>
              <v:shape id="_x0000_s9229" o:spid="_x0000_s9229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30" o:spid="_x0000_s9230" o:spt="203" style="position:absolute;left:8130;top:5672;height:259;width:2;" coordorigin="8130,5672" coordsize="2,259">
              <o:lock v:ext="edit"/>
              <v:shape id="_x0000_s9231" o:spid="_x0000_s9231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32" o:spid="_x0000_s9232" o:spt="203" style="position:absolute;left:8130;top:5672;height:259;width:2;" coordorigin="8130,5672" coordsize="2,259">
              <o:lock v:ext="edit"/>
              <v:shape id="_x0000_s9233" o:spid="_x0000_s9233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34" o:spid="_x0000_s9234" o:spt="203" style="position:absolute;left:8130;top:5672;height:259;width:2;" coordorigin="8130,5672" coordsize="2,259">
              <o:lock v:ext="edit"/>
              <v:shape id="_x0000_s9235" o:spid="_x0000_s9235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36" o:spid="_x0000_s9236" o:spt="203" style="position:absolute;left:8130;top:5672;height:259;width:2;" coordorigin="8130,5672" coordsize="2,259">
              <o:lock v:ext="edit"/>
              <v:shape id="_x0000_s9237" o:spid="_x0000_s9237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38" o:spid="_x0000_s9238" o:spt="203" style="position:absolute;left:8130;top:5672;height:259;width:2;" coordorigin="8130,5672" coordsize="2,259">
              <o:lock v:ext="edit"/>
              <v:shape id="_x0000_s9239" o:spid="_x0000_s9239" style="position:absolute;left:8130;top:5672;height:259;width:2;" filled="f" stroked="t" coordorigin="8130,5672" coordsize="0,259" path="m8130,5672l8130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40" o:spid="_x0000_s9240" o:spt="203" style="position:absolute;left:8808;top:5231;height:108;width:50;" coordorigin="8808,5231" coordsize="50,108">
              <o:lock v:ext="edit"/>
              <v:shape id="_x0000_s9241" o:spid="_x0000_s9241" style="position:absolute;left:8808;top:5231;height:108;width:50;" filled="f" stroked="t" coordorigin="8808,5231" coordsize="50,108" path="m8857,5231l8811,5270,8808,5285,8811,5299,8815,5310,8825,5320,8834,5331,8844,5335,8857,533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42" o:spid="_x0000_s9242" o:spt="203" style="position:absolute;left:6853;top:6161;height:54;width:47;" coordorigin="6853,6161" coordsize="47,54">
              <o:lock v:ext="edit"/>
              <v:shape id="_x0000_s9243" o:spid="_x0000_s9243" style="position:absolute;left:6853;top:6161;height:54;width:47;" filled="f" stroked="t" coordorigin="6853,6161" coordsize="47,54" path="m6899,6190l6899,6179,6892,6168,6886,6164,6876,6161,6866,6164,6859,6168,6853,6179,6853,6190,6853,6197,6859,6207,6866,6211,6876,6215,6886,6211,6892,6207,6899,6197,6899,619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44" o:spid="_x0000_s9244" o:spt="203" style="position:absolute;left:6849;top:6157;height:62;width:53;" coordorigin="6849,6157" coordsize="53,62">
              <o:lock v:ext="edit"/>
              <v:shape id="_x0000_s9245" o:spid="_x0000_s9245" style="position:absolute;left:6849;top:6157;height:62;width:53;" filled="f" stroked="t" coordorigin="6849,6157" coordsize="53,62" path="m6902,6190l6902,6175,6895,6168,6886,6161,6876,6157,6866,6161,6856,6168,6853,6175,6849,6190,6853,6200,6856,6207,6866,6215,6876,6218,6886,6215,6895,6207,6902,6200,6902,619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46" o:spid="_x0000_s9246" o:spt="203" style="position:absolute;left:8130;top:5931;height:2;width:254;" coordorigin="8130,5931" coordsize="254,2">
              <o:lock v:ext="edit"/>
              <v:shape id="_x0000_s9247" o:spid="_x0000_s9247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48" o:spid="_x0000_s9248" o:spt="203" style="position:absolute;left:8130;top:5931;height:2;width:254;" coordorigin="8130,5931" coordsize="254,2">
              <o:lock v:ext="edit"/>
              <v:shape id="_x0000_s9249" o:spid="_x0000_s9249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50" o:spid="_x0000_s9250" o:spt="203" style="position:absolute;left:8130;top:5931;height:2;width:254;" coordorigin="8130,5931" coordsize="254,2">
              <o:lock v:ext="edit"/>
              <v:shape id="_x0000_s9251" o:spid="_x0000_s9251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52" o:spid="_x0000_s9252" o:spt="203" style="position:absolute;left:8130;top:5931;height:2;width:254;" coordorigin="8130,5931" coordsize="254,2">
              <o:lock v:ext="edit"/>
              <v:shape id="_x0000_s9253" o:spid="_x0000_s9253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54" o:spid="_x0000_s9254" o:spt="203" style="position:absolute;left:8130;top:5931;height:2;width:254;" coordorigin="8130,5931" coordsize="254,2">
              <o:lock v:ext="edit"/>
              <v:shape id="_x0000_s9255" o:spid="_x0000_s9255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56" o:spid="_x0000_s9256" o:spt="203" style="position:absolute;left:8130;top:5931;height:2;width:254;" coordorigin="8130,5931" coordsize="254,2">
              <o:lock v:ext="edit"/>
              <v:shape id="_x0000_s9257" o:spid="_x0000_s9257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58" o:spid="_x0000_s9258" o:spt="203" style="position:absolute;left:8130;top:5931;height:2;width:254;" coordorigin="8130,5931" coordsize="254,2">
              <o:lock v:ext="edit"/>
              <v:shape id="_x0000_s9259" o:spid="_x0000_s9259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60" o:spid="_x0000_s9260" o:spt="203" style="position:absolute;left:8130;top:5931;height:2;width:254;" coordorigin="8130,5931" coordsize="254,2">
              <o:lock v:ext="edit"/>
              <v:shape id="_x0000_s9261" o:spid="_x0000_s9261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62" o:spid="_x0000_s9262" o:spt="203" style="position:absolute;left:8130;top:5931;height:2;width:254;" coordorigin="8130,5931" coordsize="254,2">
              <o:lock v:ext="edit"/>
              <v:shape id="_x0000_s9263" o:spid="_x0000_s9263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64" o:spid="_x0000_s9264" o:spt="203" style="position:absolute;left:8130;top:5931;height:2;width:254;" coordorigin="8130,5931" coordsize="254,2">
              <o:lock v:ext="edit"/>
              <v:shape id="_x0000_s9265" o:spid="_x0000_s9265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66" o:spid="_x0000_s9266" o:spt="203" style="position:absolute;left:8130;top:5931;height:2;width:254;" coordorigin="8130,5931" coordsize="254,2">
              <o:lock v:ext="edit"/>
              <v:shape id="_x0000_s9267" o:spid="_x0000_s9267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68" o:spid="_x0000_s9268" o:spt="203" style="position:absolute;left:8130;top:5931;height:2;width:254;" coordorigin="8130,5931" coordsize="254,2">
              <o:lock v:ext="edit"/>
              <v:shape id="_x0000_s9269" o:spid="_x0000_s9269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70" o:spid="_x0000_s9270" o:spt="203" style="position:absolute;left:8130;top:5931;height:2;width:254;" coordorigin="8130,5931" coordsize="254,2">
              <o:lock v:ext="edit"/>
              <v:shape id="_x0000_s9271" o:spid="_x0000_s9271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72" o:spid="_x0000_s9272" o:spt="203" style="position:absolute;left:8130;top:5931;height:2;width:254;" coordorigin="8130,5931" coordsize="254,2">
              <o:lock v:ext="edit"/>
              <v:shape id="_x0000_s9273" o:spid="_x0000_s9273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74" o:spid="_x0000_s9274" o:spt="203" style="position:absolute;left:8130;top:5931;height:2;width:254;" coordorigin="8130,5931" coordsize="254,2">
              <o:lock v:ext="edit"/>
              <v:shape id="_x0000_s9275" o:spid="_x0000_s9275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76" o:spid="_x0000_s9276" o:spt="203" style="position:absolute;left:8130;top:5931;height:2;width:254;" coordorigin="8130,5931" coordsize="254,2">
              <o:lock v:ext="edit"/>
              <v:shape id="_x0000_s9277" o:spid="_x0000_s9277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78" o:spid="_x0000_s9278" o:spt="203" style="position:absolute;left:8130;top:5931;height:2;width:254;" coordorigin="8130,5931" coordsize="254,2">
              <o:lock v:ext="edit"/>
              <v:shape id="_x0000_s9279" o:spid="_x0000_s9279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80" o:spid="_x0000_s9280" o:spt="203" style="position:absolute;left:8130;top:5931;height:2;width:254;" coordorigin="8130,5931" coordsize="254,2">
              <o:lock v:ext="edit"/>
              <v:shape id="_x0000_s9281" o:spid="_x0000_s9281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82" o:spid="_x0000_s9282" o:spt="203" style="position:absolute;left:8130;top:5931;height:2;width:254;" coordorigin="8130,5931" coordsize="254,2">
              <o:lock v:ext="edit"/>
              <v:shape id="_x0000_s9283" o:spid="_x0000_s9283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84" o:spid="_x0000_s9284" o:spt="203" style="position:absolute;left:8130;top:5931;height:2;width:254;" coordorigin="8130,5931" coordsize="254,2">
              <o:lock v:ext="edit"/>
              <v:shape id="_x0000_s9285" o:spid="_x0000_s9285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86" o:spid="_x0000_s9286" o:spt="203" style="position:absolute;left:8130;top:5931;height:2;width:254;" coordorigin="8130,5931" coordsize="254,2">
              <o:lock v:ext="edit"/>
              <v:shape id="_x0000_s9287" o:spid="_x0000_s9287" style="position:absolute;left:8130;top:5931;height:2;width:254;" filled="f" stroked="t" coordorigin="8130,5931" coordsize="254,0" path="m8130,5931l8383,593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88" o:spid="_x0000_s9288" o:spt="203" style="position:absolute;left:1180;top:6667;height:54;width:50;" coordorigin="1180,6667" coordsize="50,54">
              <o:lock v:ext="edit"/>
              <v:shape id="_x0000_s9289" o:spid="_x0000_s9289" style="position:absolute;left:1180;top:6667;height:54;width:50;" filled="f" stroked="t" coordorigin="1180,6667" coordsize="50,54" path="m1180,6667l1184,6678,1187,6685,1190,6696,1197,6703,1203,6710,1213,6714,1220,6717,1230,6721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90" o:spid="_x0000_s9290" o:spt="203" style="position:absolute;left:7277;top:6297;height:2;width:205;" coordorigin="7277,6297" coordsize="205,2">
              <o:lock v:ext="edit"/>
              <v:shape id="_x0000_s9291" o:spid="_x0000_s9291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92" o:spid="_x0000_s9292" o:spt="203" style="position:absolute;left:7277;top:6297;height:2;width:205;" coordorigin="7277,6297" coordsize="205,2">
              <o:lock v:ext="edit"/>
              <v:shape id="_x0000_s9293" o:spid="_x0000_s9293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94" o:spid="_x0000_s9294" o:spt="203" style="position:absolute;left:7277;top:6297;height:2;width:205;" coordorigin="7277,6297" coordsize="205,2">
              <o:lock v:ext="edit"/>
              <v:shape id="_x0000_s9295" o:spid="_x0000_s9295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96" o:spid="_x0000_s9296" o:spt="203" style="position:absolute;left:7277;top:6297;height:2;width:205;" coordorigin="7277,6297" coordsize="205,2">
              <o:lock v:ext="edit"/>
              <v:shape id="_x0000_s9297" o:spid="_x0000_s9297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298" o:spid="_x0000_s9298" o:spt="203" style="position:absolute;left:7277;top:6297;height:2;width:205;" coordorigin="7277,6297" coordsize="205,2">
              <o:lock v:ext="edit"/>
              <v:shape id="_x0000_s9299" o:spid="_x0000_s9299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00" o:spid="_x0000_s9300" o:spt="203" style="position:absolute;left:7277;top:6297;height:2;width:205;" coordorigin="7277,6297" coordsize="205,2">
              <o:lock v:ext="edit"/>
              <v:shape id="_x0000_s9301" o:spid="_x0000_s9301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02" o:spid="_x0000_s9302" o:spt="203" style="position:absolute;left:7277;top:6297;height:2;width:205;" coordorigin="7277,6297" coordsize="205,2">
              <o:lock v:ext="edit"/>
              <v:shape id="_x0000_s9303" o:spid="_x0000_s9303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04" o:spid="_x0000_s9304" o:spt="203" style="position:absolute;left:7277;top:6297;height:2;width:205;" coordorigin="7277,6297" coordsize="205,2">
              <o:lock v:ext="edit"/>
              <v:shape id="_x0000_s9305" o:spid="_x0000_s9305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06" o:spid="_x0000_s9306" o:spt="203" style="position:absolute;left:7277;top:6297;height:2;width:205;" coordorigin="7277,6297" coordsize="205,2">
              <o:lock v:ext="edit"/>
              <v:shape id="_x0000_s9307" o:spid="_x0000_s9307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08" o:spid="_x0000_s9308" o:spt="203" style="position:absolute;left:7277;top:6297;height:2;width:205;" coordorigin="7277,6297" coordsize="205,2">
              <o:lock v:ext="edit"/>
              <v:shape id="_x0000_s9309" o:spid="_x0000_s9309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10" o:spid="_x0000_s9310" o:spt="203" style="position:absolute;left:7277;top:6297;height:2;width:205;" coordorigin="7277,6297" coordsize="205,2">
              <o:lock v:ext="edit"/>
              <v:shape id="_x0000_s9311" o:spid="_x0000_s9311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12" o:spid="_x0000_s9312" o:spt="203" style="position:absolute;left:7277;top:6297;height:2;width:205;" coordorigin="7277,6297" coordsize="205,2">
              <o:lock v:ext="edit"/>
              <v:shape id="_x0000_s9313" o:spid="_x0000_s9313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14" o:spid="_x0000_s9314" o:spt="203" style="position:absolute;left:7277;top:6297;height:2;width:205;" coordorigin="7277,6297" coordsize="205,2">
              <o:lock v:ext="edit"/>
              <v:shape id="_x0000_s9315" o:spid="_x0000_s9315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16" o:spid="_x0000_s9316" o:spt="203" style="position:absolute;left:7277;top:6297;height:2;width:205;" coordorigin="7277,6297" coordsize="205,2">
              <o:lock v:ext="edit"/>
              <v:shape id="_x0000_s9317" o:spid="_x0000_s9317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18" o:spid="_x0000_s9318" o:spt="203" style="position:absolute;left:7277;top:6297;height:2;width:205;" coordorigin="7277,6297" coordsize="205,2">
              <o:lock v:ext="edit"/>
              <v:shape id="_x0000_s9319" o:spid="_x0000_s9319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20" o:spid="_x0000_s9320" o:spt="203" style="position:absolute;left:7277;top:6297;height:2;width:205;" coordorigin="7277,6297" coordsize="205,2">
              <o:lock v:ext="edit"/>
              <v:shape id="_x0000_s9321" o:spid="_x0000_s9321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22" o:spid="_x0000_s9322" o:spt="203" style="position:absolute;left:7277;top:6297;height:2;width:205;" coordorigin="7277,6297" coordsize="205,2">
              <o:lock v:ext="edit"/>
              <v:shape id="_x0000_s9323" o:spid="_x0000_s9323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24" o:spid="_x0000_s9324" o:spt="203" style="position:absolute;left:7277;top:6297;height:2;width:205;" coordorigin="7277,6297" coordsize="205,2">
              <o:lock v:ext="edit"/>
              <v:shape id="_x0000_s9325" o:spid="_x0000_s9325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26" o:spid="_x0000_s9326" o:spt="203" style="position:absolute;left:7277;top:6297;height:2;width:205;" coordorigin="7277,6297" coordsize="205,2">
              <o:lock v:ext="edit"/>
              <v:shape id="_x0000_s9327" o:spid="_x0000_s9327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28" o:spid="_x0000_s9328" o:spt="203" style="position:absolute;left:7277;top:6297;height:2;width:205;" coordorigin="7277,6297" coordsize="205,2">
              <o:lock v:ext="edit"/>
              <v:shape id="_x0000_s9329" o:spid="_x0000_s9329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30" o:spid="_x0000_s9330" o:spt="203" style="position:absolute;left:7277;top:6297;height:2;width:205;" coordorigin="7277,6297" coordsize="205,2">
              <o:lock v:ext="edit"/>
              <v:shape id="_x0000_s9331" o:spid="_x0000_s9331" style="position:absolute;left:7277;top:6297;height:2;width:205;" filled="f" stroked="t" coordorigin="7277,6297" coordsize="205,0" path="m7277,6297l7481,629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32" o:spid="_x0000_s9332" o:spt="203" style="position:absolute;left:7481;top:6078;height:220;width:2;" coordorigin="7481,6078" coordsize="2,220">
              <o:lock v:ext="edit"/>
              <v:shape id="_x0000_s9333" o:spid="_x0000_s9333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34" o:spid="_x0000_s9334" o:spt="203" style="position:absolute;left:7481;top:6078;height:220;width:2;" coordorigin="7481,6078" coordsize="2,220">
              <o:lock v:ext="edit"/>
              <v:shape id="_x0000_s9335" o:spid="_x0000_s9335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36" o:spid="_x0000_s9336" o:spt="203" style="position:absolute;left:7481;top:6078;height:220;width:2;" coordorigin="7481,6078" coordsize="2,220">
              <o:lock v:ext="edit"/>
              <v:shape id="_x0000_s9337" o:spid="_x0000_s9337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38" o:spid="_x0000_s9338" o:spt="203" style="position:absolute;left:7481;top:6078;height:220;width:2;" coordorigin="7481,6078" coordsize="2,220">
              <o:lock v:ext="edit"/>
              <v:shape id="_x0000_s9339" o:spid="_x0000_s9339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40" o:spid="_x0000_s9340" o:spt="203" style="position:absolute;left:7481;top:6078;height:220;width:2;" coordorigin="7481,6078" coordsize="2,220">
              <o:lock v:ext="edit"/>
              <v:shape id="_x0000_s9341" o:spid="_x0000_s9341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42" o:spid="_x0000_s9342" o:spt="203" style="position:absolute;left:7481;top:6078;height:220;width:2;" coordorigin="7481,6078" coordsize="2,220">
              <o:lock v:ext="edit"/>
              <v:shape id="_x0000_s9343" o:spid="_x0000_s9343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44" o:spid="_x0000_s9344" o:spt="203" style="position:absolute;left:7481;top:6078;height:220;width:2;" coordorigin="7481,6078" coordsize="2,220">
              <o:lock v:ext="edit"/>
              <v:shape id="_x0000_s9345" o:spid="_x0000_s9345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46" o:spid="_x0000_s9346" o:spt="203" style="position:absolute;left:7481;top:6078;height:220;width:2;" coordorigin="7481,6078" coordsize="2,220">
              <o:lock v:ext="edit"/>
              <v:shape id="_x0000_s9347" o:spid="_x0000_s9347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48" o:spid="_x0000_s9348" o:spt="203" style="position:absolute;left:7481;top:6078;height:220;width:2;" coordorigin="7481,6078" coordsize="2,220">
              <o:lock v:ext="edit"/>
              <v:shape id="_x0000_s9349" o:spid="_x0000_s9349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50" o:spid="_x0000_s9350" o:spt="203" style="position:absolute;left:7481;top:6078;height:220;width:2;" coordorigin="7481,6078" coordsize="2,220">
              <o:lock v:ext="edit"/>
              <v:shape id="_x0000_s9351" o:spid="_x0000_s9351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52" o:spid="_x0000_s9352" o:spt="203" style="position:absolute;left:7481;top:6078;height:220;width:2;" coordorigin="7481,6078" coordsize="2,220">
              <o:lock v:ext="edit"/>
              <v:shape id="_x0000_s9353" o:spid="_x0000_s9353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54" o:spid="_x0000_s9354" o:spt="203" style="position:absolute;left:7481;top:6078;height:220;width:2;" coordorigin="7481,6078" coordsize="2,220">
              <o:lock v:ext="edit"/>
              <v:shape id="_x0000_s9355" o:spid="_x0000_s9355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56" o:spid="_x0000_s9356" o:spt="203" style="position:absolute;left:7481;top:6078;height:220;width:2;" coordorigin="7481,6078" coordsize="2,220">
              <o:lock v:ext="edit"/>
              <v:shape id="_x0000_s9357" o:spid="_x0000_s9357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58" o:spid="_x0000_s9358" o:spt="203" style="position:absolute;left:7481;top:6078;height:220;width:2;" coordorigin="7481,6078" coordsize="2,220">
              <o:lock v:ext="edit"/>
              <v:shape id="_x0000_s9359" o:spid="_x0000_s9359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60" o:spid="_x0000_s9360" o:spt="203" style="position:absolute;left:7481;top:6078;height:220;width:2;" coordorigin="7481,6078" coordsize="2,220">
              <o:lock v:ext="edit"/>
              <v:shape id="_x0000_s9361" o:spid="_x0000_s9361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62" o:spid="_x0000_s9362" o:spt="203" style="position:absolute;left:7481;top:6078;height:220;width:2;" coordorigin="7481,6078" coordsize="2,220">
              <o:lock v:ext="edit"/>
              <v:shape id="_x0000_s9363" o:spid="_x0000_s9363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64" o:spid="_x0000_s9364" o:spt="203" style="position:absolute;left:7481;top:6078;height:220;width:2;" coordorigin="7481,6078" coordsize="2,220">
              <o:lock v:ext="edit"/>
              <v:shape id="_x0000_s9365" o:spid="_x0000_s9365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66" o:spid="_x0000_s9366" o:spt="203" style="position:absolute;left:7481;top:6078;height:220;width:2;" coordorigin="7481,6078" coordsize="2,220">
              <o:lock v:ext="edit"/>
              <v:shape id="_x0000_s9367" o:spid="_x0000_s9367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68" o:spid="_x0000_s9368" o:spt="203" style="position:absolute;left:7481;top:6078;height:220;width:2;" coordorigin="7481,6078" coordsize="2,220">
              <o:lock v:ext="edit"/>
              <v:shape id="_x0000_s9369" o:spid="_x0000_s9369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70" o:spid="_x0000_s9370" o:spt="203" style="position:absolute;left:7481;top:6078;height:220;width:2;" coordorigin="7481,6078" coordsize="2,220">
              <o:lock v:ext="edit"/>
              <v:shape id="_x0000_s9371" o:spid="_x0000_s9371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72" o:spid="_x0000_s9372" o:spt="203" style="position:absolute;left:7481;top:6078;height:220;width:2;" coordorigin="7481,6078" coordsize="2,220">
              <o:lock v:ext="edit"/>
              <v:shape id="_x0000_s9373" o:spid="_x0000_s9373" style="position:absolute;left:7481;top:6078;height:220;width:2;" filled="f" stroked="t" coordorigin="7481,6078" coordsize="0,220" path="m7481,6297l7481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74" o:spid="_x0000_s9374" o:spt="203" style="position:absolute;left:7277;top:6078;height:2;width:205;" coordorigin="7277,6078" coordsize="205,2">
              <o:lock v:ext="edit"/>
              <v:shape id="_x0000_s9375" o:spid="_x0000_s9375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76" o:spid="_x0000_s9376" o:spt="203" style="position:absolute;left:7277;top:6078;height:2;width:205;" coordorigin="7277,6078" coordsize="205,2">
              <o:lock v:ext="edit"/>
              <v:shape id="_x0000_s9377" o:spid="_x0000_s9377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78" o:spid="_x0000_s9378" o:spt="203" style="position:absolute;left:7277;top:6078;height:2;width:205;" coordorigin="7277,6078" coordsize="205,2">
              <o:lock v:ext="edit"/>
              <v:shape id="_x0000_s9379" o:spid="_x0000_s9379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80" o:spid="_x0000_s9380" o:spt="203" style="position:absolute;left:7277;top:6078;height:2;width:205;" coordorigin="7277,6078" coordsize="205,2">
              <o:lock v:ext="edit"/>
              <v:shape id="_x0000_s9381" o:spid="_x0000_s9381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82" o:spid="_x0000_s9382" o:spt="203" style="position:absolute;left:7277;top:6078;height:2;width:205;" coordorigin="7277,6078" coordsize="205,2">
              <o:lock v:ext="edit"/>
              <v:shape id="_x0000_s9383" o:spid="_x0000_s9383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84" o:spid="_x0000_s9384" o:spt="203" style="position:absolute;left:7277;top:6078;height:2;width:205;" coordorigin="7277,6078" coordsize="205,2">
              <o:lock v:ext="edit"/>
              <v:shape id="_x0000_s9385" o:spid="_x0000_s9385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86" o:spid="_x0000_s9386" o:spt="203" style="position:absolute;left:7277;top:6078;height:2;width:205;" coordorigin="7277,6078" coordsize="205,2">
              <o:lock v:ext="edit"/>
              <v:shape id="_x0000_s9387" o:spid="_x0000_s9387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88" o:spid="_x0000_s9388" o:spt="203" style="position:absolute;left:7277;top:6078;height:2;width:205;" coordorigin="7277,6078" coordsize="205,2">
              <o:lock v:ext="edit"/>
              <v:shape id="_x0000_s9389" o:spid="_x0000_s9389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90" o:spid="_x0000_s9390" o:spt="203" style="position:absolute;left:7277;top:6078;height:2;width:205;" coordorigin="7277,6078" coordsize="205,2">
              <o:lock v:ext="edit"/>
              <v:shape id="_x0000_s9391" o:spid="_x0000_s9391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92" o:spid="_x0000_s9392" o:spt="203" style="position:absolute;left:7277;top:6078;height:2;width:205;" coordorigin="7277,6078" coordsize="205,2">
              <o:lock v:ext="edit"/>
              <v:shape id="_x0000_s9393" o:spid="_x0000_s9393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94" o:spid="_x0000_s9394" o:spt="203" style="position:absolute;left:7277;top:6078;height:2;width:205;" coordorigin="7277,6078" coordsize="205,2">
              <o:lock v:ext="edit"/>
              <v:shape id="_x0000_s9395" o:spid="_x0000_s9395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96" o:spid="_x0000_s9396" o:spt="203" style="position:absolute;left:7277;top:6078;height:2;width:205;" coordorigin="7277,6078" coordsize="205,2">
              <o:lock v:ext="edit"/>
              <v:shape id="_x0000_s9397" o:spid="_x0000_s9397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398" o:spid="_x0000_s9398" o:spt="203" style="position:absolute;left:7277;top:6078;height:2;width:205;" coordorigin="7277,6078" coordsize="205,2">
              <o:lock v:ext="edit"/>
              <v:shape id="_x0000_s9399" o:spid="_x0000_s9399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00" o:spid="_x0000_s9400" o:spt="203" style="position:absolute;left:7277;top:6078;height:2;width:205;" coordorigin="7277,6078" coordsize="205,2">
              <o:lock v:ext="edit"/>
              <v:shape id="_x0000_s9401" o:spid="_x0000_s9401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02" o:spid="_x0000_s9402" o:spt="203" style="position:absolute;left:7277;top:6078;height:2;width:205;" coordorigin="7277,6078" coordsize="205,2">
              <o:lock v:ext="edit"/>
              <v:shape id="_x0000_s9403" o:spid="_x0000_s9403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04" o:spid="_x0000_s9404" o:spt="203" style="position:absolute;left:7277;top:6078;height:2;width:205;" coordorigin="7277,6078" coordsize="205,2">
              <o:lock v:ext="edit"/>
              <v:shape id="_x0000_s9405" o:spid="_x0000_s9405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06" o:spid="_x0000_s9406" o:spt="203" style="position:absolute;left:7277;top:6078;height:2;width:205;" coordorigin="7277,6078" coordsize="205,2">
              <o:lock v:ext="edit"/>
              <v:shape id="_x0000_s9407" o:spid="_x0000_s9407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08" o:spid="_x0000_s9408" o:spt="203" style="position:absolute;left:7277;top:6078;height:2;width:205;" coordorigin="7277,6078" coordsize="205,2">
              <o:lock v:ext="edit"/>
              <v:shape id="_x0000_s9409" o:spid="_x0000_s9409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10" o:spid="_x0000_s9410" o:spt="203" style="position:absolute;left:7277;top:6078;height:2;width:205;" coordorigin="7277,6078" coordsize="205,2">
              <o:lock v:ext="edit"/>
              <v:shape id="_x0000_s9411" o:spid="_x0000_s9411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12" o:spid="_x0000_s9412" o:spt="203" style="position:absolute;left:7277;top:6078;height:2;width:205;" coordorigin="7277,6078" coordsize="205,2">
              <o:lock v:ext="edit"/>
              <v:shape id="_x0000_s9413" o:spid="_x0000_s9413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14" o:spid="_x0000_s9414" o:spt="203" style="position:absolute;left:7277;top:6078;height:2;width:205;" coordorigin="7277,6078" coordsize="205,2">
              <o:lock v:ext="edit"/>
              <v:shape id="_x0000_s9415" o:spid="_x0000_s9415" style="position:absolute;left:7277;top:6078;height:2;width:205;" filled="f" stroked="t" coordorigin="7277,6078" coordsize="205,0" path="m7481,6078l7277,6078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16" o:spid="_x0000_s9416" o:spt="203" style="position:absolute;left:1180;top:5177;height:1491;width:2;" coordorigin="1180,5177" coordsize="2,1491">
              <o:lock v:ext="edit"/>
              <v:shape id="_x0000_s9417" o:spid="_x0000_s9417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18" o:spid="_x0000_s9418" o:spt="203" style="position:absolute;left:1180;top:5177;height:1491;width:2;" coordorigin="1180,5177" coordsize="2,1491">
              <o:lock v:ext="edit"/>
              <v:shape id="_x0000_s9419" o:spid="_x0000_s9419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20" o:spid="_x0000_s9420" o:spt="203" style="position:absolute;left:1180;top:5177;height:1491;width:2;" coordorigin="1180,5177" coordsize="2,1491">
              <o:lock v:ext="edit"/>
              <v:shape id="_x0000_s9421" o:spid="_x0000_s9421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22" o:spid="_x0000_s9422" o:spt="203" style="position:absolute;left:1180;top:5177;height:1491;width:2;" coordorigin="1180,5177" coordsize="2,1491">
              <o:lock v:ext="edit"/>
              <v:shape id="_x0000_s9423" o:spid="_x0000_s9423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24" o:spid="_x0000_s9424" o:spt="203" style="position:absolute;left:1180;top:5177;height:1491;width:2;" coordorigin="1180,5177" coordsize="2,1491">
              <o:lock v:ext="edit"/>
              <v:shape id="_x0000_s9425" o:spid="_x0000_s9425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26" o:spid="_x0000_s9426" o:spt="203" style="position:absolute;left:1180;top:5177;height:1491;width:2;" coordorigin="1180,5177" coordsize="2,1491">
              <o:lock v:ext="edit"/>
              <v:shape id="_x0000_s9427" o:spid="_x0000_s9427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28" o:spid="_x0000_s9428" o:spt="203" style="position:absolute;left:1180;top:5177;height:1491;width:2;" coordorigin="1180,5177" coordsize="2,1491">
              <o:lock v:ext="edit"/>
              <v:shape id="_x0000_s9429" o:spid="_x0000_s9429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30" o:spid="_x0000_s9430" o:spt="203" style="position:absolute;left:1180;top:5177;height:1491;width:2;" coordorigin="1180,5177" coordsize="2,1491">
              <o:lock v:ext="edit"/>
              <v:shape id="_x0000_s9431" o:spid="_x0000_s9431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32" o:spid="_x0000_s9432" o:spt="203" style="position:absolute;left:1180;top:5177;height:1491;width:2;" coordorigin="1180,5177" coordsize="2,1491">
              <o:lock v:ext="edit"/>
              <v:shape id="_x0000_s9433" o:spid="_x0000_s9433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34" o:spid="_x0000_s9434" o:spt="203" style="position:absolute;left:1180;top:5177;height:1491;width:2;" coordorigin="1180,5177" coordsize="2,1491">
              <o:lock v:ext="edit"/>
              <v:shape id="_x0000_s9435" o:spid="_x0000_s9435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36" o:spid="_x0000_s9436" o:spt="203" style="position:absolute;left:1180;top:5177;height:1491;width:2;" coordorigin="1180,5177" coordsize="2,1491">
              <o:lock v:ext="edit"/>
              <v:shape id="_x0000_s9437" o:spid="_x0000_s9437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38" o:spid="_x0000_s9438" o:spt="203" style="position:absolute;left:1180;top:5177;height:1491;width:2;" coordorigin="1180,5177" coordsize="2,1491">
              <o:lock v:ext="edit"/>
              <v:shape id="_x0000_s9439" o:spid="_x0000_s9439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40" o:spid="_x0000_s9440" o:spt="203" style="position:absolute;left:1180;top:5177;height:1491;width:2;" coordorigin="1180,5177" coordsize="2,1491">
              <o:lock v:ext="edit"/>
              <v:shape id="_x0000_s9441" o:spid="_x0000_s9441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42" o:spid="_x0000_s9442" o:spt="203" style="position:absolute;left:1180;top:5177;height:1491;width:2;" coordorigin="1180,5177" coordsize="2,1491">
              <o:lock v:ext="edit"/>
              <v:shape id="_x0000_s9443" o:spid="_x0000_s9443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44" o:spid="_x0000_s9444" o:spt="203" style="position:absolute;left:1180;top:5177;height:1491;width:2;" coordorigin="1180,5177" coordsize="2,1491">
              <o:lock v:ext="edit"/>
              <v:shape id="_x0000_s9445" o:spid="_x0000_s9445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46" o:spid="_x0000_s9446" o:spt="203" style="position:absolute;left:1180;top:5177;height:1491;width:2;" coordorigin="1180,5177" coordsize="2,1491">
              <o:lock v:ext="edit"/>
              <v:shape id="_x0000_s9447" o:spid="_x0000_s9447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48" o:spid="_x0000_s9448" o:spt="203" style="position:absolute;left:1180;top:5177;height:1491;width:2;" coordorigin="1180,5177" coordsize="2,1491">
              <o:lock v:ext="edit"/>
              <v:shape id="_x0000_s9449" o:spid="_x0000_s9449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50" o:spid="_x0000_s9450" o:spt="203" style="position:absolute;left:1180;top:5177;height:1491;width:2;" coordorigin="1180,5177" coordsize="2,1491">
              <o:lock v:ext="edit"/>
              <v:shape id="_x0000_s9451" o:spid="_x0000_s9451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52" o:spid="_x0000_s9452" o:spt="203" style="position:absolute;left:1180;top:5177;height:1491;width:2;" coordorigin="1180,5177" coordsize="2,1491">
              <o:lock v:ext="edit"/>
              <v:shape id="_x0000_s9453" o:spid="_x0000_s9453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54" o:spid="_x0000_s9454" o:spt="203" style="position:absolute;left:1180;top:5177;height:1491;width:2;" coordorigin="1180,5177" coordsize="2,1491">
              <o:lock v:ext="edit"/>
              <v:shape id="_x0000_s9455" o:spid="_x0000_s9455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56" o:spid="_x0000_s9456" o:spt="203" style="position:absolute;left:1180;top:5177;height:1491;width:2;" coordorigin="1180,5177" coordsize="2,1491">
              <o:lock v:ext="edit"/>
              <v:shape id="_x0000_s9457" o:spid="_x0000_s9457" style="position:absolute;left:1180;top:5177;height:1491;width:2;" filled="f" stroked="t" coordorigin="1180,5177" coordsize="0,1491" path="m1180,5177l1180,666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58" o:spid="_x0000_s9458" o:spt="203" style="position:absolute;left:7481;top:5547;height:220;width:2;" coordorigin="7481,5547" coordsize="2,220">
              <o:lock v:ext="edit"/>
              <v:shape id="_x0000_s9459" o:spid="_x0000_s9459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60" o:spid="_x0000_s9460" o:spt="203" style="position:absolute;left:7481;top:5547;height:220;width:2;" coordorigin="7481,5547" coordsize="2,220">
              <o:lock v:ext="edit"/>
              <v:shape id="_x0000_s9461" o:spid="_x0000_s9461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62" o:spid="_x0000_s9462" o:spt="203" style="position:absolute;left:7481;top:5547;height:220;width:2;" coordorigin="7481,5547" coordsize="2,220">
              <o:lock v:ext="edit"/>
              <v:shape id="_x0000_s9463" o:spid="_x0000_s9463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64" o:spid="_x0000_s9464" o:spt="203" style="position:absolute;left:7481;top:5547;height:220;width:2;" coordorigin="7481,5547" coordsize="2,220">
              <o:lock v:ext="edit"/>
              <v:shape id="_x0000_s9465" o:spid="_x0000_s9465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66" o:spid="_x0000_s9466" o:spt="203" style="position:absolute;left:7481;top:5547;height:220;width:2;" coordorigin="7481,5547" coordsize="2,220">
              <o:lock v:ext="edit"/>
              <v:shape id="_x0000_s9467" o:spid="_x0000_s9467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68" o:spid="_x0000_s9468" o:spt="203" style="position:absolute;left:7481;top:5547;height:220;width:2;" coordorigin="7481,5547" coordsize="2,220">
              <o:lock v:ext="edit"/>
              <v:shape id="_x0000_s9469" o:spid="_x0000_s9469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70" o:spid="_x0000_s9470" o:spt="203" style="position:absolute;left:7481;top:5547;height:220;width:2;" coordorigin="7481,5547" coordsize="2,220">
              <o:lock v:ext="edit"/>
              <v:shape id="_x0000_s9471" o:spid="_x0000_s9471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72" o:spid="_x0000_s9472" o:spt="203" style="position:absolute;left:7481;top:5547;height:220;width:2;" coordorigin="7481,5547" coordsize="2,220">
              <o:lock v:ext="edit"/>
              <v:shape id="_x0000_s9473" o:spid="_x0000_s9473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74" o:spid="_x0000_s9474" o:spt="203" style="position:absolute;left:7481;top:5547;height:220;width:2;" coordorigin="7481,5547" coordsize="2,220">
              <o:lock v:ext="edit"/>
              <v:shape id="_x0000_s9475" o:spid="_x0000_s9475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76" o:spid="_x0000_s9476" o:spt="203" style="position:absolute;left:7481;top:5547;height:220;width:2;" coordorigin="7481,5547" coordsize="2,220">
              <o:lock v:ext="edit"/>
              <v:shape id="_x0000_s9477" o:spid="_x0000_s9477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78" o:spid="_x0000_s9478" o:spt="203" style="position:absolute;left:7481;top:5547;height:220;width:2;" coordorigin="7481,5547" coordsize="2,220">
              <o:lock v:ext="edit"/>
              <v:shape id="_x0000_s9479" o:spid="_x0000_s9479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80" o:spid="_x0000_s9480" o:spt="203" style="position:absolute;left:7481;top:5547;height:220;width:2;" coordorigin="7481,5547" coordsize="2,220">
              <o:lock v:ext="edit"/>
              <v:shape id="_x0000_s9481" o:spid="_x0000_s9481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82" o:spid="_x0000_s9482" o:spt="203" style="position:absolute;left:7481;top:5547;height:220;width:2;" coordorigin="7481,5547" coordsize="2,220">
              <o:lock v:ext="edit"/>
              <v:shape id="_x0000_s9483" o:spid="_x0000_s9483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84" o:spid="_x0000_s9484" o:spt="203" style="position:absolute;left:7481;top:5547;height:220;width:2;" coordorigin="7481,5547" coordsize="2,220">
              <o:lock v:ext="edit"/>
              <v:shape id="_x0000_s9485" o:spid="_x0000_s9485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86" o:spid="_x0000_s9486" o:spt="203" style="position:absolute;left:7481;top:5547;height:220;width:2;" coordorigin="7481,5547" coordsize="2,220">
              <o:lock v:ext="edit"/>
              <v:shape id="_x0000_s9487" o:spid="_x0000_s9487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88" o:spid="_x0000_s9488" o:spt="203" style="position:absolute;left:7481;top:5547;height:220;width:2;" coordorigin="7481,5547" coordsize="2,220">
              <o:lock v:ext="edit"/>
              <v:shape id="_x0000_s9489" o:spid="_x0000_s9489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90" o:spid="_x0000_s9490" o:spt="203" style="position:absolute;left:7481;top:5547;height:220;width:2;" coordorigin="7481,5547" coordsize="2,220">
              <o:lock v:ext="edit"/>
              <v:shape id="_x0000_s9491" o:spid="_x0000_s9491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92" o:spid="_x0000_s9492" o:spt="203" style="position:absolute;left:7481;top:5547;height:220;width:2;" coordorigin="7481,5547" coordsize="2,220">
              <o:lock v:ext="edit"/>
              <v:shape id="_x0000_s9493" o:spid="_x0000_s9493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94" o:spid="_x0000_s9494" o:spt="203" style="position:absolute;left:7481;top:5547;height:220;width:2;" coordorigin="7481,5547" coordsize="2,220">
              <o:lock v:ext="edit"/>
              <v:shape id="_x0000_s9495" o:spid="_x0000_s9495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96" o:spid="_x0000_s9496" o:spt="203" style="position:absolute;left:7481;top:5547;height:220;width:2;" coordorigin="7481,5547" coordsize="2,220">
              <o:lock v:ext="edit"/>
              <v:shape id="_x0000_s9497" o:spid="_x0000_s9497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498" o:spid="_x0000_s9498" o:spt="203" style="position:absolute;left:7481;top:5547;height:220;width:2;" coordorigin="7481,5547" coordsize="2,220">
              <o:lock v:ext="edit"/>
              <v:shape id="_x0000_s9499" o:spid="_x0000_s9499" style="position:absolute;left:7481;top:5547;height:220;width:2;" filled="f" stroked="t" coordorigin="7481,5547" coordsize="0,220" path="m7481,5766l7481,5547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00" o:spid="_x0000_s9500" o:spt="203" style="position:absolute;left:3758;top:5285;height:36;width:33;" coordorigin="3758,5285" coordsize="33,36">
              <o:lock v:ext="edit"/>
              <v:shape id="_x0000_s9501" o:spid="_x0000_s9501" style="position:absolute;left:3758;top:5285;height:36;width:33;" filled="f" stroked="t" coordorigin="3758,5285" coordsize="33,36" path="m3791,5320l3791,5306,3781,5295,3771,5288,3758,5285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02" o:spid="_x0000_s9502" o:spt="203" style="position:absolute;left:6046;top:6161;height:54;width:50;" coordorigin="6046,6161" coordsize="50,54">
              <o:lock v:ext="edit"/>
              <v:shape id="_x0000_s9503" o:spid="_x0000_s9503" style="position:absolute;left:6046;top:6161;height:54;width:50;" filled="f" stroked="t" coordorigin="6046,6161" coordsize="50,54" path="m6095,6190l6092,6179,6089,6168,6079,6164,6069,6161,6063,6164,6053,6168,6049,6179,6046,6190,6049,6197,6053,6207,6063,6211,6069,6215,6079,6211,6089,6207,6092,6197,6095,619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04" o:spid="_x0000_s9504" o:spt="203" style="position:absolute;left:6043;top:6157;height:62;width:56;" coordorigin="6043,6157" coordsize="56,62">
              <o:lock v:ext="edit"/>
              <v:shape id="_x0000_s9505" o:spid="_x0000_s9505" style="position:absolute;left:6043;top:6157;height:62;width:56;" filled="f" stroked="t" coordorigin="6043,6157" coordsize="56,62" path="m6099,6190l6095,6175,6089,6168,6082,6161,6069,6157,6059,6161,6053,6168,6046,6175,6043,6190,6046,6200,6053,6207,6059,6215,6069,6218,6082,6215,6089,6207,6095,6200,6099,619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06" o:spid="_x0000_s9506" o:spt="203" style="position:absolute;left:5885;top:6161;height:54;width:50;" coordorigin="5885,6161" coordsize="50,54">
              <o:lock v:ext="edit"/>
              <v:shape id="_x0000_s9507" o:spid="_x0000_s9507" style="position:absolute;left:5885;top:6161;height:54;width:50;" filled="f" stroked="t" coordorigin="5885,6161" coordsize="50,54" path="m5934,6190l5931,6179,5928,6168,5918,6164,5911,6161,5901,6164,5891,6168,5888,6179,5885,6190,5888,6197,5891,6207,5901,6211,5911,6215,5918,6211,5928,6207,5931,6197,5934,619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08" o:spid="_x0000_s9508" o:spt="203" style="position:absolute;left:5881;top:6157;height:62;width:56;" coordorigin="5881,6157" coordsize="56,62">
              <o:lock v:ext="edit"/>
              <v:shape id="_x0000_s9509" o:spid="_x0000_s9509" style="position:absolute;left:5881;top:6157;height:62;width:56;" filled="f" stroked="t" coordorigin="5881,6157" coordsize="56,62" path="m5937,6190l5934,6175,5928,6168,5921,6161,5911,6157,5898,6161,5891,6168,5885,6175,5881,6190,5885,6200,5891,6207,5898,6215,5911,6218,5921,6215,5928,6207,5934,6200,5937,6190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10" o:spid="_x0000_s9510" o:spt="203" style="position:absolute;left:3758;top:6524;height:36;width:33;" coordorigin="3758,6524" coordsize="33,36">
              <o:lock v:ext="edit"/>
              <v:shape id="_x0000_s9511" o:spid="_x0000_s9511" style="position:absolute;left:3758;top:6524;height:36;width:33;" filled="f" stroked="t" coordorigin="3758,6524" coordsize="33,36" path="m3758,6559l3771,6556,3781,6549,3791,6538,3791,6524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12" o:spid="_x0000_s9512" o:spt="203" style="position:absolute;left:7277;top:5766;height:2;width:205;" coordorigin="7277,5766" coordsize="205,2">
              <o:lock v:ext="edit"/>
              <v:shape id="_x0000_s9513" o:spid="_x0000_s9513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14" o:spid="_x0000_s9514" o:spt="203" style="position:absolute;left:7277;top:5766;height:2;width:205;" coordorigin="7277,5766" coordsize="205,2">
              <o:lock v:ext="edit"/>
              <v:shape id="_x0000_s9515" o:spid="_x0000_s9515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16" o:spid="_x0000_s9516" o:spt="203" style="position:absolute;left:7277;top:5766;height:2;width:205;" coordorigin="7277,5766" coordsize="205,2">
              <o:lock v:ext="edit"/>
              <v:shape id="_x0000_s9517" o:spid="_x0000_s9517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18" o:spid="_x0000_s9518" o:spt="203" style="position:absolute;left:7277;top:5766;height:2;width:205;" coordorigin="7277,5766" coordsize="205,2">
              <o:lock v:ext="edit"/>
              <v:shape id="_x0000_s9519" o:spid="_x0000_s9519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20" o:spid="_x0000_s9520" o:spt="203" style="position:absolute;left:7277;top:5766;height:2;width:205;" coordorigin="7277,5766" coordsize="205,2">
              <o:lock v:ext="edit"/>
              <v:shape id="_x0000_s9521" o:spid="_x0000_s9521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22" o:spid="_x0000_s9522" o:spt="203" style="position:absolute;left:7277;top:5766;height:2;width:205;" coordorigin="7277,5766" coordsize="205,2">
              <o:lock v:ext="edit"/>
              <v:shape id="_x0000_s9523" o:spid="_x0000_s9523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24" o:spid="_x0000_s9524" o:spt="203" style="position:absolute;left:7277;top:5766;height:2;width:205;" coordorigin="7277,5766" coordsize="205,2">
              <o:lock v:ext="edit"/>
              <v:shape id="_x0000_s9525" o:spid="_x0000_s9525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26" o:spid="_x0000_s9526" o:spt="203" style="position:absolute;left:7277;top:5766;height:2;width:205;" coordorigin="7277,5766" coordsize="205,2">
              <o:lock v:ext="edit"/>
              <v:shape id="_x0000_s9527" o:spid="_x0000_s9527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28" o:spid="_x0000_s9528" o:spt="203" style="position:absolute;left:7277;top:5766;height:2;width:205;" coordorigin="7277,5766" coordsize="205,2">
              <o:lock v:ext="edit"/>
              <v:shape id="_x0000_s9529" o:spid="_x0000_s9529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30" o:spid="_x0000_s9530" o:spt="203" style="position:absolute;left:7277;top:5766;height:2;width:205;" coordorigin="7277,5766" coordsize="205,2">
              <o:lock v:ext="edit"/>
              <v:shape id="_x0000_s9531" o:spid="_x0000_s9531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32" o:spid="_x0000_s9532" o:spt="203" style="position:absolute;left:7277;top:5766;height:2;width:205;" coordorigin="7277,5766" coordsize="205,2">
              <o:lock v:ext="edit"/>
              <v:shape id="_x0000_s9533" o:spid="_x0000_s9533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34" o:spid="_x0000_s9534" o:spt="203" style="position:absolute;left:7277;top:5766;height:2;width:205;" coordorigin="7277,5766" coordsize="205,2">
              <o:lock v:ext="edit"/>
              <v:shape id="_x0000_s9535" o:spid="_x0000_s9535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36" o:spid="_x0000_s9536" o:spt="203" style="position:absolute;left:7277;top:5766;height:2;width:205;" coordorigin="7277,5766" coordsize="205,2">
              <o:lock v:ext="edit"/>
              <v:shape id="_x0000_s9537" o:spid="_x0000_s9537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38" o:spid="_x0000_s9538" o:spt="203" style="position:absolute;left:7277;top:5766;height:2;width:205;" coordorigin="7277,5766" coordsize="205,2">
              <o:lock v:ext="edit"/>
              <v:shape id="_x0000_s9539" o:spid="_x0000_s9539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40" o:spid="_x0000_s9540" o:spt="203" style="position:absolute;left:7277;top:5766;height:2;width:205;" coordorigin="7277,5766" coordsize="205,2">
              <o:lock v:ext="edit"/>
              <v:shape id="_x0000_s9541" o:spid="_x0000_s9541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42" o:spid="_x0000_s9542" o:spt="203" style="position:absolute;left:7277;top:5766;height:2;width:205;" coordorigin="7277,5766" coordsize="205,2">
              <o:lock v:ext="edit"/>
              <v:shape id="_x0000_s9543" o:spid="_x0000_s9543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44" o:spid="_x0000_s9544" o:spt="203" style="position:absolute;left:7277;top:5766;height:2;width:205;" coordorigin="7277,5766" coordsize="205,2">
              <o:lock v:ext="edit"/>
              <v:shape id="_x0000_s9545" o:spid="_x0000_s9545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46" o:spid="_x0000_s9546" o:spt="203" style="position:absolute;left:7277;top:5766;height:2;width:205;" coordorigin="7277,5766" coordsize="205,2">
              <o:lock v:ext="edit"/>
              <v:shape id="_x0000_s9547" o:spid="_x0000_s9547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48" o:spid="_x0000_s9548" o:spt="203" style="position:absolute;left:7277;top:5766;height:2;width:205;" coordorigin="7277,5766" coordsize="205,2">
              <o:lock v:ext="edit"/>
              <v:shape id="_x0000_s9549" o:spid="_x0000_s9549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50" o:spid="_x0000_s9550" o:spt="203" style="position:absolute;left:7277;top:5766;height:2;width:205;" coordorigin="7277,5766" coordsize="205,2">
              <o:lock v:ext="edit"/>
              <v:shape id="_x0000_s9551" o:spid="_x0000_s9551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52" o:spid="_x0000_s9552" o:spt="203" style="position:absolute;left:7277;top:5766;height:2;width:205;" coordorigin="7277,5766" coordsize="205,2">
              <o:lock v:ext="edit"/>
              <v:shape id="_x0000_s9553" o:spid="_x0000_s9553" style="position:absolute;left:7277;top:5766;height:2;width:205;" filled="f" stroked="t" coordorigin="7277,5766" coordsize="205,0" path="m7277,5766l7481,5766e">
                <v:path arrowok="t"/>
                <v:fill on="f" focussize="0,0"/>
                <v:stroke weight="0.344015748031496pt" color="#131415"/>
                <v:imagedata o:title=""/>
                <o:lock v:ext="edit"/>
              </v:shape>
            </v:group>
            <v:group id="_x0000_s9554" o:spid="_x0000_s9554" o:spt="203" style="position:absolute;left:5621;top:5425;height:2;width:392;" coordorigin="5621,5425" coordsize="392,2">
              <o:lock v:ext="edit"/>
              <v:shape id="_x0000_s9555" o:spid="_x0000_s9555" style="position:absolute;left:5621;top:5425;height:2;width:392;" filled="f" stroked="t" coordorigin="5621,5425" coordsize="392,0" path="m5621,5425l6013,5425e">
                <v:path arrowok="t"/>
                <v:fill on="f" focussize="0,0"/>
                <v:stroke weight="1.07700787401575pt" color="#0092DD"/>
                <v:imagedata o:title=""/>
                <o:lock v:ext="edit"/>
              </v:shape>
            </v:group>
            <v:group id="_x0000_s9556" o:spid="_x0000_s9556" o:spt="203" style="position:absolute;left:6612;top:5425;height:2;width:389;" coordorigin="6612,5425" coordsize="389,2">
              <o:lock v:ext="edit"/>
              <v:shape id="_x0000_s9557" o:spid="_x0000_s9557" style="position:absolute;left:6612;top:5425;height:2;width:389;" filled="f" stroked="t" coordorigin="6612,5425" coordsize="389,0" path="m6612,5425l7001,5425e">
                <v:path arrowok="t"/>
                <v:fill on="f" focussize="0,0"/>
                <v:stroke weight="1.07700787401575pt" color="#0092DD"/>
                <v:imagedata o:title=""/>
                <o:lock v:ext="edit"/>
              </v:shape>
            </v:group>
            <v:group id="_x0000_s9558" o:spid="_x0000_s9558" o:spt="203" style="position:absolute;left:5536;top:5504;height:173;width:1567;" coordorigin="5536,5504" coordsize="1567,173">
              <o:lock v:ext="edit"/>
              <v:shape id="_x0000_s9559" o:spid="_x0000_s9559" style="position:absolute;left:5536;top:5504;height:173;width:1567;" fillcolor="#0092DD" filled="t" stroked="f" coordorigin="5536,5504" coordsize="1567,173" path="m5621,5676l5608,5672,5598,5672,5592,5669,5582,5665,5569,5658,5546,5633,5542,5626,5542,5619,5539,5611,5539,5601,5536,5593,5539,5586,5539,5572,5542,5561,5552,5540,5572,5518,5579,5514,5589,5511,5602,5504,5621,5504,5621,5525,5602,5525,5589,5532,5585,5536,5579,5540,5572,5547,5569,5554,5565,5557,5562,5565,5559,5568,5559,5583,5556,5586,5556,5601,5559,5604,5559,5611,5562,5615,5562,5622,5565,5626,5569,5633,5575,5636,5579,5640,5585,5644,5589,5647,5595,5647,5605,5651,5612,5651,5621,5654,5621,5676xe">
                <v:path arrowok="t"/>
                <v:fill on="t" focussize="0,0"/>
                <v:stroke on="f"/>
                <v:imagedata o:title=""/>
                <o:lock v:ext="edit"/>
              </v:shape>
              <v:shape id="_x0000_s9560" o:spid="_x0000_s9560" style="position:absolute;left:5536;top:5504;height:173;width:1567;" fillcolor="#0092DD" filled="t" stroked="f" coordorigin="5536,5504" coordsize="1567,173" path="m7011,5525l5621,5525,5621,5504,7011,5504,7011,5525xe">
                <v:path arrowok="t"/>
                <v:fill on="t" focussize="0,0"/>
                <v:stroke on="f"/>
                <v:imagedata o:title=""/>
                <o:lock v:ext="edit"/>
              </v:shape>
              <v:shape id="_x0000_s9561" o:spid="_x0000_s9561" style="position:absolute;left:5536;top:5504;height:173;width:1567;" fillcolor="#0092DD" filled="t" stroked="f" coordorigin="5536,5504" coordsize="1567,173" path="m7011,5676l7011,5654,7021,5654,7030,5651,7037,5651,7063,5636,7070,5629,7073,5622,7076,5619,7080,5611,7080,5608,7083,5601,7083,5583,7080,5579,7080,5572,7076,5565,7073,5561,7070,5554,7063,5547,7060,5540,7040,5529,7034,5529,7027,5525,7011,5525,7011,5504,7030,5504,7040,5507,7047,5511,7057,5514,7063,5518,7070,5525,7076,5529,7083,5536,7090,5550,7096,5557,7096,5565,7103,5579,7103,5604,7100,5611,7096,5622,7086,5644,7080,5647,7073,5654,7067,5658,7060,5665,7050,5669,7044,5669,7034,5672,7021,5672,7011,5676xe">
                <v:path arrowok="t"/>
                <v:fill on="t" focussize="0,0"/>
                <v:stroke on="f"/>
                <v:imagedata o:title=""/>
                <o:lock v:ext="edit"/>
              </v:shape>
              <v:shape id="_x0000_s9562" o:spid="_x0000_s9562" style="position:absolute;left:5536;top:5504;height:173;width:1567;" fillcolor="#0092DD" filled="t" stroked="f" coordorigin="5536,5504" coordsize="1567,173" path="m5700,5676l5621,5676,5621,5654,5700,5654,5700,5676xe">
                <v:path arrowok="t"/>
                <v:fill on="t" focussize="0,0"/>
                <v:stroke on="f"/>
                <v:imagedata o:title=""/>
                <o:lock v:ext="edit"/>
              </v:shape>
              <v:shape id="_x0000_s9563" o:spid="_x0000_s9563" style="position:absolute;left:5536;top:5504;height:173;width:1567;" fillcolor="#0092DD" filled="t" stroked="f" coordorigin="5536,5504" coordsize="1567,173" path="m7011,5676l6925,5676,6925,5654,7011,5654,7011,567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564" o:spid="_x0000_s9564" o:spt="203" style="position:absolute;left:5621;top:6401;height:2;width:478;" coordorigin="5621,6401" coordsize="478,2">
              <o:lock v:ext="edit"/>
              <v:shape id="_x0000_s9565" o:spid="_x0000_s9565" style="position:absolute;left:5621;top:6401;height:2;width:478;" filled="f" stroked="t" coordorigin="5621,6401" coordsize="478,0" path="m5621,6401l6099,6401e">
                <v:path arrowok="t"/>
                <v:fill on="f" focussize="0,0"/>
                <v:stroke weight="1.07700787401575pt" color="#0092DD"/>
                <v:imagedata o:title=""/>
                <o:lock v:ext="edit"/>
              </v:shape>
            </v:group>
            <v:group id="_x0000_s9566" o:spid="_x0000_s9566" o:spt="203" style="position:absolute;left:6527;top:6401;height:2;width:475;" coordorigin="6527,6401" coordsize="475,2">
              <o:lock v:ext="edit"/>
              <v:shape id="_x0000_s9567" o:spid="_x0000_s9567" style="position:absolute;left:6527;top:6401;height:2;width:475;" filled="f" stroked="t" coordorigin="6527,6401" coordsize="475,0" path="m6527,6401l7001,6401e">
                <v:path arrowok="t"/>
                <v:fill on="f" focussize="0,0"/>
                <v:stroke weight="1.07700787401575pt" color="#0092DD"/>
                <v:imagedata o:title=""/>
                <o:lock v:ext="edit"/>
              </v:shape>
            </v:group>
            <v:group id="_x0000_s9568" o:spid="_x0000_s9568" o:spt="203" style="position:absolute;left:5536;top:6164;height:173;width:1567;" coordorigin="5536,6164" coordsize="1567,173">
              <o:lock v:ext="edit"/>
              <v:shape id="_x0000_s9569" o:spid="_x0000_s9569" style="position:absolute;left:5536;top:6164;height:173;width:1567;" fillcolor="#0092DD" filled="t" stroked="f" coordorigin="5536,6164" coordsize="1567,173" path="m5621,6337l5612,6337,5602,6333,5595,6333,5589,6330,5579,6326,5562,6308,5556,6304,5539,6269,5539,6251,5536,6243,5539,6236,5539,6229,5542,6222,5542,6215,5546,6207,5552,6200,5556,6193,5562,6186,5569,6182,5575,6175,5582,6172,5592,6168,5598,6168,5608,6164,5621,6164,5621,6186,5605,6186,5595,6190,5589,6193,5585,6197,5579,6200,5575,6204,5569,6207,5565,6211,5562,6218,5562,6222,5559,6229,5559,6233,5556,6240,5556,6251,5559,6258,5559,6269,5562,6276,5565,6279,5569,6286,5575,6294,5579,6301,5585,6304,5589,6308,5595,6308,5602,6312,5608,6312,5615,6315,5621,6315,5621,6337xe">
                <v:path arrowok="t"/>
                <v:fill on="t" focussize="0,0"/>
                <v:stroke on="f"/>
                <v:imagedata o:title=""/>
                <o:lock v:ext="edit"/>
              </v:shape>
              <v:shape id="_x0000_s9570" o:spid="_x0000_s9570" style="position:absolute;left:5536;top:6164;height:173;width:1567;" fillcolor="#0092DD" filled="t" stroked="f" coordorigin="5536,6164" coordsize="1567,173" path="m5700,6186l5621,6186,5621,6164,5700,6164,5700,6186xe">
                <v:path arrowok="t"/>
                <v:fill on="t" focussize="0,0"/>
                <v:stroke on="f"/>
                <v:imagedata o:title=""/>
                <o:lock v:ext="edit"/>
              </v:shape>
              <v:shape id="_x0000_s9571" o:spid="_x0000_s9571" style="position:absolute;left:5536;top:6164;height:173;width:1567;" fillcolor="#0092DD" filled="t" stroked="f" coordorigin="5536,6164" coordsize="1567,173" path="m7011,6186l6925,6186,6925,6164,7011,6164,7011,6186xe">
                <v:path arrowok="t"/>
                <v:fill on="t" focussize="0,0"/>
                <v:stroke on="f"/>
                <v:imagedata o:title=""/>
                <o:lock v:ext="edit"/>
              </v:shape>
              <v:shape id="_x0000_s9572" o:spid="_x0000_s9572" style="position:absolute;left:5536;top:6164;height:173;width:1567;" fillcolor="#0092DD" filled="t" stroked="f" coordorigin="5536,6164" coordsize="1567,173" path="m7021,6337l7011,6337,7011,6315,7021,6315,7027,6312,7034,6312,7060,6297,7067,6290,7070,6283,7073,6279,7080,6265,7080,6261,7083,6254,7083,6236,7080,6233,7080,6225,7076,6218,7070,6211,7067,6204,7063,6200,7044,6190,7037,6190,7030,6186,7011,6186,7011,6164,7034,6164,7044,6168,7050,6172,7060,6175,7067,6179,7073,6186,7080,6190,7086,6197,7103,6233,7103,6258,7096,6272,7096,6283,7090,6290,7086,6297,7070,6315,7063,6319,7057,6326,7047,6330,7040,6330,7021,6337xe">
                <v:path arrowok="t"/>
                <v:fill on="t" focussize="0,0"/>
                <v:stroke on="f"/>
                <v:imagedata o:title=""/>
                <o:lock v:ext="edit"/>
              </v:shape>
              <v:shape id="_x0000_s9573" o:spid="_x0000_s9573" style="position:absolute;left:5536;top:6164;height:173;width:1567;" fillcolor="#0092DD" filled="t" stroked="f" coordorigin="5536,6164" coordsize="1567,173" path="m7011,6337l5621,6337,5621,6315,7011,6315,7011,633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574" o:spid="_x0000_s9574" o:spt="203" style="position:absolute;left:6866;top:5540;height:58;width:20;" coordorigin="6866,5540" coordsize="20,58">
              <o:lock v:ext="edit"/>
              <v:shape id="_x0000_s9575" o:spid="_x0000_s9575" style="position:absolute;left:6866;top:5540;height:58;width:20;" fillcolor="#1F1A16" filled="t" stroked="f" coordorigin="6866,5540" coordsize="20,58" path="m6866,5565l6866,5554,6869,5554,6876,5547,6879,5540,6886,5540,6886,5557,6879,5557,6866,5565xe">
                <v:path arrowok="t"/>
                <v:fill on="t" focussize="0,0"/>
                <v:stroke on="f"/>
                <v:imagedata o:title=""/>
                <o:lock v:ext="edit"/>
              </v:shape>
              <v:shape id="_x0000_s9576" o:spid="_x0000_s9576" style="position:absolute;left:6866;top:5540;height:58;width:20;" fillcolor="#1F1A16" filled="t" stroked="f" coordorigin="6866,5540" coordsize="20,58" path="m6886,5597l6879,5597,6879,5557,6886,5557,6886,559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577" o:spid="_x0000_s9577" o:spt="203" style="position:absolute;left:5733;top:5540;height:58;width:33;" coordorigin="5733,5540" coordsize="33,58">
              <o:lock v:ext="edit"/>
              <v:shape id="_x0000_s9578" o:spid="_x0000_s9578" style="position:absolute;left:5733;top:5540;height:58;width:33;" fillcolor="#1F1A16" filled="t" stroked="f" coordorigin="5733,5540" coordsize="33,58" path="m5760,5565l5737,5565,5737,5561,5733,5557,5733,5554,5737,5550,5737,5547,5750,5540,5756,5543,5763,5550,5743,5550,5743,5561,5763,5561,5760,5565xe">
                <v:path arrowok="t"/>
                <v:fill on="t" focussize="0,0"/>
                <v:stroke on="f"/>
                <v:imagedata o:title=""/>
                <o:lock v:ext="edit"/>
              </v:shape>
              <v:shape id="_x0000_s9579" o:spid="_x0000_s9579" style="position:absolute;left:5733;top:5540;height:58;width:33;" fillcolor="#1F1A16" filled="t" stroked="f" coordorigin="5733,5540" coordsize="33,58" path="m5763,5561l5753,5561,5753,5557,5756,5557,5753,5554,5753,5550,5763,5550,5763,5561xe">
                <v:path arrowok="t"/>
                <v:fill on="t" focussize="0,0"/>
                <v:stroke on="f"/>
                <v:imagedata o:title=""/>
                <o:lock v:ext="edit"/>
              </v:shape>
              <v:shape id="_x0000_s9580" o:spid="_x0000_s9580" style="position:absolute;left:5733;top:5540;height:58;width:33;" fillcolor="#1F1A16" filled="t" stroked="f" coordorigin="5733,5540" coordsize="33,58" path="m5750,5597l5743,5597,5737,5593,5733,5586,5733,5572,5740,5565,5756,5565,5763,5572,5743,5572,5743,5586,5763,5586,5756,5593,5750,5597xe">
                <v:path arrowok="t"/>
                <v:fill on="t" focussize="0,0"/>
                <v:stroke on="f"/>
                <v:imagedata o:title=""/>
                <o:lock v:ext="edit"/>
              </v:shape>
              <v:shape id="_x0000_s9581" o:spid="_x0000_s9581" style="position:absolute;left:5733;top:5540;height:58;width:33;" fillcolor="#1F1A16" filled="t" stroked="f" coordorigin="5733,5540" coordsize="33,58" path="m5763,5586l5753,5586,5756,5583,5756,5575,5753,5572,5763,5572,5766,5575,5766,5579,5763,558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582" o:spid="_x0000_s9582" o:spt="203" style="position:absolute;left:5895;top:5543;height:54;width:33;" coordorigin="5895,5543" coordsize="33,54">
              <o:lock v:ext="edit"/>
              <v:shape id="_x0000_s9583" o:spid="_x0000_s9583" style="position:absolute;left:5895;top:5543;height:54;width:33;" fillcolor="#1F1A16" filled="t" stroked="f" coordorigin="5895,5543" coordsize="33,54" path="m5911,5597l5901,5597,5901,5583,5905,5572,5911,5561,5914,5550,5895,5550,5895,5543,5928,5543,5928,5550,5921,5554,5918,5561,5914,5572,5911,5579,5911,559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584" o:spid="_x0000_s9584" o:spt="203" style="position:absolute;left:6056;top:5540;height:58;width:33;" coordorigin="6056,5540" coordsize="33,58">
              <o:lock v:ext="edit"/>
              <v:shape id="_x0000_s9585" o:spid="_x0000_s9585" style="position:absolute;left:6056;top:5540;height:58;width:33;" fillcolor="#1F1A16" filled="t" stroked="f" coordorigin="6056,5540" coordsize="33,58" path="m6072,5597l6059,5590,6056,5583,6056,5557,6059,5547,6072,5540,6079,5543,6082,5543,6086,5550,6069,5550,6066,5554,6066,5565,6082,5565,6084,5568,6069,5568,6066,5572,6066,5586,6086,5586,6079,5593,6072,5597xe">
                <v:path arrowok="t"/>
                <v:fill on="t" focussize="0,0"/>
                <v:stroke on="f"/>
                <v:imagedata o:title=""/>
                <o:lock v:ext="edit"/>
              </v:shape>
              <v:shape id="_x0000_s9586" o:spid="_x0000_s9586" style="position:absolute;left:6056;top:5540;height:58;width:33;" fillcolor="#1F1A16" filled="t" stroked="f" coordorigin="6056,5540" coordsize="33,58" path="m6079,5557l6076,5554,6076,5550,6086,5550,6086,5554,6079,5557xe">
                <v:path arrowok="t"/>
                <v:fill on="t" focussize="0,0"/>
                <v:stroke on="f"/>
                <v:imagedata o:title=""/>
                <o:lock v:ext="edit"/>
              </v:shape>
              <v:shape id="_x0000_s9587" o:spid="_x0000_s9587" style="position:absolute;left:6056;top:5540;height:58;width:33;" fillcolor="#1F1A16" filled="t" stroked="f" coordorigin="6056,5540" coordsize="33,58" path="m6082,5565l6066,5565,6069,5561,6079,5561,6082,5565xe">
                <v:path arrowok="t"/>
                <v:fill on="t" focussize="0,0"/>
                <v:stroke on="f"/>
                <v:imagedata o:title=""/>
                <o:lock v:ext="edit"/>
              </v:shape>
              <v:shape id="_x0000_s9588" o:spid="_x0000_s9588" style="position:absolute;left:6056;top:5540;height:58;width:33;" fillcolor="#1F1A16" filled="t" stroked="f" coordorigin="6056,5540" coordsize="33,58" path="m6086,5586l6076,5586,6079,5583,6079,5572,6076,5572,6076,5568,6084,5568,6089,5579,6086,558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589" o:spid="_x0000_s9589" o:spt="203" style="position:absolute;left:6217;top:5543;height:54;width:33;" coordorigin="6217,5543" coordsize="33,54">
              <o:lock v:ext="edit"/>
              <v:shape id="_x0000_s9590" o:spid="_x0000_s9590" style="position:absolute;left:6217;top:5543;height:54;width:33;" fillcolor="#1F1A16" filled="t" stroked="f" coordorigin="6217,5543" coordsize="33,54" path="m6224,5572l6217,5572,6221,5543,6247,5543,6247,5550,6227,5550,6227,5561,6240,5561,6247,5568,6227,5568,6224,5572xe">
                <v:path arrowok="t"/>
                <v:fill on="t" focussize="0,0"/>
                <v:stroke on="f"/>
                <v:imagedata o:title=""/>
                <o:lock v:ext="edit"/>
              </v:shape>
              <v:shape id="_x0000_s9591" o:spid="_x0000_s9591" style="position:absolute;left:6217;top:5543;height:54;width:33;" fillcolor="#1F1A16" filled="t" stroked="f" coordorigin="6217,5543" coordsize="33,54" path="m6245,5586l6237,5586,6237,5583,6240,5579,6237,5572,6237,5568,6247,5568,6250,5579,6247,5583,6245,5586xe">
                <v:path arrowok="t"/>
                <v:fill on="t" focussize="0,0"/>
                <v:stroke on="f"/>
                <v:imagedata o:title=""/>
                <o:lock v:ext="edit"/>
              </v:shape>
              <v:shape id="_x0000_s9592" o:spid="_x0000_s9592" style="position:absolute;left:6217;top:5543;height:54;width:33;" fillcolor="#1F1A16" filled="t" stroked="f" coordorigin="6217,5543" coordsize="33,54" path="m6230,5597l6227,5593,6221,5593,6217,5586,6217,5583,6224,5579,6227,5583,6227,5586,6245,5586,6244,5590,6240,5593,6230,559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593" o:spid="_x0000_s9593" o:spt="203" style="position:absolute;left:6375;top:5540;height:58;width:37;" coordorigin="6375,5540" coordsize="37,58">
              <o:lock v:ext="edit"/>
              <v:shape id="_x0000_s9594" o:spid="_x0000_s9594" style="position:absolute;left:6375;top:5540;height:58;width:37;" fillcolor="#1F1A16" filled="t" stroked="f" coordorigin="6375,5540" coordsize="37,58" path="m6412,5586l6375,5586,6375,5575,6398,5540,6405,5540,6405,5557,6395,5557,6385,5575,6412,5575,6412,5586xe">
                <v:path arrowok="t"/>
                <v:fill on="t" focussize="0,0"/>
                <v:stroke on="f"/>
                <v:imagedata o:title=""/>
                <o:lock v:ext="edit"/>
              </v:shape>
              <v:shape id="_x0000_s9595" o:spid="_x0000_s9595" style="position:absolute;left:6375;top:5540;height:58;width:37;" fillcolor="#1F1A16" filled="t" stroked="f" coordorigin="6375,5540" coordsize="37,58" path="m6405,5575l6395,5575,6395,5557,6405,5557,6405,5575xe">
                <v:path arrowok="t"/>
                <v:fill on="t" focussize="0,0"/>
                <v:stroke on="f"/>
                <v:imagedata o:title=""/>
                <o:lock v:ext="edit"/>
              </v:shape>
              <v:shape id="_x0000_s9596" o:spid="_x0000_s9596" style="position:absolute;left:6375;top:5540;height:58;width:37;" fillcolor="#1F1A16" filled="t" stroked="f" coordorigin="6375,5540" coordsize="37,58" path="m6405,5597l6395,5597,6395,5586,6405,5586,6405,559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597" o:spid="_x0000_s9597" o:spt="203" style="position:absolute;left:6537;top:5540;height:58;width:33;" coordorigin="6537,5540" coordsize="33,58">
              <o:lock v:ext="edit"/>
              <v:shape id="_x0000_s9598" o:spid="_x0000_s9598" style="position:absolute;left:6537;top:5540;height:58;width:33;" fillcolor="#1F1A16" filled="t" stroked="f" coordorigin="6537,5540" coordsize="33,58" path="m6546,5557l6540,5554,6540,5547,6543,5547,6546,5543,6550,5543,6553,5540,6566,5547,6566,5550,6550,5550,6546,5554,6546,5557xe">
                <v:path arrowok="t"/>
                <v:fill on="t" focussize="0,0"/>
                <v:stroke on="f"/>
                <v:imagedata o:title=""/>
                <o:lock v:ext="edit"/>
              </v:shape>
              <v:shape id="_x0000_s9599" o:spid="_x0000_s9599" style="position:absolute;left:6537;top:5540;height:58;width:33;" fillcolor="#1F1A16" filled="t" stroked="f" coordorigin="6537,5540" coordsize="33,58" path="m6570,5586l6560,5586,6560,5572,6550,5572,6550,5561,6556,5561,6560,5557,6560,5554,6556,5550,6566,5550,6570,5554,6566,5561,6563,5565,6570,5572,6570,5586xe">
                <v:path arrowok="t"/>
                <v:fill on="t" focussize="0,0"/>
                <v:stroke on="f"/>
                <v:imagedata o:title=""/>
                <o:lock v:ext="edit"/>
              </v:shape>
              <v:shape id="_x0000_s9600" o:spid="_x0000_s9600" style="position:absolute;left:6537;top:5540;height:58;width:33;" fillcolor="#1F1A16" filled="t" stroked="f" coordorigin="6537,5540" coordsize="33,58" path="m6553,5597l6546,5593,6543,5593,6540,5586,6537,5583,6546,5579,6546,5583,6550,5586,6570,5586,6566,5590,6553,559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601" o:spid="_x0000_s9601" o:spt="203" style="position:absolute;left:6698;top:5540;height:58;width:33;" coordorigin="6698,5540" coordsize="33,58">
              <o:lock v:ext="edit"/>
              <v:shape id="_x0000_s9602" o:spid="_x0000_s9602" style="position:absolute;left:6698;top:5540;height:58;width:33;" fillcolor="#1F1A16" filled="t" stroked="f" coordorigin="6698,5540" coordsize="33,58" path="m6708,5557l6701,5557,6701,5550,6704,5547,6718,5540,6724,5543,6731,5550,6711,5550,6711,5554,6708,5557xe">
                <v:path arrowok="t"/>
                <v:fill on="t" focussize="0,0"/>
                <v:stroke on="f"/>
                <v:imagedata o:title=""/>
                <o:lock v:ext="edit"/>
              </v:shape>
              <v:shape id="_x0000_s9603" o:spid="_x0000_s9603" style="position:absolute;left:6698;top:5540;height:58;width:33;" fillcolor="#1F1A16" filled="t" stroked="f" coordorigin="6698,5540" coordsize="33,58" path="m6731,5597l6698,5597,6701,5590,6701,5586,6704,5579,6711,5572,6718,5568,6721,5565,6721,5550,6731,5550,6731,5565,6714,5583,6714,5586,6731,5586,6731,559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604" o:spid="_x0000_s9604" o:spt="203" style="position:absolute;left:6866;top:6236;height:54;width:20;" coordorigin="6866,6236" coordsize="20,54">
              <o:lock v:ext="edit"/>
              <v:shape id="_x0000_s9605" o:spid="_x0000_s9605" style="position:absolute;left:6866;top:6236;height:54;width:20;" fillcolor="#1F1A16" filled="t" stroked="f" coordorigin="6866,6236" coordsize="20,54" path="m6886,6290l6879,6290,6879,6251,6869,6251,6876,6243,6879,6236,6886,6236,6886,6290xe">
                <v:path arrowok="t"/>
                <v:fill on="t" focussize="0,0"/>
                <v:stroke on="f"/>
                <v:imagedata o:title=""/>
                <o:lock v:ext="edit"/>
              </v:shape>
              <v:shape id="_x0000_s9606" o:spid="_x0000_s9606" style="position:absolute;left:6866;top:6236;height:54;width:20;" fillcolor="#1F1A16" filled="t" stroked="f" coordorigin="6866,6236" coordsize="20,54" path="m6866,6261l6866,6251,6879,6251,6872,6258,6866,6261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607" o:spid="_x0000_s9607" o:spt="203" style="position:absolute;left:5733;top:6236;height:58;width:33;" coordorigin="5733,6236" coordsize="33,58">
              <o:lock v:ext="edit"/>
              <v:shape id="_x0000_s9608" o:spid="_x0000_s9608" style="position:absolute;left:5733;top:6236;height:58;width:33;" fillcolor="#1F1A16" filled="t" stroked="f" coordorigin="5733,6236" coordsize="33,58" path="m5756,6240l5743,6240,5750,6236,5756,6240xe">
                <v:path arrowok="t"/>
                <v:fill on="t" focussize="0,0"/>
                <v:stroke on="f"/>
                <v:imagedata o:title=""/>
                <o:lock v:ext="edit"/>
              </v:shape>
              <v:shape id="_x0000_s9609" o:spid="_x0000_s9609" style="position:absolute;left:5733;top:6236;height:58;width:33;" fillcolor="#1F1A16" filled="t" stroked="f" coordorigin="5733,6236" coordsize="33,58" path="m5760,6261l5737,6261,5737,6258,5733,6254,5733,6251,5737,6247,5737,6240,5760,6240,5763,6247,5743,6247,5743,6258,5763,6258,5760,6261xe">
                <v:path arrowok="t"/>
                <v:fill on="t" focussize="0,0"/>
                <v:stroke on="f"/>
                <v:imagedata o:title=""/>
                <o:lock v:ext="edit"/>
              </v:shape>
              <v:shape id="_x0000_s9610" o:spid="_x0000_s9610" style="position:absolute;left:5733;top:6236;height:58;width:33;" fillcolor="#1F1A16" filled="t" stroked="f" coordorigin="5733,6236" coordsize="33,58" path="m5763,6258l5753,6258,5753,6254,5756,6251,5753,6251,5753,6247,5763,6247,5763,6258xe">
                <v:path arrowok="t"/>
                <v:fill on="t" focussize="0,0"/>
                <v:stroke on="f"/>
                <v:imagedata o:title=""/>
                <o:lock v:ext="edit"/>
              </v:shape>
              <v:shape id="_x0000_s9611" o:spid="_x0000_s9611" style="position:absolute;left:5733;top:6236;height:58;width:33;" fillcolor="#1F1A16" filled="t" stroked="f" coordorigin="5733,6236" coordsize="33,58" path="m5750,6294l5737,6287,5733,6283,5733,6269,5740,6261,5756,6261,5760,6265,5750,6265,5746,6269,5743,6269,5743,6283,5763,6283,5756,6290,5750,6294xe">
                <v:path arrowok="t"/>
                <v:fill on="t" focussize="0,0"/>
                <v:stroke on="f"/>
                <v:imagedata o:title=""/>
                <o:lock v:ext="edit"/>
              </v:shape>
              <v:shape id="_x0000_s9612" o:spid="_x0000_s9612" style="position:absolute;left:5733;top:6236;height:58;width:33;" fillcolor="#1F1A16" filled="t" stroked="f" coordorigin="5733,6236" coordsize="33,58" path="m5763,6283l5753,6283,5756,6279,5756,6272,5750,6265,5760,6265,5766,6272,5766,6276,5763,6283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613" o:spid="_x0000_s9613" o:spt="203" style="position:absolute;left:5895;top:6240;height:51;width:33;" coordorigin="5895,6240" coordsize="33,51">
              <o:lock v:ext="edit"/>
              <v:shape id="_x0000_s9614" o:spid="_x0000_s9614" style="position:absolute;left:5895;top:6240;height:51;width:33;" fillcolor="#1F1A16" filled="t" stroked="f" coordorigin="5895,6240" coordsize="33,51" path="m5911,6290l5901,6290,5901,6279,5905,6269,5911,6258,5914,6247,5895,6247,5895,6240,5928,6240,5928,6247,5921,6251,5914,6265,5911,6276,5911,629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615" o:spid="_x0000_s9615" o:spt="203" style="position:absolute;left:6056;top:6236;height:58;width:33;" coordorigin="6056,6236" coordsize="33,58">
              <o:lock v:ext="edit"/>
              <v:shape id="_x0000_s9616" o:spid="_x0000_s9616" style="position:absolute;left:6056;top:6236;height:58;width:33;" fillcolor="#1F1A16" filled="t" stroked="f" coordorigin="6056,6236" coordsize="33,58" path="m6072,6294l6059,6287,6056,6276,6056,6251,6059,6243,6072,6236,6079,6240,6082,6240,6086,6243,6086,6247,6066,6247,6066,6261,6082,6261,6084,6265,6066,6265,6066,6279,6069,6283,6086,6283,6079,6290,6072,6294xe">
                <v:path arrowok="t"/>
                <v:fill on="t" focussize="0,0"/>
                <v:stroke on="f"/>
                <v:imagedata o:title=""/>
                <o:lock v:ext="edit"/>
              </v:shape>
              <v:shape id="_x0000_s9617" o:spid="_x0000_s9617" style="position:absolute;left:6056;top:6236;height:58;width:33;" fillcolor="#1F1A16" filled="t" stroked="f" coordorigin="6056,6236" coordsize="33,58" path="m6086,6251l6076,6251,6076,6247,6086,6247,6086,6251xe">
                <v:path arrowok="t"/>
                <v:fill on="t" focussize="0,0"/>
                <v:stroke on="f"/>
                <v:imagedata o:title=""/>
                <o:lock v:ext="edit"/>
              </v:shape>
              <v:shape id="_x0000_s9618" o:spid="_x0000_s9618" style="position:absolute;left:6056;top:6236;height:58;width:33;" fillcolor="#1F1A16" filled="t" stroked="f" coordorigin="6056,6236" coordsize="33,58" path="m6082,6261l6066,6261,6069,6258,6079,6258,6082,6261xe">
                <v:path arrowok="t"/>
                <v:fill on="t" focussize="0,0"/>
                <v:stroke on="f"/>
                <v:imagedata o:title=""/>
                <o:lock v:ext="edit"/>
              </v:shape>
              <v:shape id="_x0000_s9619" o:spid="_x0000_s9619" style="position:absolute;left:6056;top:6236;height:58;width:33;" fillcolor="#1F1A16" filled="t" stroked="f" coordorigin="6056,6236" coordsize="33,58" path="m6086,6283l6076,6283,6079,6279,6079,6269,6076,6265,6084,6265,6086,6269,6089,6272,6086,6283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620" o:spid="_x0000_s9620" o:spt="203" style="position:absolute;left:6217;top:6240;height:54;width:33;" coordorigin="6217,6240" coordsize="33,54">
              <o:lock v:ext="edit"/>
              <v:shape id="_x0000_s9621" o:spid="_x0000_s9621" style="position:absolute;left:6217;top:6240;height:54;width:33;" fillcolor="#1F1A16" filled="t" stroked="f" coordorigin="6217,6240" coordsize="33,54" path="m6245,6283l6237,6283,6237,6279,6240,6272,6237,6269,6237,6265,6217,6265,6221,6240,6247,6240,6247,6247,6227,6247,6227,6258,6240,6258,6247,6265,6227,6265,6224,6269,6249,6269,6250,6272,6245,6283xe">
                <v:path arrowok="t"/>
                <v:fill on="t" focussize="0,0"/>
                <v:stroke on="f"/>
                <v:imagedata o:title=""/>
                <o:lock v:ext="edit"/>
              </v:shape>
              <v:shape id="_x0000_s9622" o:spid="_x0000_s9622" style="position:absolute;left:6217;top:6240;height:54;width:33;" fillcolor="#1F1A16" filled="t" stroked="f" coordorigin="6217,6240" coordsize="33,54" path="m6240,6258l6227,6258,6230,6254,6234,6254,6240,6258xe">
                <v:path arrowok="t"/>
                <v:fill on="t" focussize="0,0"/>
                <v:stroke on="f"/>
                <v:imagedata o:title=""/>
                <o:lock v:ext="edit"/>
              </v:shape>
              <v:shape id="_x0000_s9623" o:spid="_x0000_s9623" style="position:absolute;left:6217;top:6240;height:54;width:33;" fillcolor="#1F1A16" filled="t" stroked="f" coordorigin="6217,6240" coordsize="33,54" path="m6230,6294l6227,6290,6221,6286,6217,6283,6217,6276,6224,6276,6227,6279,6227,6283,6245,6283,6244,6286,6240,6290,6230,629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624" o:spid="_x0000_s9624" o:spt="203" style="position:absolute;left:6375;top:6236;height:54;width:37;" coordorigin="6375,6236" coordsize="37,54">
              <o:lock v:ext="edit"/>
              <v:shape id="_x0000_s9625" o:spid="_x0000_s9625" style="position:absolute;left:6375;top:6236;height:54;width:37;" fillcolor="#1F1A16" filled="t" stroked="f" coordorigin="6375,6236" coordsize="37,54" path="m6412,6279l6375,6279,6375,6272,6398,6236,6405,6236,6405,6254,6395,6254,6385,6272,6412,6272,6412,6279xe">
                <v:path arrowok="t"/>
                <v:fill on="t" focussize="0,0"/>
                <v:stroke on="f"/>
                <v:imagedata o:title=""/>
                <o:lock v:ext="edit"/>
              </v:shape>
              <v:shape id="_x0000_s9626" o:spid="_x0000_s9626" style="position:absolute;left:6375;top:6236;height:54;width:37;" fillcolor="#1F1A16" filled="t" stroked="f" coordorigin="6375,6236" coordsize="37,54" path="m6405,6272l6395,6272,6395,6254,6405,6254,6405,6272xe">
                <v:path arrowok="t"/>
                <v:fill on="t" focussize="0,0"/>
                <v:stroke on="f"/>
                <v:imagedata o:title=""/>
                <o:lock v:ext="edit"/>
              </v:shape>
              <v:shape id="_x0000_s9627" o:spid="_x0000_s9627" style="position:absolute;left:6375;top:6236;height:54;width:37;" fillcolor="#1F1A16" filled="t" stroked="f" coordorigin="6375,6236" coordsize="37,54" path="m6405,6290l6395,6290,6395,6279,6405,6279,6405,629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628" o:spid="_x0000_s9628" o:spt="203" style="position:absolute;left:6537;top:6236;height:58;width:33;" coordorigin="6537,6236" coordsize="33,58">
              <o:lock v:ext="edit"/>
              <v:shape id="_x0000_s9629" o:spid="_x0000_s9629" style="position:absolute;left:6537;top:6236;height:58;width:33;" fillcolor="#1F1A16" filled="t" stroked="f" coordorigin="6537,6236" coordsize="33,58" path="m6546,6254l6540,6251,6540,6243,6543,6240,6546,6240,6550,6236,6553,6236,6566,6243,6566,6247,6550,6247,6546,6251,6546,6254xe">
                <v:path arrowok="t"/>
                <v:fill on="t" focussize="0,0"/>
                <v:stroke on="f"/>
                <v:imagedata o:title=""/>
                <o:lock v:ext="edit"/>
              </v:shape>
              <v:shape id="_x0000_s9630" o:spid="_x0000_s9630" style="position:absolute;left:6537;top:6236;height:58;width:33;" fillcolor="#1F1A16" filled="t" stroked="f" coordorigin="6537,6236" coordsize="33,58" path="m6550,6269l6550,6258,6556,6258,6560,6254,6560,6251,6556,6247,6566,6247,6570,6251,6566,6258,6563,6261,6566,6265,6553,6265,6550,6269xe">
                <v:path arrowok="t"/>
                <v:fill on="t" focussize="0,0"/>
                <v:stroke on="f"/>
                <v:imagedata o:title=""/>
                <o:lock v:ext="edit"/>
              </v:shape>
              <v:shape id="_x0000_s9631" o:spid="_x0000_s9631" style="position:absolute;left:6537;top:6236;height:58;width:33;" fillcolor="#1F1A16" filled="t" stroked="f" coordorigin="6537,6236" coordsize="33,58" path="m6570,6283l6556,6283,6560,6279,6560,6269,6556,6265,6570,6265,6570,6283xe">
                <v:path arrowok="t"/>
                <v:fill on="t" focussize="0,0"/>
                <v:stroke on="f"/>
                <v:imagedata o:title=""/>
                <o:lock v:ext="edit"/>
              </v:shape>
              <v:shape id="_x0000_s9632" o:spid="_x0000_s9632" style="position:absolute;left:6537;top:6236;height:58;width:33;" fillcolor="#1F1A16" filled="t" stroked="f" coordorigin="6537,6236" coordsize="33,58" path="m6553,6294l6546,6290,6540,6283,6537,6276,6546,6276,6546,6279,6550,6283,6570,6283,6566,6287,6553,629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633" o:spid="_x0000_s9633" o:spt="203" style="position:absolute;left:6698;top:6236;height:54;width:33;" coordorigin="6698,6236" coordsize="33,54">
              <o:lock v:ext="edit"/>
              <v:shape id="_x0000_s9634" o:spid="_x0000_s9634" style="position:absolute;left:6698;top:6236;height:54;width:33;" fillcolor="#1F1A16" filled="t" stroked="f" coordorigin="6698,6236" coordsize="33,54" path="m6724,6240l6711,6240,6718,6236,6724,6240xe">
                <v:path arrowok="t"/>
                <v:fill on="t" focussize="0,0"/>
                <v:stroke on="f"/>
                <v:imagedata o:title=""/>
                <o:lock v:ext="edit"/>
              </v:shape>
              <v:shape id="_x0000_s9635" o:spid="_x0000_s9635" style="position:absolute;left:6698;top:6236;height:54;width:33;" fillcolor="#1F1A16" filled="t" stroked="f" coordorigin="6698,6236" coordsize="33,54" path="m6708,6254l6701,6254,6701,6247,6704,6240,6728,6240,6731,6247,6711,6247,6711,6251,6708,6254xe">
                <v:path arrowok="t"/>
                <v:fill on="t" focussize="0,0"/>
                <v:stroke on="f"/>
                <v:imagedata o:title=""/>
                <o:lock v:ext="edit"/>
              </v:shape>
              <v:shape id="_x0000_s9636" o:spid="_x0000_s9636" style="position:absolute;left:6698;top:6236;height:54;width:33;" fillcolor="#1F1A16" filled="t" stroked="f" coordorigin="6698,6236" coordsize="33,54" path="m6731,6290l6698,6290,6701,6287,6701,6279,6721,6258,6721,6247,6731,6247,6731,6258,6728,6261,6728,6265,6714,6279,6714,6283,6731,6283,6731,629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637" o:spid="_x0000_s9637" o:spt="203" style="position:absolute;left:7567;top:6085;height:54;width:116;" coordorigin="7567,6085" coordsize="116,54">
              <o:lock v:ext="edit"/>
              <v:shape id="_x0000_s9638" o:spid="_x0000_s9638" style="position:absolute;left:7567;top:6085;height:54;width:116;" fillcolor="#1F1A16" filled="t" stroked="f" coordorigin="7567,6085" coordsize="116,54" path="m7623,6139l7623,6125,7567,6125,7567,6100,7623,6100,7623,6085,7682,6111,7623,613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639" o:spid="_x0000_s9639" o:spt="203" style="position:absolute;left:7557;top:6071;height:83;width:149;" coordorigin="7557,6071" coordsize="149,83">
              <o:lock v:ext="edit"/>
              <v:shape id="_x0000_s9640" o:spid="_x0000_s9640" style="position:absolute;left:7557;top:6071;height:83;width:149;" fillcolor="#1F1A16" filled="t" stroked="f" coordorigin="7557,6071" coordsize="149,83" path="m7613,6085l7613,6071,7630,6075,7613,6085xe">
                <v:path arrowok="t"/>
                <v:fill on="t" focussize="0,0"/>
                <v:stroke on="f"/>
                <v:imagedata o:title=""/>
                <o:lock v:ext="edit"/>
              </v:shape>
              <v:shape id="_x0000_s9641" o:spid="_x0000_s9641" style="position:absolute;left:7557;top:6071;height:83;width:149;" fillcolor="#1F1A16" filled="t" stroked="f" coordorigin="7557,6071" coordsize="149,83" path="m7623,6098l7620,6096,7613,6085,7630,6075,7651,6085,7633,6085,7633,6089,7623,6089,7623,6098xe">
                <v:path arrowok="t"/>
                <v:fill on="t" focussize="0,0"/>
                <v:stroke on="f"/>
                <v:imagedata o:title=""/>
                <o:lock v:ext="edit"/>
              </v:shape>
              <v:shape id="_x0000_s9642" o:spid="_x0000_s9642" style="position:absolute;left:7557;top:6071;height:83;width:149;" fillcolor="#1F1A16" filled="t" stroked="f" coordorigin="7557,6071" coordsize="149,83" path="m7623,6111l7613,6100,7613,6085,7620,6096,7623,6098,7623,6111xe">
                <v:path arrowok="t"/>
                <v:fill on="t" focussize="0,0"/>
                <v:stroke on="f"/>
                <v:imagedata o:title=""/>
                <o:lock v:ext="edit"/>
              </v:shape>
              <v:shape id="_x0000_s9643" o:spid="_x0000_s9643" style="position:absolute;left:7557;top:6071;height:83;width:149;" fillcolor="#1F1A16" filled="t" stroked="f" coordorigin="7557,6071" coordsize="149,83" path="m7658,6112l7633,6102,7633,6085,7651,6085,7686,6103,7679,6103,7658,6112xe">
                <v:path arrowok="t"/>
                <v:fill on="t" focussize="0,0"/>
                <v:stroke on="f"/>
                <v:imagedata o:title=""/>
                <o:lock v:ext="edit"/>
              </v:shape>
              <v:shape id="_x0000_s9644" o:spid="_x0000_s9644" style="position:absolute;left:7557;top:6071;height:83;width:149;" fillcolor="#1F1A16" filled="t" stroked="f" coordorigin="7557,6071" coordsize="149,83" path="m7557,6100l7557,6089,7567,6089,7557,6100xe">
                <v:path arrowok="t"/>
                <v:fill on="t" focussize="0,0"/>
                <v:stroke on="f"/>
                <v:imagedata o:title=""/>
                <o:lock v:ext="edit"/>
              </v:shape>
              <v:shape id="_x0000_s9645" o:spid="_x0000_s9645" style="position:absolute;left:7557;top:6071;height:83;width:149;" fillcolor="#1F1A16" filled="t" stroked="f" coordorigin="7557,6071" coordsize="149,83" path="m7577,6111l7567,6111,7557,6100,7567,6089,7613,6089,7613,6100,7577,6100,7577,6111xe">
                <v:path arrowok="t"/>
                <v:fill on="t" focussize="0,0"/>
                <v:stroke on="f"/>
                <v:imagedata o:title=""/>
                <o:lock v:ext="edit"/>
              </v:shape>
              <v:shape id="_x0000_s9646" o:spid="_x0000_s9646" style="position:absolute;left:7557;top:6071;height:83;width:149;" fillcolor="#1F1A16" filled="t" stroked="f" coordorigin="7557,6071" coordsize="149,83" path="m7632,6101l7623,6098,7623,6089,7633,6089,7633,6100,7632,6101xe">
                <v:path arrowok="t"/>
                <v:fill on="t" focussize="0,0"/>
                <v:stroke on="f"/>
                <v:imagedata o:title=""/>
                <o:lock v:ext="edit"/>
              </v:shape>
              <v:shape id="_x0000_s9647" o:spid="_x0000_s9647" style="position:absolute;left:7557;top:6071;height:83;width:149;" fillcolor="#1F1A16" filled="t" stroked="f" coordorigin="7557,6071" coordsize="149,83" path="m7623,6111l7623,6098,7632,6101,7623,6111xe">
                <v:path arrowok="t"/>
                <v:fill on="t" focussize="0,0"/>
                <v:stroke on="f"/>
                <v:imagedata o:title=""/>
                <o:lock v:ext="edit"/>
              </v:shape>
              <v:shape id="_x0000_s9648" o:spid="_x0000_s9648" style="position:absolute;left:7557;top:6071;height:83;width:149;" fillcolor="#1F1A16" filled="t" stroked="f" coordorigin="7557,6071" coordsize="149,83" path="m7567,6136l7557,6125,7557,6100,7567,6111,7577,6111,7577,6114,7567,6114,7567,6136xe">
                <v:path arrowok="t"/>
                <v:fill on="t" focussize="0,0"/>
                <v:stroke on="f"/>
                <v:imagedata o:title=""/>
                <o:lock v:ext="edit"/>
              </v:shape>
              <v:shape id="_x0000_s9649" o:spid="_x0000_s9649" style="position:absolute;left:7557;top:6071;height:83;width:149;" fillcolor="#1F1A16" filled="t" stroked="f" coordorigin="7557,6071" coordsize="149,83" path="m7623,6111l7577,6111,7577,6100,7613,6100,7623,6111xe">
                <v:path arrowok="t"/>
                <v:fill on="t" focussize="0,0"/>
                <v:stroke on="f"/>
                <v:imagedata o:title=""/>
                <o:lock v:ext="edit"/>
              </v:shape>
              <v:shape id="_x0000_s9650" o:spid="_x0000_s9650" style="position:absolute;left:7557;top:6071;height:83;width:149;" fillcolor="#1F1A16" filled="t" stroked="f" coordorigin="7557,6071" coordsize="149,83" path="m7633,6102l7632,6101,7633,6100,7633,6102xe">
                <v:path arrowok="t"/>
                <v:fill on="t" focussize="0,0"/>
                <v:stroke on="f"/>
                <v:imagedata o:title=""/>
                <o:lock v:ext="edit"/>
              </v:shape>
              <v:shape id="_x0000_s9651" o:spid="_x0000_s9651" style="position:absolute;left:7557;top:6071;height:83;width:149;" fillcolor="#1F1A16" filled="t" stroked="f" coordorigin="7557,6071" coordsize="149,83" path="m7633,6111l7623,6111,7632,6101,7633,6102,7633,6111xe">
                <v:path arrowok="t"/>
                <v:fill on="t" focussize="0,0"/>
                <v:stroke on="f"/>
                <v:imagedata o:title=""/>
                <o:lock v:ext="edit"/>
              </v:shape>
              <v:shape id="_x0000_s9652" o:spid="_x0000_s9652" style="position:absolute;left:7557;top:6071;height:83;width:149;" fillcolor="#1F1A16" filled="t" stroked="f" coordorigin="7557,6071" coordsize="149,83" path="m7679,6121l7658,6112,7679,6103,7686,6103,7679,6121xe">
                <v:path arrowok="t"/>
                <v:fill on="t" focussize="0,0"/>
                <v:stroke on="f"/>
                <v:imagedata o:title=""/>
                <o:lock v:ext="edit"/>
              </v:shape>
              <v:shape id="_x0000_s9653" o:spid="_x0000_s9653" style="position:absolute;left:7557;top:6071;height:83;width:149;" fillcolor="#1F1A16" filled="t" stroked="f" coordorigin="7557,6071" coordsize="149,83" path="m7686,6121l7679,6121,7686,6103,7686,6121xe">
                <v:path arrowok="t"/>
                <v:fill on="t" focussize="0,0"/>
                <v:stroke on="f"/>
                <v:imagedata o:title=""/>
                <o:lock v:ext="edit"/>
              </v:shape>
              <v:shape id="_x0000_s9654" o:spid="_x0000_s9654" style="position:absolute;left:7557;top:6071;height:83;width:149;" fillcolor="#1F1A16" filled="t" stroked="f" coordorigin="7557,6071" coordsize="149,83" path="m7686,6121l7686,6103,7705,6111,7686,6121xe">
                <v:path arrowok="t"/>
                <v:fill on="t" focussize="0,0"/>
                <v:stroke on="f"/>
                <v:imagedata o:title=""/>
                <o:lock v:ext="edit"/>
              </v:shape>
              <v:shape id="_x0000_s9655" o:spid="_x0000_s9655" style="position:absolute;left:7557;top:6071;height:83;width:149;" fillcolor="#1F1A16" filled="t" stroked="f" coordorigin="7557,6071" coordsize="149,83" path="m7630,6150l7633,6139,7633,6123,7658,6112,7679,6121,7686,6121,7630,6150xe">
                <v:path arrowok="t"/>
                <v:fill on="t" focussize="0,0"/>
                <v:stroke on="f"/>
                <v:imagedata o:title=""/>
                <o:lock v:ext="edit"/>
              </v:shape>
              <v:shape id="_x0000_s9656" o:spid="_x0000_s9656" style="position:absolute;left:7557;top:6071;height:83;width:149;" fillcolor="#1F1A16" filled="t" stroked="f" coordorigin="7557,6071" coordsize="149,83" path="m7567,6136l7567,6114,7577,6114,7577,6125,7567,6136xe">
                <v:path arrowok="t"/>
                <v:fill on="t" focussize="0,0"/>
                <v:stroke on="f"/>
                <v:imagedata o:title=""/>
                <o:lock v:ext="edit"/>
              </v:shape>
              <v:shape id="_x0000_s9657" o:spid="_x0000_s9657" style="position:absolute;left:7557;top:6071;height:83;width:149;" fillcolor="#1F1A16" filled="t" stroked="f" coordorigin="7557,6071" coordsize="149,83" path="m7613,6136l7567,6136,7577,6125,7577,6114,7623,6114,7632,6123,7628,6125,7613,6125,7613,6136xe">
                <v:path arrowok="t"/>
                <v:fill on="t" focussize="0,0"/>
                <v:stroke on="f"/>
                <v:imagedata o:title=""/>
                <o:lock v:ext="edit"/>
              </v:shape>
              <v:shape id="_x0000_s9658" o:spid="_x0000_s9658" style="position:absolute;left:7557;top:6071;height:83;width:149;" fillcolor="#1F1A16" filled="t" stroked="f" coordorigin="7557,6071" coordsize="149,83" path="m7632,6123l7623,6114,7633,6114,7633,6123,7632,6123xe">
                <v:path arrowok="t"/>
                <v:fill on="t" focussize="0,0"/>
                <v:stroke on="f"/>
                <v:imagedata o:title=""/>
                <o:lock v:ext="edit"/>
              </v:shape>
              <v:shape id="_x0000_s9659" o:spid="_x0000_s9659" style="position:absolute;left:7557;top:6071;height:83;width:149;" fillcolor="#1F1A16" filled="t" stroked="f" coordorigin="7557,6071" coordsize="149,83" path="m7633,6125l7632,6123,7633,6123,7633,6125xe">
                <v:path arrowok="t"/>
                <v:fill on="t" focussize="0,0"/>
                <v:stroke on="f"/>
                <v:imagedata o:title=""/>
                <o:lock v:ext="edit"/>
              </v:shape>
              <v:shape id="_x0000_s9660" o:spid="_x0000_s9660" style="position:absolute;left:7557;top:6071;height:83;width:149;" fillcolor="#1F1A16" filled="t" stroked="f" coordorigin="7557,6071" coordsize="149,83" path="m7623,6136l7620,6128,7632,6123,7633,6125,7623,6136xe">
                <v:path arrowok="t"/>
                <v:fill on="t" focussize="0,0"/>
                <v:stroke on="f"/>
                <v:imagedata o:title=""/>
                <o:lock v:ext="edit"/>
              </v:shape>
              <v:shape id="_x0000_s9661" o:spid="_x0000_s9661" style="position:absolute;left:7557;top:6071;height:83;width:149;" fillcolor="#1F1A16" filled="t" stroked="f" coordorigin="7557,6071" coordsize="149,83" path="m7567,6136l7557,6136,7557,6125,7567,6136xe">
                <v:path arrowok="t"/>
                <v:fill on="t" focussize="0,0"/>
                <v:stroke on="f"/>
                <v:imagedata o:title=""/>
                <o:lock v:ext="edit"/>
              </v:shape>
              <v:shape id="_x0000_s9662" o:spid="_x0000_s9662" style="position:absolute;left:7557;top:6071;height:83;width:149;" fillcolor="#1F1A16" filled="t" stroked="f" coordorigin="7557,6071" coordsize="149,83" path="m7630,6150l7613,6139,7613,6125,7628,6125,7620,6128,7630,6150xe">
                <v:path arrowok="t"/>
                <v:fill on="t" focussize="0,0"/>
                <v:stroke on="f"/>
                <v:imagedata o:title=""/>
                <o:lock v:ext="edit"/>
              </v:shape>
              <v:shape id="_x0000_s9663" o:spid="_x0000_s9663" style="position:absolute;left:7557;top:6071;height:83;width:149;" fillcolor="#1F1A16" filled="t" stroked="f" coordorigin="7557,6071" coordsize="149,83" path="m7630,6150l7623,6136,7633,6125,7633,6139,7630,6150xe">
                <v:path arrowok="t"/>
                <v:fill on="t" focussize="0,0"/>
                <v:stroke on="f"/>
                <v:imagedata o:title=""/>
                <o:lock v:ext="edit"/>
              </v:shape>
              <v:shape id="_x0000_s9664" o:spid="_x0000_s9664" style="position:absolute;left:7557;top:6071;height:83;width:149;" fillcolor="#1F1A16" filled="t" stroked="f" coordorigin="7557,6071" coordsize="149,83" path="m7613,6154l7613,6139,7630,6150,7613,615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665" o:spid="_x0000_s9665" o:spt="203" style="position:absolute;left:7080;top:6085;height:54;width:116;" coordorigin="7080,6085" coordsize="116,54">
              <o:lock v:ext="edit"/>
              <v:shape id="_x0000_s9666" o:spid="_x0000_s9666" style="position:absolute;left:7080;top:6085;height:54;width:116;" fillcolor="#1F1A16" filled="t" stroked="f" coordorigin="7080,6085" coordsize="116,54" path="m7136,6139l7080,6111,7136,6085,7136,6100,7195,6100,7195,6125,7136,6125,7136,613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667" o:spid="_x0000_s9667" o:spt="203" style="position:absolute;left:7053;top:6071;height:83;width:149;" coordorigin="7053,6071" coordsize="149,83">
              <o:lock v:ext="edit"/>
              <v:shape id="_x0000_s9668" o:spid="_x0000_s9668" style="position:absolute;left:7053;top:6071;height:83;width:149;" fillcolor="#1F1A16" filled="t" stroked="f" coordorigin="7053,6071" coordsize="149,83" path="m7146,6085l7132,6075,7146,6071,7146,6085xe">
                <v:path arrowok="t"/>
                <v:fill on="t" focussize="0,0"/>
                <v:stroke on="f"/>
                <v:imagedata o:title=""/>
                <o:lock v:ext="edit"/>
              </v:shape>
              <v:shape id="_x0000_s9669" o:spid="_x0000_s9669" style="position:absolute;left:7053;top:6071;height:83;width:149;" fillcolor="#1F1A16" filled="t" stroked="f" coordorigin="7053,6071" coordsize="149,83" path="m7083,6121l7076,6103,7132,6075,7146,6085,7126,6085,7126,6102,7123,6103,7083,6103,7103,6112,7083,6121xe">
                <v:path arrowok="t"/>
                <v:fill on="t" focussize="0,0"/>
                <v:stroke on="f"/>
                <v:imagedata o:title=""/>
                <o:lock v:ext="edit"/>
              </v:shape>
              <v:shape id="_x0000_s9670" o:spid="_x0000_s9670" style="position:absolute;left:7053;top:6071;height:83;width:149;" fillcolor="#1F1A16" filled="t" stroked="f" coordorigin="7053,6071" coordsize="149,83" path="m7127,6101l7126,6100,7126,6085,7146,6085,7143,6089,7136,6089,7136,6098,7127,6101xe">
                <v:path arrowok="t"/>
                <v:fill on="t" focussize="0,0"/>
                <v:stroke on="f"/>
                <v:imagedata o:title=""/>
                <o:lock v:ext="edit"/>
              </v:shape>
              <v:shape id="_x0000_s9671" o:spid="_x0000_s9671" style="position:absolute;left:7053;top:6071;height:83;width:149;" fillcolor="#1F1A16" filled="t" stroked="f" coordorigin="7053,6071" coordsize="149,83" path="m7136,6111l7136,6098,7139,6096,7146,6085,7146,6100,7136,6111xe">
                <v:path arrowok="t"/>
                <v:fill on="t" focussize="0,0"/>
                <v:stroke on="f"/>
                <v:imagedata o:title=""/>
                <o:lock v:ext="edit"/>
              </v:shape>
              <v:shape id="_x0000_s9672" o:spid="_x0000_s9672" style="position:absolute;left:7053;top:6071;height:83;width:149;" fillcolor="#1F1A16" filled="t" stroked="f" coordorigin="7053,6071" coordsize="149,83" path="m7136,6098l7136,6089,7143,6089,7139,6096,7136,6098xe">
                <v:path arrowok="t"/>
                <v:fill on="t" focussize="0,0"/>
                <v:stroke on="f"/>
                <v:imagedata o:title=""/>
                <o:lock v:ext="edit"/>
              </v:shape>
              <v:shape id="_x0000_s9673" o:spid="_x0000_s9673" style="position:absolute;left:7053;top:6071;height:83;width:149;" fillcolor="#1F1A16" filled="t" stroked="f" coordorigin="7053,6071" coordsize="149,83" path="m7185,6111l7136,6111,7146,6100,7146,6089,7195,6089,7202,6100,7185,6100,7185,6111xe">
                <v:path arrowok="t"/>
                <v:fill on="t" focussize="0,0"/>
                <v:stroke on="f"/>
                <v:imagedata o:title=""/>
                <o:lock v:ext="edit"/>
              </v:shape>
              <v:shape id="_x0000_s9674" o:spid="_x0000_s9674" style="position:absolute;left:7053;top:6071;height:83;width:149;" fillcolor="#1F1A16" filled="t" stroked="f" coordorigin="7053,6071" coordsize="149,83" path="m7202,6100l7195,6089,7202,6089,7202,6100xe">
                <v:path arrowok="t"/>
                <v:fill on="t" focussize="0,0"/>
                <v:stroke on="f"/>
                <v:imagedata o:title=""/>
                <o:lock v:ext="edit"/>
              </v:shape>
              <v:shape id="_x0000_s9675" o:spid="_x0000_s9675" style="position:absolute;left:7053;top:6071;height:83;width:149;" fillcolor="#1F1A16" filled="t" stroked="f" coordorigin="7053,6071" coordsize="149,83" path="m7136,6111l7127,6101,7136,6098,7136,6111xe">
                <v:path arrowok="t"/>
                <v:fill on="t" focussize="0,0"/>
                <v:stroke on="f"/>
                <v:imagedata o:title=""/>
                <o:lock v:ext="edit"/>
              </v:shape>
              <v:shape id="_x0000_s9676" o:spid="_x0000_s9676" style="position:absolute;left:7053;top:6071;height:83;width:149;" fillcolor="#1F1A16" filled="t" stroked="f" coordorigin="7053,6071" coordsize="149,83" path="m7126,6102l7126,6100,7127,6101,7126,6102xe">
                <v:path arrowok="t"/>
                <v:fill on="t" focussize="0,0"/>
                <v:stroke on="f"/>
                <v:imagedata o:title=""/>
                <o:lock v:ext="edit"/>
              </v:shape>
              <v:shape id="_x0000_s9677" o:spid="_x0000_s9677" style="position:absolute;left:7053;top:6071;height:83;width:149;" fillcolor="#1F1A16" filled="t" stroked="f" coordorigin="7053,6071" coordsize="149,83" path="m7195,6136l7185,6125,7185,6100,7202,6100,7195,6111,7202,6111,7202,6114,7195,6114,7195,6136xe">
                <v:path arrowok="t"/>
                <v:fill on="t" focussize="0,0"/>
                <v:stroke on="f"/>
                <v:imagedata o:title=""/>
                <o:lock v:ext="edit"/>
              </v:shape>
              <v:shape id="_x0000_s9678" o:spid="_x0000_s9678" style="position:absolute;left:7053;top:6071;height:83;width:149;" fillcolor="#1F1A16" filled="t" stroked="f" coordorigin="7053,6071" coordsize="149,83" path="m7202,6111l7195,6111,7202,6100,7202,6111xe">
                <v:path arrowok="t"/>
                <v:fill on="t" focussize="0,0"/>
                <v:stroke on="f"/>
                <v:imagedata o:title=""/>
                <o:lock v:ext="edit"/>
              </v:shape>
              <v:shape id="_x0000_s9679" o:spid="_x0000_s9679" style="position:absolute;left:7053;top:6071;height:83;width:149;" fillcolor="#1F1A16" filled="t" stroked="f" coordorigin="7053,6071" coordsize="149,83" path="m7136,6111l7126,6111,7126,6102,7127,6101,7136,6111xe">
                <v:path arrowok="t"/>
                <v:fill on="t" focussize="0,0"/>
                <v:stroke on="f"/>
                <v:imagedata o:title=""/>
                <o:lock v:ext="edit"/>
              </v:shape>
              <v:shape id="_x0000_s9680" o:spid="_x0000_s9680" style="position:absolute;left:7053;top:6071;height:83;width:149;" fillcolor="#1F1A16" filled="t" stroked="f" coordorigin="7053,6071" coordsize="149,83" path="m7076,6121l7053,6111,7076,6103,7076,6121xe">
                <v:path arrowok="t"/>
                <v:fill on="t" focussize="0,0"/>
                <v:stroke on="f"/>
                <v:imagedata o:title=""/>
                <o:lock v:ext="edit"/>
              </v:shape>
              <v:shape id="_x0000_s9681" o:spid="_x0000_s9681" style="position:absolute;left:7053;top:6071;height:83;width:149;" fillcolor="#1F1A16" filled="t" stroked="f" coordorigin="7053,6071" coordsize="149,83" path="m7132,6150l7076,6121,7076,6103,7083,6121,7123,6121,7126,6123,7126,6139,7132,6150xe">
                <v:path arrowok="t"/>
                <v:fill on="t" focussize="0,0"/>
                <v:stroke on="f"/>
                <v:imagedata o:title=""/>
                <o:lock v:ext="edit"/>
              </v:shape>
              <v:shape id="_x0000_s9682" o:spid="_x0000_s9682" style="position:absolute;left:7053;top:6071;height:83;width:149;" fillcolor="#1F1A16" filled="t" stroked="f" coordorigin="7053,6071" coordsize="149,83" path="m7103,6112l7083,6103,7123,6103,7103,6112xe">
                <v:path arrowok="t"/>
                <v:fill on="t" focussize="0,0"/>
                <v:stroke on="f"/>
                <v:imagedata o:title=""/>
                <o:lock v:ext="edit"/>
              </v:shape>
              <v:shape id="_x0000_s9683" o:spid="_x0000_s9683" style="position:absolute;left:7053;top:6071;height:83;width:149;" fillcolor="#1F1A16" filled="t" stroked="f" coordorigin="7053,6071" coordsize="149,83" path="m7123,6121l7083,6121,7103,6112,7123,6121xe">
                <v:path arrowok="t"/>
                <v:fill on="t" focussize="0,0"/>
                <v:stroke on="f"/>
                <v:imagedata o:title=""/>
                <o:lock v:ext="edit"/>
              </v:shape>
              <v:shape id="_x0000_s9684" o:spid="_x0000_s9684" style="position:absolute;left:7053;top:6071;height:83;width:149;" fillcolor="#1F1A16" filled="t" stroked="f" coordorigin="7053,6071" coordsize="149,83" path="m7127,6123l7126,6123,7126,6114,7136,6114,7127,6123xe">
                <v:path arrowok="t"/>
                <v:fill on="t" focussize="0,0"/>
                <v:stroke on="f"/>
                <v:imagedata o:title=""/>
                <o:lock v:ext="edit"/>
              </v:shape>
              <v:shape id="_x0000_s9685" o:spid="_x0000_s9685" style="position:absolute;left:7053;top:6071;height:83;width:149;" fillcolor="#1F1A16" filled="t" stroked="f" coordorigin="7053,6071" coordsize="149,83" path="m7132,6150l7139,6128,7127,6123,7136,6114,7185,6114,7185,6125,7146,6125,7146,6139,7132,6150xe">
                <v:path arrowok="t"/>
                <v:fill on="t" focussize="0,0"/>
                <v:stroke on="f"/>
                <v:imagedata o:title=""/>
                <o:lock v:ext="edit"/>
              </v:shape>
              <v:shape id="_x0000_s9686" o:spid="_x0000_s9686" style="position:absolute;left:7053;top:6071;height:83;width:149;" fillcolor="#1F1A16" filled="t" stroked="f" coordorigin="7053,6071" coordsize="149,83" path="m7195,6136l7195,6114,7202,6114,7202,6125,7195,6136xe">
                <v:path arrowok="t"/>
                <v:fill on="t" focussize="0,0"/>
                <v:stroke on="f"/>
                <v:imagedata o:title=""/>
                <o:lock v:ext="edit"/>
              </v:shape>
              <v:shape id="_x0000_s9687" o:spid="_x0000_s9687" style="position:absolute;left:7053;top:6071;height:83;width:149;" fillcolor="#1F1A16" filled="t" stroked="f" coordorigin="7053,6071" coordsize="149,83" path="m7126,6125l7126,6123,7127,6123,7126,6125xe">
                <v:path arrowok="t"/>
                <v:fill on="t" focussize="0,0"/>
                <v:stroke on="f"/>
                <v:imagedata o:title=""/>
                <o:lock v:ext="edit"/>
              </v:shape>
              <v:shape id="_x0000_s9688" o:spid="_x0000_s9688" style="position:absolute;left:7053;top:6071;height:83;width:149;" fillcolor="#1F1A16" filled="t" stroked="f" coordorigin="7053,6071" coordsize="149,83" path="m7137,6136l7136,6136,7126,6125,7127,6123,7139,6128,7137,6136xe">
                <v:path arrowok="t"/>
                <v:fill on="t" focussize="0,0"/>
                <v:stroke on="f"/>
                <v:imagedata o:title=""/>
                <o:lock v:ext="edit"/>
              </v:shape>
              <v:shape id="_x0000_s9689" o:spid="_x0000_s9689" style="position:absolute;left:7053;top:6071;height:83;width:149;" fillcolor="#1F1A16" filled="t" stroked="f" coordorigin="7053,6071" coordsize="149,83" path="m7132,6150l7126,6139,7126,6125,7136,6136,7137,6136,7132,6150xe">
                <v:path arrowok="t"/>
                <v:fill on="t" focussize="0,0"/>
                <v:stroke on="f"/>
                <v:imagedata o:title=""/>
                <o:lock v:ext="edit"/>
              </v:shape>
              <v:shape id="_x0000_s9690" o:spid="_x0000_s9690" style="position:absolute;left:7053;top:6071;height:83;width:149;" fillcolor="#1F1A16" filled="t" stroked="f" coordorigin="7053,6071" coordsize="149,83" path="m7195,6136l7146,6136,7146,6125,7185,6125,7195,6136xe">
                <v:path arrowok="t"/>
                <v:fill on="t" focussize="0,0"/>
                <v:stroke on="f"/>
                <v:imagedata o:title=""/>
                <o:lock v:ext="edit"/>
              </v:shape>
              <v:shape id="_x0000_s9691" o:spid="_x0000_s9691" style="position:absolute;left:7053;top:6071;height:83;width:149;" fillcolor="#1F1A16" filled="t" stroked="f" coordorigin="7053,6071" coordsize="149,83" path="m7202,6136l7195,6136,7202,6125,7202,6136xe">
                <v:path arrowok="t"/>
                <v:fill on="t" focussize="0,0"/>
                <v:stroke on="f"/>
                <v:imagedata o:title=""/>
                <o:lock v:ext="edit"/>
              </v:shape>
              <v:shape id="_x0000_s9692" o:spid="_x0000_s9692" style="position:absolute;left:7053;top:6071;height:83;width:149;" fillcolor="#1F1A16" filled="t" stroked="f" coordorigin="7053,6071" coordsize="149,83" path="m7146,6154l7132,6150,7146,6139,7146,615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693" o:spid="_x0000_s9693" o:spt="203" style="position:absolute;left:4143;top:6624;height:2;width:4372;" coordorigin="4143,6624" coordsize="4372,2">
              <o:lock v:ext="edit"/>
              <v:shape id="_x0000_s9694" o:spid="_x0000_s9694" style="position:absolute;left:4143;top:6624;height:2;width:4372;" filled="f" stroked="t" coordorigin="4143,6624" coordsize="4372,0" path="m4143,6624l8515,6624e">
                <v:path arrowok="t"/>
                <v:fill on="f" focussize="0,0"/>
                <v:stroke weight="2.15496062992126pt" color="#0092DD"/>
                <v:imagedata o:title=""/>
                <o:lock v:ext="edit"/>
              </v:shape>
              <v:shape id="_x0000_s9695" o:spid="_x0000_s9695" o:spt="75" type="#_x0000_t75" style="position:absolute;left:3893;top:6380;height:287;width:2657;" filled="f" stroked="f" coordsize="21600,21600">
                <v:path/>
                <v:fill on="f" focussize="0,0"/>
                <v:stroke on="f"/>
                <v:imagedata r:id="rId39" o:title=""/>
                <o:lock v:ext="edit" aspectratio="t"/>
              </v:shape>
            </v:group>
            <v:group id="_x0000_s9696" o:spid="_x0000_s9696" o:spt="203" style="position:absolute;left:7337;top:5443;height:51;width:103;" coordorigin="7337,5443" coordsize="103,51">
              <o:lock v:ext="edit"/>
              <v:shape id="_x0000_s9697" o:spid="_x0000_s9697" style="position:absolute;left:7337;top:5443;height:51;width:103;" fillcolor="#1F1A16" filled="t" stroked="f" coordorigin="7337,5443" coordsize="103,51" path="m7366,5493l7346,5493,7343,5489,7337,5475,7337,5457,7343,5450,7350,5446,7360,5443,7369,5446,7376,5450,7379,5453,7360,5453,7356,5457,7353,5457,7350,5461,7350,5475,7356,5482,7379,5482,7373,5489,7366,5493xe">
                <v:path arrowok="t"/>
                <v:fill on="t" focussize="0,0"/>
                <v:stroke on="f"/>
                <v:imagedata o:title=""/>
                <o:lock v:ext="edit"/>
              </v:shape>
              <v:shape id="_x0000_s9698" o:spid="_x0000_s9698" style="position:absolute;left:7337;top:5443;height:51;width:103;" fillcolor="#1F1A16" filled="t" stroked="f" coordorigin="7337,5443" coordsize="103,51" path="m7379,5482l7363,5482,7369,5475,7369,5461,7366,5457,7363,5457,7360,5453,7379,5453,7383,5457,7383,5475,7379,5482xe">
                <v:path arrowok="t"/>
                <v:fill on="t" focussize="0,0"/>
                <v:stroke on="f"/>
                <v:imagedata o:title=""/>
                <o:lock v:ext="edit"/>
              </v:shape>
              <v:shape id="_x0000_s9699" o:spid="_x0000_s9699" style="position:absolute;left:7337;top:5443;height:51;width:103;" fillcolor="#1F1A16" filled="t" stroked="f" coordorigin="7337,5443" coordsize="103,51" path="m7409,5493l7396,5493,7396,5443,7409,5443,7423,5468,7409,5468,7409,5493xe">
                <v:path arrowok="t"/>
                <v:fill on="t" focussize="0,0"/>
                <v:stroke on="f"/>
                <v:imagedata o:title=""/>
                <o:lock v:ext="edit"/>
              </v:shape>
              <v:shape id="_x0000_s9700" o:spid="_x0000_s9700" style="position:absolute;left:7337;top:5443;height:51;width:103;" fillcolor="#1F1A16" filled="t" stroked="f" coordorigin="7337,5443" coordsize="103,51" path="m7439,5471l7425,5471,7425,5443,7439,5443,7439,5471xe">
                <v:path arrowok="t"/>
                <v:fill on="t" focussize="0,0"/>
                <v:stroke on="f"/>
                <v:imagedata o:title=""/>
                <o:lock v:ext="edit"/>
              </v:shape>
              <v:shape id="_x0000_s9701" o:spid="_x0000_s9701" style="position:absolute;left:7337;top:5443;height:51;width:103;" fillcolor="#1F1A16" filled="t" stroked="f" coordorigin="7337,5443" coordsize="103,51" path="m7439,5493l7425,5493,7409,5468,7423,5468,7425,5471,7439,5471,7439,5493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702" o:spid="_x0000_s9702" o:spt="203" style="position:absolute;left:7317;top:6344;height:51;width:139;" coordorigin="7317,6344" coordsize="139,51">
              <o:lock v:ext="edit"/>
              <v:shape id="_x0000_s9703" o:spid="_x0000_s9703" style="position:absolute;left:7317;top:6344;height:51;width:139;" fillcolor="#1F1A16" filled="t" stroked="f" coordorigin="7317,6344" coordsize="139,51" path="m7346,6394l7333,6394,7327,6391,7320,6383,7317,6376,7317,6369,7323,6348,7330,6344,7350,6344,7356,6348,7361,6355,7337,6355,7333,6358,7333,6362,7330,6369,7333,6376,7333,6380,7337,6380,7340,6383,7360,6383,7360,6387,7346,6394xe">
                <v:path arrowok="t"/>
                <v:fill on="t" focussize="0,0"/>
                <v:stroke on="f"/>
                <v:imagedata o:title=""/>
                <o:lock v:ext="edit"/>
              </v:shape>
              <v:shape id="_x0000_s9704" o:spid="_x0000_s9704" style="position:absolute;left:7317;top:6344;height:51;width:139;" fillcolor="#1F1A16" filled="t" stroked="f" coordorigin="7317,6344" coordsize="139,51" path="m7360,6383l7340,6383,7343,6380,7346,6380,7350,6373,7350,6362,7343,6355,7361,6355,7363,6358,7363,6376,7360,6383xe">
                <v:path arrowok="t"/>
                <v:fill on="t" focussize="0,0"/>
                <v:stroke on="f"/>
                <v:imagedata o:title=""/>
                <o:lock v:ext="edit"/>
              </v:shape>
              <v:shape id="_x0000_s9705" o:spid="_x0000_s9705" style="position:absolute;left:7317;top:6344;height:51;width:139;" fillcolor="#1F1A16" filled="t" stroked="f" coordorigin="7317,6344" coordsize="139,51" path="m7389,6394l7376,6394,7376,6344,7409,6344,7409,6355,7389,6355,7389,6362,7406,6362,7406,6373,7389,6373,7389,6394xe">
                <v:path arrowok="t"/>
                <v:fill on="t" focussize="0,0"/>
                <v:stroke on="f"/>
                <v:imagedata o:title=""/>
                <o:lock v:ext="edit"/>
              </v:shape>
              <v:shape id="_x0000_s9706" o:spid="_x0000_s9706" style="position:absolute;left:7317;top:6344;height:51;width:139;" fillcolor="#1F1A16" filled="t" stroked="f" coordorigin="7317,6344" coordsize="139,51" path="m7435,6394l7422,6394,7422,6344,7455,6344,7455,6355,7435,6355,7435,6362,7455,6362,7455,6373,7435,6373,7435,639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707" o:spid="_x0000_s9707" o:spt="203" style="position:absolute;left:8143;top:6100;height:51;width:238;" coordorigin="8143,6100" coordsize="238,51">
              <o:lock v:ext="edit"/>
              <v:shape id="_x0000_s9708" o:spid="_x0000_s9708" style="position:absolute;left:8143;top:6100;height:51;width:238;" fillcolor="#1F1A16" filled="t" stroked="f" coordorigin="8143,6100" coordsize="238,51" path="m8156,6150l8143,6150,8143,6100,8156,6100,8156,6150xe">
                <v:path arrowok="t"/>
                <v:fill on="t" focussize="0,0"/>
                <v:stroke on="f"/>
                <v:imagedata o:title=""/>
                <o:lock v:ext="edit"/>
              </v:shape>
              <v:shape id="_x0000_s9709" o:spid="_x0000_s9709" style="position:absolute;left:8143;top:6100;height:51;width:238;" fillcolor="#1F1A16" filled="t" stroked="f" coordorigin="8143,6100" coordsize="238,51" path="m8202,6150l8173,6150,8173,6100,8192,6100,8199,6103,8202,6103,8206,6107,8209,6107,8212,6111,8186,6111,8186,6139,8212,6139,8209,6143,8209,6146,8206,6146,8202,6150xe">
                <v:path arrowok="t"/>
                <v:fill on="t" focussize="0,0"/>
                <v:stroke on="f"/>
                <v:imagedata o:title=""/>
                <o:lock v:ext="edit"/>
              </v:shape>
              <v:shape id="_x0000_s9710" o:spid="_x0000_s9710" style="position:absolute;left:8143;top:6100;height:51;width:238;" fillcolor="#1F1A16" filled="t" stroked="f" coordorigin="8143,6100" coordsize="238,51" path="m8212,6139l8196,6139,8199,6136,8199,6114,8196,6114,8189,6111,8212,6111,8212,6139xe">
                <v:path arrowok="t"/>
                <v:fill on="t" focussize="0,0"/>
                <v:stroke on="f"/>
                <v:imagedata o:title=""/>
                <o:lock v:ext="edit"/>
              </v:shape>
              <v:shape id="_x0000_s9711" o:spid="_x0000_s9711" style="position:absolute;left:8143;top:6100;height:51;width:238;" fillcolor="#1F1A16" filled="t" stroked="f" coordorigin="8143,6100" coordsize="238,51" path="m8278,6143l8265,6143,8265,6139,8268,6139,8268,6136,8265,6132,8262,6132,8258,6128,8252,6128,8245,6125,8242,6121,8242,6107,8245,6103,8248,6103,8255,6100,8268,6100,8275,6103,8278,6107,8278,6111,8255,6111,8255,6114,8258,6118,8268,6118,8275,6121,8278,6125,8278,6128,8281,6132,8281,6139,8278,6143xe">
                <v:path arrowok="t"/>
                <v:fill on="t" focussize="0,0"/>
                <v:stroke on="f"/>
                <v:imagedata o:title=""/>
                <o:lock v:ext="edit"/>
              </v:shape>
              <v:shape id="_x0000_s9712" o:spid="_x0000_s9712" style="position:absolute;left:8143;top:6100;height:51;width:238;" fillcolor="#1F1A16" filled="t" stroked="f" coordorigin="8143,6100" coordsize="238,51" path="m8278,6114l8265,6114,8265,6111,8278,6111,8278,6114xe">
                <v:path arrowok="t"/>
                <v:fill on="t" focussize="0,0"/>
                <v:stroke on="f"/>
                <v:imagedata o:title=""/>
                <o:lock v:ext="edit"/>
              </v:shape>
              <v:shape id="_x0000_s9713" o:spid="_x0000_s9713" style="position:absolute;left:8143;top:6100;height:51;width:238;" fillcolor="#1F1A16" filled="t" stroked="f" coordorigin="8143,6100" coordsize="238,51" path="m8272,6150l8252,6150,8245,6146,8242,6139,8239,6136,8252,6132,8255,6136,8255,6139,8258,6139,8262,6143,8278,6143,8272,6150xe">
                <v:path arrowok="t"/>
                <v:fill on="t" focussize="0,0"/>
                <v:stroke on="f"/>
                <v:imagedata o:title=""/>
                <o:lock v:ext="edit"/>
              </v:shape>
              <v:shape id="_x0000_s9714" o:spid="_x0000_s9714" style="position:absolute;left:8143;top:6100;height:51;width:238;" fillcolor="#1F1A16" filled="t" stroked="f" coordorigin="8143,6100" coordsize="238,51" path="m8331,6150l8291,6150,8291,6100,8331,6100,8331,6111,8304,6111,8304,6118,8327,6118,8327,6128,8304,6128,8304,6139,8331,6139,8331,6150xe">
                <v:path arrowok="t"/>
                <v:fill on="t" focussize="0,0"/>
                <v:stroke on="f"/>
                <v:imagedata o:title=""/>
                <o:lock v:ext="edit"/>
              </v:shape>
              <v:shape id="_x0000_s9715" o:spid="_x0000_s9715" style="position:absolute;left:8143;top:6100;height:51;width:238;" fillcolor="#1F1A16" filled="t" stroked="f" coordorigin="8143,6100" coordsize="238,51" path="m8380,6114l8337,6114,8337,6100,8380,6100,8380,6114xe">
                <v:path arrowok="t"/>
                <v:fill on="t" focussize="0,0"/>
                <v:stroke on="f"/>
                <v:imagedata o:title=""/>
                <o:lock v:ext="edit"/>
              </v:shape>
              <v:shape id="_x0000_s9716" o:spid="_x0000_s9716" style="position:absolute;left:8143;top:6100;height:51;width:238;" fillcolor="#1F1A16" filled="t" stroked="f" coordorigin="8143,6100" coordsize="238,51" path="m8367,6150l8354,6150,8354,6114,8367,6114,8367,615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717" o:spid="_x0000_s9717" o:spt="203" style="position:absolute;left:6082;top:5392;height:51;width:458;" coordorigin="6082,5392" coordsize="458,51">
              <o:lock v:ext="edit"/>
              <v:shape id="_x0000_s9718" o:spid="_x0000_s9718" style="position:absolute;left:6082;top:5392;height:51;width:458;" fillcolor="#1F1A16" filled="t" stroked="f" coordorigin="6082,5392" coordsize="458,51" path="m6095,5443l6082,5443,6082,5396,6112,5396,6118,5403,6095,5403,6095,5414,6118,5414,6118,5417,6112,5425,6095,5425,6095,5443xe">
                <v:path arrowok="t"/>
                <v:fill on="t" focussize="0,0"/>
                <v:stroke on="f"/>
                <v:imagedata o:title=""/>
                <o:lock v:ext="edit"/>
              </v:shape>
              <v:shape id="_x0000_s9719" o:spid="_x0000_s9719" style="position:absolute;left:6082;top:5392;height:51;width:458;" fillcolor="#1F1A16" filled="t" stroked="f" coordorigin="6082,5392" coordsize="458,51" path="m6118,5414l6105,5414,6105,5407,6102,5403,6118,5403,6118,5414xe">
                <v:path arrowok="t"/>
                <v:fill on="t" focussize="0,0"/>
                <v:stroke on="f"/>
                <v:imagedata o:title=""/>
                <o:lock v:ext="edit"/>
              </v:shape>
              <v:shape id="_x0000_s9720" o:spid="_x0000_s9720" style="position:absolute;left:6082;top:5392;height:51;width:458;" fillcolor="#1F1A16" filled="t" stroked="f" coordorigin="6082,5392" coordsize="458,51" path="m6168,5443l6142,5443,6135,5439,6132,5432,6132,5428,6128,5417,6132,5407,6135,5399,6155,5392,6165,5396,6171,5399,6174,5407,6145,5407,6145,5428,6148,5432,6174,5432,6171,5439,6168,5443xe">
                <v:path arrowok="t"/>
                <v:fill on="t" focussize="0,0"/>
                <v:stroke on="f"/>
                <v:imagedata o:title=""/>
                <o:lock v:ext="edit"/>
              </v:shape>
              <v:shape id="_x0000_s9721" o:spid="_x0000_s9721" style="position:absolute;left:6082;top:5392;height:51;width:458;" fillcolor="#1F1A16" filled="t" stroked="f" coordorigin="6082,5392" coordsize="458,51" path="m6174,5432l6158,5432,6161,5428,6161,5407,6174,5407,6178,5417,6174,5425,6174,5432xe">
                <v:path arrowok="t"/>
                <v:fill on="t" focussize="0,0"/>
                <v:stroke on="f"/>
                <v:imagedata o:title=""/>
                <o:lock v:ext="edit"/>
              </v:shape>
              <v:shape id="_x0000_s9722" o:spid="_x0000_s9722" style="position:absolute;left:6082;top:5392;height:51;width:458;" fillcolor="#1F1A16" filled="t" stroked="f" coordorigin="6082,5392" coordsize="458,51" path="m6204,5443l6188,5443,6188,5396,6224,5396,6230,5403,6204,5403,6204,5414,6227,5414,6227,5417,6224,5421,6221,5421,6221,5425,6204,5425,6204,5443xe">
                <v:path arrowok="t"/>
                <v:fill on="t" focussize="0,0"/>
                <v:stroke on="f"/>
                <v:imagedata o:title=""/>
                <o:lock v:ext="edit"/>
              </v:shape>
              <v:shape id="_x0000_s9723" o:spid="_x0000_s9723" style="position:absolute;left:6082;top:5392;height:51;width:458;" fillcolor="#1F1A16" filled="t" stroked="f" coordorigin="6082,5392" coordsize="458,51" path="m6227,5414l6214,5414,6214,5407,6211,5403,6230,5403,6230,5410,6227,5414xe">
                <v:path arrowok="t"/>
                <v:fill on="t" focussize="0,0"/>
                <v:stroke on="f"/>
                <v:imagedata o:title=""/>
                <o:lock v:ext="edit"/>
              </v:shape>
              <v:shape id="_x0000_s9724" o:spid="_x0000_s9724" style="position:absolute;left:6082;top:5392;height:51;width:458;" fillcolor="#1F1A16" filled="t" stroked="f" coordorigin="6082,5392" coordsize="458,51" path="m6234,5443l6217,5443,6211,5428,6207,5425,6224,5425,6227,5428,6234,5443xe">
                <v:path arrowok="t"/>
                <v:fill on="t" focussize="0,0"/>
                <v:stroke on="f"/>
                <v:imagedata o:title=""/>
                <o:lock v:ext="edit"/>
              </v:shape>
              <v:shape id="_x0000_s9725" o:spid="_x0000_s9725" style="position:absolute;left:6082;top:5392;height:51;width:458;" fillcolor="#1F1A16" filled="t" stroked="f" coordorigin="6082,5392" coordsize="458,51" path="m6280,5407l6237,5407,6237,5396,6280,5396,6280,5407xe">
                <v:path arrowok="t"/>
                <v:fill on="t" focussize="0,0"/>
                <v:stroke on="f"/>
                <v:imagedata o:title=""/>
                <o:lock v:ext="edit"/>
              </v:shape>
              <v:shape id="_x0000_s9726" o:spid="_x0000_s9726" style="position:absolute;left:6082;top:5392;height:51;width:458;" fillcolor="#1F1A16" filled="t" stroked="f" coordorigin="6082,5392" coordsize="458,51" path="m6267,5443l6253,5443,6253,5407,6267,5407,6267,5443xe">
                <v:path arrowok="t"/>
                <v:fill on="t" focussize="0,0"/>
                <v:stroke on="f"/>
                <v:imagedata o:title=""/>
                <o:lock v:ext="edit"/>
              </v:shape>
              <v:shape id="_x0000_s9727" o:spid="_x0000_s9727" style="position:absolute;left:6082;top:5392;height:51;width:458;" fillcolor="#1F1A16" filled="t" stroked="f" coordorigin="6082,5392" coordsize="458,51" path="m6332,5396l6316,5396,6319,5392,6326,5392,6332,5396xe">
                <v:path arrowok="t"/>
                <v:fill on="t" focussize="0,0"/>
                <v:stroke on="f"/>
                <v:imagedata o:title=""/>
                <o:lock v:ext="edit"/>
              </v:shape>
              <v:shape id="_x0000_s9728" o:spid="_x0000_s9728" style="position:absolute;left:6082;top:5392;height:51;width:458;" fillcolor="#1F1A16" filled="t" stroked="f" coordorigin="6082,5392" coordsize="458,51" path="m6342,5435l6329,5435,6332,5432,6332,5425,6323,5425,6309,5417,6309,5414,6306,5407,6306,5403,6313,5396,6339,5396,6342,5403,6323,5403,6319,5407,6323,5410,6326,5410,6332,5414,6339,5414,6346,5421,6346,5432,6342,5435xe">
                <v:path arrowok="t"/>
                <v:fill on="t" focussize="0,0"/>
                <v:stroke on="f"/>
                <v:imagedata o:title=""/>
                <o:lock v:ext="edit"/>
              </v:shape>
              <v:shape id="_x0000_s9729" o:spid="_x0000_s9729" style="position:absolute;left:6082;top:5392;height:51;width:458;" fillcolor="#1F1A16" filled="t" stroked="f" coordorigin="6082,5392" coordsize="458,51" path="m6332,5410l6332,5407,6329,5403,6342,5403,6346,5407,6332,5410xe">
                <v:path arrowok="t"/>
                <v:fill on="t" focussize="0,0"/>
                <v:stroke on="f"/>
                <v:imagedata o:title=""/>
                <o:lock v:ext="edit"/>
              </v:shape>
              <v:shape id="_x0000_s9730" o:spid="_x0000_s9730" style="position:absolute;left:6082;top:5392;height:51;width:458;" fillcolor="#1F1A16" filled="t" stroked="f" coordorigin="6082,5392" coordsize="458,51" path="m6336,5443l6316,5443,6309,5439,6306,5435,6306,5428,6319,5425,6319,5432,6323,5435,6342,5435,6342,5439,6336,5443xe">
                <v:path arrowok="t"/>
                <v:fill on="t" focussize="0,0"/>
                <v:stroke on="f"/>
                <v:imagedata o:title=""/>
                <o:lock v:ext="edit"/>
              </v:shape>
              <v:shape id="_x0000_s9731" o:spid="_x0000_s9731" style="position:absolute;left:6082;top:5392;height:51;width:458;" fillcolor="#1F1A16" filled="t" stroked="f" coordorigin="6082,5392" coordsize="458,51" path="m6398,5407l6356,5407,6356,5396,6398,5396,6398,5407xe">
                <v:path arrowok="t"/>
                <v:fill on="t" focussize="0,0"/>
                <v:stroke on="f"/>
                <v:imagedata o:title=""/>
                <o:lock v:ext="edit"/>
              </v:shape>
              <v:shape id="_x0000_s9732" o:spid="_x0000_s9732" style="position:absolute;left:6082;top:5392;height:51;width:458;" fillcolor="#1F1A16" filled="t" stroked="f" coordorigin="6082,5392" coordsize="458,51" path="m6411,5443l6398,5443,6415,5396,6431,5396,6435,5407,6421,5407,6418,5425,6441,5425,6445,5435,6415,5435,6411,5443xe">
                <v:path arrowok="t"/>
                <v:fill on="t" focussize="0,0"/>
                <v:stroke on="f"/>
                <v:imagedata o:title=""/>
                <o:lock v:ext="edit"/>
              </v:shape>
              <v:shape id="_x0000_s9733" o:spid="_x0000_s9733" style="position:absolute;left:6082;top:5392;height:51;width:458;" fillcolor="#1F1A16" filled="t" stroked="f" coordorigin="6082,5392" coordsize="458,51" path="m6490,5407l6448,5407,6448,5396,6490,5396,6490,5407xe">
                <v:path arrowok="t"/>
                <v:fill on="t" focussize="0,0"/>
                <v:stroke on="f"/>
                <v:imagedata o:title=""/>
                <o:lock v:ext="edit"/>
              </v:shape>
              <v:shape id="_x0000_s9734" o:spid="_x0000_s9734" style="position:absolute;left:6082;top:5392;height:51;width:458;" fillcolor="#1F1A16" filled="t" stroked="f" coordorigin="6082,5392" coordsize="458,51" path="m6382,5443l6369,5443,6369,5407,6382,5407,6382,5443xe">
                <v:path arrowok="t"/>
                <v:fill on="t" focussize="0,0"/>
                <v:stroke on="f"/>
                <v:imagedata o:title=""/>
                <o:lock v:ext="edit"/>
              </v:shape>
              <v:shape id="_x0000_s9735" o:spid="_x0000_s9735" style="position:absolute;left:6082;top:5392;height:51;width:458;" fillcolor="#1F1A16" filled="t" stroked="f" coordorigin="6082,5392" coordsize="458,51" path="m6441,5425l6428,5425,6421,5407,6435,5407,6441,5425xe">
                <v:path arrowok="t"/>
                <v:fill on="t" focussize="0,0"/>
                <v:stroke on="f"/>
                <v:imagedata o:title=""/>
                <o:lock v:ext="edit"/>
              </v:shape>
              <v:shape id="_x0000_s9736" o:spid="_x0000_s9736" style="position:absolute;left:6082;top:5392;height:51;width:458;" fillcolor="#1F1A16" filled="t" stroked="f" coordorigin="6082,5392" coordsize="458,51" path="m6477,5443l6464,5443,6464,5407,6477,5407,6477,5443xe">
                <v:path arrowok="t"/>
                <v:fill on="t" focussize="0,0"/>
                <v:stroke on="f"/>
                <v:imagedata o:title=""/>
                <o:lock v:ext="edit"/>
              </v:shape>
              <v:shape id="_x0000_s9737" o:spid="_x0000_s9737" style="position:absolute;left:6082;top:5392;height:51;width:458;" fillcolor="#1F1A16" filled="t" stroked="f" coordorigin="6082,5392" coordsize="458,51" path="m6448,5443l6435,5443,6431,5435,6445,5435,6448,5443xe">
                <v:path arrowok="t"/>
                <v:fill on="t" focussize="0,0"/>
                <v:stroke on="f"/>
                <v:imagedata o:title=""/>
                <o:lock v:ext="edit"/>
              </v:shape>
              <v:shape id="_x0000_s9738" o:spid="_x0000_s9738" style="position:absolute;left:6082;top:5392;height:51;width:458;" fillcolor="#1F1A16" filled="t" stroked="f" coordorigin="6082,5392" coordsize="458,51" path="m6540,5443l6500,5443,6500,5396,6540,5396,6540,5403,6517,5403,6517,5414,6537,5414,6537,5421,6517,5421,6517,5432,6540,5432,6540,5443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739" o:spid="_x0000_s9739" o:spt="203" style="position:absolute;left:2468;top:5895;height:54;width:112;" coordorigin="2468,5895" coordsize="112,54">
              <o:lock v:ext="edit"/>
              <v:shape id="_x0000_s9740" o:spid="_x0000_s9740" style="position:absolute;left:2468;top:5895;height:54;width:112;" fillcolor="#1F1A16" filled="t" stroked="f" coordorigin="2468,5895" coordsize="112,54" path="m2504,5949l2487,5949,2481,5945,2478,5942,2471,5938,2471,5931,2468,5924,2471,5909,2474,5902,2484,5895,2504,5895,2514,5902,2515,5906,2494,5906,2491,5909,2487,5909,2484,5917,2484,5931,2491,5938,2517,5938,2514,5942,2507,5945,2504,5949xe">
                <v:path arrowok="t"/>
                <v:fill on="t" focussize="0,0"/>
                <v:stroke on="f"/>
                <v:imagedata o:title=""/>
                <o:lock v:ext="edit"/>
              </v:shape>
              <v:shape id="_x0000_s9741" o:spid="_x0000_s9741" style="position:absolute;left:2468;top:5895;height:54;width:112;" fillcolor="#1F1A16" filled="t" stroked="f" coordorigin="2468,5895" coordsize="112,54" path="m2517,5938l2497,5938,2504,5931,2504,5917,2501,5909,2497,5909,2494,5906,2515,5906,2517,5909,2520,5920,2520,5931,2517,5938xe">
                <v:path arrowok="t"/>
                <v:fill on="t" focussize="0,0"/>
                <v:stroke on="f"/>
                <v:imagedata o:title=""/>
                <o:lock v:ext="edit"/>
              </v:shape>
              <v:shape id="_x0000_s9742" o:spid="_x0000_s9742" style="position:absolute;left:2468;top:5895;height:54;width:112;" fillcolor="#1F1A16" filled="t" stroked="f" coordorigin="2468,5895" coordsize="112,54" path="m2547,5949l2533,5949,2533,5895,2547,5895,2564,5920,2547,5920,2547,5949xe">
                <v:path arrowok="t"/>
                <v:fill on="t" focussize="0,0"/>
                <v:stroke on="f"/>
                <v:imagedata o:title=""/>
                <o:lock v:ext="edit"/>
              </v:shape>
              <v:shape id="_x0000_s9743" o:spid="_x0000_s9743" style="position:absolute;left:2468;top:5895;height:54;width:112;" fillcolor="#1F1A16" filled="t" stroked="f" coordorigin="2468,5895" coordsize="112,54" path="m2580,5924l2566,5924,2566,5895,2580,5895,2580,5924xe">
                <v:path arrowok="t"/>
                <v:fill on="t" focussize="0,0"/>
                <v:stroke on="f"/>
                <v:imagedata o:title=""/>
                <o:lock v:ext="edit"/>
              </v:shape>
              <v:shape id="_x0000_s9744" o:spid="_x0000_s9744" style="position:absolute;left:2468;top:5895;height:54;width:112;" fillcolor="#1F1A16" filled="t" stroked="f" coordorigin="2468,5895" coordsize="112,54" path="m2580,5949l2566,5949,2547,5920,2564,5920,2566,5924,2580,5924,2580,594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745" o:spid="_x0000_s9745" o:spt="203" style="position:absolute;left:3472;top:5895;height:54;width:152;" coordorigin="3472,5895" coordsize="152,54">
              <o:lock v:ext="edit"/>
              <v:shape id="_x0000_s9746" o:spid="_x0000_s9746" style="position:absolute;left:3472;top:5895;height:54;width:152;" fillcolor="#1F1A16" filled="t" stroked="f" coordorigin="3472,5895" coordsize="152,54" path="m3505,5949l3491,5949,3478,5942,3475,5938,3472,5931,3472,5924,3475,5909,3478,5902,3488,5895,3508,5895,3518,5902,3519,5906,3498,5906,3495,5909,3491,5909,3488,5917,3488,5931,3495,5938,3521,5938,3518,5942,3505,5949xe">
                <v:path arrowok="t"/>
                <v:fill on="t" focussize="0,0"/>
                <v:stroke on="f"/>
                <v:imagedata o:title=""/>
                <o:lock v:ext="edit"/>
              </v:shape>
              <v:shape id="_x0000_s9747" o:spid="_x0000_s9747" style="position:absolute;left:3472;top:5895;height:54;width:152;" fillcolor="#1F1A16" filled="t" stroked="f" coordorigin="3472,5895" coordsize="152,54" path="m3521,5938l3501,5938,3508,5931,3508,5917,3505,5909,3501,5909,3498,5906,3519,5906,3521,5909,3524,5920,3524,5931,3521,5938xe">
                <v:path arrowok="t"/>
                <v:fill on="t" focussize="0,0"/>
                <v:stroke on="f"/>
                <v:imagedata o:title=""/>
                <o:lock v:ext="edit"/>
              </v:shape>
              <v:shape id="_x0000_s9748" o:spid="_x0000_s9748" style="position:absolute;left:3472;top:5895;height:54;width:152;" fillcolor="#1F1A16" filled="t" stroked="f" coordorigin="3472,5895" coordsize="152,54" path="m3551,5949l3538,5949,3538,5895,3574,5895,3574,5906,3551,5906,3551,5917,3570,5917,3570,5927,3551,5927,3551,5949xe">
                <v:path arrowok="t"/>
                <v:fill on="t" focussize="0,0"/>
                <v:stroke on="f"/>
                <v:imagedata o:title=""/>
                <o:lock v:ext="edit"/>
              </v:shape>
              <v:shape id="_x0000_s9749" o:spid="_x0000_s9749" style="position:absolute;left:3472;top:5895;height:54;width:152;" fillcolor="#1F1A16" filled="t" stroked="f" coordorigin="3472,5895" coordsize="152,54" path="m3603,5949l3587,5949,3587,5895,3623,5895,3623,5906,3603,5906,3603,5917,3620,5917,3620,5927,3603,5927,3603,594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750" o:spid="_x0000_s9750" o:spt="203" style="position:absolute;left:2599;top:6445;height:54;width:876;" coordorigin="2599,6445" coordsize="876,54">
              <o:lock v:ext="edit"/>
              <v:shape id="_x0000_s9751" o:spid="_x0000_s9751" style="position:absolute;left:2599;top:6445;height:54;width:876;" fillcolor="#1F1A16" filled="t" stroked="f" coordorigin="2599,6445" coordsize="876,54" path="m2612,6498l2599,6498,2599,6445,2619,6445,2622,6455,2612,6455,2612,6498xe">
                <v:path arrowok="t"/>
                <v:fill on="t" focussize="0,0"/>
                <v:stroke on="f"/>
                <v:imagedata o:title=""/>
                <o:lock v:ext="edit"/>
              </v:shape>
              <v:shape id="_x0000_s9752" o:spid="_x0000_s9752" style="position:absolute;left:2599;top:6445;height:54;width:876;" fillcolor="#1F1A16" filled="t" stroked="f" coordorigin="2599,6445" coordsize="876,54" path="m2637,6477l2629,6477,2636,6445,2655,6445,2655,6455,2642,6455,2637,6477xe">
                <v:path arrowok="t"/>
                <v:fill on="t" focussize="0,0"/>
                <v:stroke on="f"/>
                <v:imagedata o:title=""/>
                <o:lock v:ext="edit"/>
              </v:shape>
              <v:shape id="_x0000_s9753" o:spid="_x0000_s9753" style="position:absolute;left:2599;top:6445;height:54;width:876;" fillcolor="#1F1A16" filled="t" stroked="f" coordorigin="2599,6445" coordsize="876,54" path="m2632,6498l2622,6498,2612,6455,2622,6455,2629,6477,2637,6477,2632,6498xe">
                <v:path arrowok="t"/>
                <v:fill on="t" focussize="0,0"/>
                <v:stroke on="f"/>
                <v:imagedata o:title=""/>
                <o:lock v:ext="edit"/>
              </v:shape>
              <v:shape id="_x0000_s9754" o:spid="_x0000_s9754" style="position:absolute;left:2599;top:6445;height:54;width:876;" fillcolor="#1F1A16" filled="t" stroked="f" coordorigin="2599,6445" coordsize="876,54" path="m2655,6498l2642,6498,2642,6455,2655,6455,2655,6498xe">
                <v:path arrowok="t"/>
                <v:fill on="t" focussize="0,0"/>
                <v:stroke on="f"/>
                <v:imagedata o:title=""/>
                <o:lock v:ext="edit"/>
              </v:shape>
              <v:shape id="_x0000_s9755" o:spid="_x0000_s9755" style="position:absolute;left:2599;top:6445;height:54;width:876;" fillcolor="#1F1A16" filled="t" stroked="f" coordorigin="2599,6445" coordsize="876,54" path="m2682,6498l2665,6498,2682,6445,2698,6445,2703,6459,2691,6459,2685,6477,2710,6477,2714,6488,2682,6488,2682,6498xe">
                <v:path arrowok="t"/>
                <v:fill on="t" focussize="0,0"/>
                <v:stroke on="f"/>
                <v:imagedata o:title=""/>
                <o:lock v:ext="edit"/>
              </v:shape>
              <v:shape id="_x0000_s9756" o:spid="_x0000_s9756" style="position:absolute;left:2599;top:6445;height:54;width:876;" fillcolor="#1F1A16" filled="t" stroked="f" coordorigin="2599,6445" coordsize="876,54" path="m2710,6477l2698,6477,2691,6459,2703,6459,2710,6477xe">
                <v:path arrowok="t"/>
                <v:fill on="t" focussize="0,0"/>
                <v:stroke on="f"/>
                <v:imagedata o:title=""/>
                <o:lock v:ext="edit"/>
              </v:shape>
              <v:shape id="_x0000_s9757" o:spid="_x0000_s9757" style="position:absolute;left:2599;top:6445;height:54;width:876;" fillcolor="#1F1A16" filled="t" stroked="f" coordorigin="2599,6445" coordsize="876,54" path="m2718,6498l2701,6498,2701,6488,2714,6488,2718,6498xe">
                <v:path arrowok="t"/>
                <v:fill on="t" focussize="0,0"/>
                <v:stroke on="f"/>
                <v:imagedata o:title=""/>
                <o:lock v:ext="edit"/>
              </v:shape>
              <v:shape id="_x0000_s9758" o:spid="_x0000_s9758" style="position:absolute;left:2599;top:6445;height:54;width:876;" fillcolor="#1F1A16" filled="t" stroked="f" coordorigin="2599,6445" coordsize="876,54" path="m2744,6498l2728,6498,2728,6445,2744,6445,2744,6498xe">
                <v:path arrowok="t"/>
                <v:fill on="t" focussize="0,0"/>
                <v:stroke on="f"/>
                <v:imagedata o:title=""/>
                <o:lock v:ext="edit"/>
              </v:shape>
              <v:shape id="_x0000_s9759" o:spid="_x0000_s9759" style="position:absolute;left:2599;top:6445;height:54;width:876;" fillcolor="#1F1A16" filled="t" stroked="f" coordorigin="2599,6445" coordsize="876,54" path="m2774,6498l2761,6498,2761,6445,2774,6445,2791,6470,2774,6470,2774,6498xe">
                <v:path arrowok="t"/>
                <v:fill on="t" focussize="0,0"/>
                <v:stroke on="f"/>
                <v:imagedata o:title=""/>
                <o:lock v:ext="edit"/>
              </v:shape>
              <v:shape id="_x0000_s9760" o:spid="_x0000_s9760" style="position:absolute;left:2599;top:6445;height:54;width:876;" fillcolor="#1F1A16" filled="t" stroked="f" coordorigin="2599,6445" coordsize="876,54" path="m2807,6473l2794,6473,2794,6445,2807,6445,2807,6473xe">
                <v:path arrowok="t"/>
                <v:fill on="t" focussize="0,0"/>
                <v:stroke on="f"/>
                <v:imagedata o:title=""/>
                <o:lock v:ext="edit"/>
              </v:shape>
              <v:shape id="_x0000_s9761" o:spid="_x0000_s9761" style="position:absolute;left:2599;top:6445;height:54;width:876;" fillcolor="#1F1A16" filled="t" stroked="f" coordorigin="2599,6445" coordsize="876,54" path="m2807,6498l2794,6498,2774,6470,2791,6470,2794,6473,2807,6473,2807,6498xe">
                <v:path arrowok="t"/>
                <v:fill on="t" focussize="0,0"/>
                <v:stroke on="f"/>
                <v:imagedata o:title=""/>
                <o:lock v:ext="edit"/>
              </v:shape>
              <v:shape id="_x0000_s9762" o:spid="_x0000_s9762" style="position:absolute;left:2599;top:6445;height:54;width:876;" fillcolor="#1F1A16" filled="t" stroked="f" coordorigin="2599,6445" coordsize="876,54" path="m2856,6498l2840,6498,2840,6445,2873,6445,2876,6448,2879,6455,2856,6455,2856,6466,2879,6466,2876,6473,2873,6477,2856,6477,2856,6498xe">
                <v:path arrowok="t"/>
                <v:fill on="t" focussize="0,0"/>
                <v:stroke on="f"/>
                <v:imagedata o:title=""/>
                <o:lock v:ext="edit"/>
              </v:shape>
              <v:shape id="_x0000_s9763" o:spid="_x0000_s9763" style="position:absolute;left:2599;top:6445;height:54;width:876;" fillcolor="#1F1A16" filled="t" stroked="f" coordorigin="2599,6445" coordsize="876,54" path="m2879,6466l2866,6466,2866,6455,2879,6455,2882,6459,2879,6466xe">
                <v:path arrowok="t"/>
                <v:fill on="t" focussize="0,0"/>
                <v:stroke on="f"/>
                <v:imagedata o:title=""/>
                <o:lock v:ext="edit"/>
              </v:shape>
              <v:shape id="_x0000_s9764" o:spid="_x0000_s9764" style="position:absolute;left:2599;top:6445;height:54;width:876;" fillcolor="#1F1A16" filled="t" stroked="f" coordorigin="2599,6445" coordsize="876,54" path="m2925,6498l2909,6498,2905,6495,2899,6491,2896,6488,2892,6480,2892,6459,2905,6445,2929,6445,2938,6455,2912,6455,2909,6459,2909,6462,2905,6470,2909,6477,2909,6484,2912,6484,2919,6488,2938,6488,2932,6495,2925,6498xe">
                <v:path arrowok="t"/>
                <v:fill on="t" focussize="0,0"/>
                <v:stroke on="f"/>
                <v:imagedata o:title=""/>
                <o:lock v:ext="edit"/>
              </v:shape>
              <v:shape id="_x0000_s9765" o:spid="_x0000_s9765" style="position:absolute;left:2599;top:6445;height:54;width:876;" fillcolor="#1F1A16" filled="t" stroked="f" coordorigin="2599,6445" coordsize="876,54" path="m2938,6488l2919,6488,2922,6484,2925,6484,2929,6477,2929,6462,2922,6455,2938,6455,2942,6459,2942,6480,2938,6488xe">
                <v:path arrowok="t"/>
                <v:fill on="t" focussize="0,0"/>
                <v:stroke on="f"/>
                <v:imagedata o:title=""/>
                <o:lock v:ext="edit"/>
              </v:shape>
              <v:shape id="_x0000_s9766" o:spid="_x0000_s9766" style="position:absolute;left:2599;top:6445;height:54;width:876;" fillcolor="#1F1A16" filled="t" stroked="f" coordorigin="2599,6445" coordsize="876,54" path="m2975,6498l2961,6498,2948,6445,2965,6445,2968,6473,2982,6473,2975,6498xe">
                <v:path arrowok="t"/>
                <v:fill on="t" focussize="0,0"/>
                <v:stroke on="f"/>
                <v:imagedata o:title=""/>
                <o:lock v:ext="edit"/>
              </v:shape>
              <v:shape id="_x0000_s9767" o:spid="_x0000_s9767" style="position:absolute;left:2599;top:6445;height:54;width:876;" fillcolor="#1F1A16" filled="t" stroked="f" coordorigin="2599,6445" coordsize="876,54" path="m2982,6473l2968,6473,2978,6445,2991,6445,2995,6462,2984,6462,2982,6473xe">
                <v:path arrowok="t"/>
                <v:fill on="t" focussize="0,0"/>
                <v:stroke on="f"/>
                <v:imagedata o:title=""/>
                <o:lock v:ext="edit"/>
              </v:shape>
              <v:shape id="_x0000_s9768" o:spid="_x0000_s9768" style="position:absolute;left:2599;top:6445;height:54;width:876;" fillcolor="#1F1A16" filled="t" stroked="f" coordorigin="2599,6445" coordsize="876,54" path="m3012,6473l2998,6473,3004,6445,3017,6445,3012,6473xe">
                <v:path arrowok="t"/>
                <v:fill on="t" focussize="0,0"/>
                <v:stroke on="f"/>
                <v:imagedata o:title=""/>
                <o:lock v:ext="edit"/>
              </v:shape>
              <v:shape id="_x0000_s9769" o:spid="_x0000_s9769" style="position:absolute;left:2599;top:6445;height:54;width:876;" fillcolor="#1F1A16" filled="t" stroked="f" coordorigin="2599,6445" coordsize="876,54" path="m3008,6498l2991,6498,2984,6462,2995,6462,2998,6473,3012,6473,3008,6498xe">
                <v:path arrowok="t"/>
                <v:fill on="t" focussize="0,0"/>
                <v:stroke on="f"/>
                <v:imagedata o:title=""/>
                <o:lock v:ext="edit"/>
              </v:shape>
              <v:shape id="_x0000_s9770" o:spid="_x0000_s9770" style="position:absolute;left:2599;top:6445;height:54;width:876;" fillcolor="#1F1A16" filled="t" stroked="f" coordorigin="2599,6445" coordsize="876,54" path="m3070,6498l3027,6498,3027,6445,3070,6445,3070,6455,3044,6455,3044,6462,3067,6462,3067,6473,3044,6473,3044,6484,3070,6484,3070,6498xe">
                <v:path arrowok="t"/>
                <v:fill on="t" focussize="0,0"/>
                <v:stroke on="f"/>
                <v:imagedata o:title=""/>
                <o:lock v:ext="edit"/>
              </v:shape>
              <v:shape id="_x0000_s9771" o:spid="_x0000_s9771" style="position:absolute;left:2599;top:6445;height:54;width:876;" fillcolor="#1F1A16" filled="t" stroked="f" coordorigin="2599,6445" coordsize="876,54" path="m3096,6498l3083,6498,3083,6445,3119,6445,3126,6452,3126,6455,3096,6455,3096,6466,3126,6466,3119,6473,3116,6473,3119,6477,3096,6477,3096,6498xe">
                <v:path arrowok="t"/>
                <v:fill on="t" focussize="0,0"/>
                <v:stroke on="f"/>
                <v:imagedata o:title=""/>
                <o:lock v:ext="edit"/>
              </v:shape>
              <v:shape id="_x0000_s9772" o:spid="_x0000_s9772" style="position:absolute;left:2599;top:6445;height:54;width:876;" fillcolor="#1F1A16" filled="t" stroked="f" coordorigin="2599,6445" coordsize="876,54" path="m3126,6466l3110,6466,3110,6462,3113,6462,3113,6459,3110,6459,3110,6455,3126,6455,3126,6466xe">
                <v:path arrowok="t"/>
                <v:fill on="t" focussize="0,0"/>
                <v:stroke on="f"/>
                <v:imagedata o:title=""/>
                <o:lock v:ext="edit"/>
              </v:shape>
              <v:shape id="_x0000_s9773" o:spid="_x0000_s9773" style="position:absolute;left:2599;top:6445;height:54;width:876;" fillcolor="#1F1A16" filled="t" stroked="f" coordorigin="2599,6445" coordsize="876,54" path="m3129,6498l3113,6498,3106,6480,3103,6480,3103,6477,3119,6477,3123,6480,3129,6498xe">
                <v:path arrowok="t"/>
                <v:fill on="t" focussize="0,0"/>
                <v:stroke on="f"/>
                <v:imagedata o:title=""/>
                <o:lock v:ext="edit"/>
              </v:shape>
              <v:shape id="_x0000_s9774" o:spid="_x0000_s9774" style="position:absolute;left:2599;top:6445;height:54;width:876;" fillcolor="#1F1A16" filled="t" stroked="f" coordorigin="2599,6445" coordsize="876,54" path="m3198,6488l3185,6488,3185,6480,3182,6477,3175,6477,3162,6470,3159,6466,3159,6452,3166,6445,3189,6445,3192,6448,3198,6452,3175,6452,3172,6455,3172,6459,3175,6462,3185,6462,3192,6466,3202,6477,3202,6480,3198,6484,3198,6488xe">
                <v:path arrowok="t"/>
                <v:fill on="t" focussize="0,0"/>
                <v:stroke on="f"/>
                <v:imagedata o:title=""/>
                <o:lock v:ext="edit"/>
              </v:shape>
              <v:shape id="_x0000_s9775" o:spid="_x0000_s9775" style="position:absolute;left:2599;top:6445;height:54;width:876;" fillcolor="#1F1A16" filled="t" stroked="f" coordorigin="2599,6445" coordsize="876,54" path="m3198,6459l3185,6459,3185,6455,3179,6455,3179,6452,3198,6452,3198,6459xe">
                <v:path arrowok="t"/>
                <v:fill on="t" focussize="0,0"/>
                <v:stroke on="f"/>
                <v:imagedata o:title=""/>
                <o:lock v:ext="edit"/>
              </v:shape>
              <v:shape id="_x0000_s9776" o:spid="_x0000_s9776" style="position:absolute;left:2599;top:6445;height:54;width:876;" fillcolor="#1F1A16" filled="t" stroked="f" coordorigin="2599,6445" coordsize="876,54" path="m3185,6498l3169,6498,3162,6495,3156,6480,3172,6480,3172,6484,3175,6488,3198,6488,3198,6491,3195,6495,3192,6495,3185,6498xe">
                <v:path arrowok="t"/>
                <v:fill on="t" focussize="0,0"/>
                <v:stroke on="f"/>
                <v:imagedata o:title=""/>
                <o:lock v:ext="edit"/>
              </v:shape>
              <v:shape id="_x0000_s9777" o:spid="_x0000_s9777" style="position:absolute;left:2599;top:6445;height:54;width:876;" fillcolor="#1F1A16" filled="t" stroked="f" coordorigin="2599,6445" coordsize="876,54" path="m3235,6498l3218,6498,3208,6445,3222,6445,3228,6473,3239,6473,3235,6498xe">
                <v:path arrowok="t"/>
                <v:fill on="t" focussize="0,0"/>
                <v:stroke on="f"/>
                <v:imagedata o:title=""/>
                <o:lock v:ext="edit"/>
              </v:shape>
              <v:shape id="_x0000_s9778" o:spid="_x0000_s9778" style="position:absolute;left:2599;top:6445;height:54;width:876;" fillcolor="#1F1A16" filled="t" stroked="f" coordorigin="2599,6445" coordsize="876,54" path="m3239,6473l3228,6473,3235,6445,3251,6445,3255,6462,3241,6462,3239,6473xe">
                <v:path arrowok="t"/>
                <v:fill on="t" focussize="0,0"/>
                <v:stroke on="f"/>
                <v:imagedata o:title=""/>
                <o:lock v:ext="edit"/>
              </v:shape>
              <v:shape id="_x0000_s9779" o:spid="_x0000_s9779" style="position:absolute;left:2599;top:6445;height:54;width:876;" fillcolor="#1F1A16" filled="t" stroked="f" coordorigin="2599,6445" coordsize="876,54" path="m3272,6473l3258,6473,3261,6445,3277,6445,3272,6473xe">
                <v:path arrowok="t"/>
                <v:fill on="t" focussize="0,0"/>
                <v:stroke on="f"/>
                <v:imagedata o:title=""/>
                <o:lock v:ext="edit"/>
              </v:shape>
              <v:shape id="_x0000_s9780" o:spid="_x0000_s9780" style="position:absolute;left:2599;top:6445;height:54;width:876;" fillcolor="#1F1A16" filled="t" stroked="f" coordorigin="2599,6445" coordsize="876,54" path="m3268,6498l3251,6498,3241,6462,3255,6462,3258,6473,3272,6473,3268,6498xe">
                <v:path arrowok="t"/>
                <v:fill on="t" focussize="0,0"/>
                <v:stroke on="f"/>
                <v:imagedata o:title=""/>
                <o:lock v:ext="edit"/>
              </v:shape>
              <v:shape id="_x0000_s9781" o:spid="_x0000_s9781" style="position:absolute;left:2599;top:6445;height:54;width:876;" fillcolor="#1F1A16" filled="t" stroked="f" coordorigin="2599,6445" coordsize="876,54" path="m3304,6498l3287,6498,3287,6445,3304,6445,3304,6498xe">
                <v:path arrowok="t"/>
                <v:fill on="t" focussize="0,0"/>
                <v:stroke on="f"/>
                <v:imagedata o:title=""/>
                <o:lock v:ext="edit"/>
              </v:shape>
              <v:shape id="_x0000_s9782" o:spid="_x0000_s9782" style="position:absolute;left:2599;top:6445;height:54;width:876;" fillcolor="#1F1A16" filled="t" stroked="f" coordorigin="2599,6445" coordsize="876,54" path="m3360,6459l3314,6459,3314,6445,3360,6445,3360,6459xe">
                <v:path arrowok="t"/>
                <v:fill on="t" focussize="0,0"/>
                <v:stroke on="f"/>
                <v:imagedata o:title=""/>
                <o:lock v:ext="edit"/>
              </v:shape>
              <v:shape id="_x0000_s9783" o:spid="_x0000_s9783" style="position:absolute;left:2599;top:6445;height:54;width:876;" fillcolor="#1F1A16" filled="t" stroked="f" coordorigin="2599,6445" coordsize="876,54" path="m3347,6498l3330,6498,3330,6459,3347,6459,3347,6498xe">
                <v:path arrowok="t"/>
                <v:fill on="t" focussize="0,0"/>
                <v:stroke on="f"/>
                <v:imagedata o:title=""/>
                <o:lock v:ext="edit"/>
              </v:shape>
              <v:shape id="_x0000_s9784" o:spid="_x0000_s9784" style="position:absolute;left:2599;top:6445;height:54;width:876;" fillcolor="#1F1A16" filled="t" stroked="f" coordorigin="2599,6445" coordsize="876,54" path="m3406,6498l3386,6498,3380,6495,3373,6488,3370,6480,3370,6459,3373,6452,3383,6445,3403,6445,3409,6448,3412,6452,3414,6455,3389,6455,3386,6459,3383,6466,3383,6477,3386,6484,3389,6484,3393,6488,3416,6488,3406,6498xe">
                <v:path arrowok="t"/>
                <v:fill on="t" focussize="0,0"/>
                <v:stroke on="f"/>
                <v:imagedata o:title=""/>
                <o:lock v:ext="edit"/>
              </v:shape>
              <v:shape id="_x0000_s9785" o:spid="_x0000_s9785" style="position:absolute;left:2599;top:6445;height:54;width:876;" fillcolor="#1F1A16" filled="t" stroked="f" coordorigin="2599,6445" coordsize="876,54" path="m3403,6462l3396,6455,3414,6455,3416,6459,3403,6462xe">
                <v:path arrowok="t"/>
                <v:fill on="t" focussize="0,0"/>
                <v:stroke on="f"/>
                <v:imagedata o:title=""/>
                <o:lock v:ext="edit"/>
              </v:shape>
              <v:shape id="_x0000_s9786" o:spid="_x0000_s9786" style="position:absolute;left:2599;top:6445;height:54;width:876;" fillcolor="#1F1A16" filled="t" stroked="f" coordorigin="2599,6445" coordsize="876,54" path="m3416,6488l3393,6488,3396,6484,3399,6484,3403,6480,3403,6477,3416,6480,3416,6488xe">
                <v:path arrowok="t"/>
                <v:fill on="t" focussize="0,0"/>
                <v:stroke on="f"/>
                <v:imagedata o:title=""/>
                <o:lock v:ext="edit"/>
              </v:shape>
              <v:shape id="_x0000_s9787" o:spid="_x0000_s9787" style="position:absolute;left:2599;top:6445;height:54;width:876;" fillcolor="#1F1A16" filled="t" stroked="f" coordorigin="2599,6445" coordsize="876,54" path="m3442,6498l3429,6498,3429,6445,3442,6445,3442,6462,3475,6462,3475,6477,3442,6477,3442,6498xe">
                <v:path arrowok="t"/>
                <v:fill on="t" focussize="0,0"/>
                <v:stroke on="f"/>
                <v:imagedata o:title=""/>
                <o:lock v:ext="edit"/>
              </v:shape>
              <v:shape id="_x0000_s9788" o:spid="_x0000_s9788" style="position:absolute;left:2599;top:6445;height:54;width:876;" fillcolor="#1F1A16" filled="t" stroked="f" coordorigin="2599,6445" coordsize="876,54" path="m3475,6462l3459,6462,3459,6445,3475,6445,3475,6462xe">
                <v:path arrowok="t"/>
                <v:fill on="t" focussize="0,0"/>
                <v:stroke on="f"/>
                <v:imagedata o:title=""/>
                <o:lock v:ext="edit"/>
              </v:shape>
              <v:shape id="_x0000_s9789" o:spid="_x0000_s9789" style="position:absolute;left:2599;top:6445;height:54;width:876;" fillcolor="#1F1A16" filled="t" stroked="f" coordorigin="2599,6445" coordsize="876,54" path="m3475,6498l3459,6498,3459,6477,3475,6477,3475,6498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790" o:spid="_x0000_s9790" o:spt="203" style="position:absolute;left:4229;top:6179;height:54;width:642;" coordorigin="4229,6179" coordsize="642,54">
              <o:lock v:ext="edit"/>
              <v:shape id="_x0000_s9791" o:spid="_x0000_s9791" style="position:absolute;left:4229;top:6179;height:54;width:642;" fillcolor="#1F1A16" filled="t" stroked="f" coordorigin="4229,6179" coordsize="642,54" path="m4242,6233l4229,6233,4229,6179,4249,6179,4252,6190,4242,6190,4242,6233xe">
                <v:path arrowok="t"/>
                <v:fill on="t" focussize="0,0"/>
                <v:stroke on="f"/>
                <v:imagedata o:title=""/>
                <o:lock v:ext="edit"/>
              </v:shape>
              <v:shape id="_x0000_s9792" o:spid="_x0000_s9792" style="position:absolute;left:4229;top:6179;height:54;width:642;" fillcolor="#1F1A16" filled="t" stroked="f" coordorigin="4229,6179" coordsize="642,54" path="m4267,6211l4259,6211,4265,6179,4285,6179,4285,6190,4272,6190,4267,6211xe">
                <v:path arrowok="t"/>
                <v:fill on="t" focussize="0,0"/>
                <v:stroke on="f"/>
                <v:imagedata o:title=""/>
                <o:lock v:ext="edit"/>
              </v:shape>
              <v:shape id="_x0000_s9793" o:spid="_x0000_s9793" style="position:absolute;left:4229;top:6179;height:54;width:642;" fillcolor="#1F1A16" filled="t" stroked="f" coordorigin="4229,6179" coordsize="642,54" path="m4262,6233l4252,6233,4242,6190,4252,6190,4259,6211,4267,6211,4262,6233xe">
                <v:path arrowok="t"/>
                <v:fill on="t" focussize="0,0"/>
                <v:stroke on="f"/>
                <v:imagedata o:title=""/>
                <o:lock v:ext="edit"/>
              </v:shape>
              <v:shape id="_x0000_s9794" o:spid="_x0000_s9794" style="position:absolute;left:4229;top:6179;height:54;width:642;" fillcolor="#1F1A16" filled="t" stroked="f" coordorigin="4229,6179" coordsize="642,54" path="m4285,6233l4272,6233,4272,6190,4285,6190,4285,6233xe">
                <v:path arrowok="t"/>
                <v:fill on="t" focussize="0,0"/>
                <v:stroke on="f"/>
                <v:imagedata o:title=""/>
                <o:lock v:ext="edit"/>
              </v:shape>
              <v:shape id="_x0000_s9795" o:spid="_x0000_s9795" style="position:absolute;left:4229;top:6179;height:54;width:642;" fillcolor="#1F1A16" filled="t" stroked="f" coordorigin="4229,6179" coordsize="642,54" path="m4311,6233l4295,6233,4311,6179,4328,6179,4333,6193,4321,6193,4314,6211,4339,6211,4343,6222,4311,6222,4311,6233xe">
                <v:path arrowok="t"/>
                <v:fill on="t" focussize="0,0"/>
                <v:stroke on="f"/>
                <v:imagedata o:title=""/>
                <o:lock v:ext="edit"/>
              </v:shape>
              <v:shape id="_x0000_s9796" o:spid="_x0000_s9796" style="position:absolute;left:4229;top:6179;height:54;width:642;" fillcolor="#1F1A16" filled="t" stroked="f" coordorigin="4229,6179" coordsize="642,54" path="m4339,6211l4328,6211,4321,6193,4333,6193,4339,6211xe">
                <v:path arrowok="t"/>
                <v:fill on="t" focussize="0,0"/>
                <v:stroke on="f"/>
                <v:imagedata o:title=""/>
                <o:lock v:ext="edit"/>
              </v:shape>
              <v:shape id="_x0000_s9797" o:spid="_x0000_s9797" style="position:absolute;left:4229;top:6179;height:54;width:642;" fillcolor="#1F1A16" filled="t" stroked="f" coordorigin="4229,6179" coordsize="642,54" path="m4347,6233l4331,6233,4331,6222,4343,6222,4347,6233xe">
                <v:path arrowok="t"/>
                <v:fill on="t" focussize="0,0"/>
                <v:stroke on="f"/>
                <v:imagedata o:title=""/>
                <o:lock v:ext="edit"/>
              </v:shape>
              <v:shape id="_x0000_s9798" o:spid="_x0000_s9798" style="position:absolute;left:4229;top:6179;height:54;width:642;" fillcolor="#1F1A16" filled="t" stroked="f" coordorigin="4229,6179" coordsize="642,54" path="m4374,6233l4357,6233,4357,6179,4374,6179,4374,6233xe">
                <v:path arrowok="t"/>
                <v:fill on="t" focussize="0,0"/>
                <v:stroke on="f"/>
                <v:imagedata o:title=""/>
                <o:lock v:ext="edit"/>
              </v:shape>
              <v:shape id="_x0000_s9799" o:spid="_x0000_s9799" style="position:absolute;left:4229;top:6179;height:54;width:642;" fillcolor="#1F1A16" filled="t" stroked="f" coordorigin="4229,6179" coordsize="642,54" path="m4403,6233l4390,6233,4390,6179,4403,6179,4421,6204,4403,6204,4403,6233xe">
                <v:path arrowok="t"/>
                <v:fill on="t" focussize="0,0"/>
                <v:stroke on="f"/>
                <v:imagedata o:title=""/>
                <o:lock v:ext="edit"/>
              </v:shape>
              <v:shape id="_x0000_s9800" o:spid="_x0000_s9800" style="position:absolute;left:4229;top:6179;height:54;width:642;" fillcolor="#1F1A16" filled="t" stroked="f" coordorigin="4229,6179" coordsize="642,54" path="m4436,6207l4423,6207,4423,6179,4436,6179,4436,6207xe">
                <v:path arrowok="t"/>
                <v:fill on="t" focussize="0,0"/>
                <v:stroke on="f"/>
                <v:imagedata o:title=""/>
                <o:lock v:ext="edit"/>
              </v:shape>
              <v:shape id="_x0000_s9801" o:spid="_x0000_s9801" style="position:absolute;left:4229;top:6179;height:54;width:642;" fillcolor="#1F1A16" filled="t" stroked="f" coordorigin="4229,6179" coordsize="642,54" path="m4436,6233l4423,6233,4403,6204,4421,6204,4423,6207,4436,6207,4436,6233xe">
                <v:path arrowok="t"/>
                <v:fill on="t" focussize="0,0"/>
                <v:stroke on="f"/>
                <v:imagedata o:title=""/>
                <o:lock v:ext="edit"/>
              </v:shape>
              <v:shape id="_x0000_s9802" o:spid="_x0000_s9802" style="position:absolute;left:4229;top:6179;height:54;width:642;" fillcolor="#1F1A16" filled="t" stroked="f" coordorigin="4229,6179" coordsize="642,54" path="m4528,6233l4512,6233,4492,6179,4509,6179,4519,6218,4533,6218,4528,6233xe">
                <v:path arrowok="t"/>
                <v:fill on="t" focussize="0,0"/>
                <v:stroke on="f"/>
                <v:imagedata o:title=""/>
                <o:lock v:ext="edit"/>
              </v:shape>
              <v:shape id="_x0000_s9803" o:spid="_x0000_s9803" style="position:absolute;left:4229;top:6179;height:54;width:642;" fillcolor="#1F1A16" filled="t" stroked="f" coordorigin="4229,6179" coordsize="642,54" path="m4533,6218l4519,6218,4532,6179,4545,6179,4533,6218xe">
                <v:path arrowok="t"/>
                <v:fill on="t" focussize="0,0"/>
                <v:stroke on="f"/>
                <v:imagedata o:title=""/>
                <o:lock v:ext="edit"/>
              </v:shape>
              <v:shape id="_x0000_s9804" o:spid="_x0000_s9804" style="position:absolute;left:4229;top:6179;height:54;width:642;" fillcolor="#1F1A16" filled="t" stroked="f" coordorigin="4229,6179" coordsize="642,54" path="m4584,6233l4571,6233,4558,6225,4555,6222,4552,6215,4552,6193,4565,6179,4588,6179,4598,6190,4571,6190,4568,6193,4568,6218,4571,6218,4578,6222,4599,6222,4598,6225,4584,6233xe">
                <v:path arrowok="t"/>
                <v:fill on="t" focussize="0,0"/>
                <v:stroke on="f"/>
                <v:imagedata o:title=""/>
                <o:lock v:ext="edit"/>
              </v:shape>
              <v:shape id="_x0000_s9805" o:spid="_x0000_s9805" style="position:absolute;left:4229;top:6179;height:54;width:642;" fillcolor="#1F1A16" filled="t" stroked="f" coordorigin="4229,6179" coordsize="642,54" path="m4599,6222l4578,6222,4581,6218,4584,6218,4588,6211,4588,6197,4581,6190,4598,6190,4601,6193,4604,6204,4601,6215,4601,6218,4599,6222xe">
                <v:path arrowok="t"/>
                <v:fill on="t" focussize="0,0"/>
                <v:stroke on="f"/>
                <v:imagedata o:title=""/>
                <o:lock v:ext="edit"/>
              </v:shape>
              <v:shape id="_x0000_s9806" o:spid="_x0000_s9806" style="position:absolute;left:4229;top:6179;height:54;width:642;" fillcolor="#1F1A16" filled="t" stroked="f" coordorigin="4229,6179" coordsize="642,54" path="m4654,6233l4614,6233,4614,6179,4631,6179,4631,6218,4654,6218,4654,6233xe">
                <v:path arrowok="t"/>
                <v:fill on="t" focussize="0,0"/>
                <v:stroke on="f"/>
                <v:imagedata o:title=""/>
                <o:lock v:ext="edit"/>
              </v:shape>
              <v:shape id="_x0000_s9807" o:spid="_x0000_s9807" style="position:absolute;left:4229;top:6179;height:54;width:642;" fillcolor="#1F1A16" filled="t" stroked="f" coordorigin="4229,6179" coordsize="642,54" path="m4706,6193l4660,6193,4660,6179,4706,6179,4706,6193xe">
                <v:path arrowok="t"/>
                <v:fill on="t" focussize="0,0"/>
                <v:stroke on="f"/>
                <v:imagedata o:title=""/>
                <o:lock v:ext="edit"/>
              </v:shape>
              <v:shape id="_x0000_s9808" o:spid="_x0000_s9808" style="position:absolute;left:4229;top:6179;height:54;width:642;" fillcolor="#1F1A16" filled="t" stroked="f" coordorigin="4229,6179" coordsize="642,54" path="m4723,6233l4706,6233,4726,6179,4742,6179,4748,6193,4733,6193,4729,6211,4754,6211,4758,6222,4726,6222,4723,6233xe">
                <v:path arrowok="t"/>
                <v:fill on="t" focussize="0,0"/>
                <v:stroke on="f"/>
                <v:imagedata o:title=""/>
                <o:lock v:ext="edit"/>
              </v:shape>
              <v:shape id="_x0000_s9809" o:spid="_x0000_s9809" style="position:absolute;left:4229;top:6179;height:54;width:642;" fillcolor="#1F1A16" filled="t" stroked="f" coordorigin="4229,6179" coordsize="642,54" path="m4690,6233l4673,6233,4673,6193,4690,6193,4690,6233xe">
                <v:path arrowok="t"/>
                <v:fill on="t" focussize="0,0"/>
                <v:stroke on="f"/>
                <v:imagedata o:title=""/>
                <o:lock v:ext="edit"/>
              </v:shape>
              <v:shape id="_x0000_s9810" o:spid="_x0000_s9810" style="position:absolute;left:4229;top:6179;height:54;width:642;" fillcolor="#1F1A16" filled="t" stroked="f" coordorigin="4229,6179" coordsize="642,54" path="m4754,6211l4739,6211,4733,6193,4748,6193,4754,6211xe">
                <v:path arrowok="t"/>
                <v:fill on="t" focussize="0,0"/>
                <v:stroke on="f"/>
                <v:imagedata o:title=""/>
                <o:lock v:ext="edit"/>
              </v:shape>
              <v:shape id="_x0000_s9811" o:spid="_x0000_s9811" style="position:absolute;left:4229;top:6179;height:54;width:642;" fillcolor="#1F1A16" filled="t" stroked="f" coordorigin="4229,6179" coordsize="642,54" path="m4762,6233l4746,6233,4742,6222,4758,6222,4762,6233xe">
                <v:path arrowok="t"/>
                <v:fill on="t" focussize="0,0"/>
                <v:stroke on="f"/>
                <v:imagedata o:title=""/>
                <o:lock v:ext="edit"/>
              </v:shape>
              <v:shape id="_x0000_s9812" o:spid="_x0000_s9812" style="position:absolute;left:4229;top:6179;height:54;width:642;" fillcolor="#1F1A16" filled="t" stroked="f" coordorigin="4229,6179" coordsize="642,54" path="m4805,6233l4785,6233,4779,6229,4769,6218,4769,6211,4765,6204,4769,6197,4769,6190,4779,6179,4805,6179,4808,6182,4812,6182,4815,6186,4817,6190,4789,6190,4782,6197,4782,6211,4785,6218,4789,6218,4795,6222,4818,6222,4818,6225,4805,6233xe">
                <v:path arrowok="t"/>
                <v:fill on="t" focussize="0,0"/>
                <v:stroke on="f"/>
                <v:imagedata o:title=""/>
                <o:lock v:ext="edit"/>
              </v:shape>
              <v:shape id="_x0000_s9813" o:spid="_x0000_s9813" style="position:absolute;left:4229;top:6179;height:54;width:642;" fillcolor="#1F1A16" filled="t" stroked="f" coordorigin="4229,6179" coordsize="642,54" path="m4802,6197l4802,6193,4798,6190,4817,6190,4818,6193,4802,6197xe">
                <v:path arrowok="t"/>
                <v:fill on="t" focussize="0,0"/>
                <v:stroke on="f"/>
                <v:imagedata o:title=""/>
                <o:lock v:ext="edit"/>
              </v:shape>
              <v:shape id="_x0000_s9814" o:spid="_x0000_s9814" style="position:absolute;left:4229;top:6179;height:54;width:642;" fillcolor="#1F1A16" filled="t" stroked="f" coordorigin="4229,6179" coordsize="642,54" path="m4818,6222l4798,6222,4802,6218,4805,6218,4805,6211,4795,6211,4795,6200,4818,6200,4818,6222xe">
                <v:path arrowok="t"/>
                <v:fill on="t" focussize="0,0"/>
                <v:stroke on="f"/>
                <v:imagedata o:title=""/>
                <o:lock v:ext="edit"/>
              </v:shape>
              <v:shape id="_x0000_s9815" o:spid="_x0000_s9815" style="position:absolute;left:4229;top:6179;height:54;width:642;" fillcolor="#1F1A16" filled="t" stroked="f" coordorigin="4229,6179" coordsize="642,54" path="m4871,6233l4831,6233,4831,6179,4871,6179,4871,6190,4845,6190,4845,6197,4871,6197,4871,6207,4845,6207,4845,6218,4871,6218,4871,6233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816" o:spid="_x0000_s9816" o:spt="203" style="position:absolute;left:7069;top:4786;height:1088;width:1091;" coordorigin="7069,4786" coordsize="1091,1088">
              <o:lock v:ext="edit"/>
              <v:shape id="_x0000_s9817" o:spid="_x0000_s9817" style="position:absolute;left:7069;top:4786;height:1088;width:1091;" fillcolor="#000000" filled="t" stroked="f" coordorigin="7069,4786" coordsize="1091,1088" path="m7079,5873l7069,5863,8149,4786,8159,4796,7079,5873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818" o:spid="_x0000_s9818" o:spt="203" style="position:absolute;left:6275;top:6263;height:743;width:73;" coordorigin="6275,6263" coordsize="73,743">
              <o:lock v:ext="edit"/>
              <v:shape id="_x0000_s9819" o:spid="_x0000_s9819" style="position:absolute;left:6275;top:6263;height:743;width:73;" fillcolor="#000000" filled="t" stroked="f" coordorigin="6275,6263" coordsize="73,743" path="m6290,7005l6275,7004,6332,6263,6347,6264,6290,7005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820" o:spid="_x0000_s9820" o:spt="203" style="position:absolute;left:7688;top:4786;height:1087;width:916;" coordorigin="7688,4786" coordsize="916,1087">
              <o:lock v:ext="edit"/>
              <v:shape id="_x0000_s9821" o:spid="_x0000_s9821" style="position:absolute;left:7688;top:4786;height:1087;width:916;" fillcolor="#000000" filled="t" stroked="f" coordorigin="7688,4786" coordsize="916,1087" path="m7700,5873l7688,5863,8592,4786,8604,4796,7700,5873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822" o:spid="_x0000_s9822" o:spt="203" style="position:absolute;left:6307;top:4788;height:787;width:390;" coordorigin="6307,4788" coordsize="390,787">
              <o:lock v:ext="edit"/>
              <v:shape id="_x0000_s9823" o:spid="_x0000_s9823" style="position:absolute;left:6307;top:4788;height:787;width:390;" fillcolor="#000000" filled="t" stroked="f" coordorigin="6307,4788" coordsize="390,787" path="m6321,5574l6307,5568,6683,4788,6697,4794,6321,5574xe">
                <v:path arrowok="t"/>
                <v:fill on="t" focussize="0,0"/>
                <v:stroke on="f"/>
                <v:imagedata o:title=""/>
                <o:lock v:ext="edit"/>
              </v:shape>
              <v:shape id="_x0000_s9824" o:spid="_x0000_s9824" o:spt="75" type="#_x0000_t75" style="position:absolute;left:6074;top:3868;height:1428;width:2400;" filled="f" stroked="f" coordsize="21600,21600">
                <v:path/>
                <v:fill on="f" focussize="0,0"/>
                <v:stroke on="f"/>
                <v:imagedata r:id="rId27" o:title=""/>
                <o:lock v:ext="edit" aspectratio="t"/>
              </v:shape>
            </v:group>
            <v:group id="_x0000_s9825" o:spid="_x0000_s9825" o:spt="203" style="position:absolute;left:6535;top:4308;height:468;width:1440;" coordorigin="6535,4308" coordsize="1440,468">
              <o:lock v:ext="edit"/>
              <v:shape id="_x0000_s9826" o:spid="_x0000_s9826" style="position:absolute;left:6535;top:4308;height:468;width:1440;" fillcolor="#B6DDE8" filled="t" stroked="f" coordorigin="6535,4308" coordsize="1440,468" path="m6535,4308l7975,4308,7975,4776,6535,4776,6535,4308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827" o:spid="_x0000_s9827" o:spt="203" style="position:absolute;left:6504;top:4278;height:528;width:1500;" coordorigin="6504,4278" coordsize="1500,528">
              <o:lock v:ext="edit"/>
              <v:shape id="_x0000_s9828" o:spid="_x0000_s9828" style="position:absolute;left:6504;top:4278;height:528;width:1500;" fillcolor="#F1F1F1" filled="t" stroked="f" coordorigin="6504,4278" coordsize="1500,528" path="m8004,4806l6504,4806,6504,4278,8004,4278,8004,4308,6564,4308,6534,4338,6564,4338,6564,4746,6534,4746,6564,4776,8004,4776,8004,4806xe">
                <v:path arrowok="t"/>
                <v:fill on="t" focussize="0,0"/>
                <v:stroke on="f"/>
                <v:imagedata o:title=""/>
                <o:lock v:ext="edit"/>
              </v:shape>
              <v:shape id="_x0000_s9829" o:spid="_x0000_s9829" style="position:absolute;left:6504;top:4278;height:528;width:1500;" fillcolor="#F1F1F1" filled="t" stroked="f" coordorigin="6504,4278" coordsize="1500,528" path="m6564,4338l6534,4338,6564,4308,6564,4338xe">
                <v:path arrowok="t"/>
                <v:fill on="t" focussize="0,0"/>
                <v:stroke on="f"/>
                <v:imagedata o:title=""/>
                <o:lock v:ext="edit"/>
              </v:shape>
              <v:shape id="_x0000_s9830" o:spid="_x0000_s9830" style="position:absolute;left:6504;top:4278;height:528;width:1500;" fillcolor="#F1F1F1" filled="t" stroked="f" coordorigin="6504,4278" coordsize="1500,528" path="m7944,4338l6564,4338,6564,4308,7944,4308,7944,4338xe">
                <v:path arrowok="t"/>
                <v:fill on="t" focussize="0,0"/>
                <v:stroke on="f"/>
                <v:imagedata o:title=""/>
                <o:lock v:ext="edit"/>
              </v:shape>
              <v:shape id="_x0000_s9831" o:spid="_x0000_s9831" style="position:absolute;left:6504;top:4278;height:528;width:1500;" fillcolor="#F1F1F1" filled="t" stroked="f" coordorigin="6504,4278" coordsize="1500,528" path="m7944,4776l7944,4308,7974,4338,8004,4338,8004,4746,7974,4746,7944,4776xe">
                <v:path arrowok="t"/>
                <v:fill on="t" focussize="0,0"/>
                <v:stroke on="f"/>
                <v:imagedata o:title=""/>
                <o:lock v:ext="edit"/>
              </v:shape>
              <v:shape id="_x0000_s9832" o:spid="_x0000_s9832" style="position:absolute;left:6504;top:4278;height:528;width:1500;" fillcolor="#F1F1F1" filled="t" stroked="f" coordorigin="6504,4278" coordsize="1500,528" path="m8004,4338l7974,4338,7944,4308,8004,4308,8004,4338xe">
                <v:path arrowok="t"/>
                <v:fill on="t" focussize="0,0"/>
                <v:stroke on="f"/>
                <v:imagedata o:title=""/>
                <o:lock v:ext="edit"/>
              </v:shape>
              <v:shape id="_x0000_s9833" o:spid="_x0000_s9833" style="position:absolute;left:6504;top:4278;height:528;width:1500;" fillcolor="#F1F1F1" filled="t" stroked="f" coordorigin="6504,4278" coordsize="1500,528" path="m6564,4776l6534,4746,6564,4746,6564,4776xe">
                <v:path arrowok="t"/>
                <v:fill on="t" focussize="0,0"/>
                <v:stroke on="f"/>
                <v:imagedata o:title=""/>
                <o:lock v:ext="edit"/>
              </v:shape>
              <v:shape id="_x0000_s9834" o:spid="_x0000_s9834" style="position:absolute;left:6504;top:4278;height:528;width:1500;" fillcolor="#F1F1F1" filled="t" stroked="f" coordorigin="6504,4278" coordsize="1500,528" path="m7944,4776l6564,4776,6564,4746,7944,4746,7944,4776xe">
                <v:path arrowok="t"/>
                <v:fill on="t" focussize="0,0"/>
                <v:stroke on="f"/>
                <v:imagedata o:title=""/>
                <o:lock v:ext="edit"/>
              </v:shape>
              <v:shape id="_x0000_s9835" o:spid="_x0000_s9835" style="position:absolute;left:6504;top:4278;height:528;width:1500;" fillcolor="#F1F1F1" filled="t" stroked="f" coordorigin="6504,4278" coordsize="1500,528" path="m8004,4776l7944,4776,7974,4746,8004,4746,8004,477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836" o:spid="_x0000_s9836" o:spt="203" style="position:absolute;left:7427;top:5726;height:1284;width:206;" coordorigin="7427,5726" coordsize="206,1284">
              <o:lock v:ext="edit"/>
              <v:shape id="_x0000_s9837" o:spid="_x0000_s9837" style="position:absolute;left:7427;top:5726;height:1284;width:206;" fillcolor="#000000" filled="t" stroked="f" coordorigin="7427,5726" coordsize="206,1284" path="m7618,7009l7427,5728,7441,5726,7632,7007,7618,700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838" o:spid="_x0000_s9838" o:spt="203" style="position:absolute;left:7366;top:6232;height:779;width:267;" coordorigin="7366,6232" coordsize="267,779">
              <o:lock v:ext="edit"/>
              <v:shape id="_x0000_s9839" o:spid="_x0000_s9839" style="position:absolute;left:7366;top:6232;height:779;width:267;" fillcolor="#000000" filled="t" stroked="f" coordorigin="7366,6232" coordsize="267,779" path="m7618,7010l7366,6236,7380,6232,7632,7006,7618,7010xe">
                <v:path arrowok="t"/>
                <v:fill on="t" focussize="0,0"/>
                <v:stroke on="f"/>
                <v:imagedata o:title=""/>
                <o:lock v:ext="edit"/>
              </v:shape>
              <v:shape id="_x0000_s9840" o:spid="_x0000_s9840" o:spt="75" type="#_x0000_t75" style="position:absolute;left:7694;top:3883;height:1428;width:2400;" filled="f" stroked="f" coordsize="21600,21600">
                <v:path/>
                <v:fill on="f" focussize="0,0"/>
                <v:stroke on="f"/>
                <v:imagedata r:id="rId31" o:title=""/>
                <o:lock v:ext="edit" aspectratio="t"/>
              </v:shape>
            </v:group>
            <v:group id="_x0000_s9841" o:spid="_x0000_s9841" o:spt="203" style="position:absolute;left:8124;top:4293;height:528;width:1500;" coordorigin="8124,4293" coordsize="1500,528">
              <o:lock v:ext="edit"/>
              <v:shape id="_x0000_s9842" o:spid="_x0000_s9842" style="position:absolute;left:8124;top:4293;height:528;width:1500;" fillcolor="#F1F1F1" filled="t" stroked="f" coordorigin="8124,4293" coordsize="1500,528" path="m9624,4821l8124,4821,8124,4293,9624,4293,9624,4323,8184,4323,8154,4353,8184,4353,8184,4761,8154,4761,8184,4791,9624,4791,9624,4821xe">
                <v:path arrowok="t"/>
                <v:fill on="t" focussize="0,0"/>
                <v:stroke on="f"/>
                <v:imagedata o:title=""/>
                <o:lock v:ext="edit"/>
              </v:shape>
              <v:shape id="_x0000_s9843" o:spid="_x0000_s9843" style="position:absolute;left:8124;top:4293;height:528;width:1500;" fillcolor="#F1F1F1" filled="t" stroked="f" coordorigin="8124,4293" coordsize="1500,528" path="m8184,4353l8154,4353,8184,4323,8184,4353xe">
                <v:path arrowok="t"/>
                <v:fill on="t" focussize="0,0"/>
                <v:stroke on="f"/>
                <v:imagedata o:title=""/>
                <o:lock v:ext="edit"/>
              </v:shape>
              <v:shape id="_x0000_s9844" o:spid="_x0000_s9844" style="position:absolute;left:8124;top:4293;height:528;width:1500;" fillcolor="#F1F1F1" filled="t" stroked="f" coordorigin="8124,4293" coordsize="1500,528" path="m9564,4353l8184,4353,8184,4323,9564,4323,9564,4353xe">
                <v:path arrowok="t"/>
                <v:fill on="t" focussize="0,0"/>
                <v:stroke on="f"/>
                <v:imagedata o:title=""/>
                <o:lock v:ext="edit"/>
              </v:shape>
              <v:shape id="_x0000_s9845" o:spid="_x0000_s9845" style="position:absolute;left:8124;top:4293;height:528;width:1500;" fillcolor="#F1F1F1" filled="t" stroked="f" coordorigin="8124,4293" coordsize="1500,528" path="m9564,4791l9564,4323,9594,4353,9624,4353,9624,4761,9594,4761,9564,4791xe">
                <v:path arrowok="t"/>
                <v:fill on="t" focussize="0,0"/>
                <v:stroke on="f"/>
                <v:imagedata o:title=""/>
                <o:lock v:ext="edit"/>
              </v:shape>
              <v:shape id="_x0000_s9846" o:spid="_x0000_s9846" style="position:absolute;left:8124;top:4293;height:528;width:1500;" fillcolor="#F1F1F1" filled="t" stroked="f" coordorigin="8124,4293" coordsize="1500,528" path="m9624,4353l9594,4353,9564,4323,9624,4323,9624,4353xe">
                <v:path arrowok="t"/>
                <v:fill on="t" focussize="0,0"/>
                <v:stroke on="f"/>
                <v:imagedata o:title=""/>
                <o:lock v:ext="edit"/>
              </v:shape>
              <v:shape id="_x0000_s9847" o:spid="_x0000_s9847" style="position:absolute;left:8124;top:4293;height:528;width:1500;" fillcolor="#F1F1F1" filled="t" stroked="f" coordorigin="8124,4293" coordsize="1500,528" path="m8184,4791l8154,4761,8184,4761,8184,4791xe">
                <v:path arrowok="t"/>
                <v:fill on="t" focussize="0,0"/>
                <v:stroke on="f"/>
                <v:imagedata o:title=""/>
                <o:lock v:ext="edit"/>
              </v:shape>
              <v:shape id="_x0000_s9848" o:spid="_x0000_s9848" style="position:absolute;left:8124;top:4293;height:528;width:1500;" fillcolor="#F1F1F1" filled="t" stroked="f" coordorigin="8124,4293" coordsize="1500,528" path="m9564,4791l8184,4791,8184,4761,9564,4761,9564,4791xe">
                <v:path arrowok="t"/>
                <v:fill on="t" focussize="0,0"/>
                <v:stroke on="f"/>
                <v:imagedata o:title=""/>
                <o:lock v:ext="edit"/>
              </v:shape>
              <v:shape id="_x0000_s9849" o:spid="_x0000_s9849" style="position:absolute;left:8124;top:4293;height:528;width:1500;" fillcolor="#F1F1F1" filled="t" stroked="f" coordorigin="8124,4293" coordsize="1500,528" path="m9624,4791l9564,4791,9594,4761,9624,4761,9624,4791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850" o:spid="_x0000_s9850" o:spt="203" style="position:absolute;left:3042;top:6186;height:817;width:86;" coordorigin="3042,6186" coordsize="86,817">
              <o:lock v:ext="edit"/>
              <v:shape id="_x0000_s9851" o:spid="_x0000_s9851" style="position:absolute;left:3042;top:6186;height:817;width:86;" fillcolor="#000000" filled="t" stroked="f" coordorigin="3042,6186" coordsize="86,817" path="m3113,7003l3042,6188,3056,6186,3127,7001,3113,7003xe">
                <v:path arrowok="t"/>
                <v:fill on="t" focussize="0,0"/>
                <v:stroke on="f"/>
                <v:imagedata o:title=""/>
                <o:lock v:ext="edit"/>
              </v:shape>
              <v:shape id="_x0000_s9852" o:spid="_x0000_s9852" o:spt="75" type="#_x0000_t75" style="position:absolute;left:9199;top:4968;height:788;width:1430;" filled="f" stroked="f" coordsize="21600,21600">
                <v:path/>
                <v:fill on="f" focussize="0,0"/>
                <v:stroke on="f"/>
                <v:imagedata r:id="rId40" o:title=""/>
                <o:lock v:ext="edit" aspectratio="t"/>
              </v:shape>
              <v:shape id="_x0000_s9853" o:spid="_x0000_s9853" o:spt="75" type="#_x0000_t75" style="position:absolute;left:9338;top:5088;height:468;width:1111;" filled="f" stroked="f" coordsize="21600,21600">
                <v:path/>
                <v:fill on="f" focussize="0,0"/>
                <v:stroke on="f"/>
                <v:imagedata r:id="rId41" o:title=""/>
                <o:lock v:ext="edit" aspectratio="t"/>
              </v:shape>
            </v:group>
            <v:group id="_x0000_s9854" o:spid="_x0000_s9854" o:spt="203" style="position:absolute;left:9329;top:5078;height:488;width:1130;" coordorigin="9329,5078" coordsize="1130,488">
              <o:lock v:ext="edit"/>
              <v:shape id="_x0000_s9855" o:spid="_x0000_s9855" style="position:absolute;left:9329;top:5078;height:488;width:1130;" fillcolor="#92CDDC" filled="t" stroked="f" coordorigin="9329,5078" coordsize="1130,488" path="m10459,5566l9329,5566,9329,5078,10459,5078,10459,5088,9349,5088,9339,5098,9349,5098,9349,5546,9339,5546,9349,5556,10459,5556,10459,5566xe">
                <v:path arrowok="t"/>
                <v:fill on="t" focussize="0,0"/>
                <v:stroke on="f"/>
                <v:imagedata o:title=""/>
                <o:lock v:ext="edit"/>
              </v:shape>
              <v:shape id="_x0000_s9856" o:spid="_x0000_s9856" style="position:absolute;left:9329;top:5078;height:488;width:1130;" fillcolor="#92CDDC" filled="t" stroked="f" coordorigin="9329,5078" coordsize="1130,488" path="m9349,5098l9339,5098,9349,5088,9349,5098xe">
                <v:path arrowok="t"/>
                <v:fill on="t" focussize="0,0"/>
                <v:stroke on="f"/>
                <v:imagedata o:title=""/>
                <o:lock v:ext="edit"/>
              </v:shape>
              <v:shape id="_x0000_s9857" o:spid="_x0000_s9857" style="position:absolute;left:9329;top:5078;height:488;width:1130;" fillcolor="#92CDDC" filled="t" stroked="f" coordorigin="9329,5078" coordsize="1130,488" path="m10439,5098l9349,5098,9349,5088,10439,5088,10439,5098xe">
                <v:path arrowok="t"/>
                <v:fill on="t" focussize="0,0"/>
                <v:stroke on="f"/>
                <v:imagedata o:title=""/>
                <o:lock v:ext="edit"/>
              </v:shape>
              <v:shape id="_x0000_s9858" o:spid="_x0000_s9858" style="position:absolute;left:9329;top:5078;height:488;width:1130;" fillcolor="#92CDDC" filled="t" stroked="f" coordorigin="9329,5078" coordsize="1130,488" path="m10439,5556l10439,5088,10449,5098,10459,5098,10459,5546,10449,5546,10439,5556xe">
                <v:path arrowok="t"/>
                <v:fill on="t" focussize="0,0"/>
                <v:stroke on="f"/>
                <v:imagedata o:title=""/>
                <o:lock v:ext="edit"/>
              </v:shape>
              <v:shape id="_x0000_s9859" o:spid="_x0000_s9859" style="position:absolute;left:9329;top:5078;height:488;width:1130;" fillcolor="#92CDDC" filled="t" stroked="f" coordorigin="9329,5078" coordsize="1130,488" path="m10459,5098l10449,5098,10439,5088,10459,5088,10459,5098xe">
                <v:path arrowok="t"/>
                <v:fill on="t" focussize="0,0"/>
                <v:stroke on="f"/>
                <v:imagedata o:title=""/>
                <o:lock v:ext="edit"/>
              </v:shape>
              <v:shape id="_x0000_s9860" o:spid="_x0000_s9860" style="position:absolute;left:9329;top:5078;height:488;width:1130;" fillcolor="#92CDDC" filled="t" stroked="f" coordorigin="9329,5078" coordsize="1130,488" path="m9349,5556l9339,5546,9349,5546,9349,5556xe">
                <v:path arrowok="t"/>
                <v:fill on="t" focussize="0,0"/>
                <v:stroke on="f"/>
                <v:imagedata o:title=""/>
                <o:lock v:ext="edit"/>
              </v:shape>
              <v:shape id="_x0000_s9861" o:spid="_x0000_s9861" style="position:absolute;left:9329;top:5078;height:488;width:1130;" fillcolor="#92CDDC" filled="t" stroked="f" coordorigin="9329,5078" coordsize="1130,488" path="m10439,5556l9349,5556,9349,5546,10439,5546,10439,5556xe">
                <v:path arrowok="t"/>
                <v:fill on="t" focussize="0,0"/>
                <v:stroke on="f"/>
                <v:imagedata o:title=""/>
                <o:lock v:ext="edit"/>
              </v:shape>
              <v:shape id="_x0000_s9862" o:spid="_x0000_s9862" style="position:absolute;left:9329;top:5078;height:488;width:1130;" fillcolor="#92CDDC" filled="t" stroked="f" coordorigin="9329,5078" coordsize="1130,488" path="m10459,5556l10439,5556,10449,5546,10459,5546,10459,555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863" o:spid="_x0000_s9863" o:spt="203" style="position:absolute;left:8293;top:5393;height:342;width:1049;" coordorigin="8293,5393" coordsize="1049,342">
              <o:lock v:ext="edit"/>
              <v:shape id="_x0000_s9864" o:spid="_x0000_s9864" style="position:absolute;left:8293;top:5393;height:342;width:1049;" fillcolor="#000000" filled="t" stroked="f" coordorigin="8293,5393" coordsize="1049,342" path="m8297,5734l8293,5720,9337,5393,9341,5407,8297,573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865" o:spid="_x0000_s9865" o:spt="203" style="position:absolute;left:8290;top:6019;height:941;width:971;" coordorigin="8290,6019" coordsize="971,941">
              <o:lock v:ext="edit"/>
              <v:shape id="_x0000_s9866" o:spid="_x0000_s9866" style="position:absolute;left:8290;top:6019;height:941;width:971;" fillcolor="#000000" filled="t" stroked="f" coordorigin="8290,6019" coordsize="971,941" path="m9250,6959l8290,6029,8300,6019,9260,6949,9250,695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867" o:spid="_x0000_s9867" o:spt="203" style="position:absolute;left:5594;top:6098;height:176;width:1460;" coordorigin="5594,6098" coordsize="1460,176">
              <o:lock v:ext="edit"/>
              <v:shape id="_x0000_s9868" o:spid="_x0000_s9868" style="position:absolute;left:5594;top:6098;height:176;width:1460;" fillcolor="#000000" filled="t" stroked="f" coordorigin="5594,6098" coordsize="1460,176" path="m7054,6274l5594,6274,5594,6098,7054,6098,7054,6108,5614,6108,5604,6118,5614,6118,5614,6254,5604,6254,5614,6264,7054,6264,7054,6274xe">
                <v:path arrowok="t"/>
                <v:fill on="t" focussize="0,0"/>
                <v:stroke on="f"/>
                <v:imagedata o:title=""/>
                <o:lock v:ext="edit"/>
              </v:shape>
              <v:shape id="_x0000_s9869" o:spid="_x0000_s9869" style="position:absolute;left:5594;top:6098;height:176;width:1460;" fillcolor="#000000" filled="t" stroked="f" coordorigin="5594,6098" coordsize="1460,176" path="m5614,6118l5604,6118,5614,6108,5614,6118xe">
                <v:path arrowok="t"/>
                <v:fill on="t" focussize="0,0"/>
                <v:stroke on="f"/>
                <v:imagedata o:title=""/>
                <o:lock v:ext="edit"/>
              </v:shape>
              <v:shape id="_x0000_s9870" o:spid="_x0000_s9870" style="position:absolute;left:5594;top:6098;height:176;width:1460;" fillcolor="#000000" filled="t" stroked="f" coordorigin="5594,6098" coordsize="1460,176" path="m7034,6118l5614,6118,5614,6108,7034,6108,7034,6118xe">
                <v:path arrowok="t"/>
                <v:fill on="t" focussize="0,0"/>
                <v:stroke on="f"/>
                <v:imagedata o:title=""/>
                <o:lock v:ext="edit"/>
              </v:shape>
              <v:shape id="_x0000_s9871" o:spid="_x0000_s9871" style="position:absolute;left:5594;top:6098;height:176;width:1460;" fillcolor="#000000" filled="t" stroked="f" coordorigin="5594,6098" coordsize="1460,176" path="m7034,6264l7034,6108,7044,6118,7054,6118,7054,6254,7044,6254,7034,6264xe">
                <v:path arrowok="t"/>
                <v:fill on="t" focussize="0,0"/>
                <v:stroke on="f"/>
                <v:imagedata o:title=""/>
                <o:lock v:ext="edit"/>
              </v:shape>
              <v:shape id="_x0000_s9872" o:spid="_x0000_s9872" style="position:absolute;left:5594;top:6098;height:176;width:1460;" fillcolor="#000000" filled="t" stroked="f" coordorigin="5594,6098" coordsize="1460,176" path="m7054,6118l7044,6118,7034,6108,7054,6108,7054,6118xe">
                <v:path arrowok="t"/>
                <v:fill on="t" focussize="0,0"/>
                <v:stroke on="f"/>
                <v:imagedata o:title=""/>
                <o:lock v:ext="edit"/>
              </v:shape>
              <v:shape id="_x0000_s9873" o:spid="_x0000_s9873" style="position:absolute;left:5594;top:6098;height:176;width:1460;" fillcolor="#000000" filled="t" stroked="f" coordorigin="5594,6098" coordsize="1460,176" path="m5614,6264l5604,6254,5614,6254,5614,6264xe">
                <v:path arrowok="t"/>
                <v:fill on="t" focussize="0,0"/>
                <v:stroke on="f"/>
                <v:imagedata o:title=""/>
                <o:lock v:ext="edit"/>
              </v:shape>
              <v:shape id="_x0000_s9874" o:spid="_x0000_s9874" style="position:absolute;left:5594;top:6098;height:176;width:1460;" fillcolor="#000000" filled="t" stroked="f" coordorigin="5594,6098" coordsize="1460,176" path="m7034,6264l5614,6264,5614,6254,7034,6254,7034,6264xe">
                <v:path arrowok="t"/>
                <v:fill on="t" focussize="0,0"/>
                <v:stroke on="f"/>
                <v:imagedata o:title=""/>
                <o:lock v:ext="edit"/>
              </v:shape>
              <v:shape id="_x0000_s9875" o:spid="_x0000_s9875" style="position:absolute;left:5594;top:6098;height:176;width:1460;" fillcolor="#000000" filled="t" stroked="f" coordorigin="5594,6098" coordsize="1460,176" path="m7054,6264l7034,6264,7044,6254,7054,6254,7054,626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876" o:spid="_x0000_s9876" o:spt="203" style="position:absolute;left:5594;top:5561;height:176;width:1460;" coordorigin="5594,5561" coordsize="1460,176">
              <o:lock v:ext="edit"/>
              <v:shape id="_x0000_s9877" o:spid="_x0000_s9877" style="position:absolute;left:5594;top:5561;height:176;width:1460;" fillcolor="#000000" filled="t" stroked="f" coordorigin="5594,5561" coordsize="1460,176" path="m7054,5737l5594,5737,5594,5561,7054,5561,7054,5571,5614,5571,5604,5581,5614,5581,5614,5717,5604,5717,5614,5727,7054,5727,7054,5737xe">
                <v:path arrowok="t"/>
                <v:fill on="t" focussize="0,0"/>
                <v:stroke on="f"/>
                <v:imagedata o:title=""/>
                <o:lock v:ext="edit"/>
              </v:shape>
              <v:shape id="_x0000_s9878" o:spid="_x0000_s9878" style="position:absolute;left:5594;top:5561;height:176;width:1460;" fillcolor="#000000" filled="t" stroked="f" coordorigin="5594,5561" coordsize="1460,176" path="m5614,5581l5604,5581,5614,5571,5614,5581xe">
                <v:path arrowok="t"/>
                <v:fill on="t" focussize="0,0"/>
                <v:stroke on="f"/>
                <v:imagedata o:title=""/>
                <o:lock v:ext="edit"/>
              </v:shape>
              <v:shape id="_x0000_s9879" o:spid="_x0000_s9879" style="position:absolute;left:5594;top:5561;height:176;width:1460;" fillcolor="#000000" filled="t" stroked="f" coordorigin="5594,5561" coordsize="1460,176" path="m7034,5581l5614,5581,5614,5571,7034,5571,7034,5581xe">
                <v:path arrowok="t"/>
                <v:fill on="t" focussize="0,0"/>
                <v:stroke on="f"/>
                <v:imagedata o:title=""/>
                <o:lock v:ext="edit"/>
              </v:shape>
              <v:shape id="_x0000_s9880" o:spid="_x0000_s9880" style="position:absolute;left:5594;top:5561;height:176;width:1460;" fillcolor="#000000" filled="t" stroked="f" coordorigin="5594,5561" coordsize="1460,176" path="m7034,5727l7034,5571,7044,5581,7054,5581,7054,5717,7044,5717,7034,5727xe">
                <v:path arrowok="t"/>
                <v:fill on="t" focussize="0,0"/>
                <v:stroke on="f"/>
                <v:imagedata o:title=""/>
                <o:lock v:ext="edit"/>
              </v:shape>
              <v:shape id="_x0000_s9881" o:spid="_x0000_s9881" style="position:absolute;left:5594;top:5561;height:176;width:1460;" fillcolor="#000000" filled="t" stroked="f" coordorigin="5594,5561" coordsize="1460,176" path="m7054,5581l7044,5581,7034,5571,7054,5571,7054,5581xe">
                <v:path arrowok="t"/>
                <v:fill on="t" focussize="0,0"/>
                <v:stroke on="f"/>
                <v:imagedata o:title=""/>
                <o:lock v:ext="edit"/>
              </v:shape>
              <v:shape id="_x0000_s9882" o:spid="_x0000_s9882" style="position:absolute;left:5594;top:5561;height:176;width:1460;" fillcolor="#000000" filled="t" stroked="f" coordorigin="5594,5561" coordsize="1460,176" path="m5614,5727l5604,5717,5614,5717,5614,5727xe">
                <v:path arrowok="t"/>
                <v:fill on="t" focussize="0,0"/>
                <v:stroke on="f"/>
                <v:imagedata o:title=""/>
                <o:lock v:ext="edit"/>
              </v:shape>
              <v:shape id="_x0000_s9883" o:spid="_x0000_s9883" style="position:absolute;left:5594;top:5561;height:176;width:1460;" fillcolor="#000000" filled="t" stroked="f" coordorigin="5594,5561" coordsize="1460,176" path="m7034,5727l5614,5727,5614,5717,7034,5717,7034,5727xe">
                <v:path arrowok="t"/>
                <v:fill on="t" focussize="0,0"/>
                <v:stroke on="f"/>
                <v:imagedata o:title=""/>
                <o:lock v:ext="edit"/>
              </v:shape>
              <v:shape id="_x0000_s9884" o:spid="_x0000_s9884" style="position:absolute;left:5594;top:5561;height:176;width:1460;" fillcolor="#000000" filled="t" stroked="f" coordorigin="5594,5561" coordsize="1460,176" path="m7054,5727l7034,5727,7044,5717,7054,5717,7054,572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885" o:spid="_x0000_s9885" o:spt="203" style="position:absolute;left:3874;top:5299;height:828;width:1409;" coordorigin="3874,5299" coordsize="1409,828">
              <o:lock v:ext="edit"/>
              <v:shape id="_x0000_s9886" o:spid="_x0000_s9886" style="position:absolute;left:3874;top:5299;height:828;width:1409;" fillcolor="#FFFFFF" filled="t" stroked="f" coordorigin="3874,5299" coordsize="1409,828" path="m3874,5299l5282,5299,5282,6127,3874,6127,3874,529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887" o:spid="_x0000_s9887" o:spt="203" style="position:absolute;left:3865;top:5290;height:843;width:1425;" coordorigin="3865,5290" coordsize="1425,843">
              <o:lock v:ext="edit"/>
              <v:shape id="_x0000_s9888" o:spid="_x0000_s9888" style="position:absolute;left:3865;top:5290;height:843;width:1425;" fillcolor="#FFFFFF" filled="t" stroked="f" coordorigin="3865,5290" coordsize="1425,843" path="m5290,6133l3865,6133,3865,5290,5290,5290,5290,5298,3880,5298,3873,5305,3880,5305,3880,6118,3873,6118,3880,6126,5290,6126,5290,6133xe">
                <v:path arrowok="t"/>
                <v:fill on="t" focussize="0,0"/>
                <v:stroke on="f"/>
                <v:imagedata o:title=""/>
                <o:lock v:ext="edit"/>
              </v:shape>
              <v:shape id="_x0000_s9889" o:spid="_x0000_s9889" style="position:absolute;left:3865;top:5290;height:843;width:1425;" fillcolor="#FFFFFF" filled="t" stroked="f" coordorigin="3865,5290" coordsize="1425,843" path="m3880,5305l3873,5305,3880,5298,3880,5305xe">
                <v:path arrowok="t"/>
                <v:fill on="t" focussize="0,0"/>
                <v:stroke on="f"/>
                <v:imagedata o:title=""/>
                <o:lock v:ext="edit"/>
              </v:shape>
              <v:shape id="_x0000_s9890" o:spid="_x0000_s9890" style="position:absolute;left:3865;top:5290;height:843;width:1425;" fillcolor="#FFFFFF" filled="t" stroked="f" coordorigin="3865,5290" coordsize="1425,843" path="m5275,5305l3880,5305,3880,5298,5275,5298,5275,5305xe">
                <v:path arrowok="t"/>
                <v:fill on="t" focussize="0,0"/>
                <v:stroke on="f"/>
                <v:imagedata o:title=""/>
                <o:lock v:ext="edit"/>
              </v:shape>
              <v:shape id="_x0000_s9891" o:spid="_x0000_s9891" style="position:absolute;left:3865;top:5290;height:843;width:1425;" fillcolor="#FFFFFF" filled="t" stroked="f" coordorigin="3865,5290" coordsize="1425,843" path="m5275,6126l5275,5298,5283,5305,5290,5305,5290,6118,5283,6118,5275,6126xe">
                <v:path arrowok="t"/>
                <v:fill on="t" focussize="0,0"/>
                <v:stroke on="f"/>
                <v:imagedata o:title=""/>
                <o:lock v:ext="edit"/>
              </v:shape>
              <v:shape id="_x0000_s9892" o:spid="_x0000_s9892" style="position:absolute;left:3865;top:5290;height:843;width:1425;" fillcolor="#FFFFFF" filled="t" stroked="f" coordorigin="3865,5290" coordsize="1425,843" path="m5290,5305l5283,5305,5275,5298,5290,5298,5290,5305xe">
                <v:path arrowok="t"/>
                <v:fill on="t" focussize="0,0"/>
                <v:stroke on="f"/>
                <v:imagedata o:title=""/>
                <o:lock v:ext="edit"/>
              </v:shape>
              <v:shape id="_x0000_s9893" o:spid="_x0000_s9893" style="position:absolute;left:3865;top:5290;height:843;width:1425;" fillcolor="#FFFFFF" filled="t" stroked="f" coordorigin="3865,5290" coordsize="1425,843" path="m3880,6126l3873,6118,3880,6118,3880,6126xe">
                <v:path arrowok="t"/>
                <v:fill on="t" focussize="0,0"/>
                <v:stroke on="f"/>
                <v:imagedata o:title=""/>
                <o:lock v:ext="edit"/>
              </v:shape>
              <v:shape id="_x0000_s9894" o:spid="_x0000_s9894" style="position:absolute;left:3865;top:5290;height:843;width:1425;" fillcolor="#FFFFFF" filled="t" stroked="f" coordorigin="3865,5290" coordsize="1425,843" path="m5275,6126l3880,6126,3880,6118,5275,6118,5275,6126xe">
                <v:path arrowok="t"/>
                <v:fill on="t" focussize="0,0"/>
                <v:stroke on="f"/>
                <v:imagedata o:title=""/>
                <o:lock v:ext="edit"/>
              </v:shape>
              <v:shape id="_x0000_s9895" o:spid="_x0000_s9895" style="position:absolute;left:3865;top:5290;height:843;width:1425;" fillcolor="#FFFFFF" filled="t" stroked="f" coordorigin="3865,5290" coordsize="1425,843" path="m5290,6126l5275,6126,5283,6118,5290,6118,5290,6126xe">
                <v:path arrowok="t"/>
                <v:fill on="t" focussize="0,0"/>
                <v:stroke on="f"/>
                <v:imagedata o:title=""/>
                <o:lock v:ext="edit"/>
              </v:shape>
              <v:shape id="_x0000_s9896" o:spid="_x0000_s9896" o:spt="75" type="#_x0000_t75" style="position:absolute;left:4210;top:5431;height:667;width:674;" filled="f" stroked="f" coordsize="21600,21600">
                <v:path/>
                <v:fill on="f" focussize="0,0"/>
                <v:stroke on="f"/>
                <v:imagedata r:id="rId42" o:title=""/>
                <o:lock v:ext="edit" aspectratio="t"/>
              </v:shape>
            </v:group>
            <v:group id="_x0000_s9897" o:spid="_x0000_s9897" o:spt="203" style="position:absolute;left:4568;top:5913;height:1087;width:86;" coordorigin="4568,5913" coordsize="86,1087">
              <o:lock v:ext="edit"/>
              <v:shape id="_x0000_s9898" o:spid="_x0000_s9898" style="position:absolute;left:4568;top:5913;height:1087;width:86;" fillcolor="#000000" filled="t" stroked="f" coordorigin="4568,5913" coordsize="86,1087" path="m4639,6999l4568,5913,4582,5913,4653,6999,4639,6999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  <w:r>
        <w:t>总电源保护断路器</w:t>
      </w:r>
    </w:p>
    <w:p>
      <w:pPr>
        <w:pStyle w:val="5"/>
        <w:spacing w:before="44" w:line="240" w:lineRule="auto"/>
        <w:ind w:left="394" w:right="0"/>
        <w:jc w:val="left"/>
      </w:pPr>
      <w:r>
        <w:br w:type="column"/>
      </w:r>
      <w:r>
        <w:t>输入电压显示</w:t>
      </w:r>
    </w:p>
    <w:p>
      <w:pPr>
        <w:pStyle w:val="5"/>
        <w:tabs>
          <w:tab w:val="left" w:pos="1771"/>
        </w:tabs>
        <w:spacing w:before="44" w:line="240" w:lineRule="auto"/>
        <w:ind w:left="319" w:right="0"/>
        <w:jc w:val="left"/>
      </w:pPr>
      <w:r>
        <w:br w:type="column"/>
      </w:r>
      <w:r>
        <w:t>端口选择指示</w:t>
      </w:r>
      <w:r>
        <w:tab/>
      </w:r>
      <w:r>
        <w:rPr>
          <w:position w:val="-5"/>
        </w:rPr>
        <w:t>上下开关键</w:t>
      </w:r>
    </w:p>
    <w:p>
      <w:pPr>
        <w:pStyle w:val="5"/>
        <w:spacing w:before="54" w:line="240" w:lineRule="auto"/>
        <w:ind w:left="996" w:right="0"/>
        <w:jc w:val="left"/>
      </w:pPr>
      <w:r>
        <w:br w:type="column"/>
      </w:r>
      <w:r>
        <w:rPr>
          <w:rFonts w:ascii="Times New Roman" w:hAnsi="Times New Roman" w:eastAsia="Times New Roman" w:cs="Times New Roman"/>
        </w:rPr>
        <w:t>ID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t>设置按键</w:t>
      </w:r>
    </w:p>
    <w:p>
      <w:pPr>
        <w:spacing w:after="0" w:line="240" w:lineRule="auto"/>
        <w:jc w:val="left"/>
        <w:sectPr>
          <w:type w:val="continuous"/>
          <w:pgSz w:w="11910" w:h="8400" w:orient="landscape"/>
          <w:pgMar w:top="600" w:right="500" w:bottom="0" w:left="1020" w:header="720" w:footer="720" w:gutter="0"/>
          <w:cols w:equalWidth="0" w:num="4">
            <w:col w:w="2722" w:space="40"/>
            <w:col w:w="1475" w:space="40"/>
            <w:col w:w="2672" w:space="40"/>
            <w:col w:w="3401"/>
          </w:cols>
        </w:sectPr>
      </w:pPr>
    </w:p>
    <w:p>
      <w:pPr>
        <w:spacing w:before="4" w:line="240" w:lineRule="auto"/>
        <w:rPr>
          <w:rFonts w:ascii="宋体" w:hAnsi="宋体" w:eastAsia="宋体" w:cs="宋体"/>
          <w:sz w:val="25"/>
          <w:szCs w:val="25"/>
        </w:rPr>
      </w:pPr>
    </w:p>
    <w:p>
      <w:pPr>
        <w:spacing w:after="0" w:line="240" w:lineRule="auto"/>
        <w:rPr>
          <w:rFonts w:ascii="宋体" w:hAnsi="宋体" w:eastAsia="宋体" w:cs="宋体"/>
          <w:sz w:val="25"/>
          <w:szCs w:val="25"/>
        </w:rPr>
        <w:sectPr>
          <w:headerReference r:id="rId11" w:type="even"/>
          <w:pgSz w:w="11910" w:h="8400" w:orient="landscape"/>
          <w:pgMar w:top="0" w:right="920" w:bottom="0" w:left="0" w:header="0" w:footer="0" w:gutter="0"/>
          <w:cols w:space="720" w:num="1"/>
        </w:sectPr>
      </w:pPr>
    </w:p>
    <w:p>
      <w:pPr>
        <w:spacing w:before="1" w:line="240" w:lineRule="auto"/>
        <w:rPr>
          <w:rFonts w:ascii="宋体" w:hAnsi="宋体" w:eastAsia="宋体" w:cs="宋体"/>
          <w:sz w:val="19"/>
          <w:szCs w:val="19"/>
        </w:rPr>
      </w:pPr>
    </w:p>
    <w:p>
      <w:pPr>
        <w:pStyle w:val="4"/>
        <w:spacing w:line="260" w:lineRule="exact"/>
        <w:ind w:left="820" w:right="1827" w:hanging="202"/>
        <w:jc w:val="left"/>
        <w:rPr>
          <w:b w:val="0"/>
          <w:bCs w:val="0"/>
        </w:rPr>
      </w:pPr>
      <w:r>
        <w:rPr>
          <w:color w:val="FFFFFF"/>
          <w:w w:val="95"/>
        </w:rPr>
        <w:t>产品使用</w:t>
      </w:r>
      <w:r>
        <w:rPr>
          <w:color w:val="FFFFFF"/>
          <w:spacing w:val="-59"/>
          <w:w w:val="95"/>
        </w:rPr>
        <w:t xml:space="preserve"> </w:t>
      </w:r>
      <w:r>
        <w:rPr>
          <w:color w:val="FFFFFF"/>
        </w:rPr>
        <w:t>文档</w:t>
      </w:r>
    </w:p>
    <w:p>
      <w:pPr>
        <w:spacing w:before="48"/>
        <w:ind w:left="1132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产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品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说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明</w:t>
      </w:r>
      <w:r>
        <w:rPr>
          <w:rFonts w:ascii="宋体" w:hAnsi="宋体" w:eastAsia="宋体" w:cs="宋体"/>
          <w:color w:val="FFFFFF"/>
          <w:spacing w:val="-64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：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结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构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与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联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接</w:t>
      </w:r>
    </w:p>
    <w:p>
      <w:pPr>
        <w:spacing w:before="8"/>
        <w:ind w:left="619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br w:type="column"/>
      </w:r>
      <w:r>
        <w:rPr>
          <w:rFonts w:ascii="宋体" w:hAnsi="宋体" w:eastAsia="宋体" w:cs="宋体"/>
          <w:color w:val="365F91"/>
          <w:sz w:val="21"/>
          <w:szCs w:val="21"/>
        </w:rPr>
        <w:t>八通道电源控制界面</w:t>
      </w:r>
    </w:p>
    <w:p>
      <w:pPr>
        <w:spacing w:after="0"/>
        <w:jc w:val="left"/>
        <w:rPr>
          <w:rFonts w:ascii="宋体" w:hAnsi="宋体" w:eastAsia="宋体" w:cs="宋体"/>
          <w:sz w:val="21"/>
          <w:szCs w:val="21"/>
        </w:rPr>
        <w:sectPr>
          <w:type w:val="continuous"/>
          <w:pgSz w:w="11910" w:h="8400" w:orient="landscape"/>
          <w:pgMar w:top="600" w:right="920" w:bottom="0" w:left="0" w:header="720" w:footer="720" w:gutter="0"/>
          <w:cols w:equalWidth="0" w:num="2">
            <w:col w:w="3591" w:space="1319"/>
            <w:col w:w="6080"/>
          </w:cols>
        </w:sectPr>
      </w:pPr>
    </w:p>
    <w:p>
      <w:pPr>
        <w:pStyle w:val="5"/>
        <w:spacing w:before="132" w:line="240" w:lineRule="auto"/>
        <w:ind w:left="1449" w:right="0"/>
        <w:jc w:val="left"/>
      </w:pPr>
      <w:r>
        <w:rPr>
          <w:spacing w:val="15"/>
        </w:rPr>
        <w:t>IPCS-</w:t>
      </w:r>
      <w:r>
        <w:rPr>
          <w:spacing w:val="-72"/>
        </w:rPr>
        <w:t xml:space="preserve"> </w:t>
      </w:r>
      <w:r>
        <w:rPr>
          <w:spacing w:val="16"/>
        </w:rPr>
        <w:t>NXXXX</w:t>
      </w:r>
      <w:r>
        <w:rPr>
          <w:spacing w:val="-11"/>
        </w:rPr>
        <w:t xml:space="preserve"> </w:t>
      </w:r>
      <w:r>
        <w:t>系</w:t>
      </w:r>
      <w:r>
        <w:rPr>
          <w:spacing w:val="-50"/>
        </w:rPr>
        <w:t xml:space="preserve"> </w:t>
      </w:r>
      <w:r>
        <w:t>列</w:t>
      </w:r>
      <w:r>
        <w:rPr>
          <w:spacing w:val="-52"/>
        </w:rPr>
        <w:t xml:space="preserve"> </w:t>
      </w:r>
      <w:r>
        <w:rPr>
          <w:spacing w:val="15"/>
        </w:rPr>
        <w:t>/IPCS-</w:t>
      </w:r>
      <w:r>
        <w:rPr>
          <w:spacing w:val="-72"/>
        </w:rPr>
        <w:t xml:space="preserve"> </w:t>
      </w:r>
      <w:r>
        <w:rPr>
          <w:spacing w:val="16"/>
        </w:rPr>
        <w:t>NXXXXD</w:t>
      </w:r>
      <w:r>
        <w:rPr>
          <w:spacing w:val="-11"/>
        </w:rPr>
        <w:t xml:space="preserve"> </w:t>
      </w:r>
      <w:r>
        <w:t>系</w:t>
      </w:r>
      <w:r>
        <w:rPr>
          <w:spacing w:val="-50"/>
        </w:rPr>
        <w:t xml:space="preserve"> </w:t>
      </w:r>
      <w:r>
        <w:t>列</w:t>
      </w:r>
      <w:r>
        <w:rPr>
          <w:spacing w:val="-52"/>
        </w:rPr>
        <w:t xml:space="preserve"> </w:t>
      </w:r>
      <w:r>
        <w:t>：</w:t>
      </w:r>
      <w:r>
        <w:rPr>
          <w:spacing w:val="-50"/>
        </w:rPr>
        <w:t xml:space="preserve"> </w:t>
      </w:r>
      <w:r>
        <w:t>后</w:t>
      </w:r>
      <w:r>
        <w:rPr>
          <w:spacing w:val="-50"/>
        </w:rPr>
        <w:t xml:space="preserve"> </w:t>
      </w:r>
      <w:r>
        <w:t>面</w:t>
      </w:r>
      <w:r>
        <w:rPr>
          <w:spacing w:val="-52"/>
        </w:rPr>
        <w:t xml:space="preserve"> </w:t>
      </w:r>
      <w:r>
        <w:t>板</w:t>
      </w:r>
      <w:r>
        <w:rPr>
          <w:spacing w:val="-50"/>
        </w:rPr>
        <w:t xml:space="preserve"> </w:t>
      </w:r>
      <w:r>
        <w:t>及</w:t>
      </w:r>
      <w:r>
        <w:rPr>
          <w:spacing w:val="-50"/>
        </w:rPr>
        <w:t xml:space="preserve"> </w:t>
      </w:r>
      <w:r>
        <w:t>接</w:t>
      </w:r>
      <w:r>
        <w:rPr>
          <w:spacing w:val="-52"/>
        </w:rPr>
        <w:t xml:space="preserve"> </w:t>
      </w:r>
      <w:r>
        <w:t>口</w:t>
      </w:r>
      <w:r>
        <w:rPr>
          <w:spacing w:val="-50"/>
        </w:rPr>
        <w:t xml:space="preserve"> </w:t>
      </w:r>
      <w:r>
        <w:t>指</w:t>
      </w:r>
      <w:r>
        <w:rPr>
          <w:spacing w:val="-50"/>
        </w:rPr>
        <w:t xml:space="preserve"> </w:t>
      </w:r>
      <w:r>
        <w:t>示</w:t>
      </w:r>
      <w:r>
        <w:rPr>
          <w:spacing w:val="-52"/>
        </w:rPr>
        <w:t xml:space="preserve"> </w:t>
      </w:r>
      <w:r>
        <w:t>图</w:t>
      </w:r>
    </w:p>
    <w:p>
      <w:pPr>
        <w:spacing w:before="12" w:line="240" w:lineRule="auto"/>
        <w:rPr>
          <w:rFonts w:ascii="宋体" w:hAnsi="宋体" w:eastAsia="宋体" w:cs="宋体"/>
          <w:sz w:val="16"/>
          <w:szCs w:val="16"/>
        </w:rPr>
      </w:pPr>
    </w:p>
    <w:p>
      <w:pPr>
        <w:pStyle w:val="5"/>
        <w:spacing w:before="44" w:line="240" w:lineRule="auto"/>
        <w:ind w:left="1197" w:right="0"/>
        <w:jc w:val="left"/>
      </w:pPr>
      <w:r>
        <w:t>指示灯显示</w:t>
      </w:r>
    </w:p>
    <w:p>
      <w:pPr>
        <w:spacing w:before="7" w:line="240" w:lineRule="auto"/>
        <w:rPr>
          <w:rFonts w:ascii="宋体" w:hAnsi="宋体" w:eastAsia="宋体" w:cs="宋体"/>
          <w:sz w:val="27"/>
          <w:szCs w:val="27"/>
        </w:rPr>
      </w:pPr>
    </w:p>
    <w:p>
      <w:pPr>
        <w:spacing w:line="405" w:lineRule="exact"/>
        <w:ind w:left="1094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7"/>
          <w:sz w:val="20"/>
          <w:szCs w:val="20"/>
        </w:rPr>
        <w:pict>
          <v:shape id="_x0000_s9899" o:spid="_x0000_s9899" o:spt="202" type="#_x0000_t202" style="height:20.3pt;width:57pt;" fillcolor="#B6DDE8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74"/>
                    <w:ind w:left="208" w:right="0" w:firstLine="0"/>
                    <w:jc w:val="left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z w:val="18"/>
                      <w:szCs w:val="18"/>
                    </w:rPr>
                    <w:t>网口控制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7" w:line="240" w:lineRule="auto"/>
        <w:rPr>
          <w:rFonts w:ascii="宋体" w:hAnsi="宋体" w:eastAsia="宋体" w:cs="宋体"/>
          <w:sz w:val="23"/>
          <w:szCs w:val="23"/>
        </w:rPr>
      </w:pPr>
    </w:p>
    <w:p>
      <w:pPr>
        <w:spacing w:after="0" w:line="240" w:lineRule="auto"/>
        <w:rPr>
          <w:rFonts w:ascii="宋体" w:hAnsi="宋体" w:eastAsia="宋体" w:cs="宋体"/>
          <w:sz w:val="23"/>
          <w:szCs w:val="23"/>
        </w:rPr>
        <w:sectPr>
          <w:type w:val="continuous"/>
          <w:pgSz w:w="11910" w:h="8400" w:orient="landscape"/>
          <w:pgMar w:top="600" w:right="920" w:bottom="0" w:left="0" w:header="720" w:footer="720" w:gutter="0"/>
          <w:cols w:space="720" w:num="1"/>
        </w:sectPr>
      </w:pPr>
    </w:p>
    <w:p>
      <w:pPr>
        <w:pStyle w:val="5"/>
        <w:spacing w:before="78" w:line="240" w:lineRule="auto"/>
        <w:ind w:left="0" w:right="0"/>
        <w:jc w:val="right"/>
      </w:pPr>
      <w:r>
        <w:t>通道</w:t>
      </w:r>
      <w:r>
        <w:rPr>
          <w:spacing w:val="-45"/>
        </w:rPr>
        <w:t xml:space="preserve"> 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Times New Roman" w:hAnsi="Times New Roman" w:eastAsia="Times New Roman" w:cs="Times New Roman"/>
          <w:spacing w:val="-1"/>
        </w:rPr>
        <w:t xml:space="preserve"> </w:t>
      </w:r>
      <w:r>
        <w:t>输出</w:t>
      </w:r>
    </w:p>
    <w:p>
      <w:pPr>
        <w:pStyle w:val="5"/>
        <w:spacing w:before="44" w:line="240" w:lineRule="auto"/>
        <w:ind w:left="754" w:right="0"/>
        <w:jc w:val="left"/>
      </w:pPr>
      <w:r>
        <w:br w:type="column"/>
      </w:r>
      <w:r>
        <w:t>通道</w:t>
      </w:r>
      <w:r>
        <w:rPr>
          <w:spacing w:val="-45"/>
        </w:rPr>
        <w:t xml:space="preserve"> </w:t>
      </w:r>
      <w:r>
        <w:rPr>
          <w:rFonts w:ascii="Times New Roman" w:hAnsi="Times New Roman" w:eastAsia="Times New Roman" w:cs="Times New Roman"/>
        </w:rPr>
        <w:t>3</w:t>
      </w:r>
      <w:r>
        <w:rPr>
          <w:rFonts w:ascii="Times New Roman" w:hAnsi="Times New Roman" w:eastAsia="Times New Roman" w:cs="Times New Roman"/>
          <w:spacing w:val="-1"/>
        </w:rPr>
        <w:t xml:space="preserve"> </w:t>
      </w:r>
      <w:r>
        <w:t>输出</w:t>
      </w:r>
    </w:p>
    <w:p>
      <w:pPr>
        <w:pStyle w:val="5"/>
        <w:spacing w:before="44" w:line="240" w:lineRule="auto"/>
        <w:ind w:left="742" w:right="0"/>
        <w:jc w:val="left"/>
      </w:pPr>
      <w:r>
        <w:br w:type="column"/>
      </w:r>
      <w:r>
        <w:t>通道</w:t>
      </w:r>
      <w:r>
        <w:rPr>
          <w:spacing w:val="-47"/>
        </w:rPr>
        <w:t xml:space="preserve"> </w:t>
      </w:r>
      <w:r>
        <w:rPr>
          <w:rFonts w:ascii="Times New Roman" w:hAnsi="Times New Roman" w:eastAsia="Times New Roman" w:cs="Times New Roman"/>
        </w:rPr>
        <w:t>5</w:t>
      </w:r>
      <w:r>
        <w:rPr>
          <w:rFonts w:ascii="Times New Roman" w:hAnsi="Times New Roman" w:eastAsia="Times New Roman" w:cs="Times New Roman"/>
          <w:spacing w:val="1"/>
        </w:rPr>
        <w:t xml:space="preserve"> </w:t>
      </w:r>
      <w:r>
        <w:t>输出</w:t>
      </w:r>
    </w:p>
    <w:p>
      <w:pPr>
        <w:pStyle w:val="5"/>
        <w:spacing w:before="44" w:line="240" w:lineRule="auto"/>
        <w:ind w:left="723" w:right="0"/>
        <w:jc w:val="left"/>
      </w:pPr>
      <w:r>
        <w:br w:type="column"/>
      </w:r>
      <w:r>
        <w:t>通道</w:t>
      </w:r>
      <w:r>
        <w:rPr>
          <w:spacing w:val="-45"/>
        </w:rPr>
        <w:t xml:space="preserve"> </w:t>
      </w:r>
      <w:r>
        <w:rPr>
          <w:rFonts w:ascii="Times New Roman" w:hAnsi="Times New Roman" w:eastAsia="Times New Roman" w:cs="Times New Roman"/>
        </w:rPr>
        <w:t>7</w:t>
      </w:r>
      <w:r>
        <w:rPr>
          <w:rFonts w:ascii="Times New Roman" w:hAnsi="Times New Roman" w:eastAsia="Times New Roman" w:cs="Times New Roman"/>
          <w:spacing w:val="-1"/>
        </w:rPr>
        <w:t xml:space="preserve"> </w:t>
      </w:r>
      <w:r>
        <w:t>输出</w:t>
      </w:r>
    </w:p>
    <w:p>
      <w:pPr>
        <w:pStyle w:val="5"/>
        <w:spacing w:before="99" w:line="240" w:lineRule="auto"/>
        <w:ind w:left="799" w:right="0"/>
        <w:jc w:val="left"/>
      </w:pPr>
      <w:r>
        <w:br w:type="column"/>
      </w:r>
      <w:r>
        <w:t>电源输入</w:t>
      </w:r>
    </w:p>
    <w:p>
      <w:pPr>
        <w:spacing w:after="0" w:line="240" w:lineRule="auto"/>
        <w:jc w:val="left"/>
        <w:sectPr>
          <w:type w:val="continuous"/>
          <w:pgSz w:w="11910" w:h="8400" w:orient="landscape"/>
          <w:pgMar w:top="600" w:right="920" w:bottom="0" w:left="0" w:header="720" w:footer="720" w:gutter="0"/>
          <w:cols w:equalWidth="0" w:num="5">
            <w:col w:w="4165" w:space="40"/>
            <w:col w:w="1655" w:space="40"/>
            <w:col w:w="1643" w:space="40"/>
            <w:col w:w="1624" w:space="40"/>
            <w:col w:w="1743"/>
          </w:cols>
        </w:sectPr>
      </w:pPr>
    </w:p>
    <w:p>
      <w:pPr>
        <w:pStyle w:val="5"/>
        <w:spacing w:line="221" w:lineRule="exact"/>
        <w:ind w:left="0" w:right="0"/>
        <w:jc w:val="right"/>
      </w:pPr>
      <w:r>
        <w:t>串口控制</w:t>
      </w:r>
    </w:p>
    <w:p>
      <w:pPr>
        <w:pStyle w:val="5"/>
        <w:spacing w:before="59" w:line="240" w:lineRule="auto"/>
        <w:ind w:left="987" w:right="0"/>
        <w:jc w:val="left"/>
      </w:pPr>
      <w:r>
        <w:br w:type="column"/>
      </w:r>
      <w:r>
        <w:t>通道</w:t>
      </w:r>
      <w:r>
        <w:rPr>
          <w:spacing w:val="-45"/>
        </w:rPr>
        <w:t xml:space="preserve"> </w:t>
      </w:r>
      <w:r>
        <w:rPr>
          <w:rFonts w:ascii="Times New Roman" w:hAnsi="Times New Roman" w:eastAsia="Times New Roman" w:cs="Times New Roman"/>
        </w:rPr>
        <w:t>2</w:t>
      </w:r>
      <w:r>
        <w:rPr>
          <w:rFonts w:ascii="Times New Roman" w:hAnsi="Times New Roman" w:eastAsia="Times New Roman" w:cs="Times New Roman"/>
          <w:spacing w:val="-1"/>
        </w:rPr>
        <w:t xml:space="preserve"> </w:t>
      </w:r>
      <w:r>
        <w:t>输出</w:t>
      </w:r>
    </w:p>
    <w:p>
      <w:pPr>
        <w:pStyle w:val="5"/>
        <w:spacing w:before="105" w:line="240" w:lineRule="auto"/>
        <w:ind w:left="845" w:right="0"/>
        <w:jc w:val="left"/>
      </w:pPr>
      <w:r>
        <w:br w:type="column"/>
      </w:r>
      <w:r>
        <w:t>通道</w:t>
      </w:r>
      <w:r>
        <w:rPr>
          <w:spacing w:val="-47"/>
        </w:rPr>
        <w:t xml:space="preserve"> </w:t>
      </w:r>
      <w:r>
        <w:rPr>
          <w:rFonts w:ascii="Times New Roman" w:hAnsi="Times New Roman" w:eastAsia="Times New Roman" w:cs="Times New Roman"/>
        </w:rPr>
        <w:t>4</w:t>
      </w:r>
      <w:r>
        <w:rPr>
          <w:rFonts w:ascii="Times New Roman" w:hAnsi="Times New Roman" w:eastAsia="Times New Roman" w:cs="Times New Roman"/>
          <w:spacing w:val="1"/>
        </w:rPr>
        <w:t xml:space="preserve"> </w:t>
      </w:r>
      <w:r>
        <w:t>输出</w:t>
      </w:r>
    </w:p>
    <w:p>
      <w:pPr>
        <w:pStyle w:val="5"/>
        <w:spacing w:before="105" w:line="240" w:lineRule="auto"/>
        <w:ind w:left="703" w:right="0"/>
        <w:jc w:val="left"/>
      </w:pPr>
      <w:r>
        <w:br w:type="column"/>
      </w:r>
      <w:r>
        <w:t>通道</w:t>
      </w:r>
      <w:r>
        <w:rPr>
          <w:spacing w:val="-45"/>
        </w:rPr>
        <w:t xml:space="preserve"> </w:t>
      </w:r>
      <w:r>
        <w:rPr>
          <w:rFonts w:ascii="Times New Roman" w:hAnsi="Times New Roman" w:eastAsia="Times New Roman" w:cs="Times New Roman"/>
        </w:rPr>
        <w:t>6</w:t>
      </w:r>
      <w:r>
        <w:rPr>
          <w:rFonts w:ascii="Times New Roman" w:hAnsi="Times New Roman" w:eastAsia="Times New Roman" w:cs="Times New Roman"/>
          <w:spacing w:val="-1"/>
        </w:rPr>
        <w:t xml:space="preserve"> </w:t>
      </w:r>
      <w:r>
        <w:t>输出</w:t>
      </w:r>
    </w:p>
    <w:p>
      <w:pPr>
        <w:pStyle w:val="5"/>
        <w:spacing w:before="112" w:line="240" w:lineRule="auto"/>
        <w:ind w:left="639" w:right="0"/>
        <w:jc w:val="left"/>
      </w:pPr>
      <w:r>
        <w:br w:type="column"/>
      </w:r>
      <w:r>
        <w:t>通道</w:t>
      </w:r>
      <w:r>
        <w:rPr>
          <w:spacing w:val="-45"/>
        </w:rPr>
        <w:t xml:space="preserve"> </w:t>
      </w:r>
      <w:r>
        <w:rPr>
          <w:rFonts w:ascii="Times New Roman" w:hAnsi="Times New Roman" w:eastAsia="Times New Roman" w:cs="Times New Roman"/>
        </w:rPr>
        <w:t>8</w:t>
      </w:r>
      <w:r>
        <w:rPr>
          <w:rFonts w:ascii="Times New Roman" w:hAnsi="Times New Roman" w:eastAsia="Times New Roman" w:cs="Times New Roman"/>
          <w:spacing w:val="-1"/>
        </w:rPr>
        <w:t xml:space="preserve"> </w:t>
      </w:r>
      <w:r>
        <w:t>输出</w:t>
      </w:r>
    </w:p>
    <w:p>
      <w:pPr>
        <w:spacing w:after="0" w:line="240" w:lineRule="auto"/>
        <w:jc w:val="left"/>
        <w:sectPr>
          <w:type w:val="continuous"/>
          <w:pgSz w:w="11910" w:h="8400" w:orient="landscape"/>
          <w:pgMar w:top="600" w:right="920" w:bottom="0" w:left="0" w:header="720" w:footer="720" w:gutter="0"/>
          <w:cols w:equalWidth="0" w:num="5">
            <w:col w:w="3077" w:space="40"/>
            <w:col w:w="1888" w:space="40"/>
            <w:col w:w="1746" w:space="40"/>
            <w:col w:w="1604" w:space="40"/>
            <w:col w:w="2515"/>
          </w:cols>
        </w:sectPr>
      </w:pPr>
    </w:p>
    <w:p>
      <w:pPr>
        <w:spacing w:line="3798" w:lineRule="exact"/>
        <w:ind w:left="172" w:right="0" w:firstLine="0"/>
        <w:rPr>
          <w:rFonts w:ascii="宋体" w:hAnsi="宋体" w:eastAsia="宋体" w:cs="宋体"/>
          <w:sz w:val="20"/>
          <w:szCs w:val="20"/>
        </w:rPr>
      </w:pPr>
      <w:r>
        <w:pict>
          <v:group id="_x0000_s9900" o:spid="_x0000_s9900" o:spt="203" style="position:absolute;left:0pt;margin-left:0.1pt;margin-top:0pt;height:189.45pt;width:539.65pt;mso-position-horizontal-relative:page;mso-position-vertical-relative:page;z-index:-251654144;mso-width-relative:page;mso-height-relative:page;" coordorigin="2,0" coordsize="10793,3789">
            <o:lock v:ext="edit"/>
            <v:group id="_x0000_s9901" o:spid="_x0000_s9901" o:spt="203" style="position:absolute;left:1134;top:924;height:2;width:9333;" coordorigin="1134,924" coordsize="9333,2">
              <o:lock v:ext="edit"/>
              <v:shape id="_x0000_s9902" o:spid="_x0000_s9902" style="position:absolute;left:1134;top:924;height:2;width:9333;" filled="f" stroked="t" coordorigin="1134,924" coordsize="9333,0" path="m1134,924l10467,924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9903" o:spid="_x0000_s9903" o:spt="203" style="position:absolute;left:1123;top:873;height:75;width:9376;" coordorigin="1123,873" coordsize="9376,75">
              <o:lock v:ext="edit"/>
              <v:shape id="_x0000_s9904" o:spid="_x0000_s9904" style="position:absolute;left:1123;top:873;height:75;width:9376;" fillcolor="#76923B" filled="t" stroked="f" coordorigin="1123,873" coordsize="9376,75" path="m1123,948l1123,888,10498,873,10498,933,1123,948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905" o:spid="_x0000_s9905" o:spt="203" style="position:absolute;left:1288;top:0;height:1476;width:3433;" coordorigin="1288,0" coordsize="3433,1476">
              <o:lock v:ext="edit"/>
              <v:shape id="_x0000_s9906" o:spid="_x0000_s9906" style="position:absolute;left:1288;top:0;height:1476;width:3433;" fillcolor="#A7BEDE" filled="t" stroked="f" coordorigin="1288,0" coordsize="3433,1476" path="m1294,1476l1288,1462,4699,0,4718,0,4721,7,1294,1476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907" o:spid="_x0000_s9907" o:spt="203" style="position:absolute;left:2;top:0;height:1611;width:1833;" coordorigin="2,0" coordsize="1833,1611">
              <o:lock v:ext="edit"/>
              <v:shape id="_x0000_s9908" o:spid="_x0000_s9908" style="position:absolute;left:2;top:0;height:1611;width:1833;" fillcolor="#A7BEDE" filled="t" stroked="f" coordorigin="2,0" coordsize="1833,1611" path="m803,1611l723,1610,645,1603,570,1591,497,1574,427,1553,360,1529,297,1501,237,1471,182,1438,130,1404,40,1334,2,1298,2,0,1644,0,1678,39,1710,85,1739,138,1765,198,1788,262,1806,332,1821,405,1831,482,1835,561,1834,642,1826,725,1812,808,1790,891,1762,973,1725,1054,1679,1133,1625,1208,1561,1280,1488,1348,1404,1411,1316,1465,1228,1510,1140,1546,1054,1574,969,1593,885,1606,803,1611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909" o:spid="_x0000_s9909" o:spt="203" style="position:absolute;left:163;top:107;height:1454;width:1544;" coordorigin="163,107" coordsize="1544,1454">
              <o:lock v:ext="edit"/>
              <v:shape id="_x0000_s9910" o:spid="_x0000_s9910" style="position:absolute;left:163;top:107;height:1454;width:1544;" fillcolor="#D2DFED" filled="t" stroked="f" coordorigin="163,107" coordsize="1544,1454" path="m920,1561l857,1557,795,1549,735,1536,677,1519,567,1472,467,1411,379,1337,303,1250,243,1154,198,1049,171,936,163,818,167,759,189,644,230,536,287,438,359,349,445,272,542,208,649,158,765,124,825,114,887,108,951,107,1014,111,1076,119,1136,132,1194,149,1304,196,1403,257,1492,332,1567,418,1628,515,1673,620,1700,732,1707,850,1703,910,1681,1025,1641,1132,1583,1231,1511,1319,1426,1397,1329,1461,1222,1510,1106,1544,1045,1554,983,1560,920,1561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911" o:spid="_x0000_s9911" o:spt="203" style="position:absolute;left:437;top:439;height:1100;width:1168;" coordorigin="437,439" coordsize="1168,1100">
              <o:lock v:ext="edit"/>
              <v:shape id="_x0000_s9912" o:spid="_x0000_s9912" style="position:absolute;left:437;top:439;height:1100;width:1168;" fillcolor="#7A9FCD" filled="t" stroked="f" coordorigin="437,439" coordsize="1168,1100" path="m1009,1538l914,1529,825,1506,742,1471,666,1425,599,1369,542,1303,496,1230,463,1151,442,1066,437,977,440,932,456,845,487,763,530,688,585,621,649,563,723,514,804,477,891,452,984,439,1032,439,1080,441,1172,457,1258,487,1338,527,1409,579,1471,640,1523,709,1563,786,1590,868,1603,956,1604,1001,1601,1046,1585,1132,1554,1214,1511,1288,1456,1356,1392,1414,1318,1462,1237,1500,1150,1525,1057,1537,1009,1538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913" o:spid="_x0000_s9913" o:spt="203" style="position:absolute;left:607;top:1145;height:2;width:827;" coordorigin="607,1145" coordsize="827,2">
              <o:lock v:ext="edit"/>
              <v:shape id="_x0000_s9914" o:spid="_x0000_s9914" style="position:absolute;left:607;top:1145;height:2;width:827;" filled="f" stroked="t" coordorigin="607,1145" coordsize="827,0" path="m607,1145l1434,1145e">
                <v:path arrowok="t"/>
                <v:fill on="f" focussize="0,0"/>
                <v:stroke weight="0.72pt" color="#000000"/>
                <v:imagedata o:title=""/>
                <o:lock v:ext="edit"/>
              </v:shape>
              <v:shape id="_x0000_s9915" o:spid="_x0000_s9915" o:spt="75" type="#_x0000_t75" style="position:absolute;left:501;top:1555;height:1431;width:2333;" filled="f" stroked="f" coordsize="21600,21600">
                <v:path/>
                <v:fill on="f" focussize="0,0"/>
                <v:stroke on="f"/>
                <v:imagedata r:id="rId43" o:title=""/>
                <o:lock v:ext="edit" aspectratio="t"/>
              </v:shape>
            </v:group>
            <v:group id="_x0000_s9916" o:spid="_x0000_s9916" o:spt="203" style="position:absolute;left:960;top:1994;height:473;width:1376;" coordorigin="960,1994" coordsize="1376,473">
              <o:lock v:ext="edit"/>
              <v:shape id="_x0000_s9917" o:spid="_x0000_s9917" style="position:absolute;left:960;top:1994;height:473;width:1376;" fillcolor="#B6DDE8" filled="t" stroked="f" coordorigin="960,1994" coordsize="1376,473" path="m960,1994l2335,1994,2335,2467,960,2467,960,199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918" o:spid="_x0000_s9918" o:spt="203" style="position:absolute;left:931;top:1965;height:531;width:1433;" coordorigin="931,1965" coordsize="1433,531">
              <o:lock v:ext="edit"/>
              <v:shape id="_x0000_s9919" o:spid="_x0000_s9919" style="position:absolute;left:931;top:1965;height:531;width:1433;" fillcolor="#F1F1F1" filled="t" stroked="f" coordorigin="931,1965" coordsize="1433,531" path="m2364,2496l931,2496,931,1965,2364,1965,2364,1995,991,1995,961,2025,991,2025,991,2436,961,2436,991,2466,2364,2466,2364,2496xe">
                <v:path arrowok="t"/>
                <v:fill on="t" focussize="0,0"/>
                <v:stroke on="f"/>
                <v:imagedata o:title=""/>
                <o:lock v:ext="edit"/>
              </v:shape>
              <v:shape id="_x0000_s9920" o:spid="_x0000_s9920" style="position:absolute;left:931;top:1965;height:531;width:1433;" fillcolor="#F1F1F1" filled="t" stroked="f" coordorigin="931,1965" coordsize="1433,531" path="m991,2025l961,2025,991,1995,991,2025xe">
                <v:path arrowok="t"/>
                <v:fill on="t" focussize="0,0"/>
                <v:stroke on="f"/>
                <v:imagedata o:title=""/>
                <o:lock v:ext="edit"/>
              </v:shape>
              <v:shape id="_x0000_s9921" o:spid="_x0000_s9921" style="position:absolute;left:931;top:1965;height:531;width:1433;" fillcolor="#F1F1F1" filled="t" stroked="f" coordorigin="931,1965" coordsize="1433,531" path="m2304,2025l991,2025,991,1995,2304,1995,2304,2025xe">
                <v:path arrowok="t"/>
                <v:fill on="t" focussize="0,0"/>
                <v:stroke on="f"/>
                <v:imagedata o:title=""/>
                <o:lock v:ext="edit"/>
              </v:shape>
              <v:shape id="_x0000_s9922" o:spid="_x0000_s9922" style="position:absolute;left:931;top:1965;height:531;width:1433;" fillcolor="#F1F1F1" filled="t" stroked="f" coordorigin="931,1965" coordsize="1433,531" path="m2304,2466l2304,1995,2334,2025,2364,2025,2364,2436,2334,2436,2304,2466xe">
                <v:path arrowok="t"/>
                <v:fill on="t" focussize="0,0"/>
                <v:stroke on="f"/>
                <v:imagedata o:title=""/>
                <o:lock v:ext="edit"/>
              </v:shape>
              <v:shape id="_x0000_s9923" o:spid="_x0000_s9923" style="position:absolute;left:931;top:1965;height:531;width:1433;" fillcolor="#F1F1F1" filled="t" stroked="f" coordorigin="931,1965" coordsize="1433,531" path="m2364,2025l2334,2025,2304,1995,2364,1995,2364,2025xe">
                <v:path arrowok="t"/>
                <v:fill on="t" focussize="0,0"/>
                <v:stroke on="f"/>
                <v:imagedata o:title=""/>
                <o:lock v:ext="edit"/>
              </v:shape>
              <v:shape id="_x0000_s9924" o:spid="_x0000_s9924" style="position:absolute;left:931;top:1965;height:531;width:1433;" fillcolor="#F1F1F1" filled="t" stroked="f" coordorigin="931,1965" coordsize="1433,531" path="m991,2466l961,2436,991,2436,991,2466xe">
                <v:path arrowok="t"/>
                <v:fill on="t" focussize="0,0"/>
                <v:stroke on="f"/>
                <v:imagedata o:title=""/>
                <o:lock v:ext="edit"/>
              </v:shape>
              <v:shape id="_x0000_s9925" o:spid="_x0000_s9925" style="position:absolute;left:931;top:1965;height:531;width:1433;" fillcolor="#F1F1F1" filled="t" stroked="f" coordorigin="931,1965" coordsize="1433,531" path="m2304,2466l991,2466,991,2436,2304,2436,2304,2466xe">
                <v:path arrowok="t"/>
                <v:fill on="t" focussize="0,0"/>
                <v:stroke on="f"/>
                <v:imagedata o:title=""/>
                <o:lock v:ext="edit"/>
              </v:shape>
              <v:shape id="_x0000_s9926" o:spid="_x0000_s9926" style="position:absolute;left:931;top:1965;height:531;width:1433;" fillcolor="#F1F1F1" filled="t" stroked="f" coordorigin="931,1965" coordsize="1433,531" path="m2364,2466l2304,2466,2334,2436,2364,2436,2364,2466xe">
                <v:path arrowok="t"/>
                <v:fill on="t" focussize="0,0"/>
                <v:stroke on="f"/>
                <v:imagedata o:title=""/>
                <o:lock v:ext="edit"/>
              </v:shape>
              <v:shape id="_x0000_s9927" o:spid="_x0000_s9927" o:spt="75" type="#_x0000_t75" style="position:absolute;left:2335;top:1800;height:1903;width:8460;" filled="f" stroked="f" coordsize="21600,21600">
                <v:path/>
                <v:fill on="f" focussize="0,0"/>
                <v:stroke on="f"/>
                <v:imagedata r:id="rId23" o:title=""/>
                <o:lock v:ext="edit" aspectratio="t"/>
              </v:shape>
            </v:group>
            <v:group id="_x0000_s9928" o:spid="_x0000_s9928" o:spt="203" style="position:absolute;left:10380;top:3461;height:243;width:2;" coordorigin="10380,3461" coordsize="2,243">
              <o:lock v:ext="edit"/>
              <v:shape id="_x0000_s9929" o:spid="_x0000_s9929" style="position:absolute;left:10380;top:3461;height:243;width:2;" filled="f" stroked="t" coordorigin="10380,3461" coordsize="0,243" path="m10380,3461l10380,3704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30" o:spid="_x0000_s9930" o:spt="203" style="position:absolute;left:2310;top:2754;height:2;width:570;" coordorigin="2310,2754" coordsize="570,2">
              <o:lock v:ext="edit"/>
              <v:shape id="_x0000_s9931" o:spid="_x0000_s9931" style="position:absolute;left:2310;top:2754;height:2;width:570;" filled="f" stroked="t" coordorigin="2310,2754" coordsize="570,0" path="m2310,2754l2880,2754e">
                <v:path arrowok="t"/>
                <v:fill on="f" focussize="0,0"/>
                <v:stroke color="#000000"/>
                <v:imagedata o:title=""/>
                <o:lock v:ext="edit"/>
              </v:shape>
              <v:shape id="_x0000_s9932" o:spid="_x0000_s9932" o:spt="75" type="#_x0000_t75" style="position:absolute;left:635;top:2224;height:1365;width:2099;" filled="f" stroked="f" coordsize="21600,21600">
                <v:path/>
                <v:fill on="f" focussize="0,0"/>
                <v:stroke on="f"/>
                <v:imagedata r:id="rId44" o:title=""/>
                <o:lock v:ext="edit" aspectratio="t"/>
              </v:shape>
            </v:group>
            <v:group id="_x0000_s9933" o:spid="_x0000_s9933" o:spt="203" style="position:absolute;left:1065;top:2634;height:465;width:1199;" coordorigin="1065,2634" coordsize="1199,465">
              <o:lock v:ext="edit"/>
              <v:shape id="_x0000_s9934" o:spid="_x0000_s9934" style="position:absolute;left:1065;top:2634;height:465;width:1199;" fillcolor="#F1F1F1" filled="t" stroked="f" coordorigin="1065,2634" coordsize="1199,465" path="m2264,3099l1065,3099,1065,2634,2264,2634,2264,2664,1125,2664,1095,2694,1125,2694,1125,3039,1095,3039,1125,3069,2264,3069,2264,3099xe">
                <v:path arrowok="t"/>
                <v:fill on="t" focussize="0,0"/>
                <v:stroke on="f"/>
                <v:imagedata o:title=""/>
                <o:lock v:ext="edit"/>
              </v:shape>
              <v:shape id="_x0000_s9935" o:spid="_x0000_s9935" style="position:absolute;left:1065;top:2634;height:465;width:1199;" fillcolor="#F1F1F1" filled="t" stroked="f" coordorigin="1065,2634" coordsize="1199,465" path="m1125,2694l1095,2694,1125,2664,1125,2694xe">
                <v:path arrowok="t"/>
                <v:fill on="t" focussize="0,0"/>
                <v:stroke on="f"/>
                <v:imagedata o:title=""/>
                <o:lock v:ext="edit"/>
              </v:shape>
              <v:shape id="_x0000_s9936" o:spid="_x0000_s9936" style="position:absolute;left:1065;top:2634;height:465;width:1199;" fillcolor="#F1F1F1" filled="t" stroked="f" coordorigin="1065,2634" coordsize="1199,465" path="m2204,2694l1125,2694,1125,2664,2204,2664,2204,2694xe">
                <v:path arrowok="t"/>
                <v:fill on="t" focussize="0,0"/>
                <v:stroke on="f"/>
                <v:imagedata o:title=""/>
                <o:lock v:ext="edit"/>
              </v:shape>
              <v:shape id="_x0000_s9937" o:spid="_x0000_s9937" style="position:absolute;left:1065;top:2634;height:465;width:1199;" fillcolor="#F1F1F1" filled="t" stroked="f" coordorigin="1065,2634" coordsize="1199,465" path="m2204,3069l2204,2664,2234,2694,2264,2694,2264,3039,2234,3039,2204,3069xe">
                <v:path arrowok="t"/>
                <v:fill on="t" focussize="0,0"/>
                <v:stroke on="f"/>
                <v:imagedata o:title=""/>
                <o:lock v:ext="edit"/>
              </v:shape>
              <v:shape id="_x0000_s9938" o:spid="_x0000_s9938" style="position:absolute;left:1065;top:2634;height:465;width:1199;" fillcolor="#F1F1F1" filled="t" stroked="f" coordorigin="1065,2634" coordsize="1199,465" path="m2264,2694l2234,2694,2204,2664,2264,2664,2264,2694xe">
                <v:path arrowok="t"/>
                <v:fill on="t" focussize="0,0"/>
                <v:stroke on="f"/>
                <v:imagedata o:title=""/>
                <o:lock v:ext="edit"/>
              </v:shape>
              <v:shape id="_x0000_s9939" o:spid="_x0000_s9939" style="position:absolute;left:1065;top:2634;height:465;width:1199;" fillcolor="#F1F1F1" filled="t" stroked="f" coordorigin="1065,2634" coordsize="1199,465" path="m1125,3069l1095,3039,1125,3039,1125,3069xe">
                <v:path arrowok="t"/>
                <v:fill on="t" focussize="0,0"/>
                <v:stroke on="f"/>
                <v:imagedata o:title=""/>
                <o:lock v:ext="edit"/>
              </v:shape>
              <v:shape id="_x0000_s9940" o:spid="_x0000_s9940" style="position:absolute;left:1065;top:2634;height:465;width:1199;" fillcolor="#F1F1F1" filled="t" stroked="f" coordorigin="1065,2634" coordsize="1199,465" path="m2204,3069l1125,3069,1125,3039,2204,3039,2204,3069xe">
                <v:path arrowok="t"/>
                <v:fill on="t" focussize="0,0"/>
                <v:stroke on="f"/>
                <v:imagedata o:title=""/>
                <o:lock v:ext="edit"/>
              </v:shape>
              <v:shape id="_x0000_s9941" o:spid="_x0000_s9941" style="position:absolute;left:1065;top:2634;height:465;width:1199;" fillcolor="#F1F1F1" filled="t" stroked="f" coordorigin="1065,2634" coordsize="1199,465" path="m2264,3069l2204,3069,2234,3039,2264,3039,2264,306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942" o:spid="_x0000_s9942" o:spt="203" style="position:absolute;left:8844;top:3399;height:305;width:2;" coordorigin="8844,3399" coordsize="2,305">
              <o:lock v:ext="edit"/>
              <v:shape id="_x0000_s9943" o:spid="_x0000_s9943" style="position:absolute;left:8844;top:3399;height:305;width:2;" filled="f" stroked="t" coordorigin="8844,3399" coordsize="0,305" path="m8844,3399l8844,3704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44" o:spid="_x0000_s9944" o:spt="203" style="position:absolute;left:4635;top:3399;height:382;width:2;" coordorigin="4635,3399" coordsize="2,382">
              <o:lock v:ext="edit"/>
              <v:shape id="_x0000_s9945" o:spid="_x0000_s9945" style="position:absolute;left:4635;top:3399;height:382;width:2;" filled="f" stroked="t" coordorigin="4635,3399" coordsize="0,382" path="m4635,3399l4635,3781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46" o:spid="_x0000_s9946" o:spt="203" style="position:absolute;left:2940;top:3189;height:580;width:2;" coordorigin="2940,3189" coordsize="2,580">
              <o:lock v:ext="edit"/>
              <v:shape id="_x0000_s9947" o:spid="_x0000_s9947" style="position:absolute;left:2940;top:3189;height:580;width:2;" filled="f" stroked="t" coordorigin="2940,3189" coordsize="0,580" path="m2940,3189l2940,3769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48" o:spid="_x0000_s9948" o:spt="203" style="position:absolute;left:6360;top:3399;height:382;width:2;" coordorigin="6360,3399" coordsize="2,382">
              <o:lock v:ext="edit"/>
              <v:shape id="_x0000_s9949" o:spid="_x0000_s9949" style="position:absolute;left:6360;top:3399;height:382;width:2;" filled="f" stroked="t" coordorigin="6360,3399" coordsize="0,382" path="m6360,3399l6360,3781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50" o:spid="_x0000_s9950" o:spt="203" style="position:absolute;left:5484;top:3399;height:305;width:2;" coordorigin="5484,3399" coordsize="2,305">
              <o:lock v:ext="edit"/>
              <v:shape id="_x0000_s9951" o:spid="_x0000_s9951" style="position:absolute;left:5484;top:3399;height:305;width:2;" filled="f" stroked="t" coordorigin="5484,3399" coordsize="0,305" path="m5484,3399l5484,3704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52" o:spid="_x0000_s9952" o:spt="203" style="position:absolute;left:7149;top:3399;height:305;width:2;" coordorigin="7149,3399" coordsize="2,305">
              <o:lock v:ext="edit"/>
              <v:shape id="_x0000_s9953" o:spid="_x0000_s9953" style="position:absolute;left:7149;top:3399;height:305;width:2;" filled="f" stroked="t" coordorigin="7149,3399" coordsize="0,305" path="m7149,3399l7149,3704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54" o:spid="_x0000_s9954" o:spt="203" style="position:absolute;left:3804;top:3399;height:305;width:2;" coordorigin="3804,3399" coordsize="2,305">
              <o:lock v:ext="edit"/>
              <v:shape id="_x0000_s9955" o:spid="_x0000_s9955" style="position:absolute;left:3804;top:3399;height:305;width:2;" filled="f" stroked="t" coordorigin="3804,3399" coordsize="0,305" path="m3804,3399l3804,3704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56" o:spid="_x0000_s9956" o:spt="203" style="position:absolute;left:9675;top:3399;height:382;width:2;" coordorigin="9675,3399" coordsize="2,382">
              <o:lock v:ext="edit"/>
              <v:shape id="_x0000_s9957" o:spid="_x0000_s9957" style="position:absolute;left:9675;top:3399;height:382;width:2;" filled="f" stroked="t" coordorigin="9675,3399" coordsize="0,382" path="m9675,3399l9675,3781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58" o:spid="_x0000_s9958" o:spt="203" style="position:absolute;left:8025;top:3387;height:382;width:2;" coordorigin="8025,3387" coordsize="2,382">
              <o:lock v:ext="edit"/>
              <v:shape id="_x0000_s9959" o:spid="_x0000_s9959" style="position:absolute;left:8025;top:3387;height:382;width:2;" filled="f" stroked="t" coordorigin="8025,3387" coordsize="0,382" path="m8025,3387l8025,3769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60" o:spid="_x0000_s9960" o:spt="203" style="position:absolute;left:2334;top:2370;height:2;width:607;" coordorigin="2334,2370" coordsize="607,2">
              <o:lock v:ext="edit"/>
              <v:shape id="_x0000_s9961" o:spid="_x0000_s9961" style="position:absolute;left:2334;top:2370;height:2;width:607;" filled="f" stroked="t" coordorigin="2334,2370" coordsize="607,0" path="m2334,2370l2940,2370e">
                <v:path arrowok="t"/>
                <v:fill on="f" focussize="0,0"/>
                <v:stroke weight="0.8pt" color="#000000"/>
                <v:imagedata o:title=""/>
                <o:lock v:ext="edit"/>
              </v:shape>
            </v:group>
          </v:group>
        </w:pict>
      </w:r>
      <w:r>
        <w:rPr>
          <w:rFonts w:ascii="宋体" w:hAnsi="宋体" w:eastAsia="宋体" w:cs="宋体"/>
          <w:position w:val="-75"/>
          <w:sz w:val="20"/>
          <w:szCs w:val="20"/>
        </w:rPr>
        <w:pict>
          <v:group id="_x0000_s9962" o:spid="_x0000_s9962" o:spt="203" style="height:189.9pt;width:535.5pt;" coordsize="10710,3798">
            <o:lock v:ext="edit"/>
            <v:group id="_x0000_s9963" o:spid="_x0000_s9963" o:spt="203" style="position:absolute;left:962;top:3180;height:2;width:9333;" coordorigin="962,3180" coordsize="9333,2">
              <o:lock v:ext="edit"/>
              <v:shape id="_x0000_s9964" o:spid="_x0000_s9964" style="position:absolute;left:962;top:3180;height:2;width:9333;" filled="f" stroked="t" coordorigin="962,3180" coordsize="9333,0" path="m962,3180l10295,3180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9965" o:spid="_x0000_s9965" o:spt="75" type="#_x0000_t75" style="position:absolute;left:0;top:1868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9966" o:spid="_x0000_s9966" o:spt="203" style="position:absolute;left:361;top:2229;height:970;width:562;" coordorigin="361,2229" coordsize="562,970">
              <o:lock v:ext="edit"/>
              <v:shape id="_x0000_s9967" o:spid="_x0000_s9967" style="position:absolute;left:361;top:2229;height:970;width:562;" fillcolor="#4AACC5" filled="t" stroked="f" coordorigin="361,2229" coordsize="562,970" path="m361,2229l922,2229,922,3199,361,3199,361,222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9968" o:spid="_x0000_s9968" o:spt="203" style="position:absolute;left:330;top:2198;height:1030;width:623;" coordorigin="330,2198" coordsize="623,1030">
              <o:lock v:ext="edit"/>
              <v:shape id="_x0000_s9969" o:spid="_x0000_s9969" style="position:absolute;left:330;top:2198;height:1030;width:623;" fillcolor="#F1F1F1" filled="t" stroked="f" coordorigin="330,2198" coordsize="623,1030" path="m953,3228l330,3228,330,2198,953,2198,953,2228,390,2228,360,2258,390,2258,390,3168,360,3168,390,3198,953,3198,953,3228xe">
                <v:path arrowok="t"/>
                <v:fill on="t" focussize="0,0"/>
                <v:stroke on="f"/>
                <v:imagedata o:title=""/>
                <o:lock v:ext="edit"/>
              </v:shape>
              <v:shape id="_x0000_s9970" o:spid="_x0000_s9970" style="position:absolute;left:330;top:2198;height:1030;width:623;" fillcolor="#F1F1F1" filled="t" stroked="f" coordorigin="330,2198" coordsize="623,1030" path="m390,2258l360,2258,390,2228,390,2258xe">
                <v:path arrowok="t"/>
                <v:fill on="t" focussize="0,0"/>
                <v:stroke on="f"/>
                <v:imagedata o:title=""/>
                <o:lock v:ext="edit"/>
              </v:shape>
              <v:shape id="_x0000_s9971" o:spid="_x0000_s9971" style="position:absolute;left:330;top:2198;height:1030;width:623;" fillcolor="#F1F1F1" filled="t" stroked="f" coordorigin="330,2198" coordsize="623,1030" path="m893,2258l390,2258,390,2228,893,2228,893,2258xe">
                <v:path arrowok="t"/>
                <v:fill on="t" focussize="0,0"/>
                <v:stroke on="f"/>
                <v:imagedata o:title=""/>
                <o:lock v:ext="edit"/>
              </v:shape>
              <v:shape id="_x0000_s9972" o:spid="_x0000_s9972" style="position:absolute;left:330;top:2198;height:1030;width:623;" fillcolor="#F1F1F1" filled="t" stroked="f" coordorigin="330,2198" coordsize="623,1030" path="m893,3198l893,2228,923,2258,953,2258,953,3168,923,3168,893,3198xe">
                <v:path arrowok="t"/>
                <v:fill on="t" focussize="0,0"/>
                <v:stroke on="f"/>
                <v:imagedata o:title=""/>
                <o:lock v:ext="edit"/>
              </v:shape>
              <v:shape id="_x0000_s9973" o:spid="_x0000_s9973" style="position:absolute;left:330;top:2198;height:1030;width:623;" fillcolor="#F1F1F1" filled="t" stroked="f" coordorigin="330,2198" coordsize="623,1030" path="m953,2258l923,2258,893,2228,953,2228,953,2258xe">
                <v:path arrowok="t"/>
                <v:fill on="t" focussize="0,0"/>
                <v:stroke on="f"/>
                <v:imagedata o:title=""/>
                <o:lock v:ext="edit"/>
              </v:shape>
              <v:shape id="_x0000_s9974" o:spid="_x0000_s9974" style="position:absolute;left:330;top:2198;height:1030;width:623;" fillcolor="#F1F1F1" filled="t" stroked="f" coordorigin="330,2198" coordsize="623,1030" path="m390,3198l360,3168,390,3168,390,3198xe">
                <v:path arrowok="t"/>
                <v:fill on="t" focussize="0,0"/>
                <v:stroke on="f"/>
                <v:imagedata o:title=""/>
                <o:lock v:ext="edit"/>
              </v:shape>
              <v:shape id="_x0000_s9975" o:spid="_x0000_s9975" style="position:absolute;left:330;top:2198;height:1030;width:623;" fillcolor="#F1F1F1" filled="t" stroked="f" coordorigin="330,2198" coordsize="623,1030" path="m893,3198l390,3198,390,3168,893,3168,893,3198xe">
                <v:path arrowok="t"/>
                <v:fill on="t" focussize="0,0"/>
                <v:stroke on="f"/>
                <v:imagedata o:title=""/>
                <o:lock v:ext="edit"/>
              </v:shape>
              <v:shape id="_x0000_s9976" o:spid="_x0000_s9976" style="position:absolute;left:330;top:2198;height:1030;width:623;" fillcolor="#F1F1F1" filled="t" stroked="f" coordorigin="330,2198" coordsize="623,1030" path="m953,3198l893,3198,923,3168,953,3168,953,3198xe">
                <v:path arrowok="t"/>
                <v:fill on="t" focussize="0,0"/>
                <v:stroke on="f"/>
                <v:imagedata o:title=""/>
                <o:lock v:ext="edit"/>
              </v:shape>
              <v:shape id="_x0000_s9977" o:spid="_x0000_s9977" o:spt="75" type="#_x0000_t75" style="position:absolute;left:2197;top:525;height:1606;width:8513;" filled="f" stroked="f" coordsize="21600,21600">
                <v:path/>
                <v:fill on="f" focussize="0,0"/>
                <v:stroke on="f"/>
                <v:imagedata r:id="rId24" o:title=""/>
                <o:lock v:ext="edit" aspectratio="t"/>
              </v:shape>
            </v:group>
            <v:group id="_x0000_s9978" o:spid="_x0000_s9978" o:spt="203" style="position:absolute;left:2062;top:710;height:2;width:1030;" coordorigin="2062,710" coordsize="1030,2">
              <o:lock v:ext="edit"/>
              <v:shape id="_x0000_s9979" o:spid="_x0000_s9979" style="position:absolute;left:2062;top:710;height:2;width:1030;" filled="f" stroked="t" coordorigin="2062,710" coordsize="1030,0" path="m2062,710l3092,710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80" o:spid="_x0000_s9980" o:spt="203" style="position:absolute;left:3092;top:710;height:468;width:2;" coordorigin="3092,710" coordsize="2,468">
              <o:lock v:ext="edit"/>
              <v:shape id="_x0000_s9981" o:spid="_x0000_s9981" style="position:absolute;left:3092;top:710;height:468;width:2;" filled="f" stroked="t" coordorigin="3092,710" coordsize="0,468" path="m3092,710l3092,1178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82" o:spid="_x0000_s9982" o:spt="203" style="position:absolute;left:3698;top:1925;height:312;width:2;" coordorigin="3698,1925" coordsize="2,312">
              <o:lock v:ext="edit"/>
              <v:shape id="_x0000_s9983" o:spid="_x0000_s9983" style="position:absolute;left:3698;top:1925;height:312;width:2;" filled="f" stroked="t" coordorigin="3698,1925" coordsize="0,312" path="m3698,1925l3698,2237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84" o:spid="_x0000_s9984" o:spt="203" style="position:absolute;left:4463;top:1916;height:624;width:2;" coordorigin="4463,1916" coordsize="2,624">
              <o:lock v:ext="edit"/>
              <v:shape id="_x0000_s9985" o:spid="_x0000_s9985" style="position:absolute;left:4463;top:1916;height:624;width:2;" filled="f" stroked="t" coordorigin="4463,1916" coordsize="0,624" path="m4463,1916l4463,2540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86" o:spid="_x0000_s9986" o:spt="203" style="position:absolute;left:5282;top:1916;height:312;width:2;" coordorigin="5282,1916" coordsize="2,312">
              <o:lock v:ext="edit"/>
              <v:shape id="_x0000_s9987" o:spid="_x0000_s9987" style="position:absolute;left:5282;top:1916;height:312;width:2;" filled="f" stroked="t" coordorigin="5282,1916" coordsize="0,312" path="m5282,1916l5282,2228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88" o:spid="_x0000_s9988" o:spt="203" style="position:absolute;left:6113;top:1916;height:624;width:2;" coordorigin="6113,1916" coordsize="2,624">
              <o:lock v:ext="edit"/>
              <v:shape id="_x0000_s9989" o:spid="_x0000_s9989" style="position:absolute;left:6113;top:1916;height:624;width:2;" filled="f" stroked="t" coordorigin="6113,1916" coordsize="0,624" path="m6113,1916l6113,2540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90" o:spid="_x0000_s9990" o:spt="203" style="position:absolute;left:6923;top:1946;height:312;width:2;" coordorigin="6923,1946" coordsize="2,312">
              <o:lock v:ext="edit"/>
              <v:shape id="_x0000_s9991" o:spid="_x0000_s9991" style="position:absolute;left:6923;top:1946;height:312;width:2;" filled="f" stroked="t" coordorigin="6923,1946" coordsize="0,312" path="m6923,1946l6923,2258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92" o:spid="_x0000_s9992" o:spt="203" style="position:absolute;left:7733;top:1946;height:624;width:2;" coordorigin="7733,1946" coordsize="2,624">
              <o:lock v:ext="edit"/>
              <v:shape id="_x0000_s9993" o:spid="_x0000_s9993" style="position:absolute;left:7733;top:1946;height:624;width:2;" filled="f" stroked="t" coordorigin="7733,1946" coordsize="0,624" path="m7733,1946l7733,2570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94" o:spid="_x0000_s9994" o:spt="203" style="position:absolute;left:8543;top:1946;height:312;width:2;" coordorigin="8543,1946" coordsize="2,312">
              <o:lock v:ext="edit"/>
              <v:shape id="_x0000_s9995" o:spid="_x0000_s9995" style="position:absolute;left:8543;top:1946;height:312;width:2;" filled="f" stroked="t" coordorigin="8543,1946" coordsize="0,312" path="m8543,1946l8543,2258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96" o:spid="_x0000_s9996" o:spt="203" style="position:absolute;left:10058;top:1304;height:1046;width:2;" coordorigin="10058,1304" coordsize="2,1046">
              <o:lock v:ext="edit"/>
              <v:shape id="_x0000_s9997" o:spid="_x0000_s9997" style="position:absolute;left:10058;top:1304;height:1046;width:2;" filled="f" stroked="t" coordorigin="10058,1304" coordsize="0,1046" path="m10058,1304l10058,2350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9998" o:spid="_x0000_s9998" o:spt="203" style="position:absolute;left:2927;top:1731;height:839;width:2;" coordorigin="2927,1731" coordsize="2,839">
              <o:lock v:ext="edit"/>
              <v:shape id="_x0000_s9999" o:spid="_x0000_s9999" style="position:absolute;left:2927;top:1731;height:839;width:2;" filled="f" stroked="t" coordorigin="2927,1731" coordsize="0,839" path="m2927,1731l2927,2570e">
                <v:path arrowok="t"/>
                <v:fill on="f" focussize="0,0"/>
                <v:stroke color="#000000"/>
                <v:imagedata o:title=""/>
                <o:lock v:ext="edit"/>
              </v:shape>
              <v:shape id="_x0000_s10000" o:spid="_x0000_s10000" o:spt="75" type="#_x0000_t75" style="position:absolute;left:329;top:0;height:1569;width:2193;" filled="f" stroked="f" coordsize="21600,21600">
                <v:path/>
                <v:fill on="f" focussize="0,0"/>
                <v:stroke on="f"/>
                <v:imagedata r:id="rId45" o:title=""/>
                <o:lock v:ext="edit" aspectratio="t"/>
              </v:shape>
            </v:group>
            <v:group id="_x0000_s10001" o:spid="_x0000_s10001" o:spt="203" style="position:absolute;left:788;top:441;height:608;width:1234;" coordorigin="788,441" coordsize="1234,608">
              <o:lock v:ext="edit"/>
              <v:shape id="_x0000_s10002" o:spid="_x0000_s10002" style="position:absolute;left:788;top:441;height:608;width:1234;" fillcolor="#B6DDE8" filled="t" stroked="f" coordorigin="788,441" coordsize="1234,608" path="m788,441l2022,441,2022,1048,788,1048,788,441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003" o:spid="_x0000_s10003" o:spt="203" style="position:absolute;left:759;top:410;height:669;width:1293;" coordorigin="759,410" coordsize="1293,669">
              <o:lock v:ext="edit"/>
              <v:shape id="_x0000_s10004" o:spid="_x0000_s10004" style="position:absolute;left:759;top:410;height:669;width:1293;" fillcolor="#F1F1F1" filled="t" stroked="f" coordorigin="759,410" coordsize="1293,669" path="m2052,1079l759,1079,759,410,2052,410,2052,440,819,440,789,470,819,470,819,1019,789,1019,819,1049,2052,1049,2052,1079xe">
                <v:path arrowok="t"/>
                <v:fill on="t" focussize="0,0"/>
                <v:stroke on="f"/>
                <v:imagedata o:title=""/>
                <o:lock v:ext="edit"/>
              </v:shape>
              <v:shape id="_x0000_s10005" o:spid="_x0000_s10005" style="position:absolute;left:759;top:410;height:669;width:1293;" fillcolor="#F1F1F1" filled="t" stroked="f" coordorigin="759,410" coordsize="1293,669" path="m819,470l789,470,819,440,819,470xe">
                <v:path arrowok="t"/>
                <v:fill on="t" focussize="0,0"/>
                <v:stroke on="f"/>
                <v:imagedata o:title=""/>
                <o:lock v:ext="edit"/>
              </v:shape>
              <v:shape id="_x0000_s10006" o:spid="_x0000_s10006" style="position:absolute;left:759;top:410;height:669;width:1293;" fillcolor="#F1F1F1" filled="t" stroked="f" coordorigin="759,410" coordsize="1293,669" path="m1992,470l819,470,819,440,1992,440,1992,470xe">
                <v:path arrowok="t"/>
                <v:fill on="t" focussize="0,0"/>
                <v:stroke on="f"/>
                <v:imagedata o:title=""/>
                <o:lock v:ext="edit"/>
              </v:shape>
              <v:shape id="_x0000_s10007" o:spid="_x0000_s10007" style="position:absolute;left:759;top:410;height:669;width:1293;" fillcolor="#F1F1F1" filled="t" stroked="f" coordorigin="759,410" coordsize="1293,669" path="m1992,1049l1992,440,2022,470,2052,470,2052,1019,2022,1019,1992,1049xe">
                <v:path arrowok="t"/>
                <v:fill on="t" focussize="0,0"/>
                <v:stroke on="f"/>
                <v:imagedata o:title=""/>
                <o:lock v:ext="edit"/>
              </v:shape>
              <v:shape id="_x0000_s10008" o:spid="_x0000_s10008" style="position:absolute;left:759;top:410;height:669;width:1293;" fillcolor="#F1F1F1" filled="t" stroked="f" coordorigin="759,410" coordsize="1293,669" path="m2052,470l2022,470,1992,440,2052,440,2052,470xe">
                <v:path arrowok="t"/>
                <v:fill on="t" focussize="0,0"/>
                <v:stroke on="f"/>
                <v:imagedata o:title=""/>
                <o:lock v:ext="edit"/>
              </v:shape>
              <v:shape id="_x0000_s10009" o:spid="_x0000_s10009" style="position:absolute;left:759;top:410;height:669;width:1293;" fillcolor="#F1F1F1" filled="t" stroked="f" coordorigin="759,410" coordsize="1293,669" path="m819,1049l789,1019,819,1019,819,1049xe">
                <v:path arrowok="t"/>
                <v:fill on="t" focussize="0,0"/>
                <v:stroke on="f"/>
                <v:imagedata o:title=""/>
                <o:lock v:ext="edit"/>
              </v:shape>
              <v:shape id="_x0000_s10010" o:spid="_x0000_s10010" style="position:absolute;left:759;top:410;height:669;width:1293;" fillcolor="#F1F1F1" filled="t" stroked="f" coordorigin="759,410" coordsize="1293,669" path="m1992,1049l819,1049,819,1019,1992,1019,1992,1049xe">
                <v:path arrowok="t"/>
                <v:fill on="t" focussize="0,0"/>
                <v:stroke on="f"/>
                <v:imagedata o:title=""/>
                <o:lock v:ext="edit"/>
              </v:shape>
              <v:shape id="_x0000_s10011" o:spid="_x0000_s10011" style="position:absolute;left:759;top:410;height:669;width:1293;" fillcolor="#F1F1F1" filled="t" stroked="f" coordorigin="759,410" coordsize="1293,669" path="m2052,1049l1992,1049,2022,1019,2052,1019,2052,1049xe">
                <v:path arrowok="t"/>
                <v:fill on="t" focussize="0,0"/>
                <v:stroke on="f"/>
                <v:imagedata o:title=""/>
                <o:lock v:ext="edit"/>
              </v:shape>
              <v:shape id="_x0000_s10012" o:spid="_x0000_s10012" o:spt="75" type="#_x0000_t75" style="position:absolute;left:309;top:792;height:1654;width:2193;" filled="f" stroked="f" coordsize="21600,21600">
                <v:path/>
                <v:fill on="f" focussize="0,0"/>
                <v:stroke on="f"/>
                <v:imagedata r:id="rId46" o:title=""/>
                <o:lock v:ext="edit" aspectratio="t"/>
              </v:shape>
            </v:group>
            <v:group id="_x0000_s10013" o:spid="_x0000_s10013" o:spt="203" style="position:absolute;left:769;top:1233;height:694;width:1234;" coordorigin="769,1233" coordsize="1234,694">
              <o:lock v:ext="edit"/>
              <v:shape id="_x0000_s10014" o:spid="_x0000_s10014" style="position:absolute;left:769;top:1233;height:694;width:1234;" fillcolor="#B6DDE8" filled="t" stroked="f" coordorigin="769,1233" coordsize="1234,694" path="m769,1233l2002,1233,2002,1927,769,1927,769,1233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015" o:spid="_x0000_s10015" o:spt="203" style="position:absolute;left:739;top:1202;height:754;width:1293;" coordorigin="739,1202" coordsize="1293,754">
              <o:lock v:ext="edit"/>
              <v:shape id="_x0000_s10016" o:spid="_x0000_s10016" style="position:absolute;left:739;top:1202;height:754;width:1293;" fillcolor="#F1F1F1" filled="t" stroked="f" coordorigin="739,1202" coordsize="1293,754" path="m2032,1956l739,1956,739,1202,2032,1202,2032,1232,799,1232,769,1262,799,1262,799,1896,769,1896,799,1926,2032,1926,2032,1956xe">
                <v:path arrowok="t"/>
                <v:fill on="t" focussize="0,0"/>
                <v:stroke on="f"/>
                <v:imagedata o:title=""/>
                <o:lock v:ext="edit"/>
              </v:shape>
              <v:shape id="_x0000_s10017" o:spid="_x0000_s10017" style="position:absolute;left:739;top:1202;height:754;width:1293;" fillcolor="#F1F1F1" filled="t" stroked="f" coordorigin="739,1202" coordsize="1293,754" path="m799,1262l769,1262,799,1232,799,1262xe">
                <v:path arrowok="t"/>
                <v:fill on="t" focussize="0,0"/>
                <v:stroke on="f"/>
                <v:imagedata o:title=""/>
                <o:lock v:ext="edit"/>
              </v:shape>
              <v:shape id="_x0000_s10018" o:spid="_x0000_s10018" style="position:absolute;left:739;top:1202;height:754;width:1293;" fillcolor="#F1F1F1" filled="t" stroked="f" coordorigin="739,1202" coordsize="1293,754" path="m1972,1262l799,1262,799,1232,1972,1232,1972,1262xe">
                <v:path arrowok="t"/>
                <v:fill on="t" focussize="0,0"/>
                <v:stroke on="f"/>
                <v:imagedata o:title=""/>
                <o:lock v:ext="edit"/>
              </v:shape>
              <v:shape id="_x0000_s10019" o:spid="_x0000_s10019" style="position:absolute;left:739;top:1202;height:754;width:1293;" fillcolor="#F1F1F1" filled="t" stroked="f" coordorigin="739,1202" coordsize="1293,754" path="m1972,1926l1972,1232,2002,1262,2032,1262,2032,1896,2002,1896,1972,1926xe">
                <v:path arrowok="t"/>
                <v:fill on="t" focussize="0,0"/>
                <v:stroke on="f"/>
                <v:imagedata o:title=""/>
                <o:lock v:ext="edit"/>
              </v:shape>
              <v:shape id="_x0000_s10020" o:spid="_x0000_s10020" style="position:absolute;left:739;top:1202;height:754;width:1293;" fillcolor="#F1F1F1" filled="t" stroked="f" coordorigin="739,1202" coordsize="1293,754" path="m2032,1262l2002,1262,1972,1232,2032,1232,2032,1262xe">
                <v:path arrowok="t"/>
                <v:fill on="t" focussize="0,0"/>
                <v:stroke on="f"/>
                <v:imagedata o:title=""/>
                <o:lock v:ext="edit"/>
              </v:shape>
              <v:shape id="_x0000_s10021" o:spid="_x0000_s10021" style="position:absolute;left:739;top:1202;height:754;width:1293;" fillcolor="#F1F1F1" filled="t" stroked="f" coordorigin="739,1202" coordsize="1293,754" path="m799,1926l769,1896,799,1896,799,1926xe">
                <v:path arrowok="t"/>
                <v:fill on="t" focussize="0,0"/>
                <v:stroke on="f"/>
                <v:imagedata o:title=""/>
                <o:lock v:ext="edit"/>
              </v:shape>
              <v:shape id="_x0000_s10022" o:spid="_x0000_s10022" style="position:absolute;left:739;top:1202;height:754;width:1293;" fillcolor="#F1F1F1" filled="t" stroked="f" coordorigin="739,1202" coordsize="1293,754" path="m1972,1926l799,1926,799,1896,1972,1896,1972,1926xe">
                <v:path arrowok="t"/>
                <v:fill on="t" focussize="0,0"/>
                <v:stroke on="f"/>
                <v:imagedata o:title=""/>
                <o:lock v:ext="edit"/>
              </v:shape>
              <v:shape id="_x0000_s10023" o:spid="_x0000_s10023" style="position:absolute;left:739;top:1202;height:754;width:1293;" fillcolor="#F1F1F1" filled="t" stroked="f" coordorigin="739,1202" coordsize="1293,754" path="m2032,1926l1972,1926,2002,1896,2032,1896,2032,192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024" o:spid="_x0000_s10024" o:spt="203" style="position:absolute;left:2022;top:1401;height:2;width:746;" coordorigin="2022,1401" coordsize="746,2">
              <o:lock v:ext="edit"/>
              <v:shape id="_x0000_s10025" o:spid="_x0000_s10025" style="position:absolute;left:2022;top:1401;height:2;width:746;" filled="f" stroked="t" coordorigin="2022,1401" coordsize="746,0" path="m2022,1401l2768,1401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0026" o:spid="_x0000_s10026" o:spt="203" style="position:absolute;left:9398;top:1946;height:624;width:2;" coordorigin="9398,1946" coordsize="2,624">
              <o:lock v:ext="edit"/>
              <v:shape id="_x0000_s10027" o:spid="_x0000_s10027" style="position:absolute;left:9398;top:1946;height:624;width:2;" filled="f" stroked="t" coordorigin="9398,1946" coordsize="0,624" path="m9398,1946l9398,2570e">
                <v:path arrowok="t"/>
                <v:fill on="f" focussize="0,0"/>
                <v:stroke color="#000000"/>
                <v:imagedata o:title=""/>
                <o:lock v:ext="edit"/>
              </v:shape>
              <v:shape id="_x0000_s10028" o:spid="_x0000_s10028" o:spt="202" type="#_x0000_t202" style="position:absolute;left:534;top:2714;height:209;width:10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09" w:lineRule="exact"/>
                        <w:ind w:left="0" w:right="0" w:firstLine="0"/>
                        <w:jc w:val="left"/>
                        <w:rPr>
                          <w:rFonts w:ascii="Calibri" w:hAnsi="Calibri" w:eastAsia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99"/>
                          <w:sz w:val="21"/>
                        </w:rPr>
                        <w:t>6</w:t>
                      </w:r>
                    </w:p>
                  </w:txbxContent>
                </v:textbox>
              </v:shape>
              <v:shape id="_x0000_s10029" o:spid="_x0000_s10029" o:spt="202" type="#_x0000_t202" style="position:absolute;left:944;top:167;height:1608;width:569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80" w:lineRule="exact"/>
                        <w:ind w:left="19" w:right="0" w:firstLine="328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pacing w:val="15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宋体" w:hAnsi="宋体" w:eastAsia="宋体" w:cs="宋体"/>
                          <w:spacing w:val="20"/>
                          <w:sz w:val="18"/>
                          <w:szCs w:val="18"/>
                        </w:rPr>
                        <w:t>PCS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-7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宋体" w:hAnsi="宋体" w:eastAsia="宋体" w:cs="宋体"/>
                          <w:spacing w:val="20"/>
                          <w:sz w:val="18"/>
                          <w:szCs w:val="18"/>
                        </w:rPr>
                        <w:t>XX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系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列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5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20"/>
                          <w:sz w:val="18"/>
                          <w:szCs w:val="18"/>
                        </w:rPr>
                        <w:t>IPC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-7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20"/>
                          <w:sz w:val="18"/>
                          <w:szCs w:val="18"/>
                        </w:rPr>
                        <w:t>XXXX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系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列</w:t>
                      </w:r>
                      <w:r>
                        <w:rPr>
                          <w:rFonts w:ascii="宋体" w:hAnsi="宋体" w:eastAsia="宋体" w:cs="宋体"/>
                          <w:spacing w:val="-5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后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面</w:t>
                      </w:r>
                      <w:r>
                        <w:rPr>
                          <w:rFonts w:ascii="宋体" w:hAnsi="宋体" w:eastAsia="宋体" w:cs="宋体"/>
                          <w:spacing w:val="-5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板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及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接</w:t>
                      </w:r>
                      <w:r>
                        <w:rPr>
                          <w:rFonts w:ascii="宋体" w:hAnsi="宋体" w:eastAsia="宋体" w:cs="宋体"/>
                          <w:spacing w:val="-5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口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指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示</w:t>
                      </w:r>
                      <w:r>
                        <w:rPr>
                          <w:rFonts w:ascii="宋体" w:hAnsi="宋体" w:eastAsia="宋体" w:cs="宋体"/>
                          <w:spacing w:val="-5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图</w:t>
                      </w:r>
                    </w:p>
                    <w:p>
                      <w:pPr>
                        <w:spacing w:before="8" w:line="240" w:lineRule="auto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0" w:line="242" w:lineRule="exact"/>
                        <w:ind w:left="19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w w:val="99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1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2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串口</w:t>
                      </w:r>
                    </w:p>
                    <w:p>
                      <w:pPr>
                        <w:spacing w:before="0" w:line="229" w:lineRule="exact"/>
                        <w:ind w:left="0" w:right="4812" w:firstLine="0"/>
                        <w:jc w:val="center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控制输入</w:t>
                      </w:r>
                    </w:p>
                    <w:p>
                      <w:pPr>
                        <w:spacing w:before="7" w:line="240" w:lineRule="auto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 w:line="242" w:lineRule="exact"/>
                        <w:ind w:left="0" w:right="4812" w:firstLine="0"/>
                        <w:jc w:val="center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w w:val="99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2"/>
                          <w:sz w:val="18"/>
                          <w:szCs w:val="18"/>
                        </w:rPr>
                        <w:t>23</w:t>
                      </w: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串口</w:t>
                      </w:r>
                    </w:p>
                    <w:p>
                      <w:pPr>
                        <w:spacing w:before="0" w:line="229" w:lineRule="exact"/>
                        <w:ind w:left="81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级联输出</w:t>
                      </w:r>
                    </w:p>
                  </w:txbxContent>
                </v:textbox>
              </v:shape>
              <v:shape id="_x0000_s10030" o:spid="_x0000_s10030" o:spt="202" type="#_x0000_t202" style="position:absolute;left:3226;top:2397;height:188;width:90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87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通道</w:t>
                      </w:r>
                      <w:r>
                        <w:rPr>
                          <w:rFonts w:ascii="宋体" w:hAnsi="宋体" w:eastAsia="宋体" w:cs="宋体"/>
                          <w:spacing w:val="-4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输出</w:t>
                      </w:r>
                    </w:p>
                  </w:txbxContent>
                </v:textbox>
              </v:shape>
              <v:shape id="_x0000_s10031" o:spid="_x0000_s10031" o:spt="202" type="#_x0000_t202" style="position:absolute;left:4786;top:2397;height:188;width:90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87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通道</w:t>
                      </w:r>
                      <w:r>
                        <w:rPr>
                          <w:rFonts w:ascii="宋体" w:hAnsi="宋体" w:eastAsia="宋体" w:cs="宋体"/>
                          <w:spacing w:val="-4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输出</w:t>
                      </w:r>
                    </w:p>
                  </w:txbxContent>
                </v:textbox>
              </v:shape>
              <v:shape id="_x0000_s10032" o:spid="_x0000_s10032" o:spt="202" type="#_x0000_t202" style="position:absolute;left:6469;top:2447;height:188;width:90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87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通道</w:t>
                      </w:r>
                      <w:r>
                        <w:rPr>
                          <w:rFonts w:ascii="宋体" w:hAnsi="宋体" w:eastAsia="宋体" w:cs="宋体"/>
                          <w:spacing w:val="-4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输出</w:t>
                      </w:r>
                    </w:p>
                  </w:txbxContent>
                </v:textbox>
              </v:shape>
              <v:shape id="_x0000_s10033" o:spid="_x0000_s10033" o:spt="202" type="#_x0000_t202" style="position:absolute;left:8132;top:2488;height:190;width:90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90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通道</w:t>
                      </w:r>
                      <w:r>
                        <w:rPr>
                          <w:rFonts w:ascii="宋体" w:hAnsi="宋体" w:eastAsia="宋体" w:cs="宋体"/>
                          <w:spacing w:val="-4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输出</w:t>
                      </w:r>
                    </w:p>
                  </w:txbxContent>
                </v:textbox>
              </v:shape>
              <v:shape id="_x0000_s10034" o:spid="_x0000_s10034" o:spt="202" type="#_x0000_t202" style="position:absolute;left:9716;top:2476;height:180;width:72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80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电源输入</w:t>
                      </w:r>
                    </w:p>
                  </w:txbxContent>
                </v:textbox>
              </v:shape>
              <v:shape id="_x0000_s10035" o:spid="_x0000_s10035" o:spt="202" type="#_x0000_t202" style="position:absolute;left:2509;top:2774;height:188;width:574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tabs>
                          <w:tab w:val="left" w:pos="393"/>
                        </w:tabs>
                        <w:spacing w:before="0" w:line="187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>IO</w:t>
                      </w: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控</w:t>
                      </w:r>
                    </w:p>
                  </w:txbxContent>
                </v:textbox>
              </v:shape>
              <v:shape id="_x0000_s10036" o:spid="_x0000_s10036" o:spt="202" type="#_x0000_t202" style="position:absolute;left:4042;top:2874;height:190;width:90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90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通道</w:t>
                      </w:r>
                      <w:r>
                        <w:rPr>
                          <w:rFonts w:ascii="宋体" w:hAnsi="宋体" w:eastAsia="宋体" w:cs="宋体"/>
                          <w:spacing w:val="-4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输出</w:t>
                      </w:r>
                    </w:p>
                  </w:txbxContent>
                </v:textbox>
              </v:shape>
              <v:shape id="_x0000_s10037" o:spid="_x0000_s10037" o:spt="202" type="#_x0000_t202" style="position:absolute;left:5622;top:2874;height:190;width:90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90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通道</w:t>
                      </w:r>
                      <w:r>
                        <w:rPr>
                          <w:rFonts w:ascii="宋体" w:hAnsi="宋体" w:eastAsia="宋体" w:cs="宋体"/>
                          <w:spacing w:val="-4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输出</w:t>
                      </w:r>
                    </w:p>
                  </w:txbxContent>
                </v:textbox>
              </v:shape>
              <v:shape id="_x0000_s10038" o:spid="_x0000_s10038" o:spt="202" type="#_x0000_t202" style="position:absolute;left:7362;top:2872;height:190;width:90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90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通道</w:t>
                      </w:r>
                      <w:r>
                        <w:rPr>
                          <w:rFonts w:ascii="宋体" w:hAnsi="宋体" w:eastAsia="宋体" w:cs="宋体"/>
                          <w:spacing w:val="-4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输出</w:t>
                      </w:r>
                    </w:p>
                  </w:txbxContent>
                </v:textbox>
              </v:shape>
              <v:shape id="_x0000_s10039" o:spid="_x0000_s10039" o:spt="202" type="#_x0000_t202" style="position:absolute;left:8792;top:2891;height:188;width:90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87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通道</w:t>
                      </w:r>
                      <w:r>
                        <w:rPr>
                          <w:rFonts w:ascii="宋体" w:hAnsi="宋体" w:eastAsia="宋体" w:cs="宋体"/>
                          <w:spacing w:val="-4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输出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after="0" w:line="3798" w:lineRule="exact"/>
        <w:rPr>
          <w:rFonts w:ascii="宋体" w:hAnsi="宋体" w:eastAsia="宋体" w:cs="宋体"/>
          <w:sz w:val="20"/>
          <w:szCs w:val="20"/>
        </w:rPr>
        <w:sectPr>
          <w:type w:val="continuous"/>
          <w:pgSz w:w="11910" w:h="8400" w:orient="landscape"/>
          <w:pgMar w:top="600" w:right="920" w:bottom="0" w:left="0" w:header="720" w:footer="720" w:gutter="0"/>
          <w:cols w:space="720" w:num="1"/>
        </w:sectPr>
      </w:pPr>
    </w:p>
    <w:p>
      <w:pPr>
        <w:pStyle w:val="5"/>
        <w:spacing w:before="28" w:line="240" w:lineRule="auto"/>
        <w:ind w:left="1003" w:right="2401"/>
        <w:jc w:val="left"/>
      </w:pPr>
      <w:r>
        <w:pict>
          <v:group id="_x0000_s10040" o:spid="_x0000_s10040" o:spt="203" style="position:absolute;left:0pt;margin-left:55.25pt;margin-top:98.1pt;height:309.6pt;width:523pt;mso-position-horizontal-relative:page;mso-position-vertical-relative:page;z-index:-251653120;mso-width-relative:page;mso-height-relative:page;" coordorigin="1105,1963" coordsize="10460,6192">
            <o:lock v:ext="edit"/>
            <v:group id="_x0000_s10041" o:spid="_x0000_s10041" o:spt="203" style="position:absolute;left:1134;top:7539;height:2;width:9243;" coordorigin="1134,7539" coordsize="9243,2">
              <o:lock v:ext="edit"/>
              <v:shape id="_x0000_s10042" o:spid="_x0000_s10042" style="position:absolute;left:1134;top:7539;height:2;width:9243;" filled="f" stroked="t" coordorigin="1134,7539" coordsize="9243,0" path="m1134,7539l10377,7539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043" o:spid="_x0000_s10043" o:spt="75" type="#_x0000_t75" style="position:absolute;left:1554;top:1963;height:4546;width:8915;" filled="f" stroked="f" coordsize="21600,21600">
                <v:path/>
                <v:fill on="f" focussize="0,0"/>
                <v:stroke on="f"/>
                <v:imagedata r:id="rId47" o:title=""/>
                <o:lock v:ext="edit" aspectratio="t"/>
              </v:shape>
              <v:shape id="_x0000_s10044" o:spid="_x0000_s10044" o:spt="75" type="#_x0000_t75" style="position:absolute;left:10042;top:6225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045" o:spid="_x0000_s10045" o:spt="203" style="position:absolute;left:10402;top:6586;height:970;width:564;" coordorigin="10402,6586" coordsize="564,970">
              <o:lock v:ext="edit"/>
              <v:shape id="_x0000_s10046" o:spid="_x0000_s10046" style="position:absolute;left:10402;top:6586;height:970;width:564;" fillcolor="#4AACC5" filled="t" stroked="f" coordorigin="10402,6586" coordsize="564,970" path="m10402,6586l10966,6586,10966,7555,10402,7555,10402,658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047" o:spid="_x0000_s10047" o:spt="203" style="position:absolute;left:10372;top:6555;height:1030;width:623;" coordorigin="10372,6555" coordsize="623,1030">
              <o:lock v:ext="edit"/>
              <v:shape id="_x0000_s10048" o:spid="_x0000_s10048" style="position:absolute;left:10372;top:6555;height:1030;width:623;" fillcolor="#F1F1F1" filled="t" stroked="f" coordorigin="10372,6555" coordsize="623,1030" path="m10995,7585l10372,7585,10372,6555,10995,6555,10995,6585,10432,6585,10402,6615,10432,6615,10432,7525,10402,7525,10432,7555,10995,7555,10995,7585xe">
                <v:path arrowok="t"/>
                <v:fill on="t" focussize="0,0"/>
                <v:stroke on="f"/>
                <v:imagedata o:title=""/>
                <o:lock v:ext="edit"/>
              </v:shape>
              <v:shape id="_x0000_s10049" o:spid="_x0000_s10049" style="position:absolute;left:10372;top:6555;height:1030;width:623;" fillcolor="#F1F1F1" filled="t" stroked="f" coordorigin="10372,6555" coordsize="623,1030" path="m10432,6615l10402,6615,10432,6585,10432,6615xe">
                <v:path arrowok="t"/>
                <v:fill on="t" focussize="0,0"/>
                <v:stroke on="f"/>
                <v:imagedata o:title=""/>
                <o:lock v:ext="edit"/>
              </v:shape>
              <v:shape id="_x0000_s10050" o:spid="_x0000_s10050" style="position:absolute;left:10372;top:6555;height:1030;width:623;" fillcolor="#F1F1F1" filled="t" stroked="f" coordorigin="10372,6555" coordsize="623,1030" path="m10935,6615l10432,6615,10432,6585,10935,6585,10935,6615xe">
                <v:path arrowok="t"/>
                <v:fill on="t" focussize="0,0"/>
                <v:stroke on="f"/>
                <v:imagedata o:title=""/>
                <o:lock v:ext="edit"/>
              </v:shape>
              <v:shape id="_x0000_s10051" o:spid="_x0000_s10051" style="position:absolute;left:10372;top:6555;height:1030;width:623;" fillcolor="#F1F1F1" filled="t" stroked="f" coordorigin="10372,6555" coordsize="623,1030" path="m10935,7555l10935,6585,10965,6615,10995,6615,10995,7525,10965,7525,10935,7555xe">
                <v:path arrowok="t"/>
                <v:fill on="t" focussize="0,0"/>
                <v:stroke on="f"/>
                <v:imagedata o:title=""/>
                <o:lock v:ext="edit"/>
              </v:shape>
              <v:shape id="_x0000_s10052" o:spid="_x0000_s10052" style="position:absolute;left:10372;top:6555;height:1030;width:623;" fillcolor="#F1F1F1" filled="t" stroked="f" coordorigin="10372,6555" coordsize="623,1030" path="m10995,6615l10965,6615,10935,6585,10995,6585,10995,6615xe">
                <v:path arrowok="t"/>
                <v:fill on="t" focussize="0,0"/>
                <v:stroke on="f"/>
                <v:imagedata o:title=""/>
                <o:lock v:ext="edit"/>
              </v:shape>
              <v:shape id="_x0000_s10053" o:spid="_x0000_s10053" style="position:absolute;left:10372;top:6555;height:1030;width:623;" fillcolor="#F1F1F1" filled="t" stroked="f" coordorigin="10372,6555" coordsize="623,1030" path="m10432,7555l10402,7525,10432,7525,10432,7555xe">
                <v:path arrowok="t"/>
                <v:fill on="t" focussize="0,0"/>
                <v:stroke on="f"/>
                <v:imagedata o:title=""/>
                <o:lock v:ext="edit"/>
              </v:shape>
              <v:shape id="_x0000_s10054" o:spid="_x0000_s10054" style="position:absolute;left:10372;top:6555;height:1030;width:623;" fillcolor="#F1F1F1" filled="t" stroked="f" coordorigin="10372,6555" coordsize="623,1030" path="m10935,7555l10432,7555,10432,7525,10935,7525,10935,7555xe">
                <v:path arrowok="t"/>
                <v:fill on="t" focussize="0,0"/>
                <v:stroke on="f"/>
                <v:imagedata o:title=""/>
                <o:lock v:ext="edit"/>
              </v:shape>
              <v:shape id="_x0000_s10055" o:spid="_x0000_s10055" style="position:absolute;left:10372;top:6555;height:1030;width:623;" fillcolor="#F1F1F1" filled="t" stroked="f" coordorigin="10372,6555" coordsize="623,1030" path="m10995,7555l10935,7555,10965,7525,10995,7525,10995,7555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056" o:spid="_x0000_s10056" o:spt="203" style="position:absolute;left:6619;top:5191;height:987;width:3507;" coordorigin="6619,5191" coordsize="3507,987">
              <o:lock v:ext="edit"/>
              <v:shape id="_x0000_s10057" o:spid="_x0000_s10057" style="position:absolute;left:6619;top:5191;height:987;width:3507;" fillcolor="#FFFFFF" filled="t" stroked="f" coordorigin="6619,5191" coordsize="3507,987" path="m6619,6178l8131,5698,8131,5333,8133,5320,8177,5261,8250,5224,8321,5205,8403,5193,8462,5191,9797,5191,9885,5197,9963,5212,10029,5234,10094,5274,10126,5335,10126,5916,8131,5916,6619,6178xe">
                <v:path arrowok="t"/>
                <v:fill on="t" focussize="0,0"/>
                <v:stroke on="f"/>
                <v:imagedata o:title=""/>
                <o:lock v:ext="edit"/>
              </v:shape>
              <v:shape id="_x0000_s10058" o:spid="_x0000_s10058" style="position:absolute;left:6619;top:5191;height:987;width:3507;" fillcolor="#FFFFFF" filled="t" stroked="f" coordorigin="6619,5191" coordsize="3507,987" path="m8456,6060l8369,6055,8291,6040,8225,6018,8162,5977,8131,5916,10126,5916,10091,5980,10026,6019,9959,6041,9880,6055,9792,6060,8456,606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059" o:spid="_x0000_s10059" o:spt="203" style="position:absolute;left:6559;top:5184;height:1010;width:3574;" coordorigin="6559,5184" coordsize="3574,1010">
              <o:lock v:ext="edit"/>
              <v:shape id="_x0000_s10060" o:spid="_x0000_s10060" style="position:absolute;left:6559;top:5184;height:1010;width:3574;" fillcolor="#000000" filled="t" stroked="f" coordorigin="6559,5184" coordsize="3574,1010" path="m8123,5691l8123,5336,8134,5296,8139,5288,8144,5280,8151,5274,8158,5266,8213,5232,8224,5226,8236,5222,8248,5216,8261,5212,8274,5208,8302,5200,8317,5198,8332,5194,8411,5184,9844,5184,9923,5194,9938,5198,8429,5198,8412,5200,8396,5200,8380,5202,8365,5204,8349,5206,8334,5210,8320,5212,8306,5216,8292,5218,8279,5222,8266,5226,8266,5226,8253,5230,8242,5234,8242,5234,8230,5240,8231,5240,8220,5244,8220,5244,8209,5250,8210,5250,8203,5254,8200,5254,8191,5260,8191,5260,8182,5266,8183,5266,8175,5272,8175,5272,8168,5278,8168,5278,8161,5284,8162,5284,8156,5290,8156,5290,8151,5296,8151,5296,8148,5302,8147,5302,8144,5308,8144,5308,8141,5316,8141,5316,8139,5322,8138,5328,8138,5328,8138,5332,8138,5690,8128,5690,8123,5691xe">
                <v:path arrowok="t"/>
                <v:fill on="t" focussize="0,0"/>
                <v:stroke on="f"/>
                <v:imagedata o:title=""/>
                <o:lock v:ext="edit"/>
              </v:shape>
              <v:shape id="_x0000_s10061" o:spid="_x0000_s10061" style="position:absolute;left:6559;top:5184;height:1010;width:3574;" fillcolor="#000000" filled="t" stroked="f" coordorigin="6559,5184" coordsize="3574,1010" path="m10055,5256l10045,5250,10046,5250,10035,5244,10036,5244,10025,5240,10025,5240,10013,5234,10013,5234,10001,5230,9989,5226,9989,5226,9976,5222,9963,5218,9949,5216,9935,5212,9920,5210,9906,5206,9890,5204,9875,5202,9859,5200,9843,5200,9826,5198,9938,5198,9953,5200,9981,5208,9994,5212,10007,5216,10019,5222,10031,5226,10042,5232,10053,5236,10063,5242,10072,5248,10081,5254,10055,5254,10055,5256xe">
                <v:path arrowok="t"/>
                <v:fill on="t" focussize="0,0"/>
                <v:stroke on="f"/>
                <v:imagedata o:title=""/>
                <o:lock v:ext="edit"/>
              </v:shape>
              <v:shape id="_x0000_s10062" o:spid="_x0000_s10062" style="position:absolute;left:6559;top:5184;height:1010;width:3574;" fillcolor="#000000" filled="t" stroked="f" coordorigin="6559,5184" coordsize="3574,1010" path="m8200,5256l8200,5254,8203,5254,8200,5256xe">
                <v:path arrowok="t"/>
                <v:fill on="t" focussize="0,0"/>
                <v:stroke on="f"/>
                <v:imagedata o:title=""/>
                <o:lock v:ext="edit"/>
              </v:shape>
              <v:shape id="_x0000_s10063" o:spid="_x0000_s10063" style="position:absolute;left:6559;top:5184;height:1010;width:3574;" fillcolor="#000000" filled="t" stroked="f" coordorigin="6559,5184" coordsize="3574,1010" path="m10108,5304l10104,5296,10104,5296,10099,5290,10099,5290,10093,5284,10094,5284,10087,5278,10087,5278,10080,5272,10080,5272,10072,5266,10073,5266,10064,5260,10064,5260,10055,5254,10081,5254,10090,5260,10097,5266,10104,5274,10111,5280,10116,5288,10121,5296,10125,5302,10108,5302,10108,5304xe">
                <v:path arrowok="t"/>
                <v:fill on="t" focussize="0,0"/>
                <v:stroke on="f"/>
                <v:imagedata o:title=""/>
                <o:lock v:ext="edit"/>
              </v:shape>
              <v:shape id="_x0000_s10064" o:spid="_x0000_s10064" style="position:absolute;left:6559;top:5184;height:1010;width:3574;" fillcolor="#000000" filled="t" stroked="f" coordorigin="6559,5184" coordsize="3574,1010" path="m8147,5304l8147,5302,8148,5302,8147,5304xe">
                <v:path arrowok="t"/>
                <v:fill on="t" focussize="0,0"/>
                <v:stroke on="f"/>
                <v:imagedata o:title=""/>
                <o:lock v:ext="edit"/>
              </v:shape>
              <v:shape id="_x0000_s10065" o:spid="_x0000_s10065" style="position:absolute;left:6559;top:5184;height:1010;width:3574;" fillcolor="#000000" filled="t" stroked="f" coordorigin="6559,5184" coordsize="3574,1010" path="m10112,5310l10108,5302,10125,5302,10127,5308,10111,5308,10112,5310xe">
                <v:path arrowok="t"/>
                <v:fill on="t" focussize="0,0"/>
                <v:stroke on="f"/>
                <v:imagedata o:title=""/>
                <o:lock v:ext="edit"/>
              </v:shape>
              <v:shape id="_x0000_s10066" o:spid="_x0000_s10066" style="position:absolute;left:6559;top:5184;height:1010;width:3574;" fillcolor="#000000" filled="t" stroked="f" coordorigin="6559,5184" coordsize="3574,1010" path="m8143,5310l8144,5308,8144,5308,8143,5310xe">
                <v:path arrowok="t"/>
                <v:fill on="t" focussize="0,0"/>
                <v:stroke on="f"/>
                <v:imagedata o:title=""/>
                <o:lock v:ext="edit"/>
              </v:shape>
              <v:shape id="_x0000_s10067" o:spid="_x0000_s10067" style="position:absolute;left:6559;top:5184;height:1010;width:3574;" fillcolor="#000000" filled="t" stroked="f" coordorigin="6559,5184" coordsize="3574,1010" path="m10117,5330l10116,5322,10114,5316,10114,5316,10111,5308,10127,5308,10128,5310,10131,5318,10132,5326,10132,5328,10117,5328,10117,5330xe">
                <v:path arrowok="t"/>
                <v:fill on="t" focussize="0,0"/>
                <v:stroke on="f"/>
                <v:imagedata o:title=""/>
                <o:lock v:ext="edit"/>
              </v:shape>
              <v:shape id="_x0000_s10068" o:spid="_x0000_s10068" style="position:absolute;left:6559;top:5184;height:1010;width:3574;" fillcolor="#000000" filled="t" stroked="f" coordorigin="6559,5184" coordsize="3574,1010" path="m8138,5330l8138,5328,8138,5328,8138,5330xe">
                <v:path arrowok="t"/>
                <v:fill on="t" focussize="0,0"/>
                <v:stroke on="f"/>
                <v:imagedata o:title=""/>
                <o:lock v:ext="edit"/>
              </v:shape>
              <v:shape id="_x0000_s10069" o:spid="_x0000_s10069" style="position:absolute;left:6559;top:5184;height:1010;width:3574;" fillcolor="#000000" filled="t" stroked="f" coordorigin="6559,5184" coordsize="3574,1010" path="m10129,5936l10114,5936,10116,5928,10117,5922,10117,5920,10117,5918,10117,5332,10117,5328,10132,5328,10132,5330,10132,5923,10132,5924,10131,5932,10129,5936xe">
                <v:path arrowok="t"/>
                <v:fill on="t" focussize="0,0"/>
                <v:stroke on="f"/>
                <v:imagedata o:title=""/>
                <o:lock v:ext="edit"/>
              </v:shape>
              <v:shape id="_x0000_s10070" o:spid="_x0000_s10070" style="position:absolute;left:6559;top:5184;height:1010;width:3574;" fillcolor="#000000" filled="t" stroked="f" coordorigin="6559,5184" coordsize="3574,1010" path="m8123,5698l8123,5691,8128,5690,8123,5698xe">
                <v:path arrowok="t"/>
                <v:fill on="t" focussize="0,0"/>
                <v:stroke on="f"/>
                <v:imagedata o:title=""/>
                <o:lock v:ext="edit"/>
              </v:shape>
              <v:shape id="_x0000_s10071" o:spid="_x0000_s10071" style="position:absolute;left:6559;top:5184;height:1010;width:3574;" fillcolor="#000000" filled="t" stroked="f" coordorigin="6559,5184" coordsize="3574,1010" path="m8138,5698l8123,5698,8128,5690,8138,5690,8138,5698xe">
                <v:path arrowok="t"/>
                <v:fill on="t" focussize="0,0"/>
                <v:stroke on="f"/>
                <v:imagedata o:title=""/>
                <o:lock v:ext="edit"/>
              </v:shape>
              <v:shape id="_x0000_s10072" o:spid="_x0000_s10072" style="position:absolute;left:6559;top:5184;height:1010;width:3574;" fillcolor="#000000" filled="t" stroked="f" coordorigin="6559,5184" coordsize="3574,1010" path="m6628,6166l8123,5691,8123,5698,8138,5698,8138,5704,6736,6147,6628,6166xe">
                <v:path arrowok="t"/>
                <v:fill on="t" focussize="0,0"/>
                <v:stroke on="f"/>
                <v:imagedata o:title=""/>
                <o:lock v:ext="edit"/>
              </v:shape>
              <v:shape id="_x0000_s10073" o:spid="_x0000_s10073" style="position:absolute;left:6559;top:5184;height:1010;width:3574;" fillcolor="#000000" filled="t" stroked="f" coordorigin="6559,5184" coordsize="3574,1010" path="m6623,6183l6736,6147,8137,5906,8138,5916,8123,5916,8123,5920,8123,5923,6623,6183xe">
                <v:path arrowok="t"/>
                <v:fill on="t" focussize="0,0"/>
                <v:stroke on="f"/>
                <v:imagedata o:title=""/>
                <o:lock v:ext="edit"/>
              </v:shape>
              <v:shape id="_x0000_s10074" o:spid="_x0000_s10074" style="position:absolute;left:6559;top:5184;height:1010;width:3574;" fillcolor="#000000" filled="t" stroked="f" coordorigin="6559,5184" coordsize="3574,1010" path="m8123,5923l8123,5920,8123,5916,8131,5922,8123,5923xe">
                <v:path arrowok="t"/>
                <v:fill on="t" focussize="0,0"/>
                <v:stroke on="f"/>
                <v:imagedata o:title=""/>
                <o:lock v:ext="edit"/>
              </v:shape>
              <v:shape id="_x0000_s10075" o:spid="_x0000_s10075" style="position:absolute;left:6559;top:5184;height:1010;width:3574;" fillcolor="#000000" filled="t" stroked="f" coordorigin="6559,5184" coordsize="3574,1010" path="m9876,6064l8379,6064,8363,6062,8347,6058,8317,6054,8248,6034,8224,6024,8213,6020,8158,5984,8151,5976,8144,5970,8139,5962,8134,5956,8130,5948,8127,5940,8124,5932,8123,5924,8123,5923,8131,5922,8123,5916,8138,5916,8138,5918,8138,5920,8138,5922,8139,5928,8141,5936,8142,5936,8144,5942,8143,5942,8147,5948,8147,5948,8151,5954,8151,5954,8156,5960,8156,5960,8162,5966,8161,5966,8168,5972,8168,5972,8175,5978,8175,5978,8183,5984,8182,5984,8191,5990,8191,5990,8200,5996,8200,5996,8210,6000,8209,6000,8220,6006,8220,6006,8231,6012,8234,6012,8242,6016,8242,6016,8254,6020,8266,6024,8266,6024,8279,6028,8292,6032,8306,6036,8320,6038,8335,6042,8349,6044,8365,6046,8380,6048,8396,6050,8412,6052,9945,6052,9938,6054,9908,6058,9892,6062,9876,6064xe">
                <v:path arrowok="t"/>
                <v:fill on="t" focussize="0,0"/>
                <v:stroke on="f"/>
                <v:imagedata o:title=""/>
                <o:lock v:ext="edit"/>
              </v:shape>
              <v:shape id="_x0000_s10076" o:spid="_x0000_s10076" style="position:absolute;left:6559;top:5184;height:1010;width:3574;" fillcolor="#000000" filled="t" stroked="f" coordorigin="6559,5184" coordsize="3574,1010" path="m8142,5936l8141,5936,8141,5934,8142,5936xe">
                <v:path arrowok="t"/>
                <v:fill on="t" focussize="0,0"/>
                <v:stroke on="f"/>
                <v:imagedata o:title=""/>
                <o:lock v:ext="edit"/>
              </v:shape>
              <v:shape id="_x0000_s10077" o:spid="_x0000_s10077" style="position:absolute;left:6559;top:5184;height:1010;width:3574;" fillcolor="#000000" filled="t" stroked="f" coordorigin="6559,5184" coordsize="3574,1010" path="m10056,6012l10025,6012,10036,6006,10035,6006,10046,6000,10045,6000,10055,5996,10055,5996,10064,5990,10064,5990,10073,5984,10072,5984,10080,5978,10080,5978,10087,5972,10087,5972,10094,5966,10093,5966,10099,5960,10099,5960,10104,5954,10104,5954,10108,5948,10108,5948,10112,5942,10111,5942,10114,5934,10114,5936,10129,5936,10128,5940,10125,5948,10121,5956,10116,5962,10111,5970,10104,5976,10097,5984,10090,5990,10081,5996,10072,6002,10063,6008,10056,6012xe">
                <v:path arrowok="t"/>
                <v:fill on="t" focussize="0,0"/>
                <v:stroke on="f"/>
                <v:imagedata o:title=""/>
                <o:lock v:ext="edit"/>
              </v:shape>
              <v:shape id="_x0000_s10078" o:spid="_x0000_s10078" style="position:absolute;left:6559;top:5184;height:1010;width:3574;" fillcolor="#000000" filled="t" stroked="f" coordorigin="6559,5184" coordsize="3574,1010" path="m8234,6012l8231,6012,8230,6010,8234,6012xe">
                <v:path arrowok="t"/>
                <v:fill on="t" focussize="0,0"/>
                <v:stroke on="f"/>
                <v:imagedata o:title=""/>
                <o:lock v:ext="edit"/>
              </v:shape>
              <v:shape id="_x0000_s10079" o:spid="_x0000_s10079" style="position:absolute;left:6559;top:5184;height:1010;width:3574;" fillcolor="#000000" filled="t" stroked="f" coordorigin="6559,5184" coordsize="3574,1010" path="m9945,6052l9843,6052,9859,6050,9875,6048,9890,6046,9906,6044,9921,6042,9935,6038,9949,6036,9963,6032,9976,6028,9989,6024,9989,6024,10002,6020,10013,6016,10013,6016,10025,6010,10025,6012,10056,6012,10053,6014,10042,6020,10031,6024,10019,6030,10007,6034,9994,6038,9967,6046,9945,6052xe">
                <v:path arrowok="t"/>
                <v:fill on="t" focussize="0,0"/>
                <v:stroke on="f"/>
                <v:imagedata o:title=""/>
                <o:lock v:ext="edit"/>
              </v:shape>
              <v:shape id="_x0000_s10080" o:spid="_x0000_s10080" style="position:absolute;left:6559;top:5184;height:1010;width:3574;" fillcolor="#000000" filled="t" stroked="f" coordorigin="6559,5184" coordsize="3574,1010" path="m9827,6068l8428,6068,8395,6064,9860,6064,9827,6068xe">
                <v:path arrowok="t"/>
                <v:fill on="t" focussize="0,0"/>
                <v:stroke on="f"/>
                <v:imagedata o:title=""/>
                <o:lock v:ext="edit"/>
              </v:shape>
              <v:shape id="_x0000_s10081" o:spid="_x0000_s10081" style="position:absolute;left:6559;top:5184;height:1010;width:3574;" fillcolor="#000000" filled="t" stroked="f" coordorigin="6559,5184" coordsize="3574,1010" path="m6620,6183l6617,6169,6628,6166,6736,6147,6623,6183,6620,6183xe">
                <v:path arrowok="t"/>
                <v:fill on="t" focussize="0,0"/>
                <v:stroke on="f"/>
                <v:imagedata o:title=""/>
                <o:lock v:ext="edit"/>
              </v:shape>
              <v:shape id="_x0000_s10082" o:spid="_x0000_s10082" style="position:absolute;left:6559;top:5184;height:1010;width:3574;" fillcolor="#000000" filled="t" stroked="f" coordorigin="6559,5184" coordsize="3574,1010" path="m6617,6169l6617,6168,6628,6166,6617,6169xe">
                <v:path arrowok="t"/>
                <v:fill on="t" focussize="0,0"/>
                <v:stroke on="f"/>
                <v:imagedata o:title=""/>
                <o:lock v:ext="edit"/>
              </v:shape>
              <v:shape id="_x0000_s10083" o:spid="_x0000_s10083" style="position:absolute;left:6559;top:5184;height:1010;width:3574;" fillcolor="#000000" filled="t" stroked="f" coordorigin="6559,5184" coordsize="3574,1010" path="m6561,6194l6559,6188,6617,6169,6620,6183,6561,6194xe">
                <v:path arrowok="t"/>
                <v:fill on="t" focussize="0,0"/>
                <v:stroke on="f"/>
                <v:imagedata o:title=""/>
                <o:lock v:ext="edit"/>
              </v:shape>
              <v:shape id="_x0000_s10084" o:spid="_x0000_s10084" style="position:absolute;left:6559;top:5184;height:1010;width:3574;" fillcolor="#000000" filled="t" stroked="f" coordorigin="6559,5184" coordsize="3574,1010" path="m6620,6184l6620,6183,6623,6183,6620,6184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  <w:r>
        <w:t>供</w:t>
      </w:r>
      <w:r>
        <w:rPr>
          <w:spacing w:val="-50"/>
        </w:rPr>
        <w:t xml:space="preserve"> </w:t>
      </w:r>
      <w:r>
        <w:t>电</w:t>
      </w:r>
      <w:r>
        <w:rPr>
          <w:spacing w:val="-52"/>
        </w:rPr>
        <w:t xml:space="preserve"> </w:t>
      </w:r>
      <w:r>
        <w:t>线</w:t>
      </w:r>
      <w:r>
        <w:rPr>
          <w:spacing w:val="-50"/>
        </w:rPr>
        <w:t xml:space="preserve"> </w:t>
      </w:r>
      <w:r>
        <w:t>接</w:t>
      </w:r>
      <w:r>
        <w:rPr>
          <w:spacing w:val="-50"/>
        </w:rPr>
        <w:t xml:space="preserve"> </w:t>
      </w:r>
      <w:r>
        <w:t>线</w:t>
      </w:r>
      <w:r>
        <w:rPr>
          <w:spacing w:val="-52"/>
        </w:rPr>
        <w:t xml:space="preserve"> </w:t>
      </w:r>
      <w:r>
        <w:t>步</w:t>
      </w:r>
      <w:r>
        <w:rPr>
          <w:spacing w:val="-50"/>
        </w:rPr>
        <w:t xml:space="preserve"> </w:t>
      </w:r>
      <w:r>
        <w:t>骤</w:t>
      </w:r>
      <w:r>
        <w:rPr>
          <w:spacing w:val="-50"/>
        </w:rPr>
        <w:t xml:space="preserve"> </w:t>
      </w:r>
      <w:r>
        <w:t>：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2" w:line="240" w:lineRule="auto"/>
        <w:rPr>
          <w:rFonts w:ascii="宋体" w:hAnsi="宋体" w:eastAsia="宋体" w:cs="宋体"/>
          <w:sz w:val="21"/>
          <w:szCs w:val="21"/>
        </w:rPr>
      </w:pPr>
    </w:p>
    <w:p>
      <w:pPr>
        <w:pStyle w:val="3"/>
        <w:spacing w:before="34" w:line="256" w:lineRule="auto"/>
        <w:ind w:left="7382" w:right="1438"/>
        <w:jc w:val="left"/>
      </w:pPr>
      <w:r>
        <w:rPr>
          <w:rFonts w:ascii="Times New Roman" w:hAnsi="Times New Roman" w:eastAsia="Times New Roman" w:cs="Times New Roman"/>
        </w:rPr>
        <w:t>1.</w:t>
      </w:r>
      <w:r>
        <w:rPr>
          <w:rFonts w:ascii="Times New Roman" w:hAnsi="Times New Roman" w:eastAsia="Times New Roman" w:cs="Times New Roman"/>
          <w:spacing w:val="-29"/>
        </w:rPr>
        <w:t xml:space="preserve"> </w:t>
      </w:r>
      <w:r>
        <w:t>先</w:t>
      </w:r>
      <w:r>
        <w:rPr>
          <w:spacing w:val="-80"/>
        </w:rPr>
        <w:t xml:space="preserve"> </w:t>
      </w:r>
      <w:r>
        <w:t>将</w:t>
      </w:r>
      <w:r>
        <w:rPr>
          <w:spacing w:val="-80"/>
        </w:rPr>
        <w:t xml:space="preserve"> </w:t>
      </w:r>
      <w:r>
        <w:t>四</w:t>
      </w:r>
      <w:r>
        <w:rPr>
          <w:spacing w:val="-80"/>
        </w:rPr>
        <w:t xml:space="preserve"> </w:t>
      </w:r>
      <w:r>
        <w:t>粒</w:t>
      </w:r>
      <w:r>
        <w:rPr>
          <w:spacing w:val="-80"/>
        </w:rPr>
        <w:t xml:space="preserve"> </w:t>
      </w:r>
      <w:r>
        <w:t>螺</w:t>
      </w:r>
      <w:r>
        <w:rPr>
          <w:spacing w:val="-80"/>
        </w:rPr>
        <w:t xml:space="preserve"> </w:t>
      </w:r>
      <w:r>
        <w:t>丝</w:t>
      </w:r>
      <w:r>
        <w:rPr>
          <w:w w:val="99"/>
        </w:rPr>
        <w:t xml:space="preserve"> </w:t>
      </w:r>
      <w:r>
        <w:t>拧松，挡板取下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3"/>
          <w:szCs w:val="23"/>
        </w:rPr>
      </w:pPr>
    </w:p>
    <w:p>
      <w:pPr>
        <w:tabs>
          <w:tab w:val="right" w:pos="9722"/>
        </w:tabs>
        <w:spacing w:before="56"/>
        <w:ind w:left="3168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 xml:space="preserve">IPCS-XXXXD </w:t>
      </w:r>
      <w:r>
        <w:rPr>
          <w:rFonts w:ascii="宋体" w:hAnsi="宋体" w:eastAsia="宋体" w:cs="宋体"/>
          <w:sz w:val="21"/>
          <w:szCs w:val="21"/>
        </w:rPr>
        <w:t>系列、</w:t>
      </w:r>
      <w:r>
        <w:rPr>
          <w:rFonts w:ascii="Times New Roman" w:hAnsi="Times New Roman" w:eastAsia="Times New Roman" w:cs="Times New Roman"/>
          <w:sz w:val="21"/>
          <w:szCs w:val="21"/>
        </w:rPr>
        <w:t>IPCS-NXXXXD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系列产品</w:t>
      </w:r>
      <w:r>
        <w:rPr>
          <w:rFonts w:ascii="Times New Roman" w:hAnsi="Times New Roman" w:eastAsia="Times New Roman" w:cs="Times New Roman"/>
          <w:position w:val="7"/>
          <w:sz w:val="21"/>
          <w:szCs w:val="21"/>
        </w:rPr>
        <w:tab/>
      </w:r>
      <w:r>
        <w:rPr>
          <w:rFonts w:ascii="Calibri" w:hAnsi="Calibri" w:eastAsia="Calibri" w:cs="Calibri"/>
          <w:position w:val="7"/>
          <w:sz w:val="21"/>
          <w:szCs w:val="21"/>
        </w:rPr>
        <w:t>7</w:t>
      </w:r>
    </w:p>
    <w:p>
      <w:pPr>
        <w:spacing w:after="0"/>
        <w:jc w:val="left"/>
        <w:rPr>
          <w:rFonts w:ascii="Calibri" w:hAnsi="Calibri" w:eastAsia="Calibri" w:cs="Calibri"/>
          <w:sz w:val="21"/>
          <w:szCs w:val="21"/>
        </w:rPr>
        <w:sectPr>
          <w:headerReference r:id="rId12" w:type="default"/>
          <w:pgSz w:w="11910" w:h="8400" w:orient="landscape"/>
          <w:pgMar w:top="1560" w:right="0" w:bottom="0" w:left="960" w:header="3" w:footer="0" w:gutter="0"/>
          <w:cols w:space="720" w:num="1"/>
        </w:sectPr>
      </w:pPr>
    </w:p>
    <w:p>
      <w:pPr>
        <w:pStyle w:val="4"/>
        <w:spacing w:before="581" w:line="260" w:lineRule="exact"/>
        <w:ind w:left="820" w:right="1827" w:hanging="202"/>
        <w:jc w:val="left"/>
        <w:rPr>
          <w:b w:val="0"/>
          <w:bCs w:val="0"/>
        </w:rPr>
      </w:pPr>
      <w:r>
        <w:rPr>
          <w:color w:val="FFFFFF"/>
          <w:w w:val="95"/>
        </w:rPr>
        <w:t>产品使用</w:t>
      </w:r>
      <w:r>
        <w:rPr>
          <w:color w:val="FFFFFF"/>
          <w:spacing w:val="-59"/>
          <w:w w:val="95"/>
        </w:rPr>
        <w:t xml:space="preserve"> </w:t>
      </w:r>
      <w:r>
        <w:rPr>
          <w:color w:val="FFFFFF"/>
        </w:rPr>
        <w:t>文档</w:t>
      </w:r>
    </w:p>
    <w:p>
      <w:pPr>
        <w:spacing w:before="48"/>
        <w:ind w:left="1132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FFFFFF"/>
          <w:sz w:val="21"/>
          <w:szCs w:val="21"/>
        </w:rPr>
        <w:t>产</w:t>
      </w:r>
      <w:r>
        <w:rPr>
          <w:rFonts w:ascii="宋体" w:hAnsi="宋体" w:eastAsia="宋体" w:cs="宋体"/>
          <w:color w:val="FFFFFF"/>
          <w:spacing w:val="-6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</w:rPr>
        <w:t>品</w:t>
      </w:r>
      <w:r>
        <w:rPr>
          <w:rFonts w:ascii="宋体" w:hAnsi="宋体" w:eastAsia="宋体" w:cs="宋体"/>
          <w:color w:val="FFFFFF"/>
          <w:spacing w:val="-6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</w:rPr>
        <w:t>说</w:t>
      </w:r>
      <w:r>
        <w:rPr>
          <w:rFonts w:ascii="宋体" w:hAnsi="宋体" w:eastAsia="宋体" w:cs="宋体"/>
          <w:color w:val="FFFFFF"/>
          <w:spacing w:val="-6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</w:rPr>
        <w:t>明</w:t>
      </w:r>
      <w:r>
        <w:rPr>
          <w:rFonts w:ascii="宋体" w:hAnsi="宋体" w:eastAsia="宋体" w:cs="宋体"/>
          <w:color w:val="FFFFFF"/>
          <w:spacing w:val="-6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</w:rPr>
        <w:t>：</w:t>
      </w:r>
      <w:r>
        <w:rPr>
          <w:rFonts w:ascii="宋体" w:hAnsi="宋体" w:eastAsia="宋体" w:cs="宋体"/>
          <w:color w:val="FFFFFF"/>
          <w:spacing w:val="-6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</w:rPr>
        <w:t>结</w:t>
      </w:r>
      <w:r>
        <w:rPr>
          <w:rFonts w:ascii="宋体" w:hAnsi="宋体" w:eastAsia="宋体" w:cs="宋体"/>
          <w:color w:val="FFFFFF"/>
          <w:spacing w:val="-6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</w:rPr>
        <w:t>构</w:t>
      </w:r>
      <w:r>
        <w:rPr>
          <w:rFonts w:ascii="宋体" w:hAnsi="宋体" w:eastAsia="宋体" w:cs="宋体"/>
          <w:color w:val="FFFFFF"/>
          <w:spacing w:val="-6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</w:rPr>
        <w:t>与</w:t>
      </w:r>
      <w:r>
        <w:rPr>
          <w:rFonts w:ascii="宋体" w:hAnsi="宋体" w:eastAsia="宋体" w:cs="宋体"/>
          <w:color w:val="FFFFFF"/>
          <w:spacing w:val="-6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</w:rPr>
        <w:t>联</w:t>
      </w:r>
      <w:r>
        <w:rPr>
          <w:rFonts w:ascii="宋体" w:hAnsi="宋体" w:eastAsia="宋体" w:cs="宋体"/>
          <w:color w:val="FFFFFF"/>
          <w:spacing w:val="-6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</w:rPr>
        <w:t>接</w:t>
      </w:r>
    </w:p>
    <w:p>
      <w:pPr>
        <w:spacing w:before="340"/>
        <w:ind w:left="336" w:right="0" w:firstLine="1562"/>
        <w:jc w:val="left"/>
        <w:rPr>
          <w:rFonts w:ascii="宋体" w:hAnsi="宋体" w:eastAsia="宋体" w:cs="宋体"/>
          <w:sz w:val="21"/>
          <w:szCs w:val="21"/>
        </w:rPr>
      </w:pPr>
      <w:r>
        <w:br w:type="column"/>
      </w:r>
      <w:r>
        <w:rPr>
          <w:rFonts w:ascii="宋体" w:hAnsi="宋体" w:eastAsia="宋体" w:cs="宋体"/>
          <w:color w:val="365F91"/>
          <w:sz w:val="21"/>
          <w:szCs w:val="21"/>
        </w:rPr>
        <w:t>八通道电源控制界面</w:t>
      </w:r>
    </w:p>
    <w:p>
      <w:pPr>
        <w:spacing w:before="870" w:line="264" w:lineRule="auto"/>
        <w:ind w:left="336" w:right="3049" w:firstLine="0"/>
        <w:jc w:val="both"/>
        <w:rPr>
          <w:rFonts w:ascii="宋体" w:hAnsi="宋体" w:eastAsia="宋体" w:cs="宋体"/>
          <w:sz w:val="21"/>
          <w:szCs w:val="21"/>
        </w:rPr>
      </w:pPr>
      <w:r>
        <w:pict>
          <v:group id="_x0000_s10085" o:spid="_x0000_s10085" o:spt="203" style="position:absolute;left:0pt;margin-left:0.1pt;margin-top:-31.25pt;height:351.4pt;width:524.8pt;mso-position-horizontal-relative:page;z-index:-251653120;mso-width-relative:page;mso-height-relative:page;" coordorigin="2,-626" coordsize="10496,7028">
            <o:lock v:ext="edit"/>
            <v:group id="_x0000_s10086" o:spid="_x0000_s10086" o:spt="203" style="position:absolute;left:1134;top:298;height:2;width:9333;" coordorigin="1134,298" coordsize="9333,2">
              <o:lock v:ext="edit"/>
              <v:shape id="_x0000_s10087" o:spid="_x0000_s10087" style="position:absolute;left:1134;top:298;height:2;width:9333;" filled="f" stroked="t" coordorigin="1134,298" coordsize="9333,0" path="m1134,298l10467,298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0088" o:spid="_x0000_s10088" o:spt="203" style="position:absolute;left:1123;top:247;height:75;width:9376;" coordorigin="1123,247" coordsize="9376,75">
              <o:lock v:ext="edit"/>
              <v:shape id="_x0000_s10089" o:spid="_x0000_s10089" style="position:absolute;left:1123;top:247;height:75;width:9376;" fillcolor="#76923B" filled="t" stroked="f" coordorigin="1123,247" coordsize="9376,75" path="m1123,322l1123,262,10498,247,10498,307,1123,32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090" o:spid="_x0000_s10090" o:spt="203" style="position:absolute;left:1288;top:-626;height:1476;width:3433;" coordorigin="1288,-626" coordsize="3433,1476">
              <o:lock v:ext="edit"/>
              <v:shape id="_x0000_s10091" o:spid="_x0000_s10091" style="position:absolute;left:1288;top:-626;height:1476;width:3433;" fillcolor="#A7BEDE" filled="t" stroked="f" coordorigin="1288,-626" coordsize="3433,1476" path="m1294,850l1288,836,4699,-626,4718,-626,4721,-619,1294,850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092" o:spid="_x0000_s10092" o:spt="203" style="position:absolute;left:2;top:-626;height:1611;width:1833;" coordorigin="2,-626" coordsize="1833,1611">
              <o:lock v:ext="edit"/>
              <v:shape id="_x0000_s10093" o:spid="_x0000_s10093" style="position:absolute;left:2;top:-626;height:1611;width:1833;" fillcolor="#A7BEDE" filled="t" stroked="f" coordorigin="2,-626" coordsize="1833,1611" path="m803,985l723,984,645,977,570,965,497,949,427,928,360,903,297,875,237,845,182,812,130,778,40,708,2,673,2,-626,1644,-626,1678,-587,1710,-540,1739,-487,1765,-428,1788,-363,1806,-294,1821,-221,1831,-144,1835,-65,1834,17,1826,99,1812,182,1790,266,1762,348,1725,428,1679,507,1625,583,1561,655,1488,722,1404,785,1316,840,1228,885,1140,921,1054,948,969,968,885,980,803,985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094" o:spid="_x0000_s10094" o:spt="203" style="position:absolute;left:163;top:-518;height:1454;width:1544;" coordorigin="163,-518" coordsize="1544,1454">
              <o:lock v:ext="edit"/>
              <v:shape id="_x0000_s10095" o:spid="_x0000_s10095" style="position:absolute;left:163;top:-518;height:1454;width:1544;" fillcolor="#D2DFED" filled="t" stroked="f" coordorigin="163,-518" coordsize="1544,1454" path="m920,935l857,931,795,923,735,910,677,893,567,847,467,785,379,711,303,625,243,528,198,423,171,311,163,193,167,133,189,18,230,-89,287,-188,359,-277,445,-354,542,-418,649,-468,765,-501,825,-512,887,-517,951,-518,1014,-515,1076,-506,1136,-493,1194,-476,1304,-430,1403,-369,1492,-294,1567,-208,1628,-111,1673,-6,1700,107,1707,225,1703,284,1681,399,1641,506,1583,605,1511,694,1426,771,1329,835,1222,884,1106,918,1045,928,983,934,920,935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096" o:spid="_x0000_s10096" o:spt="203" style="position:absolute;left:437;top:-187;height:1100;width:1168;" coordorigin="437,-187" coordsize="1168,1100">
              <o:lock v:ext="edit"/>
              <v:shape id="_x0000_s10097" o:spid="_x0000_s10097" style="position:absolute;left:437;top:-187;height:1100;width:1168;" fillcolor="#7A9FCD" filled="t" stroked="f" coordorigin="437,-187" coordsize="1168,1100" path="m1009,913l914,903,825,881,742,846,666,799,599,743,542,678,496,605,463,525,442,440,437,351,440,306,456,219,487,138,530,63,585,-4,649,-63,723,-111,804,-149,891,-174,984,-186,1032,-187,1080,-184,1172,-168,1258,-139,1338,-98,1409,-47,1471,14,1523,83,1563,160,1590,242,1603,330,1604,375,1601,420,1585,507,1554,588,1511,663,1456,730,1392,788,1318,837,1237,874,1150,900,1057,912,1009,913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098" o:spid="_x0000_s10098" o:spt="203" style="position:absolute;left:607;top:519;height:2;width:827;" coordorigin="607,519" coordsize="827,2">
              <o:lock v:ext="edit"/>
              <v:shape id="_x0000_s10099" o:spid="_x0000_s10099" style="position:absolute;left:607;top:519;height:2;width:827;" filled="f" stroked="t" coordorigin="607,519" coordsize="827,0" path="m607,519l1434,519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0100" o:spid="_x0000_s10100" o:spt="203" style="position:absolute;left:1134;top:568;height:272;width:2500;" coordorigin="1134,568" coordsize="2500,272">
              <o:lock v:ext="edit"/>
              <v:shape id="_x0000_s10101" o:spid="_x0000_s10101" style="position:absolute;left:1134;top:568;height:272;width:2500;" fillcolor="#000000" filled="t" stroked="f" coordorigin="1134,568" coordsize="2500,272" path="m1134,568l3634,568,3634,840,1134,840,1134,568xe">
                <v:path arrowok="t"/>
                <v:fill on="t" focussize="0,0"/>
                <v:stroke on="f"/>
                <v:imagedata o:title=""/>
                <o:lock v:ext="edit"/>
              </v:shape>
              <v:shape id="_x0000_s10102" o:spid="_x0000_s10102" o:spt="75" type="#_x0000_t75" style="position:absolute;left:1764;top:1558;height:4844;width:8489;" filled="f" stroked="f" coordsize="21600,21600">
                <v:path/>
                <v:fill on="f" focussize="0,0"/>
                <v:stroke on="f"/>
                <v:imagedata r:id="rId48" o:title=""/>
                <o:lock v:ext="edit" aspectratio="t"/>
              </v:shape>
            </v:group>
            <v:group id="_x0000_s10103" o:spid="_x0000_s10103" o:spt="203" style="position:absolute;left:2585;top:761;height:2422;width:5261;" coordorigin="2585,761" coordsize="5261,2422">
              <o:lock v:ext="edit"/>
              <v:shape id="_x0000_s10104" o:spid="_x0000_s10104" style="position:absolute;left:2585;top:761;height:2422;width:5261;" fillcolor="#FFFFFF" filled="t" stroked="f" coordorigin="2585,761" coordsize="5261,2422" path="m2585,3183l4370,2067,4313,2066,4258,2064,4151,2056,4051,2043,3960,2025,3879,2003,3809,1978,3752,1949,3695,1901,3674,1849,3674,980,3710,911,3779,865,3842,838,3918,815,4004,795,4100,779,4203,768,4313,762,4370,761,7150,761,7262,765,7369,773,7469,786,7560,804,7641,826,7711,851,7768,880,7825,928,7846,980,7846,1849,7810,1918,7741,1964,7678,1991,7602,2015,7516,2035,7420,2050,7317,2061,7207,2066,7150,2067,5412,2067,2585,3183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105" o:spid="_x0000_s10105" o:spt="203" style="position:absolute;left:2532;top:755;height:2440;width:5321;" coordorigin="2532,755" coordsize="5321,2440">
              <o:lock v:ext="edit"/>
              <v:shape id="_x0000_s10106" o:spid="_x0000_s10106" style="position:absolute;left:2532;top:755;height:2440;width:5321;" fillcolor="#000000" filled="t" stroked="f" coordorigin="2532,755" coordsize="5321,2440" path="m4197,775l4068,775,4098,755,4230,755,4197,775xe">
                <v:path arrowok="t"/>
                <v:fill on="t" focussize="0,0"/>
                <v:stroke on="f"/>
                <v:imagedata o:title=""/>
                <o:lock v:ext="edit"/>
              </v:shape>
              <v:shape id="_x0000_s10107" o:spid="_x0000_s10107" style="position:absolute;left:2532;top:755;height:2440;width:5321;" fillcolor="#000000" filled="t" stroked="f" coordorigin="2532,755" coordsize="5321,2440" path="m7452,775l7323,775,7290,755,7422,755,7452,775xe">
                <v:path arrowok="t"/>
                <v:fill on="t" focussize="0,0"/>
                <v:stroke on="f"/>
                <v:imagedata o:title=""/>
                <o:lock v:ext="edit"/>
              </v:shape>
              <v:shape id="_x0000_s10108" o:spid="_x0000_s10108" style="position:absolute;left:2532;top:755;height:2440;width:5321;" fillcolor="#000000" filled="t" stroked="f" coordorigin="2532,755" coordsize="5321,2440" path="m4040,795l3952,795,3980,775,4070,775,4040,795xe">
                <v:path arrowok="t"/>
                <v:fill on="t" focussize="0,0"/>
                <v:stroke on="f"/>
                <v:imagedata o:title=""/>
                <o:lock v:ext="edit"/>
              </v:shape>
              <v:shape id="_x0000_s10109" o:spid="_x0000_s10109" style="position:absolute;left:2532;top:755;height:2440;width:5321;" fillcolor="#000000" filled="t" stroked="f" coordorigin="2532,755" coordsize="5321,2440" path="m7568,795l7480,795,7450,775,7540,775,7568,795xe">
                <v:path arrowok="t"/>
                <v:fill on="t" focussize="0,0"/>
                <v:stroke on="f"/>
                <v:imagedata o:title=""/>
                <o:lock v:ext="edit"/>
              </v:shape>
              <v:shape id="_x0000_s10110" o:spid="_x0000_s10110" style="position:absolute;left:2532;top:755;height:2440;width:5321;" fillcolor="#000000" filled="t" stroked="f" coordorigin="2532,755" coordsize="5321,2440" path="m3930,815l3876,815,3901,795,3956,795,3930,815xe">
                <v:path arrowok="t"/>
                <v:fill on="t" focussize="0,0"/>
                <v:stroke on="f"/>
                <v:imagedata o:title=""/>
                <o:lock v:ext="edit"/>
              </v:shape>
              <v:shape id="_x0000_s10111" o:spid="_x0000_s10111" style="position:absolute;left:2532;top:755;height:2440;width:5321;" fillcolor="#000000" filled="t" stroked="f" coordorigin="2532,755" coordsize="5321,2440" path="m7644,815l7590,815,7564,795,7619,795,7644,815xe">
                <v:path arrowok="t"/>
                <v:fill on="t" focussize="0,0"/>
                <v:stroke on="f"/>
                <v:imagedata o:title=""/>
                <o:lock v:ext="edit"/>
              </v:shape>
              <v:shape id="_x0000_s10112" o:spid="_x0000_s10112" style="position:absolute;left:2532;top:755;height:2440;width:5321;" fillcolor="#000000" filled="t" stroked="f" coordorigin="2532,755" coordsize="5321,2440" path="m3858,835l3810,835,3831,815,3881,815,3858,835xe">
                <v:path arrowok="t"/>
                <v:fill on="t" focussize="0,0"/>
                <v:stroke on="f"/>
                <v:imagedata o:title=""/>
                <o:lock v:ext="edit"/>
              </v:shape>
              <v:shape id="_x0000_s10113" o:spid="_x0000_s10113" style="position:absolute;left:2532;top:755;height:2440;width:5321;" fillcolor="#000000" filled="t" stroked="f" coordorigin="2532,755" coordsize="5321,2440" path="m7710,835l7662,835,7639,815,7689,815,7710,835xe">
                <v:path arrowok="t"/>
                <v:fill on="t" focussize="0,0"/>
                <v:stroke on="f"/>
                <v:imagedata o:title=""/>
                <o:lock v:ext="edit"/>
              </v:shape>
              <v:shape id="_x0000_s10114" o:spid="_x0000_s10114" style="position:absolute;left:2532;top:755;height:2440;width:5321;" fillcolor="#000000" filled="t" stroked="f" coordorigin="2532,755" coordsize="5321,2440" path="m3816,855l3772,855,3791,835,3836,835,3816,855xe">
                <v:path arrowok="t"/>
                <v:fill on="t" focussize="0,0"/>
                <v:stroke on="f"/>
                <v:imagedata o:title=""/>
                <o:lock v:ext="edit"/>
              </v:shape>
              <v:shape id="_x0000_s10115" o:spid="_x0000_s10115" style="position:absolute;left:2532;top:755;height:2440;width:5321;" fillcolor="#000000" filled="t" stroked="f" coordorigin="2532,755" coordsize="5321,2440" path="m7748,855l7704,855,7684,835,7729,835,7748,855xe">
                <v:path arrowok="t"/>
                <v:fill on="t" focussize="0,0"/>
                <v:stroke on="f"/>
                <v:imagedata o:title=""/>
                <o:lock v:ext="edit"/>
              </v:shape>
              <v:shape id="_x0000_s10116" o:spid="_x0000_s10116" style="position:absolute;left:2532;top:755;height:2440;width:5321;" fillcolor="#000000" filled="t" stroked="f" coordorigin="2532,755" coordsize="5321,2440" path="m3762,875l3739,875,3755,855,3779,855,3762,875xe">
                <v:path arrowok="t"/>
                <v:fill on="t" focussize="0,0"/>
                <v:stroke on="f"/>
                <v:imagedata o:title=""/>
                <o:lock v:ext="edit"/>
              </v:shape>
              <v:shape id="_x0000_s10117" o:spid="_x0000_s10117" style="position:absolute;left:2532;top:755;height:2440;width:5321;" fillcolor="#000000" filled="t" stroked="f" coordorigin="2532,755" coordsize="5321,2440" path="m7781,875l7758,875,7741,855,7765,855,7781,875xe">
                <v:path arrowok="t"/>
                <v:fill on="t" focussize="0,0"/>
                <v:stroke on="f"/>
                <v:imagedata o:title=""/>
                <o:lock v:ext="edit"/>
              </v:shape>
              <v:shape id="_x0000_s10118" o:spid="_x0000_s10118" style="position:absolute;left:2532;top:755;height:2440;width:5321;" fillcolor="#000000" filled="t" stroked="f" coordorigin="2532,755" coordsize="5321,2440" path="m3734,895l3712,895,3719,875,3748,875,3734,895xe">
                <v:path arrowok="t"/>
                <v:fill on="t" focussize="0,0"/>
                <v:stroke on="f"/>
                <v:imagedata o:title=""/>
                <o:lock v:ext="edit"/>
              </v:shape>
              <v:shape id="_x0000_s10119" o:spid="_x0000_s10119" style="position:absolute;left:2532;top:755;height:2440;width:5321;" fillcolor="#000000" filled="t" stroked="f" coordorigin="2532,755" coordsize="5321,2440" path="m7808,895l7786,895,7772,875,7801,875,7808,895xe">
                <v:path arrowok="t"/>
                <v:fill on="t" focussize="0,0"/>
                <v:stroke on="f"/>
                <v:imagedata o:title=""/>
                <o:lock v:ext="edit"/>
              </v:shape>
              <v:shape id="_x0000_s10120" o:spid="_x0000_s10120" style="position:absolute;left:2532;top:755;height:2440;width:5321;" fillcolor="#000000" filled="t" stroked="f" coordorigin="2532,755" coordsize="5321,2440" path="m3717,915l3696,915,3701,895,3722,895,3717,915xe">
                <v:path arrowok="t"/>
                <v:fill on="t" focussize="0,0"/>
                <v:stroke on="f"/>
                <v:imagedata o:title=""/>
                <o:lock v:ext="edit"/>
              </v:shape>
              <v:shape id="_x0000_s10121" o:spid="_x0000_s10121" style="position:absolute;left:2532;top:755;height:2440;width:5321;" fillcolor="#000000" filled="t" stroked="f" coordorigin="2532,755" coordsize="5321,2440" path="m7824,915l7804,915,7798,895,7819,895,7824,915xe">
                <v:path arrowok="t"/>
                <v:fill on="t" focussize="0,0"/>
                <v:stroke on="f"/>
                <v:imagedata o:title=""/>
                <o:lock v:ext="edit"/>
              </v:shape>
              <v:shape id="_x0000_s10122" o:spid="_x0000_s10122" style="position:absolute;left:2532;top:755;height:2440;width:5321;" fillcolor="#000000" filled="t" stroked="f" coordorigin="2532,755" coordsize="5321,2440" path="m3699,935l3679,935,3683,915,3703,915,3699,935xe">
                <v:path arrowok="t"/>
                <v:fill on="t" focussize="0,0"/>
                <v:stroke on="f"/>
                <v:imagedata o:title=""/>
                <o:lock v:ext="edit"/>
              </v:shape>
              <v:shape id="_x0000_s10123" o:spid="_x0000_s10123" style="position:absolute;left:2532;top:755;height:2440;width:5321;" fillcolor="#000000" filled="t" stroked="f" coordorigin="2532,755" coordsize="5321,2440" path="m7841,935l7821,935,7817,915,7837,915,7841,935xe">
                <v:path arrowok="t"/>
                <v:fill on="t" focussize="0,0"/>
                <v:stroke on="f"/>
                <v:imagedata o:title=""/>
                <o:lock v:ext="edit"/>
              </v:shape>
              <v:shape id="_x0000_s10124" o:spid="_x0000_s10124" style="position:absolute;left:2532;top:755;height:2440;width:5321;" fillcolor="#000000" filled="t" stroked="f" coordorigin="2532,755" coordsize="5321,2440" path="m3686,955l3671,955,3674,935,3688,935,3686,955xe">
                <v:path arrowok="t"/>
                <v:fill on="t" focussize="0,0"/>
                <v:stroke on="f"/>
                <v:imagedata o:title=""/>
                <o:lock v:ext="edit"/>
              </v:shape>
              <v:shape id="_x0000_s10125" o:spid="_x0000_s10125" style="position:absolute;left:2532;top:755;height:2440;width:5321;" fillcolor="#000000" filled="t" stroked="f" coordorigin="2532,755" coordsize="5321,2440" path="m3687,955l3688,935,3690,935,3687,955xe">
                <v:path arrowok="t"/>
                <v:fill on="t" focussize="0,0"/>
                <v:stroke on="f"/>
                <v:imagedata o:title=""/>
                <o:lock v:ext="edit"/>
              </v:shape>
              <v:shape id="_x0000_s10126" o:spid="_x0000_s10126" style="position:absolute;left:2532;top:755;height:2440;width:5321;" fillcolor="#000000" filled="t" stroked="f" coordorigin="2532,755" coordsize="5321,2440" path="m7833,955l7830,935,7832,935,7833,955xe">
                <v:path arrowok="t"/>
                <v:fill on="t" focussize="0,0"/>
                <v:stroke on="f"/>
                <v:imagedata o:title=""/>
                <o:lock v:ext="edit"/>
              </v:shape>
              <v:shape id="_x0000_s10127" o:spid="_x0000_s10127" style="position:absolute;left:2532;top:755;height:2440;width:5321;" fillcolor="#000000" filled="t" stroked="f" coordorigin="2532,755" coordsize="5321,2440" path="m7849,955l7834,955,7832,935,7846,935,7849,955xe">
                <v:path arrowok="t"/>
                <v:fill on="t" focussize="0,0"/>
                <v:stroke on="f"/>
                <v:imagedata o:title=""/>
                <o:lock v:ext="edit"/>
              </v:shape>
              <v:shape id="_x0000_s10128" o:spid="_x0000_s10128" style="position:absolute;left:2532;top:755;height:2440;width:5321;" fillcolor="#000000" filled="t" stroked="f" coordorigin="2532,755" coordsize="5321,2440" path="m3683,1855l3668,1855,3668,1835,3668,975,3668,955,3683,955,3683,975,3683,1835,3683,1855xe">
                <v:path arrowok="t"/>
                <v:fill on="t" focussize="0,0"/>
                <v:stroke on="f"/>
                <v:imagedata o:title=""/>
                <o:lock v:ext="edit"/>
              </v:shape>
              <v:shape id="_x0000_s10129" o:spid="_x0000_s10129" style="position:absolute;left:2532;top:755;height:2440;width:5321;" fillcolor="#000000" filled="t" stroked="f" coordorigin="2532,755" coordsize="5321,2440" path="m3683,975l3683,955,3683,955,3683,975xe">
                <v:path arrowok="t"/>
                <v:fill on="t" focussize="0,0"/>
                <v:stroke on="f"/>
                <v:imagedata o:title=""/>
                <o:lock v:ext="edit"/>
              </v:shape>
              <v:shape id="_x0000_s10130" o:spid="_x0000_s10130" style="position:absolute;left:2532;top:755;height:2440;width:5321;" fillcolor="#000000" filled="t" stroked="f" coordorigin="2532,755" coordsize="5321,2440" path="m7837,975l7837,955,7837,955,7837,975xe">
                <v:path arrowok="t"/>
                <v:fill on="t" focussize="0,0"/>
                <v:stroke on="f"/>
                <v:imagedata o:title=""/>
                <o:lock v:ext="edit"/>
              </v:shape>
              <v:shape id="_x0000_s10131" o:spid="_x0000_s10131" style="position:absolute;left:2532;top:755;height:2440;width:5321;" fillcolor="#000000" filled="t" stroked="f" coordorigin="2532,755" coordsize="5321,2440" path="m7852,1855l7837,1855,7838,1835,7838,975,7837,955,7852,955,7853,975,7853,1835,7852,1855xe">
                <v:path arrowok="t"/>
                <v:fill on="t" focussize="0,0"/>
                <v:stroke on="f"/>
                <v:imagedata o:title=""/>
                <o:lock v:ext="edit"/>
              </v:shape>
              <v:shape id="_x0000_s10132" o:spid="_x0000_s10132" style="position:absolute;left:2532;top:755;height:2440;width:5321;" fillcolor="#000000" filled="t" stroked="f" coordorigin="2532,755" coordsize="5321,2440" path="m3683,1855l3683,1855,3683,1835,3683,1855xe">
                <v:path arrowok="t"/>
                <v:fill on="t" focussize="0,0"/>
                <v:stroke on="f"/>
                <v:imagedata o:title=""/>
                <o:lock v:ext="edit"/>
              </v:shape>
              <v:shape id="_x0000_s10133" o:spid="_x0000_s10133" style="position:absolute;left:2532;top:755;height:2440;width:5321;" fillcolor="#000000" filled="t" stroked="f" coordorigin="2532,755" coordsize="5321,2440" path="m7837,1855l7837,1855,7837,1835,7837,1855xe">
                <v:path arrowok="t"/>
                <v:fill on="t" focussize="0,0"/>
                <v:stroke on="f"/>
                <v:imagedata o:title=""/>
                <o:lock v:ext="edit"/>
              </v:shape>
              <v:shape id="_x0000_s10134" o:spid="_x0000_s10134" style="position:absolute;left:2532;top:755;height:2440;width:5321;" fillcolor="#000000" filled="t" stroked="f" coordorigin="2532,755" coordsize="5321,2440" path="m3688,1875l3674,1875,3671,1855,3686,1855,3688,1875xe">
                <v:path arrowok="t"/>
                <v:fill on="t" focussize="0,0"/>
                <v:stroke on="f"/>
                <v:imagedata o:title=""/>
                <o:lock v:ext="edit"/>
              </v:shape>
              <v:shape id="_x0000_s10135" o:spid="_x0000_s10135" style="position:absolute;left:2532;top:755;height:2440;width:5321;" fillcolor="#000000" filled="t" stroked="f" coordorigin="2532,755" coordsize="5321,2440" path="m3690,1875l3688,1875,3687,1855,3690,1875xe">
                <v:path arrowok="t"/>
                <v:fill on="t" focussize="0,0"/>
                <v:stroke on="f"/>
                <v:imagedata o:title=""/>
                <o:lock v:ext="edit"/>
              </v:shape>
              <v:shape id="_x0000_s10136" o:spid="_x0000_s10136" style="position:absolute;left:2532;top:755;height:2440;width:5321;" fillcolor="#000000" filled="t" stroked="f" coordorigin="2532,755" coordsize="5321,2440" path="m7832,1875l7830,1875,7833,1855,7832,1875xe">
                <v:path arrowok="t"/>
                <v:fill on="t" focussize="0,0"/>
                <v:stroke on="f"/>
                <v:imagedata o:title=""/>
                <o:lock v:ext="edit"/>
              </v:shape>
              <v:shape id="_x0000_s10137" o:spid="_x0000_s10137" style="position:absolute;left:2532;top:755;height:2440;width:5321;" fillcolor="#000000" filled="t" stroked="f" coordorigin="2532,755" coordsize="5321,2440" path="m7846,1875l7832,1875,7834,1855,7849,1855,7846,1875xe">
                <v:path arrowok="t"/>
                <v:fill on="t" focussize="0,0"/>
                <v:stroke on="f"/>
                <v:imagedata o:title=""/>
                <o:lock v:ext="edit"/>
              </v:shape>
              <v:shape id="_x0000_s10138" o:spid="_x0000_s10138" style="position:absolute;left:2532;top:755;height:2440;width:5321;" fillcolor="#000000" filled="t" stroked="f" coordorigin="2532,755" coordsize="5321,2440" path="m3703,1895l3683,1895,3679,1875,3699,1875,3703,1895xe">
                <v:path arrowok="t"/>
                <v:fill on="t" focussize="0,0"/>
                <v:stroke on="f"/>
                <v:imagedata o:title=""/>
                <o:lock v:ext="edit"/>
              </v:shape>
              <v:shape id="_x0000_s10139" o:spid="_x0000_s10139" style="position:absolute;left:2532;top:755;height:2440;width:5321;" fillcolor="#000000" filled="t" stroked="f" coordorigin="2532,755" coordsize="5321,2440" path="m7837,1895l7817,1895,7821,1875,7841,1875,7837,1895xe">
                <v:path arrowok="t"/>
                <v:fill on="t" focussize="0,0"/>
                <v:stroke on="f"/>
                <v:imagedata o:title=""/>
                <o:lock v:ext="edit"/>
              </v:shape>
              <v:shape id="_x0000_s10140" o:spid="_x0000_s10140" style="position:absolute;left:2532;top:755;height:2440;width:5321;" fillcolor="#000000" filled="t" stroked="f" coordorigin="2532,755" coordsize="5321,2440" path="m3722,1915l3701,1915,3696,1895,3717,1895,3722,1915xe">
                <v:path arrowok="t"/>
                <v:fill on="t" focussize="0,0"/>
                <v:stroke on="f"/>
                <v:imagedata o:title=""/>
                <o:lock v:ext="edit"/>
              </v:shape>
              <v:shape id="_x0000_s10141" o:spid="_x0000_s10141" style="position:absolute;left:2532;top:755;height:2440;width:5321;" fillcolor="#000000" filled="t" stroked="f" coordorigin="2532,755" coordsize="5321,2440" path="m7819,1915l7798,1915,7804,1895,7824,1895,7819,1915xe">
                <v:path arrowok="t"/>
                <v:fill on="t" focussize="0,0"/>
                <v:stroke on="f"/>
                <v:imagedata o:title=""/>
                <o:lock v:ext="edit"/>
              </v:shape>
              <v:shape id="_x0000_s10142" o:spid="_x0000_s10142" style="position:absolute;left:2532;top:755;height:2440;width:5321;" fillcolor="#000000" filled="t" stroked="f" coordorigin="2532,755" coordsize="5321,2440" path="m3748,1935l3719,1935,3712,1915,3734,1915,3748,1935xe">
                <v:path arrowok="t"/>
                <v:fill on="t" focussize="0,0"/>
                <v:stroke on="f"/>
                <v:imagedata o:title=""/>
                <o:lock v:ext="edit"/>
              </v:shape>
              <v:shape id="_x0000_s10143" o:spid="_x0000_s10143" style="position:absolute;left:2532;top:755;height:2440;width:5321;" fillcolor="#000000" filled="t" stroked="f" coordorigin="2532,755" coordsize="5321,2440" path="m7801,1935l7772,1935,7786,1915,7808,1915,7801,1935xe">
                <v:path arrowok="t"/>
                <v:fill on="t" focussize="0,0"/>
                <v:stroke on="f"/>
                <v:imagedata o:title=""/>
                <o:lock v:ext="edit"/>
              </v:shape>
              <v:shape id="_x0000_s10144" o:spid="_x0000_s10144" style="position:absolute;left:2532;top:755;height:2440;width:5321;" fillcolor="#000000" filled="t" stroked="f" coordorigin="2532,755" coordsize="5321,2440" path="m3779,1955l3755,1955,3739,1935,3762,1935,3779,1955xe">
                <v:path arrowok="t"/>
                <v:fill on="t" focussize="0,0"/>
                <v:stroke on="f"/>
                <v:imagedata o:title=""/>
                <o:lock v:ext="edit"/>
              </v:shape>
              <v:shape id="_x0000_s10145" o:spid="_x0000_s10145" style="position:absolute;left:2532;top:755;height:2440;width:5321;" fillcolor="#000000" filled="t" stroked="f" coordorigin="2532,755" coordsize="5321,2440" path="m7765,1955l7741,1955,7758,1935,7781,1935,7765,1955xe">
                <v:path arrowok="t"/>
                <v:fill on="t" focussize="0,0"/>
                <v:stroke on="f"/>
                <v:imagedata o:title=""/>
                <o:lock v:ext="edit"/>
              </v:shape>
              <v:shape id="_x0000_s10146" o:spid="_x0000_s10146" style="position:absolute;left:2532;top:755;height:2440;width:5321;" fillcolor="#000000" filled="t" stroked="f" coordorigin="2532,755" coordsize="5321,2440" path="m3836,1975l3791,1975,3772,1955,3816,1955,3836,1975xe">
                <v:path arrowok="t"/>
                <v:fill on="t" focussize="0,0"/>
                <v:stroke on="f"/>
                <v:imagedata o:title=""/>
                <o:lock v:ext="edit"/>
              </v:shape>
              <v:shape id="_x0000_s10147" o:spid="_x0000_s10147" style="position:absolute;left:2532;top:755;height:2440;width:5321;" fillcolor="#000000" filled="t" stroked="f" coordorigin="2532,755" coordsize="5321,2440" path="m7729,1975l7684,1975,7704,1955,7748,1955,7729,1975xe">
                <v:path arrowok="t"/>
                <v:fill on="t" focussize="0,0"/>
                <v:stroke on="f"/>
                <v:imagedata o:title=""/>
                <o:lock v:ext="edit"/>
              </v:shape>
              <v:shape id="_x0000_s10148" o:spid="_x0000_s10148" style="position:absolute;left:2532;top:755;height:2440;width:5321;" fillcolor="#000000" filled="t" stroked="f" coordorigin="2532,755" coordsize="5321,2440" path="m3881,1995l3831,1995,3810,1975,3858,1975,3881,1995xe">
                <v:path arrowok="t"/>
                <v:fill on="t" focussize="0,0"/>
                <v:stroke on="f"/>
                <v:imagedata o:title=""/>
                <o:lock v:ext="edit"/>
              </v:shape>
              <v:shape id="_x0000_s10149" o:spid="_x0000_s10149" style="position:absolute;left:2532;top:755;height:2440;width:5321;" fillcolor="#000000" filled="t" stroked="f" coordorigin="2532,755" coordsize="5321,2440" path="m7689,1995l7639,1995,7662,1975,7710,1975,7689,1995xe">
                <v:path arrowok="t"/>
                <v:fill on="t" focussize="0,0"/>
                <v:stroke on="f"/>
                <v:imagedata o:title=""/>
                <o:lock v:ext="edit"/>
              </v:shape>
              <v:shape id="_x0000_s10150" o:spid="_x0000_s10150" style="position:absolute;left:2532;top:755;height:2440;width:5321;" fillcolor="#000000" filled="t" stroked="f" coordorigin="2532,755" coordsize="5321,2440" path="m3956,2015l3901,2015,3876,1995,3930,1995,3956,2015xe">
                <v:path arrowok="t"/>
                <v:fill on="t" focussize="0,0"/>
                <v:stroke on="f"/>
                <v:imagedata o:title=""/>
                <o:lock v:ext="edit"/>
              </v:shape>
              <v:shape id="_x0000_s10151" o:spid="_x0000_s10151" style="position:absolute;left:2532;top:755;height:2440;width:5321;" fillcolor="#000000" filled="t" stroked="f" coordorigin="2532,755" coordsize="5321,2440" path="m7619,2015l7564,2015,7590,1995,7644,1995,7619,2015xe">
                <v:path arrowok="t"/>
                <v:fill on="t" focussize="0,0"/>
                <v:stroke on="f"/>
                <v:imagedata o:title=""/>
                <o:lock v:ext="edit"/>
              </v:shape>
              <v:shape id="_x0000_s10152" o:spid="_x0000_s10152" style="position:absolute;left:2532;top:755;height:2440;width:5321;" fillcolor="#000000" filled="t" stroked="f" coordorigin="2532,755" coordsize="5321,2440" path="m4070,2035l3980,2035,3952,2015,4040,2015,4070,2035xe">
                <v:path arrowok="t"/>
                <v:fill on="t" focussize="0,0"/>
                <v:stroke on="f"/>
                <v:imagedata o:title=""/>
                <o:lock v:ext="edit"/>
              </v:shape>
              <v:shape id="_x0000_s10153" o:spid="_x0000_s10153" style="position:absolute;left:2532;top:755;height:2440;width:5321;" fillcolor="#000000" filled="t" stroked="f" coordorigin="2532,755" coordsize="5321,2440" path="m7540,2035l7450,2035,7480,2015,7568,2015,7540,2035xe">
                <v:path arrowok="t"/>
                <v:fill on="t" focussize="0,0"/>
                <v:stroke on="f"/>
                <v:imagedata o:title=""/>
                <o:lock v:ext="edit"/>
              </v:shape>
              <v:shape id="_x0000_s10154" o:spid="_x0000_s10154" style="position:absolute;left:2532;top:755;height:2440;width:5321;" fillcolor="#000000" filled="t" stroked="f" coordorigin="2532,755" coordsize="5321,2440" path="m4230,2055l4098,2055,4068,2035,4197,2035,4230,2055xe">
                <v:path arrowok="t"/>
                <v:fill on="t" focussize="0,0"/>
                <v:stroke on="f"/>
                <v:imagedata o:title=""/>
                <o:lock v:ext="edit"/>
              </v:shape>
              <v:shape id="_x0000_s10155" o:spid="_x0000_s10155" style="position:absolute;left:2532;top:755;height:2440;width:5321;" fillcolor="#000000" filled="t" stroked="f" coordorigin="2532,755" coordsize="5321,2440" path="m7422,2055l7290,2055,7323,2035,7452,2035,7422,2055xe">
                <v:path arrowok="t"/>
                <v:fill on="t" focussize="0,0"/>
                <v:stroke on="f"/>
                <v:imagedata o:title=""/>
                <o:lock v:ext="edit"/>
              </v:shape>
              <v:shape id="_x0000_s10156" o:spid="_x0000_s10156" style="position:absolute;left:2532;top:755;height:2440;width:5321;" fillcolor="#000000" filled="t" stroked="f" coordorigin="2532,755" coordsize="5321,2440" path="m4351,2064l4334,2055,4366,2055,4351,2064xe">
                <v:path arrowok="t"/>
                <v:fill on="t" focussize="0,0"/>
                <v:stroke on="f"/>
                <v:imagedata o:title=""/>
                <o:lock v:ext="edit"/>
              </v:shape>
              <v:shape id="_x0000_s10157" o:spid="_x0000_s10157" style="position:absolute;left:2532;top:755;height:2440;width:5321;" fillcolor="#000000" filled="t" stroked="f" coordorigin="2532,755" coordsize="5321,2440" path="m4367,2073l4351,2064,4366,2055,4369,2071,4367,2073xe">
                <v:path arrowok="t"/>
                <v:fill on="t" focussize="0,0"/>
                <v:stroke on="f"/>
                <v:imagedata o:title=""/>
                <o:lock v:ext="edit"/>
              </v:shape>
              <v:shape id="_x0000_s10158" o:spid="_x0000_s10158" style="position:absolute;left:2532;top:755;height:2440;width:5321;" fillcolor="#000000" filled="t" stroked="f" coordorigin="2532,755" coordsize="5321,2440" path="m4369,2071l4366,2055,4396,2055,4369,2071xe">
                <v:path arrowok="t"/>
                <v:fill on="t" focussize="0,0"/>
                <v:stroke on="f"/>
                <v:imagedata o:title=""/>
                <o:lock v:ext="edit"/>
              </v:shape>
              <v:shape id="_x0000_s10159" o:spid="_x0000_s10159" style="position:absolute;left:2532;top:755;height:2440;width:5321;" fillcolor="#000000" filled="t" stroked="f" coordorigin="2532,755" coordsize="5321,2440" path="m2601,3168l2602,3167,5411,2055,5415,2055,2601,3168xe">
                <v:path arrowok="t"/>
                <v:fill on="t" focussize="0,0"/>
                <v:stroke on="f"/>
                <v:imagedata o:title=""/>
                <o:lock v:ext="edit"/>
              </v:shape>
              <v:shape id="_x0000_s10160" o:spid="_x0000_s10160" style="position:absolute;left:2532;top:755;height:2440;width:5321;" fillcolor="#000000" filled="t" stroked="f" coordorigin="2532,755" coordsize="5321,2440" path="m7150,2075l5413,2075,5415,2055,7186,2055,7150,2075xe">
                <v:path arrowok="t"/>
                <v:fill on="t" focussize="0,0"/>
                <v:stroke on="f"/>
                <v:imagedata o:title=""/>
                <o:lock v:ext="edit"/>
              </v:shape>
              <v:shape id="_x0000_s10161" o:spid="_x0000_s10161" style="position:absolute;left:2532;top:755;height:2440;width:5321;" fillcolor="#000000" filled="t" stroked="f" coordorigin="2532,755" coordsize="5321,2440" path="m2533,3195l2532,3195,4351,2064,4367,2073,2602,3167,2583,3175,2584,3175,2533,3195xe">
                <v:path arrowok="t"/>
                <v:fill on="t" focussize="0,0"/>
                <v:stroke on="f"/>
                <v:imagedata o:title=""/>
                <o:lock v:ext="edit"/>
              </v:shape>
              <v:shape id="_x0000_s10162" o:spid="_x0000_s10162" style="position:absolute;left:2532;top:755;height:2440;width:5321;" fillcolor="#000000" filled="t" stroked="f" coordorigin="2532,755" coordsize="5321,2440" path="m4370,2075l4367,2073,4369,2071,4370,2075xe">
                <v:path arrowok="t"/>
                <v:fill on="t" focussize="0,0"/>
                <v:stroke on="f"/>
                <v:imagedata o:title=""/>
                <o:lock v:ext="edit"/>
              </v:shape>
              <v:shape id="_x0000_s10163" o:spid="_x0000_s10163" style="position:absolute;left:2532;top:755;height:2440;width:5321;" fillcolor="#000000" filled="t" stroked="f" coordorigin="2532,755" coordsize="5321,2440" path="m2584,3175l2583,3175,2602,3167,2601,3168,2584,3175xe">
                <v:path arrowok="t"/>
                <v:fill on="t" focussize="0,0"/>
                <v:stroke on="f"/>
                <v:imagedata o:title=""/>
                <o:lock v:ext="edit"/>
              </v:shape>
              <v:shape id="_x0000_s10164" o:spid="_x0000_s10164" style="position:absolute;left:2532;top:755;height:2440;width:5321;" fillcolor="#000000" filled="t" stroked="f" coordorigin="2532,755" coordsize="5321,2440" path="m2590,3175l2584,3175,2601,3168,2590,3175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  <w:r>
        <w:rPr>
          <w:rFonts w:ascii="Times New Roman" w:hAnsi="Times New Roman" w:eastAsia="Times New Roman" w:cs="Times New Roman"/>
          <w:sz w:val="21"/>
          <w:szCs w:val="21"/>
        </w:rPr>
        <w:t>2.</w:t>
      </w:r>
      <w:r>
        <w:rPr>
          <w:rFonts w:ascii="宋体" w:hAnsi="宋体" w:eastAsia="宋体" w:cs="宋体"/>
          <w:sz w:val="21"/>
          <w:szCs w:val="21"/>
        </w:rPr>
        <w:t>将电源线从白色</w:t>
      </w:r>
      <w:r>
        <w:rPr>
          <w:rFonts w:ascii="宋体" w:hAnsi="宋体" w:eastAsia="宋体" w:cs="宋体"/>
          <w:spacing w:val="-5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PVC</w:t>
      </w:r>
      <w:r>
        <w:rPr>
          <w:rFonts w:ascii="Times New Roman" w:hAnsi="Times New Roman" w:eastAsia="Times New Roman" w:cs="Times New Roman"/>
          <w:spacing w:val="-3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管内穿入，火零</w:t>
      </w:r>
      <w:r>
        <w:rPr>
          <w:rFonts w:ascii="宋体" w:hAnsi="宋体" w:eastAsia="宋体" w:cs="宋体"/>
          <w:w w:val="99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线分别接在总保护开关上，地线接地线</w:t>
      </w:r>
      <w:r>
        <w:rPr>
          <w:rFonts w:ascii="宋体" w:hAnsi="宋体" w:eastAsia="宋体" w:cs="宋体"/>
          <w:spacing w:val="-97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端子，再把挡板装上，即可通电使用</w:t>
      </w:r>
    </w:p>
    <w:p>
      <w:pPr>
        <w:spacing w:after="0" w:line="264" w:lineRule="auto"/>
        <w:jc w:val="both"/>
        <w:rPr>
          <w:rFonts w:ascii="宋体" w:hAnsi="宋体" w:eastAsia="宋体" w:cs="宋体"/>
          <w:sz w:val="21"/>
          <w:szCs w:val="21"/>
        </w:rPr>
        <w:sectPr>
          <w:headerReference r:id="rId13" w:type="even"/>
          <w:pgSz w:w="11910" w:h="8400" w:orient="landscape"/>
          <w:pgMar w:top="0" w:right="1300" w:bottom="0" w:left="0" w:header="0" w:footer="0" w:gutter="0"/>
          <w:cols w:equalWidth="0" w:num="2">
            <w:col w:w="3591" w:space="40"/>
            <w:col w:w="6979"/>
          </w:cols>
        </w:sect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3" w:line="240" w:lineRule="auto"/>
        <w:rPr>
          <w:rFonts w:ascii="宋体" w:hAnsi="宋体" w:eastAsia="宋体" w:cs="宋体"/>
          <w:sz w:val="12"/>
          <w:szCs w:val="12"/>
        </w:rPr>
      </w:pPr>
    </w:p>
    <w:p>
      <w:pPr>
        <w:spacing w:line="1930" w:lineRule="exact"/>
        <w:ind w:left="157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38"/>
          <w:sz w:val="20"/>
          <w:szCs w:val="20"/>
        </w:rPr>
        <w:pict>
          <v:group id="_x0000_s10165" o:spid="_x0000_s10165" o:spt="203" style="height:96.5pt;width:516.95pt;" coordsize="10339,1930">
            <o:lock v:ext="edit"/>
            <v:group id="_x0000_s10166" o:spid="_x0000_s10166" o:spt="203" style="position:absolute;left:977;top:1299;height:2;width:9333;" coordorigin="977,1299" coordsize="9333,2">
              <o:lock v:ext="edit"/>
              <v:shape id="_x0000_s10167" o:spid="_x0000_s10167" style="position:absolute;left:977;top:1299;height:2;width:9333;" filled="f" stroked="t" coordorigin="977,1299" coordsize="9333,0" path="m977,1299l10310,1299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168" o:spid="_x0000_s10168" o:spt="75" type="#_x0000_t75" style="position:absolute;left:0;top:0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169" o:spid="_x0000_s10169" o:spt="203" style="position:absolute;left:359;top:360;height:970;width:564;" coordorigin="359,360" coordsize="564,970">
              <o:lock v:ext="edit"/>
              <v:shape id="_x0000_s10170" o:spid="_x0000_s10170" style="position:absolute;left:359;top:360;height:970;width:564;" fillcolor="#4AACC5" filled="t" stroked="f" coordorigin="359,360" coordsize="564,970" path="m359,360l923,360,923,1330,359,1330,359,36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171" o:spid="_x0000_s10171" o:spt="203" style="position:absolute;left:330;top:330;height:1030;width:623;" coordorigin="330,330" coordsize="623,1030">
              <o:lock v:ext="edit"/>
              <v:shape id="_x0000_s10172" o:spid="_x0000_s10172" style="position:absolute;left:330;top:330;height:1030;width:623;" fillcolor="#F1F1F1" filled="t" stroked="f" coordorigin="330,330" coordsize="623,1030" path="m953,1360l330,1360,330,330,953,330,953,360,390,360,360,390,390,390,390,1300,360,1300,390,1330,953,1330,953,1360xe">
                <v:path arrowok="t"/>
                <v:fill on="t" focussize="0,0"/>
                <v:stroke on="f"/>
                <v:imagedata o:title=""/>
                <o:lock v:ext="edit"/>
              </v:shape>
              <v:shape id="_x0000_s10173" o:spid="_x0000_s10173" style="position:absolute;left:330;top:330;height:1030;width:623;" fillcolor="#F1F1F1" filled="t" stroked="f" coordorigin="330,330" coordsize="623,1030" path="m390,390l360,390,390,360,390,390xe">
                <v:path arrowok="t"/>
                <v:fill on="t" focussize="0,0"/>
                <v:stroke on="f"/>
                <v:imagedata o:title=""/>
                <o:lock v:ext="edit"/>
              </v:shape>
              <v:shape id="_x0000_s10174" o:spid="_x0000_s10174" style="position:absolute;left:330;top:330;height:1030;width:623;" fillcolor="#F1F1F1" filled="t" stroked="f" coordorigin="330,330" coordsize="623,1030" path="m893,390l390,390,390,360,893,360,893,390xe">
                <v:path arrowok="t"/>
                <v:fill on="t" focussize="0,0"/>
                <v:stroke on="f"/>
                <v:imagedata o:title=""/>
                <o:lock v:ext="edit"/>
              </v:shape>
              <v:shape id="_x0000_s10175" o:spid="_x0000_s10175" style="position:absolute;left:330;top:330;height:1030;width:623;" fillcolor="#F1F1F1" filled="t" stroked="f" coordorigin="330,330" coordsize="623,1030" path="m893,1330l893,360,923,390,953,390,953,1300,923,1300,893,1330xe">
                <v:path arrowok="t"/>
                <v:fill on="t" focussize="0,0"/>
                <v:stroke on="f"/>
                <v:imagedata o:title=""/>
                <o:lock v:ext="edit"/>
              </v:shape>
              <v:shape id="_x0000_s10176" o:spid="_x0000_s10176" style="position:absolute;left:330;top:330;height:1030;width:623;" fillcolor="#F1F1F1" filled="t" stroked="f" coordorigin="330,330" coordsize="623,1030" path="m953,390l923,390,893,360,953,360,953,390xe">
                <v:path arrowok="t"/>
                <v:fill on="t" focussize="0,0"/>
                <v:stroke on="f"/>
                <v:imagedata o:title=""/>
                <o:lock v:ext="edit"/>
              </v:shape>
              <v:shape id="_x0000_s10177" o:spid="_x0000_s10177" style="position:absolute;left:330;top:330;height:1030;width:623;" fillcolor="#F1F1F1" filled="t" stroked="f" coordorigin="330,330" coordsize="623,1030" path="m390,1330l360,1300,390,1300,390,1330xe">
                <v:path arrowok="t"/>
                <v:fill on="t" focussize="0,0"/>
                <v:stroke on="f"/>
                <v:imagedata o:title=""/>
                <o:lock v:ext="edit"/>
              </v:shape>
              <v:shape id="_x0000_s10178" o:spid="_x0000_s10178" style="position:absolute;left:330;top:330;height:1030;width:623;" fillcolor="#F1F1F1" filled="t" stroked="f" coordorigin="330,330" coordsize="623,1030" path="m893,1330l390,1330,390,1300,893,1300,893,1330xe">
                <v:path arrowok="t"/>
                <v:fill on="t" focussize="0,0"/>
                <v:stroke on="f"/>
                <v:imagedata o:title=""/>
                <o:lock v:ext="edit"/>
              </v:shape>
              <v:shape id="_x0000_s10179" o:spid="_x0000_s10179" style="position:absolute;left:330;top:330;height:1030;width:623;" fillcolor="#F1F1F1" filled="t" stroked="f" coordorigin="330,330" coordsize="623,1030" path="m953,1330l893,1330,923,1300,953,1300,953,1330xe">
                <v:path arrowok="t"/>
                <v:fill on="t" focussize="0,0"/>
                <v:stroke on="f"/>
                <v:imagedata o:title=""/>
                <o:lock v:ext="edit"/>
              </v:shape>
              <v:shape id="_x0000_s10180" o:spid="_x0000_s10180" o:spt="202" type="#_x0000_t202" style="position:absolute;left:534;top:845;height:209;width:10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09" w:lineRule="exact"/>
                        <w:ind w:left="0" w:right="0" w:firstLine="0"/>
                        <w:jc w:val="left"/>
                        <w:rPr>
                          <w:rFonts w:ascii="Calibri" w:hAnsi="Calibri" w:eastAsia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99"/>
                          <w:sz w:val="21"/>
                        </w:rPr>
                        <w:t>8</w:t>
                      </w:r>
                    </w:p>
                  </w:txbxContent>
                </v:textbox>
              </v:shape>
              <v:shape id="_x0000_s10181" o:spid="_x0000_s10181" o:spt="202" type="#_x0000_t202" style="position:absolute;left:4225;top:923;height:221;width:426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20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pacing w:val="-3"/>
                          <w:w w:val="99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1"/>
                          <w:w w:val="99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Times New Roman" w:hAnsi="Times New Roman" w:eastAsia="Times New Roman" w:cs="Times New Roman"/>
                          <w:w w:val="99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1"/>
                          <w:w w:val="99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Times New Roman" w:hAnsi="Times New Roman" w:eastAsia="Times New Roman" w:cs="Times New Roman"/>
                          <w:w w:val="99"/>
                          <w:sz w:val="21"/>
                          <w:szCs w:val="21"/>
                        </w:rPr>
                        <w:t>-X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2"/>
                          <w:w w:val="99"/>
                          <w:sz w:val="21"/>
                          <w:szCs w:val="21"/>
                        </w:rPr>
                        <w:t>X</w:t>
                      </w:r>
                      <w:r>
                        <w:rPr>
                          <w:rFonts w:ascii="Times New Roman" w:hAnsi="Times New Roman" w:eastAsia="Times New Roman" w:cs="Times New Roman"/>
                          <w:w w:val="99"/>
                          <w:sz w:val="21"/>
                          <w:szCs w:val="21"/>
                        </w:rPr>
                        <w:t>XXD</w:t>
                      </w:r>
                      <w:r>
                        <w:rPr>
                          <w:rFonts w:ascii="Times New Roman" w:hAnsi="Times New Roman" w:eastAsia="Times New Roman" w:cs="Times New Roman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99"/>
                          <w:sz w:val="21"/>
                          <w:szCs w:val="21"/>
                        </w:rPr>
                        <w:t>系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w w:val="99"/>
                          <w:sz w:val="21"/>
                          <w:szCs w:val="21"/>
                        </w:rPr>
                        <w:t>列、</w:t>
                      </w:r>
                      <w:r>
                        <w:rPr>
                          <w:rFonts w:ascii="Times New Roman" w:hAnsi="Times New Roman" w:eastAsia="Times New Roman" w:cs="Times New Roman"/>
                          <w:w w:val="99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1"/>
                          <w:w w:val="99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2"/>
                          <w:w w:val="99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-1"/>
                          <w:w w:val="99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Times New Roman" w:hAnsi="Times New Roman" w:eastAsia="Times New Roman" w:cs="Times New Roman"/>
                          <w:w w:val="99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2"/>
                          <w:w w:val="99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Times New Roman" w:hAnsi="Times New Roman" w:eastAsia="Times New Roman" w:cs="Times New Roman"/>
                          <w:w w:val="99"/>
                          <w:sz w:val="21"/>
                          <w:szCs w:val="21"/>
                        </w:rPr>
                        <w:t>XXXXD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99"/>
                          <w:sz w:val="21"/>
                          <w:szCs w:val="21"/>
                        </w:rPr>
                        <w:t>系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w w:val="99"/>
                          <w:sz w:val="21"/>
                          <w:szCs w:val="21"/>
                        </w:rPr>
                        <w:t>列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w w:val="99"/>
                          <w:sz w:val="21"/>
                          <w:szCs w:val="21"/>
                        </w:rPr>
                        <w:t>产</w:t>
                      </w:r>
                      <w:r>
                        <w:rPr>
                          <w:rFonts w:ascii="宋体" w:hAnsi="宋体" w:eastAsia="宋体" w:cs="宋体"/>
                          <w:w w:val="99"/>
                          <w:sz w:val="21"/>
                          <w:szCs w:val="21"/>
                        </w:rPr>
                        <w:t>品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after="0" w:line="1930" w:lineRule="exact"/>
        <w:rPr>
          <w:rFonts w:ascii="宋体" w:hAnsi="宋体" w:eastAsia="宋体" w:cs="宋体"/>
          <w:sz w:val="20"/>
          <w:szCs w:val="20"/>
        </w:rPr>
        <w:sectPr>
          <w:type w:val="continuous"/>
          <w:pgSz w:w="11910" w:h="8400" w:orient="landscape"/>
          <w:pgMar w:top="600" w:right="1300" w:bottom="0" w:left="0" w:header="720" w:footer="720" w:gutter="0"/>
          <w:cols w:space="720" w:num="1"/>
        </w:sect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2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after="0" w:line="240" w:lineRule="auto"/>
        <w:rPr>
          <w:rFonts w:ascii="宋体" w:hAnsi="宋体" w:eastAsia="宋体" w:cs="宋体"/>
          <w:sz w:val="20"/>
          <w:szCs w:val="20"/>
        </w:rPr>
        <w:sectPr>
          <w:headerReference r:id="rId14" w:type="default"/>
          <w:headerReference r:id="rId15" w:type="even"/>
          <w:pgSz w:w="11910" w:h="8400" w:orient="landscape"/>
          <w:pgMar w:top="1560" w:right="0" w:bottom="0" w:left="960" w:header="3" w:footer="0" w:gutter="0"/>
          <w:cols w:space="720" w:num="1"/>
        </w:sectPr>
      </w:pPr>
    </w:p>
    <w:p>
      <w:pPr>
        <w:pStyle w:val="5"/>
        <w:spacing w:before="44" w:line="240" w:lineRule="auto"/>
        <w:ind w:left="1456" w:right="0"/>
        <w:jc w:val="left"/>
      </w:pPr>
      <w:r>
        <w:t>串口数据线</w:t>
      </w:r>
    </w:p>
    <w:p>
      <w:pPr>
        <w:pStyle w:val="5"/>
        <w:spacing w:before="51" w:line="240" w:lineRule="auto"/>
        <w:ind w:left="509" w:right="0"/>
        <w:jc w:val="left"/>
      </w:pPr>
      <w:r>
        <w:br w:type="column"/>
      </w:r>
      <w:r>
        <w:t>电脑或中控主机</w:t>
      </w:r>
    </w:p>
    <w:p>
      <w:pPr>
        <w:pStyle w:val="5"/>
        <w:spacing w:before="76" w:line="240" w:lineRule="auto"/>
        <w:ind w:left="509" w:right="0"/>
        <w:jc w:val="left"/>
      </w:pPr>
      <w:r>
        <w:rPr>
          <w:rFonts w:ascii="Times New Roman" w:hAnsi="Times New Roman" w:eastAsia="Times New Roman" w:cs="Times New Roman"/>
        </w:rPr>
        <w:t xml:space="preserve">Pin2  </w:t>
      </w:r>
      <w:r>
        <w:t xml:space="preserve">— </w:t>
      </w:r>
      <w:r>
        <w:rPr>
          <w:rFonts w:ascii="Times New Roman" w:hAnsi="Times New Roman" w:eastAsia="Times New Roman" w:cs="Times New Roman"/>
          <w:spacing w:val="-8"/>
        </w:rPr>
        <w:t>TXD</w:t>
      </w:r>
      <w:r>
        <w:rPr>
          <w:spacing w:val="-8"/>
        </w:rPr>
        <w:t>（发送），</w:t>
      </w:r>
      <w:r>
        <w:rPr>
          <w:rFonts w:ascii="Times New Roman" w:hAnsi="Times New Roman" w:eastAsia="Times New Roman" w:cs="Times New Roman"/>
          <w:spacing w:val="-8"/>
        </w:rPr>
        <w:t xml:space="preserve">Pin3  </w:t>
      </w:r>
      <w:r>
        <w:t xml:space="preserve">— </w:t>
      </w:r>
      <w:r>
        <w:rPr>
          <w:rFonts w:ascii="Times New Roman" w:hAnsi="Times New Roman" w:eastAsia="Times New Roman" w:cs="Times New Roman"/>
          <w:spacing w:val="-8"/>
        </w:rPr>
        <w:t>RXD</w:t>
      </w:r>
      <w:r>
        <w:rPr>
          <w:spacing w:val="-8"/>
        </w:rPr>
        <w:t>（接收），</w:t>
      </w:r>
      <w:r>
        <w:rPr>
          <w:rFonts w:ascii="Times New Roman" w:hAnsi="Times New Roman" w:eastAsia="Times New Roman" w:cs="Times New Roman"/>
          <w:spacing w:val="-8"/>
        </w:rPr>
        <w:t xml:space="preserve">Pin5  </w:t>
      </w:r>
      <w:r>
        <w:t>—</w:t>
      </w:r>
      <w:r>
        <w:rPr>
          <w:spacing w:val="30"/>
        </w:rPr>
        <w:t xml:space="preserve"> </w:t>
      </w:r>
      <w:r>
        <w:rPr>
          <w:rFonts w:ascii="Times New Roman" w:hAnsi="Times New Roman" w:eastAsia="Times New Roman" w:cs="Times New Roman"/>
        </w:rPr>
        <w:t>GND</w:t>
      </w:r>
      <w:r>
        <w:t>（地）</w:t>
      </w:r>
    </w:p>
    <w:p>
      <w:pPr>
        <w:spacing w:after="0" w:line="240" w:lineRule="auto"/>
        <w:jc w:val="left"/>
        <w:sectPr>
          <w:type w:val="continuous"/>
          <w:pgSz w:w="11910" w:h="8400" w:orient="landscape"/>
          <w:pgMar w:top="600" w:right="0" w:bottom="0" w:left="960" w:header="720" w:footer="720" w:gutter="0"/>
          <w:cols w:equalWidth="0" w:num="2">
            <w:col w:w="2357" w:space="40"/>
            <w:col w:w="8553"/>
          </w:cols>
        </w:sect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after="0" w:line="240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10" w:h="8400" w:orient="landscape"/>
          <w:pgMar w:top="600" w:right="0" w:bottom="0" w:left="960" w:header="720" w:footer="720" w:gutter="0"/>
          <w:cols w:space="720" w:num="1"/>
        </w:sectPr>
      </w:pPr>
    </w:p>
    <w:p>
      <w:pPr>
        <w:spacing w:before="12" w:line="240" w:lineRule="auto"/>
        <w:rPr>
          <w:rFonts w:ascii="宋体" w:hAnsi="宋体" w:eastAsia="宋体" w:cs="宋体"/>
          <w:sz w:val="16"/>
          <w:szCs w:val="16"/>
        </w:rPr>
      </w:pPr>
    </w:p>
    <w:p>
      <w:pPr>
        <w:pStyle w:val="5"/>
        <w:spacing w:line="240" w:lineRule="auto"/>
        <w:ind w:left="1432" w:right="0"/>
        <w:jc w:val="left"/>
      </w:pPr>
      <w:r>
        <w:t>串口数据线</w:t>
      </w:r>
    </w:p>
    <w:p>
      <w:pPr>
        <w:spacing w:before="7" w:line="240" w:lineRule="auto"/>
        <w:rPr>
          <w:rFonts w:ascii="宋体" w:hAnsi="宋体" w:eastAsia="宋体" w:cs="宋体"/>
          <w:sz w:val="14"/>
          <w:szCs w:val="14"/>
        </w:rPr>
      </w:pPr>
      <w:r>
        <w:br w:type="column"/>
      </w:r>
    </w:p>
    <w:p>
      <w:pPr>
        <w:pStyle w:val="5"/>
        <w:spacing w:line="240" w:lineRule="auto"/>
        <w:ind w:left="533" w:right="0"/>
        <w:jc w:val="left"/>
      </w:pPr>
      <w:r>
        <w:t>另一台</w:t>
      </w:r>
      <w:r>
        <w:rPr>
          <w:spacing w:val="-46"/>
        </w:rPr>
        <w:t xml:space="preserve"> </w:t>
      </w:r>
      <w:r>
        <w:rPr>
          <w:rFonts w:ascii="Times New Roman" w:hAnsi="Times New Roman" w:eastAsia="Times New Roman" w:cs="Times New Roman"/>
        </w:rPr>
        <w:t>IPCS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t>控制设备</w:t>
      </w:r>
    </w:p>
    <w:p>
      <w:pPr>
        <w:pStyle w:val="5"/>
        <w:spacing w:before="63" w:line="240" w:lineRule="auto"/>
        <w:ind w:left="533" w:right="0"/>
        <w:jc w:val="left"/>
      </w:pPr>
      <w:r>
        <w:rPr>
          <w:rFonts w:ascii="Times New Roman" w:hAnsi="Times New Roman" w:eastAsia="Times New Roman" w:cs="Times New Roman"/>
        </w:rPr>
        <w:t xml:space="preserve">Pin2  </w:t>
      </w:r>
      <w:r>
        <w:t xml:space="preserve">— </w:t>
      </w:r>
      <w:r>
        <w:rPr>
          <w:rFonts w:ascii="Times New Roman" w:hAnsi="Times New Roman" w:eastAsia="Times New Roman" w:cs="Times New Roman"/>
          <w:spacing w:val="-8"/>
        </w:rPr>
        <w:t>RXD</w:t>
      </w:r>
      <w:r>
        <w:rPr>
          <w:spacing w:val="-8"/>
        </w:rPr>
        <w:t>（接收），</w:t>
      </w:r>
      <w:r>
        <w:rPr>
          <w:rFonts w:ascii="Times New Roman" w:hAnsi="Times New Roman" w:eastAsia="Times New Roman" w:cs="Times New Roman"/>
          <w:spacing w:val="-8"/>
        </w:rPr>
        <w:t xml:space="preserve">Pin3  </w:t>
      </w:r>
      <w:r>
        <w:t xml:space="preserve">— </w:t>
      </w:r>
      <w:r>
        <w:rPr>
          <w:rFonts w:ascii="Times New Roman" w:hAnsi="Times New Roman" w:eastAsia="Times New Roman" w:cs="Times New Roman"/>
          <w:spacing w:val="-8"/>
        </w:rPr>
        <w:t>TXD</w:t>
      </w:r>
      <w:r>
        <w:rPr>
          <w:spacing w:val="-8"/>
        </w:rPr>
        <w:t>（发送），</w:t>
      </w:r>
      <w:r>
        <w:rPr>
          <w:rFonts w:ascii="Times New Roman" w:hAnsi="Times New Roman" w:eastAsia="Times New Roman" w:cs="Times New Roman"/>
          <w:spacing w:val="-8"/>
        </w:rPr>
        <w:t xml:space="preserve">Pin5  </w:t>
      </w:r>
      <w:r>
        <w:t>—</w:t>
      </w:r>
      <w:r>
        <w:rPr>
          <w:spacing w:val="29"/>
        </w:rPr>
        <w:t xml:space="preserve"> </w:t>
      </w:r>
      <w:r>
        <w:rPr>
          <w:rFonts w:ascii="Times New Roman" w:hAnsi="Times New Roman" w:eastAsia="Times New Roman" w:cs="Times New Roman"/>
        </w:rPr>
        <w:t>GND</w:t>
      </w:r>
      <w:r>
        <w:t>（地）</w:t>
      </w:r>
    </w:p>
    <w:p>
      <w:pPr>
        <w:spacing w:after="0" w:line="240" w:lineRule="auto"/>
        <w:jc w:val="left"/>
        <w:sectPr>
          <w:type w:val="continuous"/>
          <w:pgSz w:w="11910" w:h="8400" w:orient="landscape"/>
          <w:pgMar w:top="600" w:right="0" w:bottom="0" w:left="960" w:header="720" w:footer="720" w:gutter="0"/>
          <w:cols w:equalWidth="0" w:num="2">
            <w:col w:w="2333" w:space="40"/>
            <w:col w:w="8577"/>
          </w:cols>
        </w:sect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  <w:r>
        <w:pict>
          <v:group id="_x0000_s10182" o:spid="_x0000_s10182" o:spt="203" style="position:absolute;left:0pt;margin-left:55.25pt;margin-top:81.35pt;height:327.15pt;width:521.95pt;mso-position-horizontal-relative:page;mso-position-vertical-relative:page;z-index:-251653120;mso-width-relative:page;mso-height-relative:page;" coordorigin="1105,1627" coordsize="10439,6543">
            <o:lock v:ext="edit"/>
            <v:group id="_x0000_s10183" o:spid="_x0000_s10183" o:spt="203" style="position:absolute;left:1134;top:7539;height:2;width:9243;" coordorigin="1134,7539" coordsize="9243,2">
              <o:lock v:ext="edit"/>
              <v:shape id="_x0000_s10184" o:spid="_x0000_s10184" style="position:absolute;left:1134;top:7539;height:2;width:9243;" filled="f" stroked="t" coordorigin="1134,7539" coordsize="9243,0" path="m1134,7539l10377,7539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185" o:spid="_x0000_s10185" o:spt="75" type="#_x0000_t75" style="position:absolute;left:10021;top:6240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186" o:spid="_x0000_s10186" o:spt="203" style="position:absolute;left:10380;top:6600;height:970;width:564;" coordorigin="10380,6600" coordsize="564,970">
              <o:lock v:ext="edit"/>
              <v:shape id="_x0000_s10187" o:spid="_x0000_s10187" style="position:absolute;left:10380;top:6600;height:970;width:564;" fillcolor="#4AACC5" filled="t" stroked="f" coordorigin="10380,6600" coordsize="564,970" path="m10380,6600l10944,6600,10944,7570,10380,7570,10380,660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188" o:spid="_x0000_s10188" o:spt="203" style="position:absolute;left:10351;top:6570;height:1030;width:623;" coordorigin="10351,6570" coordsize="623,1030">
              <o:lock v:ext="edit"/>
              <v:shape id="_x0000_s10189" o:spid="_x0000_s10189" style="position:absolute;left:10351;top:6570;height:1030;width:623;" fillcolor="#F1F1F1" filled="t" stroked="f" coordorigin="10351,6570" coordsize="623,1030" path="m10974,7600l10351,7600,10351,6570,10974,6570,10974,6600,10411,6600,10381,6630,10411,6630,10411,7540,10381,7540,10411,7570,10974,7570,10974,7600xe">
                <v:path arrowok="t"/>
                <v:fill on="t" focussize="0,0"/>
                <v:stroke on="f"/>
                <v:imagedata o:title=""/>
                <o:lock v:ext="edit"/>
              </v:shape>
              <v:shape id="_x0000_s10190" o:spid="_x0000_s10190" style="position:absolute;left:10351;top:6570;height:1030;width:623;" fillcolor="#F1F1F1" filled="t" stroked="f" coordorigin="10351,6570" coordsize="623,1030" path="m10411,6630l10381,6630,10411,6600,10411,6630xe">
                <v:path arrowok="t"/>
                <v:fill on="t" focussize="0,0"/>
                <v:stroke on="f"/>
                <v:imagedata o:title=""/>
                <o:lock v:ext="edit"/>
              </v:shape>
              <v:shape id="_x0000_s10191" o:spid="_x0000_s10191" style="position:absolute;left:10351;top:6570;height:1030;width:623;" fillcolor="#F1F1F1" filled="t" stroked="f" coordorigin="10351,6570" coordsize="623,1030" path="m10914,6630l10411,6630,10411,6600,10914,6600,10914,6630xe">
                <v:path arrowok="t"/>
                <v:fill on="t" focussize="0,0"/>
                <v:stroke on="f"/>
                <v:imagedata o:title=""/>
                <o:lock v:ext="edit"/>
              </v:shape>
              <v:shape id="_x0000_s10192" o:spid="_x0000_s10192" style="position:absolute;left:10351;top:6570;height:1030;width:623;" fillcolor="#F1F1F1" filled="t" stroked="f" coordorigin="10351,6570" coordsize="623,1030" path="m10914,7570l10914,6600,10944,6630,10974,6630,10974,7540,10944,7540,10914,7570xe">
                <v:path arrowok="t"/>
                <v:fill on="t" focussize="0,0"/>
                <v:stroke on="f"/>
                <v:imagedata o:title=""/>
                <o:lock v:ext="edit"/>
              </v:shape>
              <v:shape id="_x0000_s10193" o:spid="_x0000_s10193" style="position:absolute;left:10351;top:6570;height:1030;width:623;" fillcolor="#F1F1F1" filled="t" stroked="f" coordorigin="10351,6570" coordsize="623,1030" path="m10974,6630l10944,6630,10914,6600,10974,6600,10974,6630xe">
                <v:path arrowok="t"/>
                <v:fill on="t" focussize="0,0"/>
                <v:stroke on="f"/>
                <v:imagedata o:title=""/>
                <o:lock v:ext="edit"/>
              </v:shape>
              <v:shape id="_x0000_s10194" o:spid="_x0000_s10194" style="position:absolute;left:10351;top:6570;height:1030;width:623;" fillcolor="#F1F1F1" filled="t" stroked="f" coordorigin="10351,6570" coordsize="623,1030" path="m10411,7570l10381,7540,10411,7540,10411,7570xe">
                <v:path arrowok="t"/>
                <v:fill on="t" focussize="0,0"/>
                <v:stroke on="f"/>
                <v:imagedata o:title=""/>
                <o:lock v:ext="edit"/>
              </v:shape>
              <v:shape id="_x0000_s10195" o:spid="_x0000_s10195" style="position:absolute;left:10351;top:6570;height:1030;width:623;" fillcolor="#F1F1F1" filled="t" stroked="f" coordorigin="10351,6570" coordsize="623,1030" path="m10914,7570l10411,7570,10411,7540,10914,7540,10914,7570xe">
                <v:path arrowok="t"/>
                <v:fill on="t" focussize="0,0"/>
                <v:stroke on="f"/>
                <v:imagedata o:title=""/>
                <o:lock v:ext="edit"/>
              </v:shape>
              <v:shape id="_x0000_s10196" o:spid="_x0000_s10196" style="position:absolute;left:10351;top:6570;height:1030;width:623;" fillcolor="#F1F1F1" filled="t" stroked="f" coordorigin="10351,6570" coordsize="623,1030" path="m10974,7570l10914,7570,10944,7540,10974,7540,10974,757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197" o:spid="_x0000_s10197" o:spt="203" style="position:absolute;left:3683;top:5632;height:1165;width:5915;" coordorigin="3683,5632" coordsize="5915,1165">
              <o:lock v:ext="edit"/>
              <v:shape id="_x0000_s10198" o:spid="_x0000_s10198" style="position:absolute;left:3683;top:5632;height:1165;width:5915;" fillcolor="#000000" filled="t" stroked="f" coordorigin="3683,5632" coordsize="5915,1165" path="m9598,6797l3683,6797,3683,5632,9598,5632,9598,5640,3698,5640,3690,5647,3698,5647,3698,6782,3690,6782,3698,6790,9598,6790,9598,6797xe">
                <v:path arrowok="t"/>
                <v:fill on="t" focussize="0,0"/>
                <v:stroke on="f"/>
                <v:imagedata o:title=""/>
                <o:lock v:ext="edit"/>
              </v:shape>
              <v:shape id="_x0000_s10199" o:spid="_x0000_s10199" style="position:absolute;left:3683;top:5632;height:1165;width:5915;" fillcolor="#000000" filled="t" stroked="f" coordorigin="3683,5632" coordsize="5915,1165" path="m3698,5647l3690,5647,3698,5640,3698,5647xe">
                <v:path arrowok="t"/>
                <v:fill on="t" focussize="0,0"/>
                <v:stroke on="f"/>
                <v:imagedata o:title=""/>
                <o:lock v:ext="edit"/>
              </v:shape>
              <v:shape id="_x0000_s10200" o:spid="_x0000_s10200" style="position:absolute;left:3683;top:5632;height:1165;width:5915;" fillcolor="#000000" filled="t" stroked="f" coordorigin="3683,5632" coordsize="5915,1165" path="m9583,5647l3698,5647,3698,5640,9583,5640,9583,5647xe">
                <v:path arrowok="t"/>
                <v:fill on="t" focussize="0,0"/>
                <v:stroke on="f"/>
                <v:imagedata o:title=""/>
                <o:lock v:ext="edit"/>
              </v:shape>
              <v:shape id="_x0000_s10201" o:spid="_x0000_s10201" style="position:absolute;left:3683;top:5632;height:1165;width:5915;" fillcolor="#000000" filled="t" stroked="f" coordorigin="3683,5632" coordsize="5915,1165" path="m9583,6790l9583,5640,9590,5647,9598,5647,9598,6782,9590,6782,9583,6790xe">
                <v:path arrowok="t"/>
                <v:fill on="t" focussize="0,0"/>
                <v:stroke on="f"/>
                <v:imagedata o:title=""/>
                <o:lock v:ext="edit"/>
              </v:shape>
              <v:shape id="_x0000_s10202" o:spid="_x0000_s10202" style="position:absolute;left:3683;top:5632;height:1165;width:5915;" fillcolor="#000000" filled="t" stroked="f" coordorigin="3683,5632" coordsize="5915,1165" path="m9598,5647l9590,5647,9583,5640,9598,5640,9598,5647xe">
                <v:path arrowok="t"/>
                <v:fill on="t" focussize="0,0"/>
                <v:stroke on="f"/>
                <v:imagedata o:title=""/>
                <o:lock v:ext="edit"/>
              </v:shape>
              <v:shape id="_x0000_s10203" o:spid="_x0000_s10203" style="position:absolute;left:3683;top:5632;height:1165;width:5915;" fillcolor="#000000" filled="t" stroked="f" coordorigin="3683,5632" coordsize="5915,1165" path="m3698,6790l3690,6782,3698,6782,3698,6790xe">
                <v:path arrowok="t"/>
                <v:fill on="t" focussize="0,0"/>
                <v:stroke on="f"/>
                <v:imagedata o:title=""/>
                <o:lock v:ext="edit"/>
              </v:shape>
              <v:shape id="_x0000_s10204" o:spid="_x0000_s10204" style="position:absolute;left:3683;top:5632;height:1165;width:5915;" fillcolor="#000000" filled="t" stroked="f" coordorigin="3683,5632" coordsize="5915,1165" path="m9583,6790l3698,6790,3698,6782,9583,6782,9583,6790xe">
                <v:path arrowok="t"/>
                <v:fill on="t" focussize="0,0"/>
                <v:stroke on="f"/>
                <v:imagedata o:title=""/>
                <o:lock v:ext="edit"/>
              </v:shape>
              <v:shape id="_x0000_s10205" o:spid="_x0000_s10205" style="position:absolute;left:3683;top:5632;height:1165;width:5915;" fillcolor="#000000" filled="t" stroked="f" coordorigin="3683,5632" coordsize="5915,1165" path="m9598,6790l9583,6790,9590,6782,9598,6782,9598,679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206" o:spid="_x0000_s10206" o:spt="203" style="position:absolute;left:2088;top:6415;height:2;width:1611;" coordorigin="2088,6415" coordsize="1611,2">
              <o:lock v:ext="edit"/>
              <v:shape id="_x0000_s10207" o:spid="_x0000_s10207" style="position:absolute;left:2088;top:6415;height:2;width:1611;" filled="f" stroked="t" coordorigin="2088,6415" coordsize="1611,0" path="m2088,6415l3699,6415e">
                <v:path arrowok="t"/>
                <v:fill on="f" focussize="0,0"/>
                <v:stroke color="#000000"/>
                <v:imagedata o:title=""/>
                <o:lock v:ext="edit"/>
              </v:shape>
              <v:shape id="_x0000_s10208" o:spid="_x0000_s10208" o:spt="75" type="#_x0000_t75" style="position:absolute;left:1135;top:1627;height:1788;width:9329;" filled="f" stroked="f" coordsize="21600,21600">
                <v:path/>
                <v:fill on="f" focussize="0,0"/>
                <v:stroke on="f"/>
                <v:imagedata r:id="rId24" o:title=""/>
                <o:lock v:ext="edit" aspectratio="t"/>
              </v:shape>
            </v:group>
            <v:group id="_x0000_s10209" o:spid="_x0000_s10209" o:spt="203" style="position:absolute;left:2250;top:2560;height:1513;width:2;" coordorigin="2250,2560" coordsize="2,1513">
              <o:lock v:ext="edit"/>
              <v:shape id="_x0000_s10210" o:spid="_x0000_s10210" style="position:absolute;left:2250;top:2560;height:1513;width:2;" filled="f" stroked="t" coordorigin="2250,2560" coordsize="0,1513" path="m2250,2560l2250,4073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0211" o:spid="_x0000_s10211" o:spt="203" style="position:absolute;left:3707;top:3616;height:795;width:5891;" coordorigin="3707,3616" coordsize="5891,795">
              <o:lock v:ext="edit"/>
              <v:shape id="_x0000_s10212" o:spid="_x0000_s10212" style="position:absolute;left:3707;top:3616;height:795;width:5891;" fillcolor="#000000" filled="t" stroked="f" coordorigin="3707,3616" coordsize="5891,795" path="m9598,4411l3707,4411,3707,3616,9598,3616,9598,3624,3722,3624,3714,3631,3722,3631,3722,4396,3714,4396,3722,4404,9598,4404,9598,4411xe">
                <v:path arrowok="t"/>
                <v:fill on="t" focussize="0,0"/>
                <v:stroke on="f"/>
                <v:imagedata o:title=""/>
                <o:lock v:ext="edit"/>
              </v:shape>
              <v:shape id="_x0000_s10213" o:spid="_x0000_s10213" style="position:absolute;left:3707;top:3616;height:795;width:5891;" fillcolor="#000000" filled="t" stroked="f" coordorigin="3707,3616" coordsize="5891,795" path="m3722,3631l3714,3631,3722,3624,3722,3631xe">
                <v:path arrowok="t"/>
                <v:fill on="t" focussize="0,0"/>
                <v:stroke on="f"/>
                <v:imagedata o:title=""/>
                <o:lock v:ext="edit"/>
              </v:shape>
              <v:shape id="_x0000_s10214" o:spid="_x0000_s10214" style="position:absolute;left:3707;top:3616;height:795;width:5891;" fillcolor="#000000" filled="t" stroked="f" coordorigin="3707,3616" coordsize="5891,795" path="m9583,3631l3722,3631,3722,3624,9583,3624,9583,3631xe">
                <v:path arrowok="t"/>
                <v:fill on="t" focussize="0,0"/>
                <v:stroke on="f"/>
                <v:imagedata o:title=""/>
                <o:lock v:ext="edit"/>
              </v:shape>
              <v:shape id="_x0000_s10215" o:spid="_x0000_s10215" style="position:absolute;left:3707;top:3616;height:795;width:5891;" fillcolor="#000000" filled="t" stroked="f" coordorigin="3707,3616" coordsize="5891,795" path="m9583,4404l9583,3624,9590,3631,9598,3631,9598,4396,9590,4396,9583,4404xe">
                <v:path arrowok="t"/>
                <v:fill on="t" focussize="0,0"/>
                <v:stroke on="f"/>
                <v:imagedata o:title=""/>
                <o:lock v:ext="edit"/>
              </v:shape>
              <v:shape id="_x0000_s10216" o:spid="_x0000_s10216" style="position:absolute;left:3707;top:3616;height:795;width:5891;" fillcolor="#000000" filled="t" stroked="f" coordorigin="3707,3616" coordsize="5891,795" path="m9598,3631l9590,3631,9583,3624,9598,3624,9598,3631xe">
                <v:path arrowok="t"/>
                <v:fill on="t" focussize="0,0"/>
                <v:stroke on="f"/>
                <v:imagedata o:title=""/>
                <o:lock v:ext="edit"/>
              </v:shape>
              <v:shape id="_x0000_s10217" o:spid="_x0000_s10217" style="position:absolute;left:3707;top:3616;height:795;width:5891;" fillcolor="#000000" filled="t" stroked="f" coordorigin="3707,3616" coordsize="5891,795" path="m3722,4404l3714,4396,3722,4396,3722,4404xe">
                <v:path arrowok="t"/>
                <v:fill on="t" focussize="0,0"/>
                <v:stroke on="f"/>
                <v:imagedata o:title=""/>
                <o:lock v:ext="edit"/>
              </v:shape>
              <v:shape id="_x0000_s10218" o:spid="_x0000_s10218" style="position:absolute;left:3707;top:3616;height:795;width:5891;" fillcolor="#000000" filled="t" stroked="f" coordorigin="3707,3616" coordsize="5891,795" path="m9583,4404l3722,4404,3722,4396,9583,4396,9583,4404xe">
                <v:path arrowok="t"/>
                <v:fill on="t" focussize="0,0"/>
                <v:stroke on="f"/>
                <v:imagedata o:title=""/>
                <o:lock v:ext="edit"/>
              </v:shape>
              <v:shape id="_x0000_s10219" o:spid="_x0000_s10219" style="position:absolute;left:3707;top:3616;height:795;width:5891;" fillcolor="#000000" filled="t" stroked="f" coordorigin="3707,3616" coordsize="5891,795" path="m9598,4404l9583,4404,9590,4396,9598,4396,9598,440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220" o:spid="_x0000_s10220" o:spt="203" style="position:absolute;left:2274;top:4073;height:2;width:1440;" coordorigin="2274,4073" coordsize="1440,2">
              <o:lock v:ext="edit"/>
              <v:shape id="_x0000_s10221" o:spid="_x0000_s10221" style="position:absolute;left:2274;top:4073;height:2;width:1440;" filled="f" stroked="t" coordorigin="2274,4073" coordsize="1440,0" path="m2274,4073l3714,4073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0222" o:spid="_x0000_s10222" o:spt="203" style="position:absolute;left:3707;top:4630;height:795;width:5891;" coordorigin="3707,4630" coordsize="5891,795">
              <o:lock v:ext="edit"/>
              <v:shape id="_x0000_s10223" o:spid="_x0000_s10223" style="position:absolute;left:3707;top:4630;height:795;width:5891;" fillcolor="#000000" filled="t" stroked="f" coordorigin="3707,4630" coordsize="5891,795" path="m9598,5425l3707,5425,3707,4630,9598,4630,9598,4638,3722,4638,3714,4645,3722,4645,3722,5410,3714,5410,3722,5418,9598,5418,9598,5425xe">
                <v:path arrowok="t"/>
                <v:fill on="t" focussize="0,0"/>
                <v:stroke on="f"/>
                <v:imagedata o:title=""/>
                <o:lock v:ext="edit"/>
              </v:shape>
              <v:shape id="_x0000_s10224" o:spid="_x0000_s10224" style="position:absolute;left:3707;top:4630;height:795;width:5891;" fillcolor="#000000" filled="t" stroked="f" coordorigin="3707,4630" coordsize="5891,795" path="m3722,4645l3714,4645,3722,4638,3722,4645xe">
                <v:path arrowok="t"/>
                <v:fill on="t" focussize="0,0"/>
                <v:stroke on="f"/>
                <v:imagedata o:title=""/>
                <o:lock v:ext="edit"/>
              </v:shape>
              <v:shape id="_x0000_s10225" o:spid="_x0000_s10225" style="position:absolute;left:3707;top:4630;height:795;width:5891;" fillcolor="#000000" filled="t" stroked="f" coordorigin="3707,4630" coordsize="5891,795" path="m9583,4645l3722,4645,3722,4638,9583,4638,9583,4645xe">
                <v:path arrowok="t"/>
                <v:fill on="t" focussize="0,0"/>
                <v:stroke on="f"/>
                <v:imagedata o:title=""/>
                <o:lock v:ext="edit"/>
              </v:shape>
              <v:shape id="_x0000_s10226" o:spid="_x0000_s10226" style="position:absolute;left:3707;top:4630;height:795;width:5891;" fillcolor="#000000" filled="t" stroked="f" coordorigin="3707,4630" coordsize="5891,795" path="m9583,5418l9583,4638,9590,4645,9598,4645,9598,5410,9590,5410,9583,5418xe">
                <v:path arrowok="t"/>
                <v:fill on="t" focussize="0,0"/>
                <v:stroke on="f"/>
                <v:imagedata o:title=""/>
                <o:lock v:ext="edit"/>
              </v:shape>
              <v:shape id="_x0000_s10227" o:spid="_x0000_s10227" style="position:absolute;left:3707;top:4630;height:795;width:5891;" fillcolor="#000000" filled="t" stroked="f" coordorigin="3707,4630" coordsize="5891,795" path="m9598,4645l9590,4645,9583,4638,9598,4638,9598,4645xe">
                <v:path arrowok="t"/>
                <v:fill on="t" focussize="0,0"/>
                <v:stroke on="f"/>
                <v:imagedata o:title=""/>
                <o:lock v:ext="edit"/>
              </v:shape>
              <v:shape id="_x0000_s10228" o:spid="_x0000_s10228" style="position:absolute;left:3707;top:4630;height:795;width:5891;" fillcolor="#000000" filled="t" stroked="f" coordorigin="3707,4630" coordsize="5891,795" path="m3722,5418l3714,5410,3722,5410,3722,5418xe">
                <v:path arrowok="t"/>
                <v:fill on="t" focussize="0,0"/>
                <v:stroke on="f"/>
                <v:imagedata o:title=""/>
                <o:lock v:ext="edit"/>
              </v:shape>
              <v:shape id="_x0000_s10229" o:spid="_x0000_s10229" style="position:absolute;left:3707;top:4630;height:795;width:5891;" fillcolor="#000000" filled="t" stroked="f" coordorigin="3707,4630" coordsize="5891,795" path="m9583,5418l3722,5418,3722,5410,9583,5410,9583,5418xe">
                <v:path arrowok="t"/>
                <v:fill on="t" focussize="0,0"/>
                <v:stroke on="f"/>
                <v:imagedata o:title=""/>
                <o:lock v:ext="edit"/>
              </v:shape>
              <v:shape id="_x0000_s10230" o:spid="_x0000_s10230" style="position:absolute;left:3707;top:4630;height:795;width:5891;" fillcolor="#000000" filled="t" stroked="f" coordorigin="3707,4630" coordsize="5891,795" path="m9598,5418l9583,5418,9590,5410,9598,5410,9598,5418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231" o:spid="_x0000_s10231" o:spt="203" style="position:absolute;left:1923;top:5063;height:2;width:1767;" coordorigin="1923,5063" coordsize="1767,2">
              <o:lock v:ext="edit"/>
              <v:shape id="_x0000_s10232" o:spid="_x0000_s10232" style="position:absolute;left:1923;top:5063;height:2;width:1767;" filled="f" stroked="t" coordorigin="1923,5063" coordsize="1767,0" path="m1923,5063l3690,5063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0233" o:spid="_x0000_s10233" o:spt="203" style="position:absolute;left:1923;top:2560;height:2485;width:2;" coordorigin="1923,2560" coordsize="2,2485">
              <o:lock v:ext="edit"/>
              <v:shape id="_x0000_s10234" o:spid="_x0000_s10234" style="position:absolute;left:1923;top:2560;height:2485;width:2;" filled="f" stroked="t" coordorigin="1923,2560" coordsize="0,2485" path="m1923,2560l1923,5045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0235" o:spid="_x0000_s10235" o:spt="203" style="position:absolute;left:2088;top:2967;height:3448;width:2;" coordorigin="2088,2967" coordsize="2,3448">
              <o:lock v:ext="edit"/>
              <v:shape id="_x0000_s10236" o:spid="_x0000_s10236" style="position:absolute;left:2088;top:2967;height:3448;width:2;" filled="f" stroked="t" coordorigin="2088,2967" coordsize="0,3448" path="m2088,2967l2088,6415e">
                <v:path arrowok="t"/>
                <v:fill on="f" focussize="0,0"/>
                <v:stroke color="#000000"/>
                <v:imagedata o:title=""/>
                <o:lock v:ext="edit"/>
              </v:shape>
            </v:group>
          </v:group>
        </w:pict>
      </w:r>
    </w:p>
    <w:p>
      <w:pPr>
        <w:spacing w:before="10" w:line="240" w:lineRule="auto"/>
        <w:rPr>
          <w:rFonts w:ascii="宋体" w:hAnsi="宋体" w:eastAsia="宋体" w:cs="宋体"/>
          <w:sz w:val="13"/>
          <w:szCs w:val="13"/>
        </w:rPr>
      </w:pPr>
    </w:p>
    <w:p>
      <w:pPr>
        <w:pStyle w:val="5"/>
        <w:spacing w:line="240" w:lineRule="auto"/>
        <w:ind w:left="2882" w:right="2401"/>
        <w:jc w:val="left"/>
      </w:pPr>
      <w:r>
        <w:t>IO</w:t>
      </w:r>
      <w:r>
        <w:rPr>
          <w:spacing w:val="-45"/>
        </w:rPr>
        <w:t xml:space="preserve"> </w:t>
      </w:r>
      <w:r>
        <w:t>控制</w:t>
      </w:r>
    </w:p>
    <w:p>
      <w:pPr>
        <w:pStyle w:val="5"/>
        <w:spacing w:before="76" w:line="316" w:lineRule="auto"/>
        <w:ind w:left="2882" w:right="4491"/>
        <w:jc w:val="left"/>
      </w:pPr>
      <w:r>
        <w:t>当</w:t>
      </w:r>
      <w:r>
        <w:rPr>
          <w:spacing w:val="-46"/>
        </w:rPr>
        <w:t xml:space="preserve"> </w:t>
      </w:r>
      <w:r>
        <w:t>IN1</w:t>
      </w:r>
      <w:r>
        <w:rPr>
          <w:spacing w:val="-47"/>
        </w:rPr>
        <w:t xml:space="preserve"> </w:t>
      </w:r>
      <w:r>
        <w:t>端与</w:t>
      </w:r>
      <w:r>
        <w:rPr>
          <w:spacing w:val="-46"/>
        </w:rPr>
        <w:t xml:space="preserve"> </w:t>
      </w:r>
      <w:r>
        <w:t>GND</w:t>
      </w:r>
      <w:r>
        <w:rPr>
          <w:spacing w:val="-47"/>
        </w:rPr>
        <w:t xml:space="preserve"> </w:t>
      </w:r>
      <w:r>
        <w:t>端短接时，为时序全关控制 当</w:t>
      </w:r>
      <w:r>
        <w:rPr>
          <w:spacing w:val="-46"/>
        </w:rPr>
        <w:t xml:space="preserve"> </w:t>
      </w:r>
      <w:r>
        <w:t>IN2</w:t>
      </w:r>
      <w:r>
        <w:rPr>
          <w:spacing w:val="-47"/>
        </w:rPr>
        <w:t xml:space="preserve"> </w:t>
      </w:r>
      <w:r>
        <w:t>端与</w:t>
      </w:r>
      <w:r>
        <w:rPr>
          <w:spacing w:val="-46"/>
        </w:rPr>
        <w:t xml:space="preserve"> </w:t>
      </w:r>
      <w:r>
        <w:t>GND</w:t>
      </w:r>
      <w:r>
        <w:rPr>
          <w:spacing w:val="-47"/>
        </w:rPr>
        <w:t xml:space="preserve"> </w:t>
      </w:r>
      <w:r>
        <w:t>端短接时，为时序全开控制</w:t>
      </w:r>
    </w:p>
    <w:p>
      <w:pPr>
        <w:spacing w:before="10" w:line="240" w:lineRule="auto"/>
        <w:rPr>
          <w:rFonts w:ascii="宋体" w:hAnsi="宋体" w:eastAsia="宋体" w:cs="宋体"/>
          <w:sz w:val="25"/>
          <w:szCs w:val="25"/>
        </w:rPr>
      </w:pPr>
    </w:p>
    <w:p>
      <w:pPr>
        <w:pStyle w:val="3"/>
        <w:spacing w:before="56" w:line="200" w:lineRule="exact"/>
        <w:ind w:left="0" w:right="1243"/>
        <w:jc w:val="right"/>
        <w:rPr>
          <w:rFonts w:ascii="Calibri" w:hAnsi="Calibri" w:eastAsia="Calibri" w:cs="Calibri"/>
        </w:rPr>
      </w:pPr>
      <w:r>
        <w:rPr>
          <w:rFonts w:ascii="Calibri"/>
          <w:w w:val="99"/>
        </w:rPr>
        <w:t>9</w:t>
      </w:r>
    </w:p>
    <w:p>
      <w:pPr>
        <w:spacing w:before="0" w:line="235" w:lineRule="exact"/>
        <w:ind w:left="0" w:right="1263" w:firstLine="0"/>
        <w:jc w:val="center"/>
        <w:rPr>
          <w:rFonts w:ascii="宋体" w:hAnsi="宋体" w:eastAsia="宋体" w:cs="宋体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sz w:val="21"/>
          <w:szCs w:val="21"/>
        </w:rPr>
        <w:t>RS232</w:t>
      </w:r>
      <w:r>
        <w:rPr>
          <w:rFonts w:ascii="Times New Roman" w:hAnsi="Times New Roman" w:eastAsia="Times New Roman" w:cs="Times New Roman"/>
          <w:b/>
          <w:bCs/>
          <w:spacing w:val="-7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sz w:val="21"/>
          <w:szCs w:val="21"/>
        </w:rPr>
        <w:t>接口控制图</w:t>
      </w:r>
    </w:p>
    <w:p>
      <w:pPr>
        <w:spacing w:after="0" w:line="235" w:lineRule="exact"/>
        <w:jc w:val="center"/>
        <w:rPr>
          <w:rFonts w:ascii="宋体" w:hAnsi="宋体" w:eastAsia="宋体" w:cs="宋体"/>
          <w:sz w:val="21"/>
          <w:szCs w:val="21"/>
        </w:rPr>
        <w:sectPr>
          <w:type w:val="continuous"/>
          <w:pgSz w:w="11910" w:h="8400" w:orient="landscape"/>
          <w:pgMar w:top="600" w:right="0" w:bottom="0" w:left="960" w:header="720" w:footer="720" w:gutter="0"/>
          <w:cols w:space="720" w:num="1"/>
        </w:sectPr>
      </w:pPr>
    </w:p>
    <w:p>
      <w:pPr>
        <w:spacing w:before="0" w:line="209" w:lineRule="exact"/>
        <w:ind w:left="1132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pict>
          <v:group id="_x0000_s10237" o:spid="_x0000_s10237" o:spt="203" style="position:absolute;left:0pt;margin-left:9.35pt;margin-top:311.25pt;height:96.5pt;width:515.45pt;mso-position-horizontal-relative:page;mso-position-vertical-relative:page;z-index:-251653120;mso-width-relative:page;mso-height-relative:page;" coordorigin="187,6225" coordsize="10309,1930">
            <o:lock v:ext="edit"/>
            <v:group id="_x0000_s10238" o:spid="_x0000_s10238" o:spt="203" style="position:absolute;left:1134;top:7539;height:2;width:9333;" coordorigin="1134,7539" coordsize="9333,2">
              <o:lock v:ext="edit"/>
              <v:shape id="_x0000_s10239" o:spid="_x0000_s10239" style="position:absolute;left:1134;top:7539;height:2;width:9333;" filled="f" stroked="t" coordorigin="1134,7539" coordsize="9333,0" path="m1134,7539l10467,7539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240" o:spid="_x0000_s10240" o:spt="75" type="#_x0000_t75" style="position:absolute;left:187;top:6225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241" o:spid="_x0000_s10241" o:spt="203" style="position:absolute;left:547;top:6586;height:970;width:564;" coordorigin="547,6586" coordsize="564,970">
              <o:lock v:ext="edit"/>
              <v:shape id="_x0000_s10242" o:spid="_x0000_s10242" style="position:absolute;left:547;top:6586;height:970;width:564;" fillcolor="#4AACC5" filled="t" stroked="f" coordorigin="547,6586" coordsize="564,970" path="m547,6586l1111,6586,1111,7555,547,7555,547,658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243" o:spid="_x0000_s10243" o:spt="203" style="position:absolute;left:517;top:6555;height:1030;width:623;" coordorigin="517,6555" coordsize="623,1030">
              <o:lock v:ext="edit"/>
              <v:shape id="_x0000_s10244" o:spid="_x0000_s10244" style="position:absolute;left:517;top:6555;height:1030;width:623;" fillcolor="#F1F1F1" filled="t" stroked="f" coordorigin="517,6555" coordsize="623,1030" path="m1140,7585l517,7585,517,6555,1140,6555,1140,6585,577,6585,547,6615,577,6615,577,7525,547,7525,577,7555,1140,7555,1140,7585xe">
                <v:path arrowok="t"/>
                <v:fill on="t" focussize="0,0"/>
                <v:stroke on="f"/>
                <v:imagedata o:title=""/>
                <o:lock v:ext="edit"/>
              </v:shape>
              <v:shape id="_x0000_s10245" o:spid="_x0000_s10245" style="position:absolute;left:517;top:6555;height:1030;width:623;" fillcolor="#F1F1F1" filled="t" stroked="f" coordorigin="517,6555" coordsize="623,1030" path="m577,6615l547,6615,577,6585,577,6615xe">
                <v:path arrowok="t"/>
                <v:fill on="t" focussize="0,0"/>
                <v:stroke on="f"/>
                <v:imagedata o:title=""/>
                <o:lock v:ext="edit"/>
              </v:shape>
              <v:shape id="_x0000_s10246" o:spid="_x0000_s10246" style="position:absolute;left:517;top:6555;height:1030;width:623;" fillcolor="#F1F1F1" filled="t" stroked="f" coordorigin="517,6555" coordsize="623,1030" path="m1080,6615l577,6615,577,6585,1080,6585,1080,6615xe">
                <v:path arrowok="t"/>
                <v:fill on="t" focussize="0,0"/>
                <v:stroke on="f"/>
                <v:imagedata o:title=""/>
                <o:lock v:ext="edit"/>
              </v:shape>
              <v:shape id="_x0000_s10247" o:spid="_x0000_s10247" style="position:absolute;left:517;top:6555;height:1030;width:623;" fillcolor="#F1F1F1" filled="t" stroked="f" coordorigin="517,6555" coordsize="623,1030" path="m1080,7555l1080,6585,1110,6615,1140,6615,1140,7525,1110,7525,1080,7555xe">
                <v:path arrowok="t"/>
                <v:fill on="t" focussize="0,0"/>
                <v:stroke on="f"/>
                <v:imagedata o:title=""/>
                <o:lock v:ext="edit"/>
              </v:shape>
              <v:shape id="_x0000_s10248" o:spid="_x0000_s10248" style="position:absolute;left:517;top:6555;height:1030;width:623;" fillcolor="#F1F1F1" filled="t" stroked="f" coordorigin="517,6555" coordsize="623,1030" path="m1140,6615l1110,6615,1080,6585,1140,6585,1140,6615xe">
                <v:path arrowok="t"/>
                <v:fill on="t" focussize="0,0"/>
                <v:stroke on="f"/>
                <v:imagedata o:title=""/>
                <o:lock v:ext="edit"/>
              </v:shape>
              <v:shape id="_x0000_s10249" o:spid="_x0000_s10249" style="position:absolute;left:517;top:6555;height:1030;width:623;" fillcolor="#F1F1F1" filled="t" stroked="f" coordorigin="517,6555" coordsize="623,1030" path="m577,7555l547,7525,577,7525,577,7555xe">
                <v:path arrowok="t"/>
                <v:fill on="t" focussize="0,0"/>
                <v:stroke on="f"/>
                <v:imagedata o:title=""/>
                <o:lock v:ext="edit"/>
              </v:shape>
              <v:shape id="_x0000_s10250" o:spid="_x0000_s10250" style="position:absolute;left:517;top:6555;height:1030;width:623;" fillcolor="#F1F1F1" filled="t" stroked="f" coordorigin="517,6555" coordsize="623,1030" path="m1080,7555l577,7555,577,7525,1080,7525,1080,7555xe">
                <v:path arrowok="t"/>
                <v:fill on="t" focussize="0,0"/>
                <v:stroke on="f"/>
                <v:imagedata o:title=""/>
                <o:lock v:ext="edit"/>
              </v:shape>
              <v:shape id="_x0000_s10251" o:spid="_x0000_s10251" style="position:absolute;left:517;top:6555;height:1030;width:623;" fillcolor="#F1F1F1" filled="t" stroked="f" coordorigin="517,6555" coordsize="623,1030" path="m1140,7555l1080,7555,1110,7525,1140,7525,1140,7555xe">
                <v:path arrowok="t"/>
                <v:fill on="t" focussize="0,0"/>
                <v:stroke on="f"/>
                <v:imagedata o:title=""/>
                <o:lock v:ext="edit"/>
              </v:shape>
              <v:shape id="_x0000_s10252" o:spid="_x0000_s10252" o:spt="202" type="#_x0000_t202" style="position:absolute;left:547;top:6586;height:954;width:564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172" w:right="0" w:firstLine="0"/>
                        <w:jc w:val="left"/>
                        <w:rPr>
                          <w:rFonts w:ascii="Calibri" w:hAnsi="Calibri" w:eastAsia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1"/>
                        </w:rPr>
                        <w:t>1</w:t>
                      </w:r>
                      <w:r>
                        <w:rPr>
                          <w:rFonts w:ascii="Calibri"/>
                          <w:w w:val="99"/>
                          <w:sz w:val="21"/>
                        </w:rPr>
                        <w:t>0</w:t>
                      </w:r>
                    </w:p>
                  </w:txbxContent>
                </v:textbox>
              </v:shape>
              <v:shape id="_x0000_s10253" o:spid="_x0000_s10253" o:spt="202" type="#_x0000_t202" style="position:absolute;left:4603;top:6841;height:209;width:1474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09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2"/>
                          <w:w w:val="99"/>
                          <w:sz w:val="21"/>
                          <w:szCs w:val="21"/>
                        </w:rPr>
                        <w:t>串口级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-1"/>
                          <w:w w:val="99"/>
                          <w:sz w:val="21"/>
                          <w:szCs w:val="21"/>
                        </w:rPr>
                        <w:t>联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2"/>
                          <w:w w:val="99"/>
                          <w:sz w:val="21"/>
                          <w:szCs w:val="21"/>
                        </w:rPr>
                        <w:t>控制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w w:val="99"/>
                          <w:sz w:val="21"/>
                          <w:szCs w:val="21"/>
                        </w:rPr>
                        <w:t>图</w:t>
                      </w:r>
                    </w:p>
                  </w:txbxContent>
                </v:textbox>
              </v:shape>
            </v:group>
          </v:group>
        </w:pict>
      </w:r>
      <w:r>
        <w:pict>
          <v:group id="_x0000_s10254" o:spid="_x0000_s10254" o:spt="203" style="position:absolute;left:0pt;margin-left:161.65pt;margin-top:252.95pt;height:6pt;width:36pt;mso-position-horizontal-relative:page;mso-position-vertical-relative:page;z-index:-251653120;mso-width-relative:page;mso-height-relative:page;" coordorigin="3234,5060" coordsize="720,120">
            <o:lock v:ext="edit"/>
            <v:shape id="_x0000_s10255" o:spid="_x0000_s10255" style="position:absolute;left:3234;top:5060;height:120;width:720;" fillcolor="#000000" filled="t" stroked="f" coordorigin="3234,5060" coordsize="720,120" path="m3354,5180l3234,5120,3354,5060,3354,5112,3324,5112,3324,5127,3354,5127,3354,5180xe">
              <v:path arrowok="t"/>
              <v:fill on="t" focussize="0,0"/>
              <v:stroke on="f"/>
              <v:imagedata o:title=""/>
              <o:lock v:ext="edit"/>
            </v:shape>
            <v:shape id="_x0000_s10256" o:spid="_x0000_s10256" style="position:absolute;left:3234;top:5060;height:120;width:720;" fillcolor="#000000" filled="t" stroked="f" coordorigin="3234,5060" coordsize="720,120" path="m3354,5127l3324,5127,3324,5112,3354,5112,3354,5127xe">
              <v:path arrowok="t"/>
              <v:fill on="t" focussize="0,0"/>
              <v:stroke on="f"/>
              <v:imagedata o:title=""/>
              <o:lock v:ext="edit"/>
            </v:shape>
            <v:shape id="_x0000_s10257" o:spid="_x0000_s10257" style="position:absolute;left:3234;top:5060;height:120;width:720;" fillcolor="#000000" filled="t" stroked="f" coordorigin="3234,5060" coordsize="720,120" path="m3954,5127l3354,5127,3354,5112,3954,5112,3954,5127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258" o:spid="_x0000_s10258" o:spt="203" style="position:absolute;left:0pt;margin-left:161.65pt;margin-top:97.35pt;height:6pt;width:36pt;mso-position-horizontal-relative:page;z-index:-251653120;mso-width-relative:page;mso-height-relative:page;" coordorigin="3234,1948" coordsize="720,120">
            <o:lock v:ext="edit"/>
            <v:shape id="_x0000_s10259" o:spid="_x0000_s10259" style="position:absolute;left:3234;top:1948;height:120;width:720;" fillcolor="#000000" filled="t" stroked="f" coordorigin="3234,1948" coordsize="720,120" path="m3354,2068l3234,2008,3354,1948,3354,2000,3324,2000,3324,2015,3354,2015,3354,2068xe">
              <v:path arrowok="t"/>
              <v:fill on="t" focussize="0,0"/>
              <v:stroke on="f"/>
              <v:imagedata o:title=""/>
              <o:lock v:ext="edit"/>
            </v:shape>
            <v:shape id="_x0000_s10260" o:spid="_x0000_s10260" style="position:absolute;left:3234;top:1948;height:120;width:720;" fillcolor="#000000" filled="t" stroked="f" coordorigin="3234,1948" coordsize="720,120" path="m3354,2015l3324,2015,3324,2000,3354,2000,3354,2015xe">
              <v:path arrowok="t"/>
              <v:fill on="t" focussize="0,0"/>
              <v:stroke on="f"/>
              <v:imagedata o:title=""/>
              <o:lock v:ext="edit"/>
            </v:shape>
            <v:shape id="_x0000_s10261" o:spid="_x0000_s10261" style="position:absolute;left:3234;top:1948;height:120;width:720;" fillcolor="#000000" filled="t" stroked="f" coordorigin="3234,1948" coordsize="720,120" path="m3954,2015l3354,2015,3354,2000,3954,2000,3954,2015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产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品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说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明</w:t>
      </w:r>
      <w:r>
        <w:rPr>
          <w:rFonts w:ascii="宋体" w:hAnsi="宋体" w:eastAsia="宋体" w:cs="宋体"/>
          <w:color w:val="FFFFFF"/>
          <w:spacing w:val="-64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：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结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构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与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联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接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7" w:line="240" w:lineRule="auto"/>
        <w:rPr>
          <w:rFonts w:ascii="宋体" w:hAnsi="宋体" w:eastAsia="宋体" w:cs="宋体"/>
          <w:sz w:val="12"/>
          <w:szCs w:val="12"/>
        </w:rPr>
      </w:pPr>
    </w:p>
    <w:p>
      <w:pPr>
        <w:tabs>
          <w:tab w:val="left" w:pos="2270"/>
        </w:tabs>
        <w:spacing w:line="4245" w:lineRule="exact"/>
        <w:ind w:left="2007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/>
          <w:position w:val="189"/>
          <w:sz w:val="2"/>
        </w:rPr>
        <w:pict>
          <v:group id="_x0000_s10262" o:spid="_x0000_s10262" o:spt="203" style="height:0.75pt;width:0.8pt;" coordsize="16,15">
            <o:lock v:ext="edit"/>
            <v:group id="_x0000_s10263" o:spid="_x0000_s10263" o:spt="203" style="position:absolute;left:8;top:8;height:2;width:2;" coordorigin="8,8" coordsize="2,2">
              <o:lock v:ext="edit"/>
              <v:shape id="_x0000_s10264" o:spid="_x0000_s10264" style="position:absolute;left:8;top:8;height:2;width:2;" filled="f" stroked="t" coordorigin="8,8" coordsize="1,0" path="m8,8l8,8e">
                <v:path arrowok="t"/>
                <v:fill on="f" focussize="0,0"/>
                <v:stroke color="#000000"/>
                <v:imagedata o:title=""/>
                <o:lock v:ext="edit"/>
              </v:shape>
            </v:group>
            <w10:wrap type="none"/>
            <w10:anchorlock/>
          </v:group>
        </w:pict>
      </w:r>
      <w:r>
        <w:rPr>
          <w:rFonts w:ascii="宋体"/>
          <w:position w:val="189"/>
          <w:sz w:val="2"/>
        </w:rPr>
        <w:tab/>
      </w:r>
      <w:r>
        <w:rPr>
          <w:rFonts w:ascii="宋体"/>
          <w:position w:val="-84"/>
          <w:sz w:val="20"/>
        </w:rPr>
        <w:pict>
          <v:group id="_x0000_s10265" o:spid="_x0000_s10265" o:spt="203" style="height:212.3pt;width:343.6pt;" coordsize="6872,4246">
            <o:lock v:ext="edit"/>
            <v:shape id="_x0000_s10266" o:spid="_x0000_s10266" o:spt="75" type="#_x0000_t75" style="position:absolute;left:41;top:0;height:1126;width:6830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267" o:spid="_x0000_s10267" o:spt="75" type="#_x0000_t75" style="position:absolute;left:41;top:1560;height:1126;width:6830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group id="_x0000_s10268" o:spid="_x0000_s10268" o:spt="203" style="position:absolute;left:617;top:563;height:1485;width:240;" coordorigin="617,563" coordsize="240,1485">
              <o:lock v:ext="edit"/>
              <v:shape id="_x0000_s10269" o:spid="_x0000_s10269" style="position:absolute;left:617;top:563;height:1485;width:240;" fillcolor="#000000" filled="t" stroked="f" coordorigin="617,563" coordsize="240,1485" path="m842,1313l617,1313,617,563,632,563,632,1298,625,1298,632,1305,842,1305,842,1313xe">
                <v:path arrowok="t"/>
                <v:fill on="t" focussize="0,0"/>
                <v:stroke on="f"/>
                <v:imagedata o:title=""/>
                <o:lock v:ext="edit"/>
              </v:shape>
              <v:shape id="_x0000_s10270" o:spid="_x0000_s10270" style="position:absolute;left:617;top:563;height:1485;width:240;" fillcolor="#000000" filled="t" stroked="f" coordorigin="617,563" coordsize="240,1485" path="m632,1305l625,1298,632,1298,632,1305xe">
                <v:path arrowok="t"/>
                <v:fill on="t" focussize="0,0"/>
                <v:stroke on="f"/>
                <v:imagedata o:title=""/>
                <o:lock v:ext="edit"/>
              </v:shape>
              <v:shape id="_x0000_s10271" o:spid="_x0000_s10271" style="position:absolute;left:617;top:563;height:1485;width:240;" fillcolor="#000000" filled="t" stroked="f" coordorigin="617,563" coordsize="240,1485" path="m857,1313l850,1313,842,1305,632,1305,632,1298,857,1298,857,1313xe">
                <v:path arrowok="t"/>
                <v:fill on="t" focussize="0,0"/>
                <v:stroke on="f"/>
                <v:imagedata o:title=""/>
                <o:lock v:ext="edit"/>
              </v:shape>
              <v:shape id="_x0000_s10272" o:spid="_x0000_s10272" style="position:absolute;left:617;top:563;height:1485;width:240;" fillcolor="#000000" filled="t" stroked="f" coordorigin="617,563" coordsize="240,1485" path="m857,2048l842,2048,842,1305,850,1313,857,1313,857,2048xe">
                <v:path arrowok="t"/>
                <v:fill on="t" focussize="0,0"/>
                <v:stroke on="f"/>
                <v:imagedata o:title=""/>
                <o:lock v:ext="edit"/>
              </v:shape>
              <v:shape id="_x0000_s10273" o:spid="_x0000_s10273" o:spt="75" type="#_x0000_t75" style="position:absolute;left:0;top:3120;height:1126;width:6830;" filled="f" stroked="f" coordsize="21600,21600">
                <v:path/>
                <v:fill on="f" focussize="0,0"/>
                <v:stroke on="f"/>
                <v:imagedata r:id="rId24" o:title=""/>
                <o:lock v:ext="edit" aspectratio="t"/>
              </v:shape>
            </v:group>
            <v:group id="_x0000_s10274" o:spid="_x0000_s10274" o:spt="203" style="position:absolute;left:602;top:2138;height:1485;width:240;" coordorigin="602,2138" coordsize="240,1485">
              <o:lock v:ext="edit"/>
              <v:shape id="_x0000_s10275" o:spid="_x0000_s10275" style="position:absolute;left:602;top:2138;height:1485;width:240;" fillcolor="#000000" filled="t" stroked="f" coordorigin="602,2138" coordsize="240,1485" path="m827,2888l602,2888,602,2138,617,2138,617,2873,610,2873,617,2880,827,2880,827,2888xe">
                <v:path arrowok="t"/>
                <v:fill on="t" focussize="0,0"/>
                <v:stroke on="f"/>
                <v:imagedata o:title=""/>
                <o:lock v:ext="edit"/>
              </v:shape>
              <v:shape id="_x0000_s10276" o:spid="_x0000_s10276" style="position:absolute;left:602;top:2138;height:1485;width:240;" fillcolor="#000000" filled="t" stroked="f" coordorigin="602,2138" coordsize="240,1485" path="m617,2880l610,2873,617,2873,617,2880xe">
                <v:path arrowok="t"/>
                <v:fill on="t" focussize="0,0"/>
                <v:stroke on="f"/>
                <v:imagedata o:title=""/>
                <o:lock v:ext="edit"/>
              </v:shape>
              <v:shape id="_x0000_s10277" o:spid="_x0000_s10277" style="position:absolute;left:602;top:2138;height:1485;width:240;" fillcolor="#000000" filled="t" stroked="f" coordorigin="602,2138" coordsize="240,1485" path="m842,2888l835,2888,827,2880,617,2880,617,2873,842,2873,842,2888xe">
                <v:path arrowok="t"/>
                <v:fill on="t" focussize="0,0"/>
                <v:stroke on="f"/>
                <v:imagedata o:title=""/>
                <o:lock v:ext="edit"/>
              </v:shape>
              <v:shape id="_x0000_s10278" o:spid="_x0000_s10278" style="position:absolute;left:602;top:2138;height:1485;width:240;" fillcolor="#000000" filled="t" stroked="f" coordorigin="602,2138" coordsize="240,1485" path="m842,3623l827,3623,827,2880,835,2888,842,2888,842,3623xe">
                <v:path arrowok="t"/>
                <v:fill on="t" focussize="0,0"/>
                <v:stroke on="f"/>
                <v:imagedata o:title=""/>
                <o:lock v:ext="edit"/>
              </v:shape>
              <v:shape id="_x0000_s10279" o:spid="_x0000_s10279" o:spt="202" type="#_x0000_t202" style="position:absolute;left:1826;top:1286;height:180;width:54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80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级联线</w:t>
                      </w:r>
                    </w:p>
                  </w:txbxContent>
                </v:textbox>
              </v:shape>
              <v:shape id="_x0000_s10280" o:spid="_x0000_s10280" o:spt="202" type="#_x0000_t202" style="position:absolute;left:1836;top:2846;height:180;width:54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80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级联线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after="0" w:line="4245" w:lineRule="exact"/>
        <w:rPr>
          <w:rFonts w:ascii="宋体" w:hAnsi="宋体" w:eastAsia="宋体" w:cs="宋体"/>
          <w:sz w:val="20"/>
          <w:szCs w:val="20"/>
        </w:rPr>
        <w:sectPr>
          <w:pgSz w:w="11910" w:h="8400" w:orient="landscape"/>
          <w:pgMar w:top="1520" w:right="1300" w:bottom="0" w:left="0" w:header="0" w:footer="0" w:gutter="0"/>
          <w:cols w:space="720" w:num="1"/>
        </w:sectPr>
      </w:pPr>
    </w:p>
    <w:p>
      <w:pPr>
        <w:spacing w:before="0" w:line="209" w:lineRule="exact"/>
        <w:ind w:left="424" w:right="2401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产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品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说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明</w:t>
      </w:r>
      <w:r>
        <w:rPr>
          <w:rFonts w:ascii="宋体" w:hAnsi="宋体" w:eastAsia="宋体" w:cs="宋体"/>
          <w:color w:val="FFFFFF"/>
          <w:spacing w:val="-64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：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注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意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事</w:t>
      </w:r>
      <w:r>
        <w:rPr>
          <w:rFonts w:ascii="宋体" w:hAnsi="宋体" w:eastAsia="宋体" w:cs="宋体"/>
          <w:color w:val="FFFFFF"/>
          <w:spacing w:val="-66"/>
          <w:sz w:val="21"/>
          <w:szCs w:val="21"/>
          <w:shd w:val="clear" w:color="auto" w:fill="000000"/>
        </w:rPr>
        <w:t xml:space="preserve"> 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项</w:t>
      </w:r>
    </w:p>
    <w:p>
      <w:pPr>
        <w:spacing w:before="0" w:line="240" w:lineRule="auto"/>
        <w:rPr>
          <w:rFonts w:ascii="宋体" w:hAnsi="宋体" w:eastAsia="宋体" w:cs="宋体"/>
          <w:sz w:val="22"/>
          <w:szCs w:val="22"/>
        </w:rPr>
      </w:pPr>
    </w:p>
    <w:p>
      <w:pPr>
        <w:spacing w:before="6" w:line="240" w:lineRule="auto"/>
        <w:rPr>
          <w:rFonts w:ascii="宋体" w:hAnsi="宋体" w:eastAsia="宋体" w:cs="宋体"/>
          <w:sz w:val="15"/>
          <w:szCs w:val="15"/>
        </w:rPr>
      </w:pPr>
    </w:p>
    <w:p>
      <w:pPr>
        <w:pStyle w:val="5"/>
        <w:tabs>
          <w:tab w:val="left" w:pos="1012"/>
        </w:tabs>
        <w:spacing w:line="240" w:lineRule="auto"/>
        <w:ind w:right="2401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不</w:t>
      </w:r>
      <w:r>
        <w:rPr>
          <w:spacing w:val="-50"/>
        </w:rPr>
        <w:t xml:space="preserve"> </w:t>
      </w:r>
      <w:r>
        <w:t>能</w:t>
      </w:r>
      <w:r>
        <w:rPr>
          <w:spacing w:val="-52"/>
        </w:rPr>
        <w:t xml:space="preserve"> </w:t>
      </w:r>
      <w:r>
        <w:t>在</w:t>
      </w:r>
      <w:r>
        <w:rPr>
          <w:spacing w:val="-50"/>
        </w:rPr>
        <w:t xml:space="preserve"> </w:t>
      </w:r>
      <w:r>
        <w:t>潮</w:t>
      </w:r>
      <w:r>
        <w:rPr>
          <w:spacing w:val="-50"/>
        </w:rPr>
        <w:t xml:space="preserve"> </w:t>
      </w:r>
      <w:r>
        <w:t>湿</w:t>
      </w:r>
      <w:r>
        <w:rPr>
          <w:spacing w:val="-52"/>
        </w:rPr>
        <w:t xml:space="preserve"> </w:t>
      </w:r>
      <w:r>
        <w:t>和</w:t>
      </w:r>
      <w:r>
        <w:rPr>
          <w:spacing w:val="-50"/>
        </w:rPr>
        <w:t xml:space="preserve"> </w:t>
      </w:r>
      <w:r>
        <w:t>高</w:t>
      </w:r>
      <w:r>
        <w:rPr>
          <w:spacing w:val="-50"/>
        </w:rPr>
        <w:t xml:space="preserve"> </w:t>
      </w:r>
      <w:r>
        <w:t>温</w:t>
      </w:r>
      <w:r>
        <w:rPr>
          <w:spacing w:val="-52"/>
        </w:rPr>
        <w:t xml:space="preserve"> </w:t>
      </w:r>
      <w:r>
        <w:t>的</w:t>
      </w:r>
      <w:r>
        <w:rPr>
          <w:spacing w:val="-50"/>
        </w:rPr>
        <w:t xml:space="preserve"> </w:t>
      </w:r>
      <w:r>
        <w:t>环</w:t>
      </w:r>
      <w:r>
        <w:rPr>
          <w:spacing w:val="-50"/>
        </w:rPr>
        <w:t xml:space="preserve"> </w:t>
      </w:r>
      <w:r>
        <w:t>境</w:t>
      </w:r>
      <w:r>
        <w:rPr>
          <w:spacing w:val="-52"/>
        </w:rPr>
        <w:t xml:space="preserve"> </w:t>
      </w:r>
      <w:r>
        <w:t>下</w:t>
      </w:r>
      <w:r>
        <w:rPr>
          <w:spacing w:val="-50"/>
        </w:rPr>
        <w:t xml:space="preserve"> </w:t>
      </w:r>
      <w:r>
        <w:t>工</w:t>
      </w:r>
      <w:r>
        <w:rPr>
          <w:spacing w:val="-50"/>
        </w:rPr>
        <w:t xml:space="preserve"> </w:t>
      </w:r>
      <w:r>
        <w:t>作</w:t>
      </w:r>
      <w:r>
        <w:rPr>
          <w:spacing w:val="-52"/>
        </w:rPr>
        <w:t xml:space="preserve"> </w:t>
      </w:r>
      <w:r>
        <w:t>；</w:t>
      </w:r>
    </w:p>
    <w:p>
      <w:pPr>
        <w:pStyle w:val="5"/>
        <w:tabs>
          <w:tab w:val="left" w:pos="1012"/>
        </w:tabs>
        <w:spacing w:before="111" w:line="240" w:lineRule="auto"/>
        <w:ind w:right="2401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不</w:t>
      </w:r>
      <w:r>
        <w:rPr>
          <w:spacing w:val="-50"/>
        </w:rPr>
        <w:t xml:space="preserve"> </w:t>
      </w:r>
      <w:r>
        <w:t>能</w:t>
      </w:r>
      <w:r>
        <w:rPr>
          <w:spacing w:val="-52"/>
        </w:rPr>
        <w:t xml:space="preserve"> </w:t>
      </w:r>
      <w:r>
        <w:t>经</w:t>
      </w:r>
      <w:r>
        <w:rPr>
          <w:spacing w:val="-50"/>
        </w:rPr>
        <w:t xml:space="preserve"> </w:t>
      </w:r>
      <w:r>
        <w:t>常</w:t>
      </w:r>
      <w:r>
        <w:rPr>
          <w:spacing w:val="-50"/>
        </w:rPr>
        <w:t xml:space="preserve"> </w:t>
      </w:r>
      <w:r>
        <w:t>插</w:t>
      </w:r>
      <w:r>
        <w:rPr>
          <w:spacing w:val="-52"/>
        </w:rPr>
        <w:t xml:space="preserve"> </w:t>
      </w:r>
      <w:r>
        <w:t>拔</w:t>
      </w:r>
      <w:r>
        <w:rPr>
          <w:spacing w:val="-50"/>
        </w:rPr>
        <w:t xml:space="preserve"> </w:t>
      </w:r>
      <w:r>
        <w:t>连</w:t>
      </w:r>
      <w:r>
        <w:rPr>
          <w:spacing w:val="-50"/>
        </w:rPr>
        <w:t xml:space="preserve"> </w:t>
      </w:r>
      <w:r>
        <w:t>接</w:t>
      </w:r>
      <w:r>
        <w:rPr>
          <w:spacing w:val="-52"/>
        </w:rPr>
        <w:t xml:space="preserve"> </w:t>
      </w:r>
      <w:r>
        <w:t>端</w:t>
      </w:r>
      <w:r>
        <w:rPr>
          <w:spacing w:val="-50"/>
        </w:rPr>
        <w:t xml:space="preserve"> </w:t>
      </w:r>
      <w:r>
        <w:t>口</w:t>
      </w:r>
      <w:r>
        <w:rPr>
          <w:spacing w:val="-50"/>
        </w:rPr>
        <w:t xml:space="preserve"> </w:t>
      </w:r>
      <w:r>
        <w:t>，</w:t>
      </w:r>
      <w:r>
        <w:rPr>
          <w:spacing w:val="-52"/>
        </w:rPr>
        <w:t xml:space="preserve"> </w:t>
      </w:r>
      <w:r>
        <w:t>注</w:t>
      </w:r>
      <w:r>
        <w:rPr>
          <w:spacing w:val="-50"/>
        </w:rPr>
        <w:t xml:space="preserve"> </w:t>
      </w:r>
      <w:r>
        <w:t>意</w:t>
      </w:r>
      <w:r>
        <w:rPr>
          <w:spacing w:val="-50"/>
        </w:rPr>
        <w:t xml:space="preserve"> </w:t>
      </w:r>
      <w:r>
        <w:t>防</w:t>
      </w:r>
      <w:r>
        <w:rPr>
          <w:spacing w:val="-52"/>
        </w:rPr>
        <w:t xml:space="preserve"> </w:t>
      </w:r>
      <w:r>
        <w:t>止</w:t>
      </w:r>
      <w:r>
        <w:rPr>
          <w:spacing w:val="-50"/>
        </w:rPr>
        <w:t xml:space="preserve"> </w:t>
      </w:r>
      <w:r>
        <w:t>将</w:t>
      </w:r>
      <w:r>
        <w:rPr>
          <w:spacing w:val="-50"/>
        </w:rPr>
        <w:t xml:space="preserve"> </w:t>
      </w:r>
      <w:r>
        <w:t>端</w:t>
      </w:r>
      <w:r>
        <w:rPr>
          <w:spacing w:val="-52"/>
        </w:rPr>
        <w:t xml:space="preserve"> </w:t>
      </w:r>
      <w:r>
        <w:t>口</w:t>
      </w:r>
      <w:r>
        <w:rPr>
          <w:spacing w:val="-50"/>
        </w:rPr>
        <w:t xml:space="preserve"> </w:t>
      </w:r>
      <w:r>
        <w:t>搞</w:t>
      </w:r>
      <w:r>
        <w:rPr>
          <w:spacing w:val="-50"/>
        </w:rPr>
        <w:t xml:space="preserve"> </w:t>
      </w:r>
      <w:r>
        <w:t>坏</w:t>
      </w:r>
      <w:r>
        <w:rPr>
          <w:spacing w:val="-52"/>
        </w:rPr>
        <w:t xml:space="preserve"> </w:t>
      </w:r>
      <w:r>
        <w:t>；</w:t>
      </w:r>
    </w:p>
    <w:p>
      <w:pPr>
        <w:pStyle w:val="5"/>
        <w:tabs>
          <w:tab w:val="left" w:pos="1012"/>
        </w:tabs>
        <w:spacing w:before="111" w:line="240" w:lineRule="auto"/>
        <w:ind w:right="2401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不</w:t>
      </w:r>
      <w:r>
        <w:rPr>
          <w:spacing w:val="-50"/>
        </w:rPr>
        <w:t xml:space="preserve"> </w:t>
      </w:r>
      <w:r>
        <w:t>能</w:t>
      </w:r>
      <w:r>
        <w:rPr>
          <w:spacing w:val="-52"/>
        </w:rPr>
        <w:t xml:space="preserve"> </w:t>
      </w:r>
      <w:r>
        <w:t>超</w:t>
      </w:r>
      <w:r>
        <w:rPr>
          <w:spacing w:val="-50"/>
        </w:rPr>
        <w:t xml:space="preserve"> </w:t>
      </w:r>
      <w:r>
        <w:t>过</w:t>
      </w:r>
      <w:r>
        <w:rPr>
          <w:spacing w:val="-50"/>
        </w:rPr>
        <w:t xml:space="preserve"> </w:t>
      </w:r>
      <w:r>
        <w:t>模</w:t>
      </w:r>
      <w:r>
        <w:rPr>
          <w:spacing w:val="-52"/>
        </w:rPr>
        <w:t xml:space="preserve"> </w:t>
      </w:r>
      <w:r>
        <w:t>块</w:t>
      </w:r>
      <w:r>
        <w:rPr>
          <w:spacing w:val="-50"/>
        </w:rPr>
        <w:t xml:space="preserve"> </w:t>
      </w:r>
      <w:r>
        <w:t>的</w:t>
      </w:r>
      <w:r>
        <w:rPr>
          <w:spacing w:val="-50"/>
        </w:rPr>
        <w:t xml:space="preserve"> </w:t>
      </w:r>
      <w:r>
        <w:t>额</w:t>
      </w:r>
      <w:r>
        <w:rPr>
          <w:spacing w:val="-52"/>
        </w:rPr>
        <w:t xml:space="preserve"> </w:t>
      </w:r>
      <w:r>
        <w:t>定</w:t>
      </w:r>
      <w:r>
        <w:rPr>
          <w:spacing w:val="-50"/>
        </w:rPr>
        <w:t xml:space="preserve"> </w:t>
      </w:r>
      <w:r>
        <w:t>功</w:t>
      </w:r>
      <w:r>
        <w:rPr>
          <w:spacing w:val="-50"/>
        </w:rPr>
        <w:t xml:space="preserve"> </w:t>
      </w:r>
      <w:r>
        <w:t>率</w:t>
      </w:r>
      <w:r>
        <w:rPr>
          <w:spacing w:val="-52"/>
        </w:rPr>
        <w:t xml:space="preserve"> </w:t>
      </w:r>
      <w:r>
        <w:t>使</w:t>
      </w:r>
      <w:r>
        <w:rPr>
          <w:spacing w:val="-50"/>
        </w:rPr>
        <w:t xml:space="preserve"> </w:t>
      </w:r>
      <w:r>
        <w:t>用</w:t>
      </w:r>
      <w:r>
        <w:rPr>
          <w:spacing w:val="-50"/>
        </w:rPr>
        <w:t xml:space="preserve"> </w:t>
      </w:r>
      <w:r>
        <w:t>；</w:t>
      </w:r>
    </w:p>
    <w:p>
      <w:pPr>
        <w:pStyle w:val="5"/>
        <w:tabs>
          <w:tab w:val="left" w:pos="1012"/>
        </w:tabs>
        <w:spacing w:before="111" w:line="240" w:lineRule="auto"/>
        <w:ind w:right="2401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必</w:t>
      </w:r>
      <w:r>
        <w:rPr>
          <w:spacing w:val="-50"/>
        </w:rPr>
        <w:t xml:space="preserve"> </w:t>
      </w:r>
      <w:r>
        <w:t>须</w:t>
      </w:r>
      <w:r>
        <w:rPr>
          <w:spacing w:val="-52"/>
        </w:rPr>
        <w:t xml:space="preserve"> </w:t>
      </w:r>
      <w:r>
        <w:t>接</w:t>
      </w:r>
      <w:r>
        <w:rPr>
          <w:spacing w:val="-50"/>
        </w:rPr>
        <w:t xml:space="preserve"> </w:t>
      </w:r>
      <w:r>
        <w:t>入</w:t>
      </w:r>
      <w:r>
        <w:rPr>
          <w:spacing w:val="-50"/>
        </w:rPr>
        <w:t xml:space="preserve"> </w:t>
      </w:r>
      <w:r>
        <w:t>设</w:t>
      </w:r>
      <w:r>
        <w:rPr>
          <w:spacing w:val="-52"/>
        </w:rPr>
        <w:t xml:space="preserve"> </w:t>
      </w:r>
      <w:r>
        <w:t>备</w:t>
      </w:r>
      <w:r>
        <w:rPr>
          <w:spacing w:val="-50"/>
        </w:rPr>
        <w:t xml:space="preserve"> </w:t>
      </w:r>
      <w:r>
        <w:t>参</w:t>
      </w:r>
      <w:r>
        <w:rPr>
          <w:spacing w:val="-50"/>
        </w:rPr>
        <w:t xml:space="preserve"> </w:t>
      </w:r>
      <w:r>
        <w:t>数</w:t>
      </w:r>
      <w:r>
        <w:rPr>
          <w:spacing w:val="-52"/>
        </w:rPr>
        <w:t xml:space="preserve"> </w:t>
      </w:r>
      <w:r>
        <w:t>中</w:t>
      </w:r>
      <w:r>
        <w:rPr>
          <w:spacing w:val="-50"/>
        </w:rPr>
        <w:t xml:space="preserve"> </w:t>
      </w:r>
      <w:r>
        <w:t>的</w:t>
      </w:r>
      <w:r>
        <w:rPr>
          <w:spacing w:val="-50"/>
        </w:rPr>
        <w:t xml:space="preserve"> </w:t>
      </w:r>
      <w:r>
        <w:t>电</w:t>
      </w:r>
      <w:r>
        <w:rPr>
          <w:spacing w:val="-52"/>
        </w:rPr>
        <w:t xml:space="preserve"> </w:t>
      </w:r>
      <w:r>
        <w:t>压</w:t>
      </w:r>
      <w:r>
        <w:rPr>
          <w:spacing w:val="-50"/>
        </w:rPr>
        <w:t xml:space="preserve"> </w:t>
      </w:r>
      <w:r>
        <w:t>电</w:t>
      </w:r>
      <w:r>
        <w:rPr>
          <w:spacing w:val="-50"/>
        </w:rPr>
        <w:t xml:space="preserve"> </w:t>
      </w:r>
      <w:r>
        <w:t>流</w:t>
      </w:r>
      <w:r>
        <w:rPr>
          <w:spacing w:val="-52"/>
        </w:rPr>
        <w:t xml:space="preserve"> </w:t>
      </w:r>
      <w:r>
        <w:t>；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6" w:line="240" w:lineRule="auto"/>
        <w:rPr>
          <w:rFonts w:ascii="宋体" w:hAnsi="宋体" w:eastAsia="宋体" w:cs="宋体"/>
          <w:sz w:val="18"/>
          <w:szCs w:val="18"/>
        </w:rPr>
      </w:pPr>
    </w:p>
    <w:p>
      <w:pPr>
        <w:spacing w:line="1930" w:lineRule="exact"/>
        <w:ind w:left="145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38"/>
          <w:sz w:val="20"/>
          <w:szCs w:val="20"/>
        </w:rPr>
        <w:pict>
          <v:group id="_x0000_s10281" o:spid="_x0000_s10281" o:spt="203" style="height:96.5pt;width:523pt;" coordsize="10460,1930">
            <o:lock v:ext="edit"/>
            <v:group id="_x0000_s10282" o:spid="_x0000_s10282" o:spt="203" style="position:absolute;left:29;top:1329;height:2;width:9243;" coordorigin="29,1329" coordsize="9243,2">
              <o:lock v:ext="edit"/>
              <v:shape id="_x0000_s10283" o:spid="_x0000_s10283" style="position:absolute;left:29;top:1329;height:2;width:9243;" filled="f" stroked="t" coordorigin="29,1329" coordsize="9243,0" path="m29,1329l9272,1329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284" o:spid="_x0000_s10284" o:spt="75" type="#_x0000_t75" style="position:absolute;left:8937;top:0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285" o:spid="_x0000_s10285" o:spt="203" style="position:absolute;left:9296;top:361;height:970;width:564;" coordorigin="9296,361" coordsize="564,970">
              <o:lock v:ext="edit"/>
              <v:shape id="_x0000_s10286" o:spid="_x0000_s10286" style="position:absolute;left:9296;top:361;height:970;width:564;" fillcolor="#4AACC5" filled="t" stroked="f" coordorigin="9296,361" coordsize="564,970" path="m9296,361l9860,361,9860,1331,9296,1331,9296,361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287" o:spid="_x0000_s10287" o:spt="203" style="position:absolute;left:9267;top:330;height:1030;width:623;" coordorigin="9267,330" coordsize="623,1030">
              <o:lock v:ext="edit"/>
              <v:shape id="_x0000_s10288" o:spid="_x0000_s10288" style="position:absolute;left:9267;top:330;height:1030;width:623;" fillcolor="#F1F1F1" filled="t" stroked="f" coordorigin="9267,330" coordsize="623,1030" path="m9890,1360l9267,1360,9267,330,9890,330,9890,360,9327,360,9297,390,9327,390,9327,1300,9297,1300,9327,1330,9890,1330,9890,1360xe">
                <v:path arrowok="t"/>
                <v:fill on="t" focussize="0,0"/>
                <v:stroke on="f"/>
                <v:imagedata o:title=""/>
                <o:lock v:ext="edit"/>
              </v:shape>
              <v:shape id="_x0000_s10289" o:spid="_x0000_s10289" style="position:absolute;left:9267;top:330;height:1030;width:623;" fillcolor="#F1F1F1" filled="t" stroked="f" coordorigin="9267,330" coordsize="623,1030" path="m9327,390l9297,390,9327,360,9327,390xe">
                <v:path arrowok="t"/>
                <v:fill on="t" focussize="0,0"/>
                <v:stroke on="f"/>
                <v:imagedata o:title=""/>
                <o:lock v:ext="edit"/>
              </v:shape>
              <v:shape id="_x0000_s10290" o:spid="_x0000_s10290" style="position:absolute;left:9267;top:330;height:1030;width:623;" fillcolor="#F1F1F1" filled="t" stroked="f" coordorigin="9267,330" coordsize="623,1030" path="m9830,390l9327,390,9327,360,9830,360,9830,390xe">
                <v:path arrowok="t"/>
                <v:fill on="t" focussize="0,0"/>
                <v:stroke on="f"/>
                <v:imagedata o:title=""/>
                <o:lock v:ext="edit"/>
              </v:shape>
              <v:shape id="_x0000_s10291" o:spid="_x0000_s10291" style="position:absolute;left:9267;top:330;height:1030;width:623;" fillcolor="#F1F1F1" filled="t" stroked="f" coordorigin="9267,330" coordsize="623,1030" path="m9830,1330l9830,360,9860,390,9890,390,9890,1300,9860,1300,9830,1330xe">
                <v:path arrowok="t"/>
                <v:fill on="t" focussize="0,0"/>
                <v:stroke on="f"/>
                <v:imagedata o:title=""/>
                <o:lock v:ext="edit"/>
              </v:shape>
              <v:shape id="_x0000_s10292" o:spid="_x0000_s10292" style="position:absolute;left:9267;top:330;height:1030;width:623;" fillcolor="#F1F1F1" filled="t" stroked="f" coordorigin="9267,330" coordsize="623,1030" path="m9890,390l9860,390,9830,360,9890,360,9890,390xe">
                <v:path arrowok="t"/>
                <v:fill on="t" focussize="0,0"/>
                <v:stroke on="f"/>
                <v:imagedata o:title=""/>
                <o:lock v:ext="edit"/>
              </v:shape>
              <v:shape id="_x0000_s10293" o:spid="_x0000_s10293" style="position:absolute;left:9267;top:330;height:1030;width:623;" fillcolor="#F1F1F1" filled="t" stroked="f" coordorigin="9267,330" coordsize="623,1030" path="m9327,1330l9297,1300,9327,1300,9327,1330xe">
                <v:path arrowok="t"/>
                <v:fill on="t" focussize="0,0"/>
                <v:stroke on="f"/>
                <v:imagedata o:title=""/>
                <o:lock v:ext="edit"/>
              </v:shape>
              <v:shape id="_x0000_s10294" o:spid="_x0000_s10294" style="position:absolute;left:9267;top:330;height:1030;width:623;" fillcolor="#F1F1F1" filled="t" stroked="f" coordorigin="9267,330" coordsize="623,1030" path="m9830,1330l9327,1330,9327,1300,9830,1300,9830,1330xe">
                <v:path arrowok="t"/>
                <v:fill on="t" focussize="0,0"/>
                <v:stroke on="f"/>
                <v:imagedata o:title=""/>
                <o:lock v:ext="edit"/>
              </v:shape>
              <v:shape id="_x0000_s10295" o:spid="_x0000_s10295" style="position:absolute;left:9267;top:330;height:1030;width:623;" fillcolor="#F1F1F1" filled="t" stroked="f" coordorigin="9267,330" coordsize="623,1030" path="m9890,1330l9830,1330,9860,1300,9890,1300,9890,1330xe">
                <v:path arrowok="t"/>
                <v:fill on="t" focussize="0,0"/>
                <v:stroke on="f"/>
                <v:imagedata o:title=""/>
                <o:lock v:ext="edit"/>
              </v:shape>
              <v:shape id="_x0000_s10296" o:spid="_x0000_s10296" o:spt="202" type="#_x0000_t202" style="position:absolute;left:9296;top:361;height:968;width:564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175" w:right="0" w:firstLine="0"/>
                        <w:jc w:val="left"/>
                        <w:rPr>
                          <w:rFonts w:ascii="Calibri" w:hAnsi="Calibri" w:eastAsia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1"/>
                        </w:rPr>
                        <w:t>1</w:t>
                      </w:r>
                      <w:r>
                        <w:rPr>
                          <w:rFonts w:ascii="Calibri"/>
                          <w:w w:val="99"/>
                          <w:sz w:val="21"/>
                        </w:rPr>
                        <w:t>1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after="0" w:line="1930" w:lineRule="exact"/>
        <w:rPr>
          <w:rFonts w:ascii="宋体" w:hAnsi="宋体" w:eastAsia="宋体" w:cs="宋体"/>
          <w:sz w:val="20"/>
          <w:szCs w:val="20"/>
        </w:rPr>
        <w:sectPr>
          <w:headerReference r:id="rId16" w:type="default"/>
          <w:headerReference r:id="rId17" w:type="even"/>
          <w:pgSz w:w="11910" w:h="8400" w:orient="landscape"/>
          <w:pgMar w:top="1320" w:right="0" w:bottom="0" w:left="960" w:header="3" w:footer="0" w:gutter="0"/>
          <w:cols w:space="720" w:num="1"/>
        </w:sectPr>
      </w:pPr>
    </w:p>
    <w:p>
      <w:pPr>
        <w:pStyle w:val="3"/>
        <w:spacing w:before="40" w:line="240" w:lineRule="auto"/>
        <w:ind w:left="1113" w:right="7244"/>
        <w:jc w:val="center"/>
      </w:pPr>
      <w:r>
        <w:rPr>
          <w:color w:val="FFFFFF"/>
          <w:shd w:val="clear" w:color="auto" w:fill="000000"/>
        </w:rPr>
        <w:t>通</w:t>
      </w:r>
      <w:r>
        <w:rPr>
          <w:color w:val="FFFFFF"/>
          <w:spacing w:val="-6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讯</w:t>
      </w:r>
      <w:r>
        <w:rPr>
          <w:color w:val="FFFFFF"/>
          <w:spacing w:val="-6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协</w:t>
      </w:r>
      <w:r>
        <w:rPr>
          <w:color w:val="FFFFFF"/>
          <w:spacing w:val="-6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议</w:t>
      </w:r>
      <w:r>
        <w:rPr>
          <w:color w:val="FFFFFF"/>
          <w:spacing w:val="-64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：</w:t>
      </w:r>
      <w:r>
        <w:rPr>
          <w:color w:val="FFFFFF"/>
          <w:spacing w:val="-6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协</w:t>
      </w:r>
      <w:r>
        <w:rPr>
          <w:color w:val="FFFFFF"/>
          <w:spacing w:val="-6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议</w:t>
      </w:r>
      <w:r>
        <w:rPr>
          <w:color w:val="FFFFFF"/>
          <w:spacing w:val="-6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结</w:t>
      </w:r>
      <w:r>
        <w:rPr>
          <w:color w:val="FFFFFF"/>
          <w:spacing w:val="-66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构</w:t>
      </w:r>
    </w:p>
    <w:p>
      <w:pPr>
        <w:spacing w:before="0" w:line="240" w:lineRule="auto"/>
        <w:rPr>
          <w:rFonts w:ascii="宋体" w:hAnsi="宋体" w:eastAsia="宋体" w:cs="宋体"/>
          <w:sz w:val="22"/>
          <w:szCs w:val="22"/>
        </w:rPr>
      </w:pPr>
    </w:p>
    <w:p>
      <w:pPr>
        <w:pStyle w:val="5"/>
        <w:tabs>
          <w:tab w:val="left" w:pos="1972"/>
        </w:tabs>
        <w:spacing w:before="194" w:line="240" w:lineRule="auto"/>
        <w:ind w:left="1552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串</w:t>
      </w:r>
      <w:r>
        <w:rPr>
          <w:spacing w:val="-50"/>
        </w:rPr>
        <w:t xml:space="preserve"> </w:t>
      </w:r>
      <w:r>
        <w:t>行</w:t>
      </w:r>
      <w:r>
        <w:rPr>
          <w:spacing w:val="-52"/>
        </w:rPr>
        <w:t xml:space="preserve"> </w:t>
      </w:r>
      <w:r>
        <w:t>端</w:t>
      </w:r>
      <w:r>
        <w:rPr>
          <w:spacing w:val="-50"/>
        </w:rPr>
        <w:t xml:space="preserve"> </w:t>
      </w:r>
      <w:r>
        <w:t>口</w:t>
      </w:r>
      <w:r>
        <w:rPr>
          <w:spacing w:val="-50"/>
        </w:rPr>
        <w:t xml:space="preserve"> </w:t>
      </w:r>
      <w:r>
        <w:t>的</w:t>
      </w:r>
      <w:r>
        <w:rPr>
          <w:spacing w:val="-52"/>
        </w:rPr>
        <w:t xml:space="preserve"> </w:t>
      </w:r>
      <w:r>
        <w:t>通</w:t>
      </w:r>
      <w:r>
        <w:rPr>
          <w:spacing w:val="-50"/>
        </w:rPr>
        <w:t xml:space="preserve"> </w:t>
      </w:r>
      <w:r>
        <w:t>讯</w:t>
      </w:r>
      <w:r>
        <w:rPr>
          <w:spacing w:val="-50"/>
        </w:rPr>
        <w:t xml:space="preserve"> </w:t>
      </w:r>
      <w:r>
        <w:t>格</w:t>
      </w:r>
      <w:r>
        <w:rPr>
          <w:spacing w:val="-52"/>
        </w:rPr>
        <w:t xml:space="preserve"> </w:t>
      </w:r>
      <w:r>
        <w:t>式</w:t>
      </w:r>
    </w:p>
    <w:p>
      <w:pPr>
        <w:pStyle w:val="5"/>
        <w:spacing w:before="111" w:line="240" w:lineRule="auto"/>
        <w:ind w:left="1972" w:right="0"/>
        <w:jc w:val="both"/>
      </w:pPr>
      <w:r>
        <w:t>波</w:t>
      </w:r>
      <w:r>
        <w:rPr>
          <w:spacing w:val="-50"/>
        </w:rPr>
        <w:t xml:space="preserve"> </w:t>
      </w:r>
      <w:r>
        <w:t>特</w:t>
      </w:r>
      <w:r>
        <w:rPr>
          <w:spacing w:val="-52"/>
        </w:rPr>
        <w:t xml:space="preserve"> </w:t>
      </w:r>
      <w:r>
        <w:t>率</w:t>
      </w:r>
      <w:r>
        <w:rPr>
          <w:spacing w:val="-50"/>
        </w:rPr>
        <w:t xml:space="preserve"> </w:t>
      </w:r>
      <w:r>
        <w:t>：</w:t>
      </w:r>
      <w:r>
        <w:rPr>
          <w:spacing w:val="-50"/>
        </w:rPr>
        <w:t xml:space="preserve"> </w:t>
      </w:r>
      <w:r>
        <w:rPr>
          <w:spacing w:val="13"/>
        </w:rPr>
        <w:t>9600</w:t>
      </w:r>
      <w:r>
        <w:rPr>
          <w:spacing w:val="-70"/>
        </w:rPr>
        <w:t xml:space="preserve"> </w:t>
      </w:r>
      <w:r>
        <w:rPr>
          <w:spacing w:val="12"/>
        </w:rPr>
        <w:t>bps</w:t>
      </w:r>
      <w:r>
        <w:rPr>
          <w:spacing w:val="-65"/>
        </w:rPr>
        <w:t xml:space="preserve"> </w:t>
      </w:r>
      <w:r>
        <w:t>；</w:t>
      </w:r>
      <w:r>
        <w:rPr>
          <w:spacing w:val="-50"/>
        </w:rPr>
        <w:t xml:space="preserve"> </w:t>
      </w:r>
      <w:r>
        <w:t>数</w:t>
      </w:r>
      <w:r>
        <w:rPr>
          <w:spacing w:val="-52"/>
        </w:rPr>
        <w:t xml:space="preserve"> </w:t>
      </w:r>
      <w:r>
        <w:t>据</w:t>
      </w:r>
      <w:r>
        <w:rPr>
          <w:spacing w:val="-50"/>
        </w:rPr>
        <w:t xml:space="preserve"> </w:t>
      </w:r>
      <w:r>
        <w:t>位</w:t>
      </w:r>
      <w:r>
        <w:rPr>
          <w:spacing w:val="-50"/>
        </w:rPr>
        <w:t xml:space="preserve"> </w:t>
      </w:r>
      <w:r>
        <w:t>：</w:t>
      </w:r>
      <w:r>
        <w:rPr>
          <w:spacing w:val="-52"/>
        </w:rPr>
        <w:t xml:space="preserve"> </w:t>
      </w:r>
      <w:r>
        <w:t>8</w:t>
      </w:r>
      <w:r>
        <w:rPr>
          <w:spacing w:val="-70"/>
        </w:rPr>
        <w:t xml:space="preserve"> </w:t>
      </w:r>
      <w:r>
        <w:t>；</w:t>
      </w:r>
      <w:r>
        <w:rPr>
          <w:spacing w:val="-50"/>
        </w:rPr>
        <w:t xml:space="preserve"> </w:t>
      </w:r>
      <w:r>
        <w:t>停</w:t>
      </w:r>
      <w:r>
        <w:rPr>
          <w:spacing w:val="-52"/>
        </w:rPr>
        <w:t xml:space="preserve"> </w:t>
      </w:r>
      <w:r>
        <w:t>止</w:t>
      </w:r>
      <w:r>
        <w:rPr>
          <w:spacing w:val="-50"/>
        </w:rPr>
        <w:t xml:space="preserve"> </w:t>
      </w:r>
      <w:r>
        <w:t>位</w:t>
      </w:r>
      <w:r>
        <w:rPr>
          <w:spacing w:val="-50"/>
        </w:rPr>
        <w:t xml:space="preserve"> </w:t>
      </w:r>
      <w:r>
        <w:t>：</w:t>
      </w:r>
      <w:r>
        <w:rPr>
          <w:spacing w:val="-52"/>
        </w:rPr>
        <w:t xml:space="preserve"> </w:t>
      </w:r>
      <w:r>
        <w:t>1</w:t>
      </w:r>
      <w:r>
        <w:rPr>
          <w:spacing w:val="-70"/>
        </w:rPr>
        <w:t xml:space="preserve"> </w:t>
      </w:r>
      <w:r>
        <w:t>；</w:t>
      </w:r>
      <w:r>
        <w:rPr>
          <w:spacing w:val="-50"/>
        </w:rPr>
        <w:t xml:space="preserve"> </w:t>
      </w:r>
      <w:r>
        <w:t>校</w:t>
      </w:r>
      <w:r>
        <w:rPr>
          <w:spacing w:val="-52"/>
        </w:rPr>
        <w:t xml:space="preserve"> </w:t>
      </w:r>
      <w:r>
        <w:t>验</w:t>
      </w:r>
      <w:r>
        <w:rPr>
          <w:spacing w:val="-50"/>
        </w:rPr>
        <w:t xml:space="preserve"> </w:t>
      </w:r>
      <w:r>
        <w:t>方</w:t>
      </w:r>
      <w:r>
        <w:rPr>
          <w:spacing w:val="-50"/>
        </w:rPr>
        <w:t xml:space="preserve"> </w:t>
      </w:r>
      <w:r>
        <w:t>式</w:t>
      </w:r>
      <w:r>
        <w:rPr>
          <w:spacing w:val="-52"/>
        </w:rPr>
        <w:t xml:space="preserve"> </w:t>
      </w:r>
      <w:r>
        <w:t>：</w:t>
      </w:r>
      <w:r>
        <w:rPr>
          <w:spacing w:val="-50"/>
        </w:rPr>
        <w:t xml:space="preserve"> </w:t>
      </w:r>
      <w:r>
        <w:t>无</w:t>
      </w:r>
      <w:r>
        <w:rPr>
          <w:spacing w:val="-50"/>
        </w:rPr>
        <w:t xml:space="preserve"> </w:t>
      </w:r>
      <w:r>
        <w:t>校</w:t>
      </w:r>
      <w:r>
        <w:rPr>
          <w:spacing w:val="-52"/>
        </w:rPr>
        <w:t xml:space="preserve"> </w:t>
      </w:r>
      <w:r>
        <w:t>验</w:t>
      </w:r>
      <w:r>
        <w:rPr>
          <w:spacing w:val="-50"/>
        </w:rPr>
        <w:t xml:space="preserve"> </w:t>
      </w:r>
      <w:r>
        <w:t>。</w:t>
      </w:r>
    </w:p>
    <w:p>
      <w:pPr>
        <w:spacing w:before="0" w:line="240" w:lineRule="auto"/>
        <w:rPr>
          <w:rFonts w:ascii="宋体" w:hAnsi="宋体" w:eastAsia="宋体" w:cs="宋体"/>
          <w:sz w:val="18"/>
          <w:szCs w:val="18"/>
        </w:rPr>
      </w:pPr>
    </w:p>
    <w:p>
      <w:pPr>
        <w:spacing w:before="0" w:line="240" w:lineRule="auto"/>
        <w:rPr>
          <w:rFonts w:ascii="宋体" w:hAnsi="宋体" w:eastAsia="宋体" w:cs="宋体"/>
          <w:sz w:val="19"/>
          <w:szCs w:val="19"/>
        </w:rPr>
      </w:pPr>
    </w:p>
    <w:p>
      <w:pPr>
        <w:pStyle w:val="5"/>
        <w:tabs>
          <w:tab w:val="left" w:pos="1972"/>
        </w:tabs>
        <w:spacing w:line="240" w:lineRule="auto"/>
        <w:ind w:left="1552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协</w:t>
      </w:r>
      <w:r>
        <w:rPr>
          <w:spacing w:val="-50"/>
        </w:rPr>
        <w:t xml:space="preserve"> </w:t>
      </w:r>
      <w:r>
        <w:t>议</w:t>
      </w:r>
      <w:r>
        <w:rPr>
          <w:spacing w:val="-52"/>
        </w:rPr>
        <w:t xml:space="preserve"> </w:t>
      </w:r>
      <w:r>
        <w:t>格</w:t>
      </w:r>
      <w:r>
        <w:rPr>
          <w:spacing w:val="-50"/>
        </w:rPr>
        <w:t xml:space="preserve"> </w:t>
      </w:r>
      <w:r>
        <w:t>式</w:t>
      </w:r>
    </w:p>
    <w:p>
      <w:pPr>
        <w:pStyle w:val="5"/>
        <w:spacing w:before="111" w:line="240" w:lineRule="auto"/>
        <w:ind w:left="1972" w:right="0"/>
        <w:jc w:val="both"/>
      </w:pPr>
      <w:r>
        <w:rPr>
          <w:spacing w:val="13"/>
        </w:rPr>
        <w:t>IPCS</w:t>
      </w:r>
      <w:r>
        <w:rPr>
          <w:spacing w:val="-10"/>
        </w:rPr>
        <w:t xml:space="preserve"> </w:t>
      </w:r>
      <w:r>
        <w:t>通</w:t>
      </w:r>
      <w:r>
        <w:rPr>
          <w:spacing w:val="-47"/>
        </w:rPr>
        <w:t xml:space="preserve"> </w:t>
      </w:r>
      <w:r>
        <w:t>讯</w:t>
      </w:r>
      <w:r>
        <w:rPr>
          <w:spacing w:val="-50"/>
        </w:rPr>
        <w:t xml:space="preserve"> </w:t>
      </w:r>
      <w:r>
        <w:t>协</w:t>
      </w:r>
      <w:r>
        <w:rPr>
          <w:spacing w:val="-47"/>
        </w:rPr>
        <w:t xml:space="preserve"> </w:t>
      </w:r>
      <w:r>
        <w:t>议</w:t>
      </w:r>
      <w:r>
        <w:rPr>
          <w:spacing w:val="-47"/>
        </w:rPr>
        <w:t xml:space="preserve"> </w:t>
      </w:r>
      <w:r>
        <w:t>遵</w:t>
      </w:r>
      <w:r>
        <w:rPr>
          <w:spacing w:val="-47"/>
        </w:rPr>
        <w:t xml:space="preserve"> </w:t>
      </w:r>
      <w:r>
        <w:t>循</w:t>
      </w:r>
      <w:r>
        <w:rPr>
          <w:spacing w:val="6"/>
        </w:rPr>
        <w:t xml:space="preserve"> </w:t>
      </w:r>
      <w:r>
        <w:rPr>
          <w:spacing w:val="11"/>
        </w:rPr>
        <w:t>EC-</w:t>
      </w:r>
      <w:r>
        <w:rPr>
          <w:spacing w:val="-70"/>
        </w:rPr>
        <w:t xml:space="preserve"> </w:t>
      </w:r>
      <w:r>
        <w:rPr>
          <w:spacing w:val="13"/>
        </w:rPr>
        <w:t>NET</w:t>
      </w:r>
      <w:r>
        <w:rPr>
          <w:spacing w:val="-10"/>
        </w:rPr>
        <w:t xml:space="preserve"> </w:t>
      </w:r>
      <w:r>
        <w:t>产</w:t>
      </w:r>
      <w:r>
        <w:rPr>
          <w:spacing w:val="-47"/>
        </w:rPr>
        <w:t xml:space="preserve"> </w:t>
      </w:r>
      <w:r>
        <w:t>品</w:t>
      </w:r>
      <w:r>
        <w:rPr>
          <w:spacing w:val="-50"/>
        </w:rPr>
        <w:t xml:space="preserve"> </w:t>
      </w:r>
      <w:r>
        <w:t>的</w:t>
      </w:r>
      <w:r>
        <w:rPr>
          <w:spacing w:val="-47"/>
        </w:rPr>
        <w:t xml:space="preserve"> </w:t>
      </w:r>
      <w:r>
        <w:t>通</w:t>
      </w:r>
      <w:r>
        <w:rPr>
          <w:spacing w:val="-47"/>
        </w:rPr>
        <w:t xml:space="preserve"> </w:t>
      </w:r>
      <w:r>
        <w:t>讯</w:t>
      </w:r>
      <w:r>
        <w:rPr>
          <w:spacing w:val="-47"/>
        </w:rPr>
        <w:t xml:space="preserve"> </w:t>
      </w:r>
      <w:r>
        <w:t>协</w:t>
      </w:r>
      <w:r>
        <w:rPr>
          <w:spacing w:val="-50"/>
        </w:rPr>
        <w:t xml:space="preserve"> </w:t>
      </w:r>
      <w:r>
        <w:t>议</w:t>
      </w:r>
      <w:r>
        <w:rPr>
          <w:spacing w:val="-47"/>
        </w:rPr>
        <w:t xml:space="preserve"> </w:t>
      </w:r>
      <w:r>
        <w:t>规</w:t>
      </w:r>
      <w:r>
        <w:rPr>
          <w:spacing w:val="-47"/>
        </w:rPr>
        <w:t xml:space="preserve"> </w:t>
      </w:r>
      <w:r>
        <w:t>范</w:t>
      </w:r>
      <w:r>
        <w:rPr>
          <w:spacing w:val="-50"/>
        </w:rPr>
        <w:t xml:space="preserve"> </w:t>
      </w:r>
      <w:r>
        <w:t>，</w:t>
      </w:r>
      <w:r>
        <w:rPr>
          <w:spacing w:val="-47"/>
        </w:rPr>
        <w:t xml:space="preserve"> </w:t>
      </w:r>
      <w:r>
        <w:t>通</w:t>
      </w:r>
      <w:r>
        <w:rPr>
          <w:spacing w:val="-47"/>
        </w:rPr>
        <w:t xml:space="preserve"> </w:t>
      </w:r>
      <w:r>
        <w:t>讯</w:t>
      </w:r>
      <w:r>
        <w:rPr>
          <w:spacing w:val="-50"/>
        </w:rPr>
        <w:t xml:space="preserve"> </w:t>
      </w:r>
      <w:r>
        <w:t>指</w:t>
      </w:r>
      <w:r>
        <w:rPr>
          <w:spacing w:val="-47"/>
        </w:rPr>
        <w:t xml:space="preserve"> </w:t>
      </w:r>
      <w:r>
        <w:t>令</w:t>
      </w:r>
      <w:r>
        <w:rPr>
          <w:spacing w:val="-47"/>
        </w:rPr>
        <w:t xml:space="preserve"> </w:t>
      </w:r>
      <w:r>
        <w:t>由</w:t>
      </w:r>
      <w:r>
        <w:rPr>
          <w:spacing w:val="-47"/>
        </w:rPr>
        <w:t xml:space="preserve"> </w:t>
      </w:r>
      <w:r>
        <w:t>：</w:t>
      </w:r>
      <w:r>
        <w:rPr>
          <w:spacing w:val="-50"/>
        </w:rPr>
        <w:t xml:space="preserve"> </w:t>
      </w:r>
      <w:r>
        <w:rPr>
          <w:spacing w:val="7"/>
        </w:rPr>
        <w:t>CA</w:t>
      </w:r>
      <w:r>
        <w:rPr>
          <w:spacing w:val="-63"/>
        </w:rPr>
        <w:t xml:space="preserve"> </w:t>
      </w:r>
      <w:r>
        <w:t>＋</w:t>
      </w:r>
      <w:r>
        <w:rPr>
          <w:spacing w:val="-47"/>
        </w:rPr>
        <w:t xml:space="preserve"> </w:t>
      </w:r>
      <w:r>
        <w:rPr>
          <w:spacing w:val="7"/>
        </w:rPr>
        <w:t>20</w:t>
      </w:r>
      <w:r>
        <w:rPr>
          <w:spacing w:val="-65"/>
        </w:rPr>
        <w:t xml:space="preserve"> </w:t>
      </w:r>
      <w:r>
        <w:t>＋</w:t>
      </w:r>
      <w:r>
        <w:rPr>
          <w:spacing w:val="-47"/>
        </w:rPr>
        <w:t xml:space="preserve"> </w:t>
      </w:r>
      <w:r>
        <w:rPr>
          <w:spacing w:val="7"/>
        </w:rPr>
        <w:t>F0</w:t>
      </w:r>
      <w:r>
        <w:rPr>
          <w:spacing w:val="-63"/>
        </w:rPr>
        <w:t xml:space="preserve"> </w:t>
      </w:r>
      <w:r>
        <w:t>＋</w:t>
      </w:r>
      <w:r>
        <w:rPr>
          <w:spacing w:val="-47"/>
        </w:rPr>
        <w:t xml:space="preserve"> </w:t>
      </w:r>
      <w:r>
        <w:rPr>
          <w:spacing w:val="11"/>
        </w:rPr>
        <w:t>CMD</w:t>
      </w:r>
      <w:r>
        <w:rPr>
          <w:spacing w:val="-65"/>
        </w:rPr>
        <w:t xml:space="preserve"> </w:t>
      </w:r>
      <w:r>
        <w:t>＋</w:t>
      </w:r>
      <w:r>
        <w:rPr>
          <w:spacing w:val="-47"/>
        </w:rPr>
        <w:t xml:space="preserve"> </w:t>
      </w:r>
      <w:r>
        <w:rPr>
          <w:spacing w:val="13"/>
        </w:rPr>
        <w:t>DATA</w:t>
      </w:r>
    </w:p>
    <w:p>
      <w:pPr>
        <w:pStyle w:val="5"/>
        <w:spacing w:before="124" w:line="367" w:lineRule="auto"/>
        <w:ind w:left="1972" w:right="177"/>
        <w:jc w:val="both"/>
      </w:pPr>
      <w:r>
        <w:t>＋</w:t>
      </w:r>
      <w:r>
        <w:rPr>
          <w:spacing w:val="-52"/>
        </w:rPr>
        <w:t xml:space="preserve"> </w:t>
      </w:r>
      <w:r>
        <w:rPr>
          <w:spacing w:val="11"/>
        </w:rPr>
        <w:t>CKS</w:t>
      </w:r>
      <w:r>
        <w:rPr>
          <w:spacing w:val="-10"/>
        </w:rPr>
        <w:t xml:space="preserve"> </w:t>
      </w:r>
      <w:r>
        <w:t>组</w:t>
      </w:r>
      <w:r>
        <w:rPr>
          <w:spacing w:val="-50"/>
        </w:rPr>
        <w:t xml:space="preserve"> </w:t>
      </w:r>
      <w:r>
        <w:t>成</w:t>
      </w:r>
      <w:r>
        <w:rPr>
          <w:spacing w:val="-52"/>
        </w:rPr>
        <w:t xml:space="preserve"> </w:t>
      </w:r>
      <w:r>
        <w:t>。</w:t>
      </w:r>
      <w:r>
        <w:rPr>
          <w:spacing w:val="-59"/>
        </w:rPr>
        <w:t xml:space="preserve"> </w:t>
      </w:r>
      <w:r>
        <w:rPr>
          <w:spacing w:val="7"/>
        </w:rPr>
        <w:t>ID</w:t>
      </w:r>
      <w:r>
        <w:rPr>
          <w:spacing w:val="-10"/>
        </w:rPr>
        <w:t xml:space="preserve"> </w:t>
      </w:r>
      <w:r>
        <w:t>为</w:t>
      </w:r>
      <w:r>
        <w:rPr>
          <w:spacing w:val="-50"/>
        </w:rPr>
        <w:t xml:space="preserve"> </w:t>
      </w:r>
      <w:r>
        <w:t>设</w:t>
      </w:r>
      <w:r>
        <w:rPr>
          <w:spacing w:val="-52"/>
        </w:rPr>
        <w:t xml:space="preserve"> </w:t>
      </w:r>
      <w:r>
        <w:t>备</w:t>
      </w:r>
      <w:r>
        <w:rPr>
          <w:spacing w:val="-50"/>
        </w:rPr>
        <w:t xml:space="preserve"> </w:t>
      </w:r>
      <w:r>
        <w:t>的</w:t>
      </w:r>
      <w:r>
        <w:rPr>
          <w:spacing w:val="6"/>
        </w:rPr>
        <w:t xml:space="preserve"> </w:t>
      </w:r>
      <w:r>
        <w:rPr>
          <w:spacing w:val="7"/>
        </w:rPr>
        <w:t>ID</w:t>
      </w:r>
      <w:r>
        <w:rPr>
          <w:spacing w:val="-12"/>
        </w:rPr>
        <w:t xml:space="preserve"> </w:t>
      </w:r>
      <w:r>
        <w:t>字</w:t>
      </w:r>
      <w:r>
        <w:rPr>
          <w:spacing w:val="-50"/>
        </w:rPr>
        <w:t xml:space="preserve"> </w:t>
      </w:r>
      <w:r>
        <w:t>节</w:t>
      </w:r>
      <w:r>
        <w:rPr>
          <w:spacing w:val="-52"/>
        </w:rPr>
        <w:t xml:space="preserve"> </w:t>
      </w:r>
      <w:r>
        <w:t>，</w:t>
      </w:r>
      <w:r>
        <w:rPr>
          <w:spacing w:val="-57"/>
        </w:rPr>
        <w:t xml:space="preserve"> </w:t>
      </w:r>
      <w:r>
        <w:t>范</w:t>
      </w:r>
      <w:r>
        <w:rPr>
          <w:spacing w:val="-50"/>
        </w:rPr>
        <w:t xml:space="preserve"> </w:t>
      </w:r>
      <w:r>
        <w:t>围</w:t>
      </w:r>
      <w:r>
        <w:rPr>
          <w:spacing w:val="3"/>
        </w:rPr>
        <w:t xml:space="preserve"> </w:t>
      </w:r>
      <w:r>
        <w:rPr>
          <w:spacing w:val="7"/>
        </w:rPr>
        <w:t>00</w:t>
      </w:r>
      <w:r>
        <w:rPr>
          <w:spacing w:val="-70"/>
        </w:rPr>
        <w:t xml:space="preserve"> </w:t>
      </w:r>
      <w:r>
        <w:rPr>
          <w:spacing w:val="10"/>
        </w:rPr>
        <w:t>H-</w:t>
      </w:r>
      <w:r>
        <w:rPr>
          <w:spacing w:val="-70"/>
        </w:rPr>
        <w:t xml:space="preserve"> </w:t>
      </w:r>
      <w:r>
        <w:rPr>
          <w:spacing w:val="12"/>
        </w:rPr>
        <w:t>FFH</w:t>
      </w:r>
      <w:r>
        <w:rPr>
          <w:spacing w:val="-65"/>
        </w:rPr>
        <w:t xml:space="preserve"> </w:t>
      </w:r>
      <w:r>
        <w:t>，</w:t>
      </w:r>
      <w:r>
        <w:rPr>
          <w:spacing w:val="-57"/>
        </w:rPr>
        <w:t xml:space="preserve"> </w:t>
      </w:r>
      <w:r>
        <w:rPr>
          <w:rFonts w:ascii="宋体" w:hAnsi="宋体" w:eastAsia="宋体" w:cs="宋体"/>
          <w:b/>
          <w:bCs/>
          <w:spacing w:val="7"/>
        </w:rPr>
        <w:t>F0</w:t>
      </w:r>
      <w:r>
        <w:rPr>
          <w:rFonts w:ascii="宋体" w:hAnsi="宋体" w:eastAsia="宋体" w:cs="宋体"/>
          <w:b/>
          <w:bCs/>
          <w:spacing w:val="-66"/>
        </w:rPr>
        <w:t xml:space="preserve"> </w:t>
      </w:r>
      <w:r>
        <w:t>H</w:t>
      </w:r>
      <w:r>
        <w:rPr>
          <w:spacing w:val="-15"/>
        </w:rPr>
        <w:t xml:space="preserve"> </w:t>
      </w:r>
      <w:r>
        <w:t>为</w:t>
      </w:r>
      <w:r>
        <w:rPr>
          <w:spacing w:val="-50"/>
        </w:rPr>
        <w:t xml:space="preserve"> </w:t>
      </w:r>
      <w:r>
        <w:t>广</w:t>
      </w:r>
      <w:r>
        <w:rPr>
          <w:spacing w:val="-52"/>
        </w:rPr>
        <w:t xml:space="preserve"> </w:t>
      </w:r>
      <w:r>
        <w:t>播</w:t>
      </w:r>
      <w:r>
        <w:rPr>
          <w:spacing w:val="6"/>
        </w:rPr>
        <w:t xml:space="preserve"> </w:t>
      </w:r>
      <w:r>
        <w:rPr>
          <w:spacing w:val="7"/>
        </w:rPr>
        <w:t>ID</w:t>
      </w:r>
      <w:r>
        <w:rPr>
          <w:spacing w:val="-12"/>
        </w:rPr>
        <w:t xml:space="preserve"> </w:t>
      </w:r>
      <w:r>
        <w:t>字</w:t>
      </w:r>
      <w:r>
        <w:rPr>
          <w:spacing w:val="-50"/>
        </w:rPr>
        <w:t xml:space="preserve"> </w:t>
      </w:r>
      <w:r>
        <w:t>节</w:t>
      </w:r>
      <w:r>
        <w:rPr>
          <w:spacing w:val="-50"/>
        </w:rPr>
        <w:t xml:space="preserve"> </w:t>
      </w:r>
      <w:r>
        <w:t>；</w:t>
      </w:r>
      <w:r>
        <w:rPr>
          <w:spacing w:val="-59"/>
        </w:rPr>
        <w:t xml:space="preserve"> </w:t>
      </w:r>
      <w:r>
        <w:rPr>
          <w:spacing w:val="13"/>
        </w:rPr>
        <w:t>DATA</w:t>
      </w:r>
      <w:r>
        <w:rPr>
          <w:spacing w:val="-12"/>
        </w:rPr>
        <w:t xml:space="preserve"> </w:t>
      </w:r>
      <w:r>
        <w:t>字</w:t>
      </w:r>
      <w:r>
        <w:rPr>
          <w:spacing w:val="-50"/>
        </w:rPr>
        <w:t xml:space="preserve"> </w:t>
      </w:r>
      <w:r>
        <w:t>段</w:t>
      </w:r>
      <w:r>
        <w:rPr>
          <w:spacing w:val="-52"/>
        </w:rPr>
        <w:t xml:space="preserve"> </w:t>
      </w:r>
      <w:r>
        <w:t>根</w:t>
      </w:r>
      <w:r>
        <w:rPr>
          <w:spacing w:val="-50"/>
        </w:rPr>
        <w:t xml:space="preserve"> </w:t>
      </w:r>
      <w:r>
        <w:t>据</w:t>
      </w:r>
      <w:r>
        <w:rPr>
          <w:spacing w:val="-50"/>
        </w:rPr>
        <w:t xml:space="preserve"> </w:t>
      </w:r>
      <w:r>
        <w:t>不 同</w:t>
      </w:r>
      <w:r>
        <w:rPr>
          <w:spacing w:val="-50"/>
        </w:rPr>
        <w:t xml:space="preserve"> </w:t>
      </w:r>
      <w:r>
        <w:t>的</w:t>
      </w:r>
      <w:r>
        <w:rPr>
          <w:spacing w:val="-50"/>
        </w:rPr>
        <w:t xml:space="preserve"> </w:t>
      </w:r>
      <w:r>
        <w:t>命</w:t>
      </w:r>
      <w:r>
        <w:rPr>
          <w:spacing w:val="-50"/>
        </w:rPr>
        <w:t xml:space="preserve"> </w:t>
      </w:r>
      <w:r>
        <w:t>令</w:t>
      </w:r>
      <w:r>
        <w:rPr>
          <w:spacing w:val="-50"/>
        </w:rPr>
        <w:t xml:space="preserve"> </w:t>
      </w:r>
      <w:r>
        <w:t>由</w:t>
      </w:r>
      <w:r>
        <w:rPr>
          <w:spacing w:val="-50"/>
        </w:rPr>
        <w:t xml:space="preserve"> </w:t>
      </w:r>
      <w:r>
        <w:t>多</w:t>
      </w:r>
      <w:r>
        <w:rPr>
          <w:spacing w:val="-50"/>
        </w:rPr>
        <w:t xml:space="preserve"> </w:t>
      </w:r>
      <w:r>
        <w:t>个</w:t>
      </w:r>
      <w:r>
        <w:rPr>
          <w:spacing w:val="-50"/>
        </w:rPr>
        <w:t xml:space="preserve"> </w:t>
      </w:r>
      <w:r>
        <w:t>字</w:t>
      </w:r>
      <w:r>
        <w:rPr>
          <w:spacing w:val="-50"/>
        </w:rPr>
        <w:t xml:space="preserve"> </w:t>
      </w:r>
      <w:r>
        <w:t>节</w:t>
      </w:r>
      <w:r>
        <w:rPr>
          <w:spacing w:val="-50"/>
        </w:rPr>
        <w:t xml:space="preserve"> </w:t>
      </w:r>
      <w:r>
        <w:t>组</w:t>
      </w:r>
      <w:r>
        <w:rPr>
          <w:spacing w:val="-50"/>
        </w:rPr>
        <w:t xml:space="preserve"> </w:t>
      </w:r>
      <w:r>
        <w:t>成</w:t>
      </w:r>
      <w:r>
        <w:rPr>
          <w:spacing w:val="-50"/>
        </w:rPr>
        <w:t xml:space="preserve"> </w:t>
      </w:r>
      <w:r>
        <w:t>；</w:t>
      </w:r>
      <w:r>
        <w:rPr>
          <w:spacing w:val="-52"/>
        </w:rPr>
        <w:t xml:space="preserve"> </w:t>
      </w:r>
      <w:r>
        <w:rPr>
          <w:spacing w:val="11"/>
        </w:rPr>
        <w:t>CMD</w:t>
      </w:r>
      <w:r>
        <w:rPr>
          <w:spacing w:val="-10"/>
        </w:rPr>
        <w:t xml:space="preserve"> </w:t>
      </w:r>
      <w:r>
        <w:t>为</w:t>
      </w:r>
      <w:r>
        <w:rPr>
          <w:spacing w:val="-50"/>
        </w:rPr>
        <w:t xml:space="preserve"> </w:t>
      </w:r>
      <w:r>
        <w:t>命</w:t>
      </w:r>
      <w:r>
        <w:rPr>
          <w:spacing w:val="-50"/>
        </w:rPr>
        <w:t xml:space="preserve"> </w:t>
      </w:r>
      <w:r>
        <w:t>令</w:t>
      </w:r>
      <w:r>
        <w:rPr>
          <w:spacing w:val="-50"/>
        </w:rPr>
        <w:t xml:space="preserve"> </w:t>
      </w:r>
      <w:r>
        <w:t>字</w:t>
      </w:r>
      <w:r>
        <w:rPr>
          <w:spacing w:val="-50"/>
        </w:rPr>
        <w:t xml:space="preserve"> </w:t>
      </w:r>
      <w:r>
        <w:t>节</w:t>
      </w:r>
      <w:r>
        <w:rPr>
          <w:spacing w:val="-50"/>
        </w:rPr>
        <w:t xml:space="preserve"> </w:t>
      </w:r>
      <w:r>
        <w:t>，</w:t>
      </w:r>
      <w:r>
        <w:rPr>
          <w:spacing w:val="-50"/>
        </w:rPr>
        <w:t xml:space="preserve"> </w:t>
      </w:r>
      <w:r>
        <w:t>其</w:t>
      </w:r>
      <w:r>
        <w:rPr>
          <w:spacing w:val="-50"/>
        </w:rPr>
        <w:t xml:space="preserve"> </w:t>
      </w:r>
      <w:r>
        <w:t>值</w:t>
      </w:r>
      <w:r>
        <w:rPr>
          <w:spacing w:val="-50"/>
        </w:rPr>
        <w:t xml:space="preserve"> </w:t>
      </w:r>
      <w:r>
        <w:t>由</w:t>
      </w:r>
      <w:r>
        <w:rPr>
          <w:spacing w:val="-50"/>
        </w:rPr>
        <w:t xml:space="preserve"> </w:t>
      </w:r>
      <w:r>
        <w:t>具</w:t>
      </w:r>
      <w:r>
        <w:rPr>
          <w:spacing w:val="-50"/>
        </w:rPr>
        <w:t xml:space="preserve"> </w:t>
      </w:r>
      <w:r>
        <w:t>体</w:t>
      </w:r>
      <w:r>
        <w:rPr>
          <w:spacing w:val="-50"/>
        </w:rPr>
        <w:t xml:space="preserve"> </w:t>
      </w:r>
      <w:r>
        <w:t>指</w:t>
      </w:r>
      <w:r>
        <w:rPr>
          <w:spacing w:val="-52"/>
        </w:rPr>
        <w:t xml:space="preserve"> </w:t>
      </w:r>
      <w:r>
        <w:t>令</w:t>
      </w:r>
      <w:r>
        <w:rPr>
          <w:spacing w:val="-50"/>
        </w:rPr>
        <w:t xml:space="preserve"> </w:t>
      </w:r>
      <w:r>
        <w:t>决</w:t>
      </w:r>
      <w:r>
        <w:rPr>
          <w:spacing w:val="-50"/>
        </w:rPr>
        <w:t xml:space="preserve"> </w:t>
      </w:r>
      <w:r>
        <w:t>定</w:t>
      </w:r>
      <w:r>
        <w:rPr>
          <w:spacing w:val="-50"/>
        </w:rPr>
        <w:t xml:space="preserve"> </w:t>
      </w:r>
      <w:r>
        <w:t>；</w:t>
      </w:r>
      <w:r>
        <w:rPr>
          <w:spacing w:val="-50"/>
        </w:rPr>
        <w:t xml:space="preserve"> </w:t>
      </w:r>
      <w:r>
        <w:rPr>
          <w:spacing w:val="11"/>
        </w:rPr>
        <w:t>CKS</w:t>
      </w:r>
      <w:r>
        <w:rPr>
          <w:spacing w:val="-12"/>
        </w:rPr>
        <w:t xml:space="preserve"> </w:t>
      </w:r>
      <w:r>
        <w:t>为</w:t>
      </w:r>
      <w:r>
        <w:rPr>
          <w:spacing w:val="-50"/>
        </w:rPr>
        <w:t xml:space="preserve"> </w:t>
      </w:r>
      <w:r>
        <w:t>命</w:t>
      </w:r>
      <w:r>
        <w:rPr>
          <w:spacing w:val="-50"/>
        </w:rPr>
        <w:t xml:space="preserve"> </w:t>
      </w:r>
      <w:r>
        <w:t>令</w:t>
      </w:r>
      <w:r>
        <w:rPr>
          <w:spacing w:val="-50"/>
        </w:rPr>
        <w:t xml:space="preserve"> </w:t>
      </w:r>
      <w:r>
        <w:t>校</w:t>
      </w:r>
      <w:r>
        <w:rPr>
          <w:spacing w:val="-50"/>
        </w:rPr>
        <w:t xml:space="preserve"> </w:t>
      </w:r>
      <w:r>
        <w:t>验</w:t>
      </w:r>
      <w:r>
        <w:rPr>
          <w:spacing w:val="-50"/>
        </w:rPr>
        <w:t xml:space="preserve"> </w:t>
      </w:r>
      <w:r>
        <w:t>字</w:t>
      </w:r>
      <w:r>
        <w:rPr>
          <w:spacing w:val="-50"/>
        </w:rPr>
        <w:t xml:space="preserve"> </w:t>
      </w:r>
      <w:r>
        <w:t>节 由</w:t>
      </w:r>
      <w:r>
        <w:rPr>
          <w:spacing w:val="-50"/>
        </w:rPr>
        <w:t xml:space="preserve"> </w:t>
      </w:r>
      <w:r>
        <w:t>起</w:t>
      </w:r>
      <w:r>
        <w:rPr>
          <w:spacing w:val="-50"/>
        </w:rPr>
        <w:t xml:space="preserve"> </w:t>
      </w:r>
      <w:r>
        <w:t>始</w:t>
      </w:r>
      <w:r>
        <w:rPr>
          <w:spacing w:val="-50"/>
        </w:rPr>
        <w:t xml:space="preserve"> </w:t>
      </w:r>
      <w:r>
        <w:t>符</w:t>
      </w:r>
      <w:r>
        <w:rPr>
          <w:spacing w:val="-50"/>
        </w:rPr>
        <w:t xml:space="preserve"> </w:t>
      </w:r>
      <w:r>
        <w:t>字</w:t>
      </w:r>
      <w:r>
        <w:rPr>
          <w:spacing w:val="-50"/>
        </w:rPr>
        <w:t xml:space="preserve"> </w:t>
      </w:r>
      <w:r>
        <w:t>节</w:t>
      </w:r>
      <w:r>
        <w:rPr>
          <w:spacing w:val="3"/>
        </w:rPr>
        <w:t xml:space="preserve"> </w:t>
      </w:r>
      <w:r>
        <w:rPr>
          <w:spacing w:val="7"/>
        </w:rPr>
        <w:t>CA</w:t>
      </w:r>
      <w:r>
        <w:rPr>
          <w:spacing w:val="-10"/>
        </w:rPr>
        <w:t xml:space="preserve"> </w:t>
      </w:r>
      <w:r>
        <w:t>累</w:t>
      </w:r>
      <w:r>
        <w:rPr>
          <w:spacing w:val="-50"/>
        </w:rPr>
        <w:t xml:space="preserve"> </w:t>
      </w:r>
      <w:r>
        <w:t>加</w:t>
      </w:r>
      <w:r>
        <w:rPr>
          <w:spacing w:val="-50"/>
        </w:rPr>
        <w:t xml:space="preserve"> </w:t>
      </w:r>
      <w:r>
        <w:t>至</w:t>
      </w:r>
      <w:r>
        <w:rPr>
          <w:spacing w:val="-50"/>
        </w:rPr>
        <w:t xml:space="preserve"> </w:t>
      </w:r>
      <w:r>
        <w:t>校</w:t>
      </w:r>
      <w:r>
        <w:rPr>
          <w:spacing w:val="-50"/>
        </w:rPr>
        <w:t xml:space="preserve"> </w:t>
      </w:r>
      <w:r>
        <w:t>验</w:t>
      </w:r>
      <w:r>
        <w:rPr>
          <w:spacing w:val="-50"/>
        </w:rPr>
        <w:t xml:space="preserve"> </w:t>
      </w:r>
      <w:r>
        <w:t>和</w:t>
      </w:r>
      <w:r>
        <w:rPr>
          <w:spacing w:val="-50"/>
        </w:rPr>
        <w:t xml:space="preserve"> </w:t>
      </w:r>
      <w:r>
        <w:t>字</w:t>
      </w:r>
      <w:r>
        <w:rPr>
          <w:spacing w:val="-50"/>
        </w:rPr>
        <w:t xml:space="preserve"> </w:t>
      </w:r>
      <w:r>
        <w:t>节</w:t>
      </w:r>
      <w:r>
        <w:rPr>
          <w:spacing w:val="-50"/>
        </w:rPr>
        <w:t xml:space="preserve"> </w:t>
      </w:r>
      <w:r>
        <w:t>的</w:t>
      </w:r>
      <w:r>
        <w:rPr>
          <w:spacing w:val="-50"/>
        </w:rPr>
        <w:t xml:space="preserve"> </w:t>
      </w:r>
      <w:r>
        <w:t>前</w:t>
      </w:r>
      <w:r>
        <w:rPr>
          <w:spacing w:val="-52"/>
        </w:rPr>
        <w:t xml:space="preserve"> </w:t>
      </w:r>
      <w:r>
        <w:t>一</w:t>
      </w:r>
      <w:r>
        <w:rPr>
          <w:spacing w:val="-50"/>
        </w:rPr>
        <w:t xml:space="preserve"> </w:t>
      </w:r>
      <w:r>
        <w:t>字</w:t>
      </w:r>
      <w:r>
        <w:rPr>
          <w:spacing w:val="-50"/>
        </w:rPr>
        <w:t xml:space="preserve"> </w:t>
      </w:r>
      <w:r>
        <w:t>节</w:t>
      </w:r>
      <w:r>
        <w:rPr>
          <w:spacing w:val="-50"/>
        </w:rPr>
        <w:t xml:space="preserve"> </w:t>
      </w:r>
      <w:r>
        <w:t>，</w:t>
      </w:r>
      <w:r>
        <w:rPr>
          <w:spacing w:val="-50"/>
        </w:rPr>
        <w:t xml:space="preserve"> </w:t>
      </w:r>
      <w:r>
        <w:t>再</w:t>
      </w:r>
      <w:r>
        <w:rPr>
          <w:spacing w:val="-50"/>
        </w:rPr>
        <w:t xml:space="preserve"> </w:t>
      </w:r>
      <w:r>
        <w:t>将</w:t>
      </w:r>
      <w:r>
        <w:rPr>
          <w:spacing w:val="-50"/>
        </w:rPr>
        <w:t xml:space="preserve"> </w:t>
      </w:r>
      <w:r>
        <w:t>累</w:t>
      </w:r>
      <w:r>
        <w:rPr>
          <w:spacing w:val="-50"/>
        </w:rPr>
        <w:t xml:space="preserve"> </w:t>
      </w:r>
      <w:r>
        <w:t>加</w:t>
      </w:r>
      <w:r>
        <w:rPr>
          <w:spacing w:val="-50"/>
        </w:rPr>
        <w:t xml:space="preserve"> </w:t>
      </w:r>
      <w:r>
        <w:t>结</w:t>
      </w:r>
      <w:r>
        <w:rPr>
          <w:spacing w:val="-50"/>
        </w:rPr>
        <w:t xml:space="preserve"> </w:t>
      </w:r>
      <w:r>
        <w:t>果</w:t>
      </w:r>
      <w:r>
        <w:rPr>
          <w:spacing w:val="-50"/>
        </w:rPr>
        <w:t xml:space="preserve"> </w:t>
      </w:r>
      <w:r>
        <w:t>取</w:t>
      </w:r>
      <w:r>
        <w:rPr>
          <w:spacing w:val="-50"/>
        </w:rPr>
        <w:t xml:space="preserve"> </w:t>
      </w:r>
      <w:r>
        <w:t>反</w:t>
      </w:r>
      <w:r>
        <w:rPr>
          <w:spacing w:val="-50"/>
        </w:rPr>
        <w:t xml:space="preserve"> </w:t>
      </w:r>
      <w:r>
        <w:t>，</w:t>
      </w:r>
      <w:r>
        <w:rPr>
          <w:spacing w:val="-50"/>
        </w:rPr>
        <w:t xml:space="preserve"> </w:t>
      </w:r>
      <w:r>
        <w:t>便</w:t>
      </w:r>
      <w:r>
        <w:rPr>
          <w:spacing w:val="-50"/>
        </w:rPr>
        <w:t xml:space="preserve"> </w:t>
      </w:r>
      <w:r>
        <w:t>得</w:t>
      </w:r>
      <w:r>
        <w:rPr>
          <w:spacing w:val="-50"/>
        </w:rPr>
        <w:t xml:space="preserve"> </w:t>
      </w:r>
      <w:r>
        <w:t>到</w:t>
      </w:r>
      <w:r>
        <w:rPr>
          <w:spacing w:val="-50"/>
        </w:rPr>
        <w:t xml:space="preserve"> </w:t>
      </w:r>
      <w:r>
        <w:t>校</w:t>
      </w:r>
      <w:r>
        <w:rPr>
          <w:spacing w:val="-50"/>
        </w:rPr>
        <w:t xml:space="preserve"> </w:t>
      </w:r>
      <w:r>
        <w:t>验</w:t>
      </w:r>
      <w:r>
        <w:rPr>
          <w:spacing w:val="-50"/>
        </w:rPr>
        <w:t xml:space="preserve"> </w:t>
      </w:r>
      <w:r>
        <w:t>和</w:t>
      </w:r>
      <w:r>
        <w:rPr>
          <w:spacing w:val="-52"/>
        </w:rPr>
        <w:t xml:space="preserve"> </w:t>
      </w:r>
      <w:r>
        <w:t>值</w:t>
      </w:r>
      <w:r>
        <w:rPr>
          <w:spacing w:val="-50"/>
        </w:rPr>
        <w:t xml:space="preserve"> </w:t>
      </w:r>
      <w:r>
        <w:t>， 也</w:t>
      </w:r>
      <w:r>
        <w:rPr>
          <w:spacing w:val="-50"/>
        </w:rPr>
        <w:t xml:space="preserve"> </w:t>
      </w:r>
      <w:r>
        <w:t>可</w:t>
      </w:r>
      <w:r>
        <w:rPr>
          <w:spacing w:val="-52"/>
        </w:rPr>
        <w:t xml:space="preserve"> </w:t>
      </w:r>
      <w:r>
        <w:t>用</w:t>
      </w:r>
      <w:r>
        <w:rPr>
          <w:spacing w:val="6"/>
        </w:rPr>
        <w:t xml:space="preserve"> </w:t>
      </w:r>
      <w:r>
        <w:rPr>
          <w:spacing w:val="7"/>
        </w:rPr>
        <w:t>AC</w:t>
      </w:r>
      <w:r>
        <w:rPr>
          <w:spacing w:val="-12"/>
        </w:rPr>
        <w:t xml:space="preserve"> </w:t>
      </w:r>
      <w:r>
        <w:t>代</w:t>
      </w:r>
      <w:r>
        <w:rPr>
          <w:spacing w:val="-50"/>
        </w:rPr>
        <w:t xml:space="preserve"> </w:t>
      </w:r>
      <w:r>
        <w:t>替</w:t>
      </w:r>
      <w:r>
        <w:rPr>
          <w:spacing w:val="-52"/>
        </w:rPr>
        <w:t xml:space="preserve"> </w:t>
      </w:r>
      <w:r>
        <w:t>。</w:t>
      </w:r>
    </w:p>
    <w:p>
      <w:pPr>
        <w:spacing w:before="0" w:line="240" w:lineRule="auto"/>
        <w:rPr>
          <w:rFonts w:ascii="宋体" w:hAnsi="宋体" w:eastAsia="宋体" w:cs="宋体"/>
          <w:sz w:val="18"/>
          <w:szCs w:val="18"/>
        </w:rPr>
      </w:pPr>
    </w:p>
    <w:p>
      <w:pPr>
        <w:pStyle w:val="5"/>
        <w:tabs>
          <w:tab w:val="left" w:pos="1972"/>
        </w:tabs>
        <w:spacing w:before="153" w:line="240" w:lineRule="auto"/>
        <w:ind w:left="1552" w:right="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命</w:t>
      </w:r>
      <w:r>
        <w:rPr>
          <w:spacing w:val="-50"/>
        </w:rPr>
        <w:t xml:space="preserve"> </w:t>
      </w:r>
      <w:r>
        <w:t>令</w:t>
      </w:r>
      <w:r>
        <w:rPr>
          <w:spacing w:val="-52"/>
        </w:rPr>
        <w:t xml:space="preserve"> </w:t>
      </w:r>
      <w:r>
        <w:t>反</w:t>
      </w:r>
      <w:r>
        <w:rPr>
          <w:spacing w:val="-50"/>
        </w:rPr>
        <w:t xml:space="preserve"> </w:t>
      </w:r>
      <w:r>
        <w:t>馈</w:t>
      </w:r>
      <w:r>
        <w:rPr>
          <w:spacing w:val="-50"/>
        </w:rPr>
        <w:t xml:space="preserve"> </w:t>
      </w:r>
      <w:r>
        <w:t>格</w:t>
      </w:r>
      <w:r>
        <w:rPr>
          <w:spacing w:val="-52"/>
        </w:rPr>
        <w:t xml:space="preserve"> </w:t>
      </w:r>
      <w:r>
        <w:t>式</w:t>
      </w:r>
    </w:p>
    <w:p>
      <w:pPr>
        <w:spacing w:before="1" w:line="240" w:lineRule="auto"/>
        <w:rPr>
          <w:rFonts w:ascii="宋体" w:hAnsi="宋体" w:eastAsia="宋体" w:cs="宋体"/>
          <w:sz w:val="2"/>
          <w:szCs w:val="2"/>
        </w:rPr>
      </w:pPr>
    </w:p>
    <w:p>
      <w:pPr>
        <w:spacing w:line="1930" w:lineRule="exact"/>
        <w:ind w:left="150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38"/>
          <w:sz w:val="20"/>
          <w:szCs w:val="20"/>
        </w:rPr>
        <w:pict>
          <v:group id="_x0000_s10297" o:spid="_x0000_s10297" o:spt="203" style="height:96.5pt;width:517.3pt;" coordsize="10346,1930">
            <o:lock v:ext="edit"/>
            <v:group id="_x0000_s10298" o:spid="_x0000_s10298" o:spt="203" style="position:absolute;left:984;top:1329;height:2;width:9333;" coordorigin="984,1329" coordsize="9333,2">
              <o:lock v:ext="edit"/>
              <v:shape id="_x0000_s10299" o:spid="_x0000_s10299" style="position:absolute;left:984;top:1329;height:2;width:9333;" filled="f" stroked="t" coordorigin="984,1329" coordsize="9333,0" path="m984,1329l10317,1329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300" o:spid="_x0000_s10300" o:spt="75" type="#_x0000_t75" style="position:absolute;left:0;top:0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301" o:spid="_x0000_s10301" o:spt="203" style="position:absolute;left:361;top:361;height:970;width:562;" coordorigin="361,361" coordsize="562,970">
              <o:lock v:ext="edit"/>
              <v:shape id="_x0000_s10302" o:spid="_x0000_s10302" style="position:absolute;left:361;top:361;height:970;width:562;" fillcolor="#4AACC5" filled="t" stroked="f" coordorigin="361,361" coordsize="562,970" path="m361,361l923,361,923,1331,361,1331,361,361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303" o:spid="_x0000_s10303" o:spt="203" style="position:absolute;left:330;top:330;height:1030;width:623;" coordorigin="330,330" coordsize="623,1030">
              <o:lock v:ext="edit"/>
              <v:shape id="_x0000_s10304" o:spid="_x0000_s10304" style="position:absolute;left:330;top:330;height:1030;width:623;" fillcolor="#F1F1F1" filled="t" stroked="f" coordorigin="330,330" coordsize="623,1030" path="m953,1360l330,1360,330,330,953,330,953,360,390,360,360,390,390,390,390,1300,360,1300,390,1330,953,1330,953,1360xe">
                <v:path arrowok="t"/>
                <v:fill on="t" focussize="0,0"/>
                <v:stroke on="f"/>
                <v:imagedata o:title=""/>
                <o:lock v:ext="edit"/>
              </v:shape>
              <v:shape id="_x0000_s10305" o:spid="_x0000_s10305" style="position:absolute;left:330;top:330;height:1030;width:623;" fillcolor="#F1F1F1" filled="t" stroked="f" coordorigin="330,330" coordsize="623,1030" path="m390,390l360,390,390,360,390,390xe">
                <v:path arrowok="t"/>
                <v:fill on="t" focussize="0,0"/>
                <v:stroke on="f"/>
                <v:imagedata o:title=""/>
                <o:lock v:ext="edit"/>
              </v:shape>
              <v:shape id="_x0000_s10306" o:spid="_x0000_s10306" style="position:absolute;left:330;top:330;height:1030;width:623;" fillcolor="#F1F1F1" filled="t" stroked="f" coordorigin="330,330" coordsize="623,1030" path="m893,390l390,390,390,360,893,360,893,390xe">
                <v:path arrowok="t"/>
                <v:fill on="t" focussize="0,0"/>
                <v:stroke on="f"/>
                <v:imagedata o:title=""/>
                <o:lock v:ext="edit"/>
              </v:shape>
              <v:shape id="_x0000_s10307" o:spid="_x0000_s10307" style="position:absolute;left:330;top:330;height:1030;width:623;" fillcolor="#F1F1F1" filled="t" stroked="f" coordorigin="330,330" coordsize="623,1030" path="m893,1330l893,360,923,390,953,390,953,1300,923,1300,893,1330xe">
                <v:path arrowok="t"/>
                <v:fill on="t" focussize="0,0"/>
                <v:stroke on="f"/>
                <v:imagedata o:title=""/>
                <o:lock v:ext="edit"/>
              </v:shape>
              <v:shape id="_x0000_s10308" o:spid="_x0000_s10308" style="position:absolute;left:330;top:330;height:1030;width:623;" fillcolor="#F1F1F1" filled="t" stroked="f" coordorigin="330,330" coordsize="623,1030" path="m953,390l923,390,893,360,953,360,953,390xe">
                <v:path arrowok="t"/>
                <v:fill on="t" focussize="0,0"/>
                <v:stroke on="f"/>
                <v:imagedata o:title=""/>
                <o:lock v:ext="edit"/>
              </v:shape>
              <v:shape id="_x0000_s10309" o:spid="_x0000_s10309" style="position:absolute;left:330;top:330;height:1030;width:623;" fillcolor="#F1F1F1" filled="t" stroked="f" coordorigin="330,330" coordsize="623,1030" path="m390,1330l360,1300,390,1300,390,1330xe">
                <v:path arrowok="t"/>
                <v:fill on="t" focussize="0,0"/>
                <v:stroke on="f"/>
                <v:imagedata o:title=""/>
                <o:lock v:ext="edit"/>
              </v:shape>
              <v:shape id="_x0000_s10310" o:spid="_x0000_s10310" style="position:absolute;left:330;top:330;height:1030;width:623;" fillcolor="#F1F1F1" filled="t" stroked="f" coordorigin="330,330" coordsize="623,1030" path="m893,1330l390,1330,390,1300,893,1300,893,1330xe">
                <v:path arrowok="t"/>
                <v:fill on="t" focussize="0,0"/>
                <v:stroke on="f"/>
                <v:imagedata o:title=""/>
                <o:lock v:ext="edit"/>
              </v:shape>
              <v:shape id="_x0000_s10311" o:spid="_x0000_s10311" style="position:absolute;left:330;top:330;height:1030;width:623;" fillcolor="#F1F1F1" filled="t" stroked="f" coordorigin="330,330" coordsize="623,1030" path="m953,1330l893,1330,923,1300,953,1300,953,1330xe">
                <v:path arrowok="t"/>
                <v:fill on="t" focussize="0,0"/>
                <v:stroke on="f"/>
                <v:imagedata o:title=""/>
                <o:lock v:ext="edit"/>
              </v:shape>
              <v:shape id="_x0000_s10312" o:spid="_x0000_s10312" o:spt="202" type="#_x0000_t202" style="position:absolute;left:361;top:361;height:968;width:56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172" w:right="0" w:firstLine="0"/>
                        <w:jc w:val="left"/>
                        <w:rPr>
                          <w:rFonts w:ascii="Calibri" w:hAnsi="Calibri" w:eastAsia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1"/>
                        </w:rPr>
                        <w:t>1</w:t>
                      </w:r>
                      <w:r>
                        <w:rPr>
                          <w:rFonts w:ascii="Calibri"/>
                          <w:w w:val="99"/>
                          <w:sz w:val="21"/>
                        </w:rPr>
                        <w:t>2</w:t>
                      </w:r>
                    </w:p>
                  </w:txbxContent>
                </v:textbox>
              </v:shape>
              <v:shape id="_x0000_s10313" o:spid="_x0000_s10313" o:spt="202" type="#_x0000_t202" style="position:absolute;left:1823;top:140;height:180;width:436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80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一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般</w:t>
                      </w:r>
                      <w:r>
                        <w:rPr>
                          <w:rFonts w:ascii="宋体" w:hAnsi="宋体" w:eastAsia="宋体" w:cs="宋体"/>
                          <w:spacing w:val="-5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操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作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命</w:t>
                      </w:r>
                      <w:r>
                        <w:rPr>
                          <w:rFonts w:ascii="宋体" w:hAnsi="宋体" w:eastAsia="宋体" w:cs="宋体"/>
                          <w:spacing w:val="-5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令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非</w:t>
                      </w:r>
                      <w:r>
                        <w:rPr>
                          <w:rFonts w:ascii="宋体" w:hAnsi="宋体" w:eastAsia="宋体" w:cs="宋体"/>
                          <w:spacing w:val="-5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查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询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命</w:t>
                      </w:r>
                      <w:r>
                        <w:rPr>
                          <w:rFonts w:ascii="宋体" w:hAnsi="宋体" w:eastAsia="宋体" w:cs="宋体"/>
                          <w:spacing w:val="-5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令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的</w:t>
                      </w:r>
                      <w:r>
                        <w:rPr>
                          <w:rFonts w:ascii="宋体" w:hAnsi="宋体" w:eastAsia="宋体" w:cs="宋体"/>
                          <w:spacing w:val="-5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反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馈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有</w:t>
                      </w:r>
                      <w:r>
                        <w:rPr>
                          <w:rFonts w:ascii="宋体" w:hAnsi="宋体" w:eastAsia="宋体" w:cs="宋体"/>
                          <w:spacing w:val="-5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两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种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  <v:shape id="_x0000_s10314" o:spid="_x0000_s10314" o:spt="202" type="#_x0000_t202" style="position:absolute;left:1823;top:500;height:180;width:249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80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正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确</w:t>
                      </w:r>
                      <w:r>
                        <w:rPr>
                          <w:rFonts w:ascii="宋体" w:hAnsi="宋体" w:eastAsia="宋体" w:cs="宋体"/>
                          <w:spacing w:val="-5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反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馈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5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宋体" w:hAnsi="宋体" w:eastAsia="宋体" w:cs="宋体"/>
                          <w:spacing w:val="4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5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 xml:space="preserve">0 </w:t>
                      </w:r>
                      <w:r>
                        <w:rPr>
                          <w:rFonts w:ascii="宋体" w:hAnsi="宋体" w:eastAsia="宋体" w:cs="宋体"/>
                          <w:spacing w:val="-4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5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宋体" w:hAnsi="宋体" w:eastAsia="宋体" w:cs="宋体"/>
                          <w:spacing w:val="4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宋体" w:hAnsi="宋体" w:eastAsia="宋体" w:cs="宋体"/>
                          <w:spacing w:val="-6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；</w:t>
                      </w:r>
                    </w:p>
                  </w:txbxContent>
                </v:textbox>
              </v:shape>
              <v:shape id="_x0000_s10315" o:spid="_x0000_s10315" o:spt="202" type="#_x0000_t202" style="position:absolute;left:5264;top:500;height:180;width:228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80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错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误</w:t>
                      </w:r>
                      <w:r>
                        <w:rPr>
                          <w:rFonts w:ascii="宋体" w:hAnsi="宋体" w:eastAsia="宋体" w:cs="宋体"/>
                          <w:spacing w:val="-5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反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馈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宋体" w:hAnsi="宋体" w:eastAsia="宋体" w:cs="宋体"/>
                          <w:spacing w:val="-5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5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rFonts w:ascii="宋体" w:hAnsi="宋体" w:eastAsia="宋体" w:cs="宋体"/>
                          <w:spacing w:val="-4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5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4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5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宋体" w:hAnsi="宋体" w:eastAsia="宋体" w:cs="宋体"/>
                          <w:spacing w:val="-4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5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  <v:shape id="_x0000_s10316" o:spid="_x0000_s10316" o:spt="202" type="#_x0000_t202" style="position:absolute;left:1823;top:791;height:180;width:344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80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color w:val="FF0000"/>
                          <w:sz w:val="18"/>
                          <w:szCs w:val="18"/>
                        </w:rPr>
                        <w:t>说</w:t>
                      </w:r>
                      <w:r>
                        <w:rPr>
                          <w:rFonts w:ascii="宋体" w:hAnsi="宋体" w:eastAsia="宋体" w:cs="宋体"/>
                          <w:color w:val="FF0000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color w:val="FF0000"/>
                          <w:sz w:val="18"/>
                          <w:szCs w:val="18"/>
                        </w:rPr>
                        <w:t>明</w:t>
                      </w:r>
                      <w:r>
                        <w:rPr>
                          <w:rFonts w:ascii="宋体" w:hAnsi="宋体" w:eastAsia="宋体" w:cs="宋体"/>
                          <w:color w:val="FF0000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以</w:t>
                      </w:r>
                      <w:r>
                        <w:rPr>
                          <w:rFonts w:ascii="宋体" w:hAnsi="宋体" w:eastAsia="宋体" w:cs="宋体"/>
                          <w:spacing w:val="-5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上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数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据</w:t>
                      </w:r>
                      <w:r>
                        <w:rPr>
                          <w:rFonts w:ascii="宋体" w:hAnsi="宋体" w:eastAsia="宋体" w:cs="宋体"/>
                          <w:spacing w:val="-5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皆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 xml:space="preserve">为 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5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进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制</w:t>
                      </w:r>
                      <w:r>
                        <w:rPr>
                          <w:rFonts w:ascii="宋体" w:hAnsi="宋体" w:eastAsia="宋体" w:cs="宋体"/>
                          <w:spacing w:val="-5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字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节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after="0" w:line="1930" w:lineRule="exact"/>
        <w:rPr>
          <w:rFonts w:ascii="宋体" w:hAnsi="宋体" w:eastAsia="宋体" w:cs="宋体"/>
          <w:sz w:val="20"/>
          <w:szCs w:val="20"/>
        </w:rPr>
        <w:sectPr>
          <w:pgSz w:w="11910" w:h="8400" w:orient="landscape"/>
          <w:pgMar w:top="1520" w:right="1300" w:bottom="0" w:left="0" w:header="0" w:footer="0" w:gutter="0"/>
          <w:cols w:space="720" w:num="1"/>
        </w:sectPr>
      </w:pPr>
    </w:p>
    <w:p>
      <w:pPr>
        <w:pStyle w:val="3"/>
        <w:spacing w:line="209" w:lineRule="exact"/>
        <w:ind w:left="172" w:right="2401"/>
        <w:jc w:val="left"/>
      </w:pPr>
      <w:r>
        <w:rPr>
          <w:color w:val="FFFFFF"/>
          <w:shd w:val="clear" w:color="auto" w:fill="000000"/>
        </w:rPr>
        <w:t>通讯协议：控制指令</w:t>
      </w:r>
    </w:p>
    <w:p>
      <w:pPr>
        <w:spacing w:before="130"/>
        <w:ind w:left="172" w:right="2401" w:firstLine="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z w:val="18"/>
          <w:szCs w:val="18"/>
        </w:rPr>
        <w:t>指</w:t>
      </w:r>
      <w:r>
        <w:rPr>
          <w:rFonts w:ascii="宋体" w:hAnsi="宋体" w:eastAsia="宋体" w:cs="宋体"/>
          <w:b/>
          <w:bCs/>
          <w:spacing w:val="-51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令</w:t>
      </w:r>
      <w:r>
        <w:rPr>
          <w:rFonts w:ascii="宋体" w:hAnsi="宋体" w:eastAsia="宋体" w:cs="宋体"/>
          <w:b/>
          <w:bCs/>
          <w:spacing w:val="-51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集</w:t>
      </w:r>
      <w:r>
        <w:rPr>
          <w:rFonts w:ascii="宋体" w:hAnsi="宋体" w:eastAsia="宋体" w:cs="宋体"/>
          <w:b/>
          <w:bCs/>
          <w:spacing w:val="-51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一</w:t>
      </w:r>
    </w:p>
    <w:p>
      <w:pPr>
        <w:spacing w:before="6" w:line="240" w:lineRule="auto"/>
        <w:rPr>
          <w:rFonts w:ascii="宋体" w:hAnsi="宋体" w:eastAsia="宋体" w:cs="宋体"/>
          <w:b/>
          <w:bCs/>
          <w:sz w:val="3"/>
          <w:szCs w:val="3"/>
        </w:rPr>
      </w:pPr>
    </w:p>
    <w:tbl>
      <w:tblPr>
        <w:tblStyle w:val="8"/>
        <w:tblW w:w="0" w:type="auto"/>
        <w:tblInd w:w="14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7"/>
        <w:gridCol w:w="3119"/>
        <w:gridCol w:w="1417"/>
        <w:gridCol w:w="326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指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令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容</w:t>
            </w:r>
            <w:r>
              <w:rPr>
                <w:rFonts w:ascii="宋体" w:hAnsi="宋体" w:eastAsia="宋体" w:cs="宋体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（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数据皆为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16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进制字节）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指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令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容</w:t>
            </w:r>
            <w:r>
              <w:rPr>
                <w:rFonts w:ascii="宋体" w:hAnsi="宋体" w:eastAsia="宋体" w:cs="宋体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（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数据皆为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16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进制字节）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 口 1</w:t>
            </w:r>
            <w:r>
              <w:rPr>
                <w:rFonts w:ascii="宋体" w:hAnsi="宋体" w:eastAsia="宋体" w:cs="宋体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开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F0  18  02  01  01</w:t>
            </w:r>
            <w:r>
              <w:rPr>
                <w:rFonts w:ascii="宋体"/>
                <w:spacing w:val="84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 口 1</w:t>
            </w:r>
            <w:r>
              <w:rPr>
                <w:rFonts w:ascii="宋体" w:hAnsi="宋体" w:eastAsia="宋体" w:cs="宋体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关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F0  18  02  01  00</w:t>
            </w:r>
            <w:r>
              <w:rPr>
                <w:rFonts w:ascii="宋体"/>
                <w:spacing w:val="84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 口 2</w:t>
            </w:r>
            <w:r>
              <w:rPr>
                <w:rFonts w:ascii="宋体" w:hAnsi="宋体" w:eastAsia="宋体" w:cs="宋体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开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F0  18  02  02  01</w:t>
            </w:r>
            <w:r>
              <w:rPr>
                <w:rFonts w:ascii="宋体"/>
                <w:spacing w:val="84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 口 2</w:t>
            </w:r>
            <w:r>
              <w:rPr>
                <w:rFonts w:ascii="宋体" w:hAnsi="宋体" w:eastAsia="宋体" w:cs="宋体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关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F0  18  02  02  00</w:t>
            </w:r>
            <w:r>
              <w:rPr>
                <w:rFonts w:ascii="宋体"/>
                <w:spacing w:val="84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8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 口 3</w:t>
            </w:r>
            <w:r>
              <w:rPr>
                <w:rFonts w:ascii="宋体" w:hAnsi="宋体" w:eastAsia="宋体" w:cs="宋体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开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8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F0  18  02  03  01</w:t>
            </w:r>
            <w:r>
              <w:rPr>
                <w:rFonts w:ascii="宋体"/>
                <w:spacing w:val="84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8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 口 3</w:t>
            </w:r>
            <w:r>
              <w:rPr>
                <w:rFonts w:ascii="宋体" w:hAnsi="宋体" w:eastAsia="宋体" w:cs="宋体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关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8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F0  18  02  03  00</w:t>
            </w:r>
            <w:r>
              <w:rPr>
                <w:rFonts w:ascii="宋体"/>
                <w:spacing w:val="84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 口 4</w:t>
            </w:r>
            <w:r>
              <w:rPr>
                <w:rFonts w:ascii="宋体" w:hAnsi="宋体" w:eastAsia="宋体" w:cs="宋体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开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F0  18  02  04  01</w:t>
            </w:r>
            <w:r>
              <w:rPr>
                <w:rFonts w:ascii="宋体"/>
                <w:spacing w:val="84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 口 4</w:t>
            </w:r>
            <w:r>
              <w:rPr>
                <w:rFonts w:ascii="宋体" w:hAnsi="宋体" w:eastAsia="宋体" w:cs="宋体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关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F0  18  02  04  00</w:t>
            </w:r>
            <w:r>
              <w:rPr>
                <w:rFonts w:ascii="宋体"/>
                <w:spacing w:val="84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 口 5</w:t>
            </w:r>
            <w:r>
              <w:rPr>
                <w:rFonts w:ascii="宋体" w:hAnsi="宋体" w:eastAsia="宋体" w:cs="宋体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开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F0  18  02  05  01</w:t>
            </w:r>
            <w:r>
              <w:rPr>
                <w:rFonts w:ascii="宋体"/>
                <w:spacing w:val="84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 口 5</w:t>
            </w:r>
            <w:r>
              <w:rPr>
                <w:rFonts w:ascii="宋体" w:hAnsi="宋体" w:eastAsia="宋体" w:cs="宋体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关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F0  18  02  05  00</w:t>
            </w:r>
            <w:r>
              <w:rPr>
                <w:rFonts w:ascii="宋体"/>
                <w:spacing w:val="84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 口 6</w:t>
            </w:r>
            <w:r>
              <w:rPr>
                <w:rFonts w:ascii="宋体" w:hAnsi="宋体" w:eastAsia="宋体" w:cs="宋体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开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F0  18  02  06  01</w:t>
            </w:r>
            <w:r>
              <w:rPr>
                <w:rFonts w:ascii="宋体"/>
                <w:spacing w:val="84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 口 4</w:t>
            </w:r>
            <w:r>
              <w:rPr>
                <w:rFonts w:ascii="宋体" w:hAnsi="宋体" w:eastAsia="宋体" w:cs="宋体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关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F0  18  02  06  00</w:t>
            </w:r>
            <w:r>
              <w:rPr>
                <w:rFonts w:ascii="宋体"/>
                <w:spacing w:val="84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 口 7</w:t>
            </w:r>
            <w:r>
              <w:rPr>
                <w:rFonts w:ascii="宋体" w:hAnsi="宋体" w:eastAsia="宋体" w:cs="宋体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开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F0  18  02  07  01</w:t>
            </w:r>
            <w:r>
              <w:rPr>
                <w:rFonts w:ascii="宋体"/>
                <w:spacing w:val="84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 口 7</w:t>
            </w:r>
            <w:r>
              <w:rPr>
                <w:rFonts w:ascii="宋体" w:hAnsi="宋体" w:eastAsia="宋体" w:cs="宋体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关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F0  18  02  07  00</w:t>
            </w:r>
            <w:r>
              <w:rPr>
                <w:rFonts w:ascii="宋体"/>
                <w:spacing w:val="84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 口 8</w:t>
            </w:r>
            <w:r>
              <w:rPr>
                <w:rFonts w:ascii="宋体" w:hAnsi="宋体" w:eastAsia="宋体" w:cs="宋体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开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F0  18  02  08  01</w:t>
            </w:r>
            <w:r>
              <w:rPr>
                <w:rFonts w:ascii="宋体"/>
                <w:spacing w:val="84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 口 8</w:t>
            </w:r>
            <w:r>
              <w:rPr>
                <w:rFonts w:ascii="宋体" w:hAnsi="宋体" w:eastAsia="宋体" w:cs="宋体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关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F0  18  02  08  00</w:t>
            </w:r>
            <w:r>
              <w:rPr>
                <w:rFonts w:ascii="宋体"/>
                <w:spacing w:val="84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exact"/>
        </w:trPr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 w:line="360" w:lineRule="exact"/>
              <w:ind w:left="102" w:right="141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</w:t>
            </w:r>
            <w:r>
              <w:rPr>
                <w:rFonts w:ascii="宋体" w:hAnsi="宋体" w:eastAsia="宋体" w:cs="宋体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口</w:t>
            </w:r>
            <w:r>
              <w:rPr>
                <w:rFonts w:ascii="宋体" w:hAnsi="宋体" w:eastAsia="宋体" w:cs="宋体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时</w:t>
            </w:r>
            <w:r>
              <w:rPr>
                <w:rFonts w:ascii="宋体" w:hAnsi="宋体" w:eastAsia="宋体" w:cs="宋体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序</w:t>
            </w:r>
            <w:r>
              <w:rPr>
                <w:rFonts w:ascii="宋体" w:hAnsi="宋体" w:eastAsia="宋体" w:cs="宋体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全 开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tabs>
                <w:tab w:val="left" w:pos="492"/>
                <w:tab w:val="left" w:pos="881"/>
                <w:tab w:val="left" w:pos="1270"/>
                <w:tab w:val="left" w:pos="1658"/>
                <w:tab w:val="left" w:pos="2047"/>
                <w:tab w:val="left" w:pos="2436"/>
                <w:tab w:val="left" w:pos="2825"/>
              </w:tabs>
              <w:spacing w:before="2" w:line="360" w:lineRule="exact"/>
              <w:ind w:left="103" w:right="10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</w:t>
            </w:r>
            <w:r>
              <w:rPr>
                <w:rFonts w:ascii="宋体"/>
                <w:sz w:val="18"/>
              </w:rPr>
              <w:tab/>
            </w:r>
            <w:r>
              <w:rPr>
                <w:rFonts w:ascii="宋体"/>
                <w:sz w:val="18"/>
              </w:rPr>
              <w:t>20</w:t>
            </w:r>
            <w:r>
              <w:rPr>
                <w:rFonts w:ascii="宋体"/>
                <w:sz w:val="18"/>
              </w:rPr>
              <w:tab/>
            </w:r>
            <w:r>
              <w:rPr>
                <w:rFonts w:ascii="宋体"/>
                <w:sz w:val="18"/>
              </w:rPr>
              <w:t>F0</w:t>
            </w:r>
            <w:r>
              <w:rPr>
                <w:rFonts w:ascii="宋体"/>
                <w:sz w:val="18"/>
              </w:rPr>
              <w:tab/>
            </w:r>
            <w:r>
              <w:rPr>
                <w:rFonts w:ascii="宋体"/>
                <w:sz w:val="18"/>
              </w:rPr>
              <w:t>19</w:t>
            </w:r>
            <w:r>
              <w:rPr>
                <w:rFonts w:ascii="宋体"/>
                <w:sz w:val="18"/>
              </w:rPr>
              <w:tab/>
            </w:r>
            <w:r>
              <w:rPr>
                <w:rFonts w:ascii="宋体"/>
                <w:sz w:val="18"/>
              </w:rPr>
              <w:t>03</w:t>
            </w:r>
            <w:r>
              <w:rPr>
                <w:rFonts w:ascii="宋体"/>
                <w:sz w:val="18"/>
              </w:rPr>
              <w:tab/>
            </w:r>
            <w:r>
              <w:rPr>
                <w:rFonts w:ascii="宋体"/>
                <w:sz w:val="18"/>
              </w:rPr>
              <w:t>FF</w:t>
            </w:r>
            <w:r>
              <w:rPr>
                <w:rFonts w:ascii="宋体"/>
                <w:sz w:val="18"/>
              </w:rPr>
              <w:tab/>
            </w:r>
            <w:r>
              <w:rPr>
                <w:rFonts w:ascii="宋体"/>
                <w:sz w:val="18"/>
              </w:rPr>
              <w:t>FF</w:t>
            </w:r>
            <w:r>
              <w:rPr>
                <w:rFonts w:ascii="宋体"/>
                <w:sz w:val="18"/>
              </w:rPr>
              <w:tab/>
            </w:r>
            <w:r>
              <w:rPr>
                <w:rFonts w:ascii="宋体"/>
                <w:sz w:val="18"/>
              </w:rPr>
              <w:t>01 AC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 w:line="360" w:lineRule="exact"/>
              <w:ind w:left="102" w:right="141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</w:t>
            </w:r>
            <w:r>
              <w:rPr>
                <w:rFonts w:ascii="宋体" w:hAnsi="宋体" w:eastAsia="宋体" w:cs="宋体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口</w:t>
            </w:r>
            <w:r>
              <w:rPr>
                <w:rFonts w:ascii="宋体" w:hAnsi="宋体" w:eastAsia="宋体" w:cs="宋体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时</w:t>
            </w:r>
            <w:r>
              <w:rPr>
                <w:rFonts w:ascii="宋体" w:hAnsi="宋体" w:eastAsia="宋体" w:cs="宋体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序</w:t>
            </w:r>
            <w:r>
              <w:rPr>
                <w:rFonts w:ascii="宋体" w:hAnsi="宋体" w:eastAsia="宋体" w:cs="宋体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全 关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tabs>
                <w:tab w:val="left" w:pos="511"/>
                <w:tab w:val="left" w:pos="922"/>
                <w:tab w:val="left" w:pos="1330"/>
                <w:tab w:val="left" w:pos="1740"/>
                <w:tab w:val="left" w:pos="2148"/>
                <w:tab w:val="left" w:pos="2558"/>
                <w:tab w:val="left" w:pos="2966"/>
              </w:tabs>
              <w:spacing w:before="2" w:line="360" w:lineRule="exact"/>
              <w:ind w:left="103" w:right="101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</w:t>
            </w:r>
            <w:r>
              <w:rPr>
                <w:rFonts w:ascii="宋体"/>
                <w:sz w:val="18"/>
              </w:rPr>
              <w:tab/>
            </w:r>
            <w:r>
              <w:rPr>
                <w:rFonts w:ascii="宋体"/>
                <w:sz w:val="18"/>
              </w:rPr>
              <w:t>20</w:t>
            </w:r>
            <w:r>
              <w:rPr>
                <w:rFonts w:ascii="宋体"/>
                <w:sz w:val="18"/>
              </w:rPr>
              <w:tab/>
            </w:r>
            <w:r>
              <w:rPr>
                <w:rFonts w:ascii="宋体"/>
                <w:sz w:val="18"/>
              </w:rPr>
              <w:t>F0</w:t>
            </w:r>
            <w:r>
              <w:rPr>
                <w:rFonts w:ascii="宋体"/>
                <w:sz w:val="18"/>
              </w:rPr>
              <w:tab/>
            </w:r>
            <w:r>
              <w:rPr>
                <w:rFonts w:ascii="宋体"/>
                <w:sz w:val="18"/>
              </w:rPr>
              <w:t>19</w:t>
            </w:r>
            <w:r>
              <w:rPr>
                <w:rFonts w:ascii="宋体"/>
                <w:sz w:val="18"/>
              </w:rPr>
              <w:tab/>
            </w:r>
            <w:r>
              <w:rPr>
                <w:rFonts w:ascii="宋体"/>
                <w:spacing w:val="-1"/>
                <w:sz w:val="18"/>
              </w:rPr>
              <w:t>03</w:t>
            </w:r>
            <w:r>
              <w:rPr>
                <w:rFonts w:ascii="宋体"/>
                <w:spacing w:val="-1"/>
                <w:sz w:val="18"/>
              </w:rPr>
              <w:tab/>
            </w:r>
            <w:r>
              <w:rPr>
                <w:rFonts w:ascii="宋体"/>
                <w:sz w:val="18"/>
              </w:rPr>
              <w:t>FF</w:t>
            </w:r>
            <w:r>
              <w:rPr>
                <w:rFonts w:ascii="宋体"/>
                <w:sz w:val="18"/>
              </w:rPr>
              <w:tab/>
            </w:r>
            <w:r>
              <w:rPr>
                <w:rFonts w:ascii="宋体"/>
                <w:sz w:val="18"/>
              </w:rPr>
              <w:t>00</w:t>
            </w:r>
            <w:r>
              <w:rPr>
                <w:rFonts w:ascii="宋体"/>
                <w:sz w:val="18"/>
              </w:rPr>
              <w:tab/>
            </w:r>
            <w:r>
              <w:rPr>
                <w:rFonts w:ascii="宋体"/>
                <w:sz w:val="18"/>
              </w:rPr>
              <w:t>02 AC</w:t>
            </w:r>
          </w:p>
        </w:tc>
      </w:tr>
    </w:tbl>
    <w:p>
      <w:pPr>
        <w:spacing w:before="6" w:line="240" w:lineRule="auto"/>
        <w:rPr>
          <w:rFonts w:ascii="宋体" w:hAnsi="宋体" w:eastAsia="宋体" w:cs="宋体"/>
          <w:b/>
          <w:bCs/>
          <w:sz w:val="18"/>
          <w:szCs w:val="18"/>
        </w:rPr>
      </w:pPr>
    </w:p>
    <w:p>
      <w:pPr>
        <w:spacing w:line="1930" w:lineRule="exact"/>
        <w:ind w:left="145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38"/>
          <w:sz w:val="20"/>
          <w:szCs w:val="20"/>
        </w:rPr>
        <w:pict>
          <v:group id="_x0000_s10317" o:spid="_x0000_s10317" o:spt="203" style="height:96.5pt;width:524.15pt;" coordsize="10483,1930">
            <o:lock v:ext="edit"/>
            <v:group id="_x0000_s10318" o:spid="_x0000_s10318" o:spt="203" style="position:absolute;left:29;top:1284;height:2;width:9243;" coordorigin="29,1284" coordsize="9243,2">
              <o:lock v:ext="edit"/>
              <v:shape id="_x0000_s10319" o:spid="_x0000_s10319" style="position:absolute;left:29;top:1284;height:2;width:9243;" filled="f" stroked="t" coordorigin="29,1284" coordsize="9243,0" path="m29,1284l9272,1284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320" o:spid="_x0000_s10320" o:spt="75" type="#_x0000_t75" style="position:absolute;left:8960;top:0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321" o:spid="_x0000_s10321" o:spt="203" style="position:absolute;left:9320;top:359;height:970;width:562;" coordorigin="9320,359" coordsize="562,970">
              <o:lock v:ext="edit"/>
              <v:shape id="_x0000_s10322" o:spid="_x0000_s10322" style="position:absolute;left:9320;top:359;height:970;width:562;" fillcolor="#4AACC5" filled="t" stroked="f" coordorigin="9320,359" coordsize="562,970" path="m9320,359l9882,359,9882,1329,9320,1329,9320,35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323" o:spid="_x0000_s10323" o:spt="203" style="position:absolute;left:9290;top:330;height:1030;width:623;" coordorigin="9290,330" coordsize="623,1030">
              <o:lock v:ext="edit"/>
              <v:shape id="_x0000_s10324" o:spid="_x0000_s10324" style="position:absolute;left:9290;top:330;height:1030;width:623;" fillcolor="#F1F1F1" filled="t" stroked="f" coordorigin="9290,330" coordsize="623,1030" path="m9913,1360l9290,1360,9290,330,9913,330,9913,360,9350,360,9320,390,9350,390,9350,1300,9320,1300,9350,1330,9913,1330,9913,1360xe">
                <v:path arrowok="t"/>
                <v:fill on="t" focussize="0,0"/>
                <v:stroke on="f"/>
                <v:imagedata o:title=""/>
                <o:lock v:ext="edit"/>
              </v:shape>
              <v:shape id="_x0000_s10325" o:spid="_x0000_s10325" style="position:absolute;left:9290;top:330;height:1030;width:623;" fillcolor="#F1F1F1" filled="t" stroked="f" coordorigin="9290,330" coordsize="623,1030" path="m9350,390l9320,390,9350,360,9350,390xe">
                <v:path arrowok="t"/>
                <v:fill on="t" focussize="0,0"/>
                <v:stroke on="f"/>
                <v:imagedata o:title=""/>
                <o:lock v:ext="edit"/>
              </v:shape>
              <v:shape id="_x0000_s10326" o:spid="_x0000_s10326" style="position:absolute;left:9290;top:330;height:1030;width:623;" fillcolor="#F1F1F1" filled="t" stroked="f" coordorigin="9290,330" coordsize="623,1030" path="m9853,390l9350,390,9350,360,9853,360,9853,390xe">
                <v:path arrowok="t"/>
                <v:fill on="t" focussize="0,0"/>
                <v:stroke on="f"/>
                <v:imagedata o:title=""/>
                <o:lock v:ext="edit"/>
              </v:shape>
              <v:shape id="_x0000_s10327" o:spid="_x0000_s10327" style="position:absolute;left:9290;top:330;height:1030;width:623;" fillcolor="#F1F1F1" filled="t" stroked="f" coordorigin="9290,330" coordsize="623,1030" path="m9853,1330l9853,360,9883,390,9913,390,9913,1300,9883,1300,9853,1330xe">
                <v:path arrowok="t"/>
                <v:fill on="t" focussize="0,0"/>
                <v:stroke on="f"/>
                <v:imagedata o:title=""/>
                <o:lock v:ext="edit"/>
              </v:shape>
              <v:shape id="_x0000_s10328" o:spid="_x0000_s10328" style="position:absolute;left:9290;top:330;height:1030;width:623;" fillcolor="#F1F1F1" filled="t" stroked="f" coordorigin="9290,330" coordsize="623,1030" path="m9913,390l9883,390,9853,360,9913,360,9913,390xe">
                <v:path arrowok="t"/>
                <v:fill on="t" focussize="0,0"/>
                <v:stroke on="f"/>
                <v:imagedata o:title=""/>
                <o:lock v:ext="edit"/>
              </v:shape>
              <v:shape id="_x0000_s10329" o:spid="_x0000_s10329" style="position:absolute;left:9290;top:330;height:1030;width:623;" fillcolor="#F1F1F1" filled="t" stroked="f" coordorigin="9290,330" coordsize="623,1030" path="m9350,1330l9320,1300,9350,1300,9350,1330xe">
                <v:path arrowok="t"/>
                <v:fill on="t" focussize="0,0"/>
                <v:stroke on="f"/>
                <v:imagedata o:title=""/>
                <o:lock v:ext="edit"/>
              </v:shape>
              <v:shape id="_x0000_s10330" o:spid="_x0000_s10330" style="position:absolute;left:9290;top:330;height:1030;width:623;" fillcolor="#F1F1F1" filled="t" stroked="f" coordorigin="9290,330" coordsize="623,1030" path="m9853,1330l9350,1330,9350,1300,9853,1300,9853,1330xe">
                <v:path arrowok="t"/>
                <v:fill on="t" focussize="0,0"/>
                <v:stroke on="f"/>
                <v:imagedata o:title=""/>
                <o:lock v:ext="edit"/>
              </v:shape>
              <v:shape id="_x0000_s10331" o:spid="_x0000_s10331" style="position:absolute;left:9290;top:330;height:1030;width:623;" fillcolor="#F1F1F1" filled="t" stroked="f" coordorigin="9290,330" coordsize="623,1030" path="m9913,1330l9853,1330,9883,1300,9913,1300,9913,1330xe">
                <v:path arrowok="t"/>
                <v:fill on="t" focussize="0,0"/>
                <v:stroke on="f"/>
                <v:imagedata o:title=""/>
                <o:lock v:ext="edit"/>
              </v:shape>
              <v:shape id="_x0000_s10332" o:spid="_x0000_s10332" o:spt="202" type="#_x0000_t202" style="position:absolute;left:9320;top:359;height:925;width:56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172" w:right="0" w:firstLine="0"/>
                        <w:jc w:val="left"/>
                        <w:rPr>
                          <w:rFonts w:ascii="Calibri" w:hAnsi="Calibri" w:eastAsia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1"/>
                        </w:rPr>
                        <w:t>1</w:t>
                      </w:r>
                      <w:r>
                        <w:rPr>
                          <w:rFonts w:ascii="Calibri"/>
                          <w:w w:val="99"/>
                          <w:sz w:val="21"/>
                        </w:rPr>
                        <w:t>3</w:t>
                      </w:r>
                    </w:p>
                  </w:txbxContent>
                </v:textbox>
              </v:shape>
              <v:shape id="_x0000_s10333" o:spid="_x0000_s10333" o:spt="202" type="#_x0000_t202" style="position:absolute;left:0;top:0;height:1930;width:1048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80"/>
                        <w:ind w:left="27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w w:val="99"/>
                          <w:sz w:val="18"/>
                          <w:szCs w:val="18"/>
                        </w:rPr>
                        <w:t>注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-4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为广播</w:t>
                      </w:r>
                      <w:r>
                        <w:rPr>
                          <w:rFonts w:ascii="宋体" w:hAnsi="宋体" w:eastAsia="宋体" w:cs="宋体"/>
                          <w:spacing w:val="-4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宋体" w:hAnsi="宋体" w:eastAsia="宋体" w:cs="宋体"/>
                          <w:spacing w:val="-4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号，多台设备使用时请写入具体</w:t>
                      </w:r>
                      <w:r>
                        <w:rPr>
                          <w:rFonts w:ascii="宋体" w:hAnsi="宋体" w:eastAsia="宋体" w:cs="宋体"/>
                          <w:spacing w:val="-4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宋体" w:hAnsi="宋体" w:eastAsia="宋体" w:cs="宋体"/>
                          <w:spacing w:val="-4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号，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宋体" w:hAnsi="宋体" w:eastAsia="宋体" w:cs="宋体"/>
                          <w:spacing w:val="-4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号范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围</w:t>
                      </w:r>
                      <w:r>
                        <w:rPr>
                          <w:rFonts w:ascii="宋体" w:hAnsi="宋体" w:eastAsia="宋体" w:cs="宋体"/>
                          <w:spacing w:val="-5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为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5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-7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20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-7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20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-7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宋体" w:hAnsi="宋体" w:eastAsia="宋体" w:cs="宋体"/>
                          <w:spacing w:val="-6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after="0" w:line="1930" w:lineRule="exact"/>
        <w:rPr>
          <w:rFonts w:ascii="宋体" w:hAnsi="宋体" w:eastAsia="宋体" w:cs="宋体"/>
          <w:sz w:val="20"/>
          <w:szCs w:val="20"/>
        </w:rPr>
        <w:sectPr>
          <w:pgSz w:w="11910" w:h="8400" w:orient="landscape"/>
          <w:pgMar w:top="1320" w:right="0" w:bottom="0" w:left="960" w:header="3" w:footer="0" w:gutter="0"/>
          <w:cols w:space="720" w:num="1"/>
        </w:sectPr>
      </w:pPr>
    </w:p>
    <w:p>
      <w:pPr>
        <w:spacing w:before="0" w:line="267" w:lineRule="exact"/>
        <w:ind w:left="1132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pict>
          <v:group id="_x0000_s10334" o:spid="_x0000_s10334" o:spt="203" style="position:absolute;left:0pt;margin-left:8.25pt;margin-top:309.75pt;height:96.5pt;width:516.55pt;mso-position-horizontal-relative:page;mso-position-vertical-relative:page;z-index:-251653120;mso-width-relative:page;mso-height-relative:page;" coordorigin="165,6195" coordsize="10331,1930">
            <o:lock v:ext="edit"/>
            <v:group id="_x0000_s10335" o:spid="_x0000_s10335" o:spt="203" style="position:absolute;left:1134;top:7539;height:2;width:9333;" coordorigin="1134,7539" coordsize="9333,2">
              <o:lock v:ext="edit"/>
              <v:shape id="_x0000_s10336" o:spid="_x0000_s10336" style="position:absolute;left:1134;top:7539;height:2;width:9333;" filled="f" stroked="t" coordorigin="1134,7539" coordsize="9333,0" path="m1134,7539l10467,7539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337" o:spid="_x0000_s10337" o:spt="75" type="#_x0000_t75" style="position:absolute;left:165;top:6195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338" o:spid="_x0000_s10338" o:spt="203" style="position:absolute;left:526;top:6554;height:970;width:562;" coordorigin="526,6554" coordsize="562,970">
              <o:lock v:ext="edit"/>
              <v:shape id="_x0000_s10339" o:spid="_x0000_s10339" style="position:absolute;left:526;top:6554;height:970;width:562;" fillcolor="#4AACC5" filled="t" stroked="f" coordorigin="526,6554" coordsize="562,970" path="m526,6554l1087,6554,1087,7524,526,7524,526,655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340" o:spid="_x0000_s10340" o:spt="203" style="position:absolute;left:495;top:6525;height:1030;width:623;" coordorigin="495,6525" coordsize="623,1030">
              <o:lock v:ext="edit"/>
              <v:shape id="_x0000_s10341" o:spid="_x0000_s10341" style="position:absolute;left:495;top:6525;height:1030;width:623;" fillcolor="#F1F1F1" filled="t" stroked="f" coordorigin="495,6525" coordsize="623,1030" path="m1118,7555l495,7555,495,6525,1118,6525,1118,6555,555,6555,525,6585,555,6585,555,7495,525,7495,555,7525,1118,7525,1118,7555xe">
                <v:path arrowok="t"/>
                <v:fill on="t" focussize="0,0"/>
                <v:stroke on="f"/>
                <v:imagedata o:title=""/>
                <o:lock v:ext="edit"/>
              </v:shape>
              <v:shape id="_x0000_s10342" o:spid="_x0000_s10342" style="position:absolute;left:495;top:6525;height:1030;width:623;" fillcolor="#F1F1F1" filled="t" stroked="f" coordorigin="495,6525" coordsize="623,1030" path="m555,6585l525,6585,555,6555,555,6585xe">
                <v:path arrowok="t"/>
                <v:fill on="t" focussize="0,0"/>
                <v:stroke on="f"/>
                <v:imagedata o:title=""/>
                <o:lock v:ext="edit"/>
              </v:shape>
              <v:shape id="_x0000_s10343" o:spid="_x0000_s10343" style="position:absolute;left:495;top:6525;height:1030;width:623;" fillcolor="#F1F1F1" filled="t" stroked="f" coordorigin="495,6525" coordsize="623,1030" path="m1058,6585l555,6585,555,6555,1058,6555,1058,6585xe">
                <v:path arrowok="t"/>
                <v:fill on="t" focussize="0,0"/>
                <v:stroke on="f"/>
                <v:imagedata o:title=""/>
                <o:lock v:ext="edit"/>
              </v:shape>
              <v:shape id="_x0000_s10344" o:spid="_x0000_s10344" style="position:absolute;left:495;top:6525;height:1030;width:623;" fillcolor="#F1F1F1" filled="t" stroked="f" coordorigin="495,6525" coordsize="623,1030" path="m1058,7525l1058,6555,1088,6585,1118,6585,1118,7495,1088,7495,1058,7525xe">
                <v:path arrowok="t"/>
                <v:fill on="t" focussize="0,0"/>
                <v:stroke on="f"/>
                <v:imagedata o:title=""/>
                <o:lock v:ext="edit"/>
              </v:shape>
              <v:shape id="_x0000_s10345" o:spid="_x0000_s10345" style="position:absolute;left:495;top:6525;height:1030;width:623;" fillcolor="#F1F1F1" filled="t" stroked="f" coordorigin="495,6525" coordsize="623,1030" path="m1118,6585l1088,6585,1058,6555,1118,6555,1118,6585xe">
                <v:path arrowok="t"/>
                <v:fill on="t" focussize="0,0"/>
                <v:stroke on="f"/>
                <v:imagedata o:title=""/>
                <o:lock v:ext="edit"/>
              </v:shape>
              <v:shape id="_x0000_s10346" o:spid="_x0000_s10346" style="position:absolute;left:495;top:6525;height:1030;width:623;" fillcolor="#F1F1F1" filled="t" stroked="f" coordorigin="495,6525" coordsize="623,1030" path="m555,7525l525,7495,555,7495,555,7525xe">
                <v:path arrowok="t"/>
                <v:fill on="t" focussize="0,0"/>
                <v:stroke on="f"/>
                <v:imagedata o:title=""/>
                <o:lock v:ext="edit"/>
              </v:shape>
              <v:shape id="_x0000_s10347" o:spid="_x0000_s10347" style="position:absolute;left:495;top:6525;height:1030;width:623;" fillcolor="#F1F1F1" filled="t" stroked="f" coordorigin="495,6525" coordsize="623,1030" path="m1058,7525l555,7525,555,7495,1058,7495,1058,7525xe">
                <v:path arrowok="t"/>
                <v:fill on="t" focussize="0,0"/>
                <v:stroke on="f"/>
                <v:imagedata o:title=""/>
                <o:lock v:ext="edit"/>
              </v:shape>
              <v:shape id="_x0000_s10348" o:spid="_x0000_s10348" style="position:absolute;left:495;top:6525;height:1030;width:623;" fillcolor="#F1F1F1" filled="t" stroked="f" coordorigin="495,6525" coordsize="623,1030" path="m1118,7525l1058,7525,1088,7495,1118,7495,1118,7525xe">
                <v:path arrowok="t"/>
                <v:fill on="t" focussize="0,0"/>
                <v:stroke on="f"/>
                <v:imagedata o:title=""/>
                <o:lock v:ext="edit"/>
              </v:shape>
              <v:shape id="_x0000_s10349" o:spid="_x0000_s10349" o:spt="202" type="#_x0000_t202" style="position:absolute;left:526;top:6554;height:985;width:56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172" w:right="0" w:firstLine="0"/>
                        <w:jc w:val="left"/>
                        <w:rPr>
                          <w:rFonts w:ascii="Calibri" w:hAnsi="Calibri" w:eastAsia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1"/>
                        </w:rPr>
                        <w:t>1</w:t>
                      </w:r>
                      <w:r>
                        <w:rPr>
                          <w:rFonts w:ascii="Calibri"/>
                          <w:w w:val="99"/>
                          <w:sz w:val="21"/>
                        </w:rPr>
                        <w:t>4</w:t>
                      </w:r>
                    </w:p>
                  </w:txbxContent>
                </v:textbox>
              </v:shape>
              <v:shape id="_x0000_s10350" o:spid="_x0000_s10350" o:spt="202" type="#_x0000_t202" style="position:absolute;left:165;top:6195;height:1930;width:1033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9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967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w w:val="99"/>
                          <w:sz w:val="18"/>
                          <w:szCs w:val="18"/>
                        </w:rPr>
                        <w:t>注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-4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为广播</w:t>
                      </w:r>
                      <w:r>
                        <w:rPr>
                          <w:rFonts w:ascii="宋体" w:hAnsi="宋体" w:eastAsia="宋体" w:cs="宋体"/>
                          <w:spacing w:val="-4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宋体" w:hAnsi="宋体" w:eastAsia="宋体" w:cs="宋体"/>
                          <w:spacing w:val="-4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号，多台设备使用时请写入具体</w:t>
                      </w:r>
                      <w:r>
                        <w:rPr>
                          <w:rFonts w:ascii="宋体" w:hAnsi="宋体" w:eastAsia="宋体" w:cs="宋体"/>
                          <w:spacing w:val="-4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宋体" w:hAnsi="宋体" w:eastAsia="宋体" w:cs="宋体"/>
                          <w:spacing w:val="-4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号，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宋体" w:hAnsi="宋体" w:eastAsia="宋体" w:cs="宋体"/>
                          <w:spacing w:val="-4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号范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围</w:t>
                      </w:r>
                      <w:r>
                        <w:rPr>
                          <w:rFonts w:ascii="宋体" w:hAnsi="宋体" w:eastAsia="宋体" w:cs="宋体"/>
                          <w:spacing w:val="-5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为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5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-7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20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-7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20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-7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宋体" w:hAnsi="宋体" w:eastAsia="宋体" w:cs="宋体"/>
                          <w:spacing w:val="-6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通讯协议：控制指令</w:t>
      </w:r>
    </w:p>
    <w:p>
      <w:pPr>
        <w:spacing w:before="122"/>
        <w:ind w:left="1456" w:right="0" w:firstLine="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z w:val="18"/>
          <w:szCs w:val="18"/>
        </w:rPr>
        <w:t>指</w:t>
      </w:r>
      <w:r>
        <w:rPr>
          <w:rFonts w:ascii="宋体" w:hAnsi="宋体" w:eastAsia="宋体" w:cs="宋体"/>
          <w:b/>
          <w:bCs/>
          <w:spacing w:val="-51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令</w:t>
      </w:r>
      <w:r>
        <w:rPr>
          <w:rFonts w:ascii="宋体" w:hAnsi="宋体" w:eastAsia="宋体" w:cs="宋体"/>
          <w:b/>
          <w:bCs/>
          <w:spacing w:val="-51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集</w:t>
      </w:r>
      <w:r>
        <w:rPr>
          <w:rFonts w:ascii="宋体" w:hAnsi="宋体" w:eastAsia="宋体" w:cs="宋体"/>
          <w:b/>
          <w:bCs/>
          <w:spacing w:val="-51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二</w:t>
      </w:r>
    </w:p>
    <w:p>
      <w:pPr>
        <w:spacing w:before="5" w:line="240" w:lineRule="auto"/>
        <w:rPr>
          <w:rFonts w:ascii="宋体" w:hAnsi="宋体" w:eastAsia="宋体" w:cs="宋体"/>
          <w:b/>
          <w:bCs/>
          <w:sz w:val="3"/>
          <w:szCs w:val="3"/>
        </w:rPr>
      </w:pPr>
    </w:p>
    <w:tbl>
      <w:tblPr>
        <w:tblStyle w:val="8"/>
        <w:tblW w:w="0" w:type="auto"/>
        <w:tblInd w:w="14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6"/>
        <w:gridCol w:w="717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指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令</w:t>
            </w:r>
          </w:p>
        </w:tc>
        <w:tc>
          <w:tcPr>
            <w:tcW w:w="7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容</w:t>
            </w:r>
            <w:r>
              <w:rPr>
                <w:rFonts w:ascii="宋体" w:hAnsi="宋体" w:eastAsia="宋体" w:cs="宋体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（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数据皆为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16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进制字节）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口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12</w:t>
            </w:r>
            <w:r>
              <w:rPr>
                <w:rFonts w:ascii="宋体" w:hAnsi="宋体" w:eastAsia="宋体" w:cs="宋体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互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锁</w:t>
            </w:r>
          </w:p>
        </w:tc>
        <w:tc>
          <w:tcPr>
            <w:tcW w:w="7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ID  CC  04  00  1F  01  01</w:t>
            </w:r>
            <w:r>
              <w:rPr>
                <w:rFonts w:ascii="宋体"/>
                <w:spacing w:val="82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口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12</w:t>
            </w:r>
            <w:r>
              <w:rPr>
                <w:rFonts w:ascii="宋体" w:hAnsi="宋体" w:eastAsia="宋体" w:cs="宋体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解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锁</w:t>
            </w:r>
          </w:p>
        </w:tc>
        <w:tc>
          <w:tcPr>
            <w:tcW w:w="7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ID  CC  04  00  1F  01  00</w:t>
            </w:r>
            <w:r>
              <w:rPr>
                <w:rFonts w:ascii="宋体"/>
                <w:spacing w:val="82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口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34</w:t>
            </w:r>
            <w:r>
              <w:rPr>
                <w:rFonts w:ascii="宋体" w:hAnsi="宋体" w:eastAsia="宋体" w:cs="宋体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互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锁</w:t>
            </w:r>
          </w:p>
        </w:tc>
        <w:tc>
          <w:tcPr>
            <w:tcW w:w="7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ID  CC  04  00  1F  01  02</w:t>
            </w:r>
            <w:r>
              <w:rPr>
                <w:rFonts w:ascii="宋体"/>
                <w:spacing w:val="82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口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34</w:t>
            </w:r>
            <w:r>
              <w:rPr>
                <w:rFonts w:ascii="宋体" w:hAnsi="宋体" w:eastAsia="宋体" w:cs="宋体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解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锁</w:t>
            </w:r>
          </w:p>
        </w:tc>
        <w:tc>
          <w:tcPr>
            <w:tcW w:w="7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ID  CC  04  00  1F  01  00</w:t>
            </w:r>
            <w:r>
              <w:rPr>
                <w:rFonts w:ascii="宋体"/>
                <w:spacing w:val="82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8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口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56</w:t>
            </w:r>
            <w:r>
              <w:rPr>
                <w:rFonts w:ascii="宋体" w:hAnsi="宋体" w:eastAsia="宋体" w:cs="宋体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互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锁</w:t>
            </w:r>
          </w:p>
        </w:tc>
        <w:tc>
          <w:tcPr>
            <w:tcW w:w="7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8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ID  CC  04  00  1F  01  04</w:t>
            </w:r>
            <w:r>
              <w:rPr>
                <w:rFonts w:ascii="宋体"/>
                <w:spacing w:val="82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口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56</w:t>
            </w:r>
            <w:r>
              <w:rPr>
                <w:rFonts w:ascii="宋体" w:hAnsi="宋体" w:eastAsia="宋体" w:cs="宋体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解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锁</w:t>
            </w:r>
          </w:p>
        </w:tc>
        <w:tc>
          <w:tcPr>
            <w:tcW w:w="7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ID  CC  04  00  1F  01  00</w:t>
            </w:r>
            <w:r>
              <w:rPr>
                <w:rFonts w:ascii="宋体"/>
                <w:spacing w:val="82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口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78</w:t>
            </w:r>
            <w:r>
              <w:rPr>
                <w:rFonts w:ascii="宋体" w:hAnsi="宋体" w:eastAsia="宋体" w:cs="宋体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互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锁</w:t>
            </w:r>
          </w:p>
        </w:tc>
        <w:tc>
          <w:tcPr>
            <w:tcW w:w="7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ID  CC  04  00  1F  01  08</w:t>
            </w:r>
            <w:r>
              <w:rPr>
                <w:rFonts w:ascii="宋体"/>
                <w:spacing w:val="82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口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78</w:t>
            </w:r>
            <w:r>
              <w:rPr>
                <w:rFonts w:ascii="宋体" w:hAnsi="宋体" w:eastAsia="宋体" w:cs="宋体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解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锁</w:t>
            </w:r>
          </w:p>
        </w:tc>
        <w:tc>
          <w:tcPr>
            <w:tcW w:w="7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ID  CC  04  00  1F  01  00</w:t>
            </w:r>
            <w:r>
              <w:rPr>
                <w:rFonts w:ascii="宋体"/>
                <w:spacing w:val="82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面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板</w:t>
            </w:r>
            <w:r>
              <w:rPr>
                <w:rFonts w:ascii="宋体" w:hAnsi="宋体" w:eastAsia="宋体" w:cs="宋体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按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键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锁</w:t>
            </w:r>
            <w:r>
              <w:rPr>
                <w:rFonts w:ascii="宋体" w:hAnsi="宋体" w:eastAsia="宋体" w:cs="宋体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定</w:t>
            </w:r>
          </w:p>
        </w:tc>
        <w:tc>
          <w:tcPr>
            <w:tcW w:w="7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F0  CF  01  00</w:t>
            </w:r>
            <w:r>
              <w:rPr>
                <w:rFonts w:ascii="宋体"/>
                <w:spacing w:val="85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6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面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板</w:t>
            </w:r>
            <w:r>
              <w:rPr>
                <w:rFonts w:ascii="宋体" w:hAnsi="宋体" w:eastAsia="宋体" w:cs="宋体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按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键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开</w:t>
            </w:r>
            <w:r>
              <w:rPr>
                <w:rFonts w:ascii="宋体" w:hAnsi="宋体" w:eastAsia="宋体" w:cs="宋体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锁</w:t>
            </w:r>
          </w:p>
        </w:tc>
        <w:tc>
          <w:tcPr>
            <w:tcW w:w="7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8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  20  F0  CF  01  01</w:t>
            </w:r>
            <w:r>
              <w:rPr>
                <w:rFonts w:ascii="宋体"/>
                <w:spacing w:val="85"/>
                <w:sz w:val="18"/>
              </w:rPr>
              <w:t xml:space="preserve"> </w:t>
            </w:r>
            <w:r>
              <w:rPr>
                <w:rFonts w:ascii="宋体"/>
                <w:sz w:val="18"/>
              </w:rPr>
              <w:t>AC</w:t>
            </w:r>
          </w:p>
        </w:tc>
      </w:tr>
    </w:tbl>
    <w:p>
      <w:pPr>
        <w:spacing w:after="0" w:line="240" w:lineRule="auto"/>
        <w:jc w:val="left"/>
        <w:rPr>
          <w:rFonts w:ascii="宋体" w:hAnsi="宋体" w:eastAsia="宋体" w:cs="宋体"/>
          <w:sz w:val="18"/>
          <w:szCs w:val="18"/>
        </w:rPr>
        <w:sectPr>
          <w:pgSz w:w="11910" w:h="8400" w:orient="landscape"/>
          <w:pgMar w:top="1520" w:right="1300" w:bottom="0" w:left="0" w:header="0" w:footer="0" w:gutter="0"/>
          <w:cols w:space="720" w:num="1"/>
        </w:sectPr>
      </w:pPr>
    </w:p>
    <w:p>
      <w:pPr>
        <w:spacing w:before="40"/>
        <w:ind w:left="384" w:right="2401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通讯协议：控制指令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14"/>
          <w:szCs w:val="14"/>
        </w:rPr>
      </w:pPr>
    </w:p>
    <w:p>
      <w:pPr>
        <w:spacing w:before="0"/>
        <w:ind w:left="592" w:right="2401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端</w:t>
      </w:r>
      <w:r>
        <w:rPr>
          <w:rFonts w:ascii="宋体" w:hAnsi="宋体" w:eastAsia="宋体" w:cs="宋体"/>
          <w:b/>
          <w:bCs/>
          <w:spacing w:val="-65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sz w:val="21"/>
          <w:szCs w:val="21"/>
        </w:rPr>
        <w:t>口</w:t>
      </w:r>
      <w:r>
        <w:rPr>
          <w:rFonts w:ascii="宋体" w:hAnsi="宋体" w:eastAsia="宋体" w:cs="宋体"/>
          <w:b/>
          <w:bCs/>
          <w:spacing w:val="-68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sz w:val="21"/>
          <w:szCs w:val="21"/>
        </w:rPr>
        <w:t>组</w:t>
      </w:r>
      <w:r>
        <w:rPr>
          <w:rFonts w:ascii="宋体" w:hAnsi="宋体" w:eastAsia="宋体" w:cs="宋体"/>
          <w:b/>
          <w:bCs/>
          <w:spacing w:val="-65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sz w:val="21"/>
          <w:szCs w:val="21"/>
        </w:rPr>
        <w:t>合</w:t>
      </w:r>
      <w:r>
        <w:rPr>
          <w:rFonts w:ascii="宋体" w:hAnsi="宋体" w:eastAsia="宋体" w:cs="宋体"/>
          <w:b/>
          <w:bCs/>
          <w:spacing w:val="-68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sz w:val="21"/>
          <w:szCs w:val="21"/>
        </w:rPr>
        <w:t>操</w:t>
      </w:r>
      <w:r>
        <w:rPr>
          <w:rFonts w:ascii="宋体" w:hAnsi="宋体" w:eastAsia="宋体" w:cs="宋体"/>
          <w:b/>
          <w:bCs/>
          <w:spacing w:val="-65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sz w:val="21"/>
          <w:szCs w:val="21"/>
        </w:rPr>
        <w:t>作</w:t>
      </w:r>
      <w:r>
        <w:rPr>
          <w:rFonts w:ascii="宋体" w:hAnsi="宋体" w:eastAsia="宋体" w:cs="宋体"/>
          <w:b/>
          <w:bCs/>
          <w:spacing w:val="-68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sz w:val="21"/>
          <w:szCs w:val="21"/>
        </w:rPr>
        <w:t>指</w:t>
      </w:r>
      <w:r>
        <w:rPr>
          <w:rFonts w:ascii="宋体" w:hAnsi="宋体" w:eastAsia="宋体" w:cs="宋体"/>
          <w:b/>
          <w:bCs/>
          <w:spacing w:val="-65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sz w:val="21"/>
          <w:szCs w:val="21"/>
        </w:rPr>
        <w:t>令</w:t>
      </w:r>
      <w:r>
        <w:rPr>
          <w:rFonts w:ascii="宋体" w:hAnsi="宋体" w:eastAsia="宋体" w:cs="宋体"/>
          <w:b/>
          <w:bCs/>
          <w:spacing w:val="22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sz w:val="21"/>
          <w:szCs w:val="21"/>
        </w:rPr>
        <w:t>（可进行延时操作）</w:t>
      </w:r>
    </w:p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spacing w:before="9" w:line="240" w:lineRule="auto"/>
        <w:rPr>
          <w:rFonts w:ascii="宋体" w:hAnsi="宋体" w:eastAsia="宋体" w:cs="宋体"/>
          <w:b/>
          <w:bCs/>
          <w:sz w:val="10"/>
          <w:szCs w:val="10"/>
        </w:rPr>
      </w:pPr>
    </w:p>
    <w:tbl>
      <w:tblPr>
        <w:tblStyle w:val="8"/>
        <w:tblW w:w="0" w:type="auto"/>
        <w:tblInd w:w="52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7"/>
        <w:gridCol w:w="360"/>
        <w:gridCol w:w="360"/>
        <w:gridCol w:w="356"/>
        <w:gridCol w:w="527"/>
        <w:gridCol w:w="1800"/>
        <w:gridCol w:w="1710"/>
        <w:gridCol w:w="1481"/>
        <w:gridCol w:w="1577"/>
      </w:tblGrid>
      <w:tr>
        <w:trPr>
          <w:trHeight w:val="322" w:hRule="exact"/>
        </w:trPr>
        <w:tc>
          <w:tcPr>
            <w:tcW w:w="145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内容（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数据皆为</w:t>
            </w:r>
          </w:p>
        </w:tc>
        <w:tc>
          <w:tcPr>
            <w:tcW w:w="7095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45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16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进制字节）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20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F0</w:t>
            </w:r>
          </w:p>
        </w:tc>
        <w:tc>
          <w:tcPr>
            <w:tcW w:w="35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19</w:t>
            </w:r>
          </w:p>
        </w:tc>
        <w:tc>
          <w:tcPr>
            <w:tcW w:w="5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9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03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端口有效选择字节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端口状态操作字节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延时参数字节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94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AC</w:t>
            </w:r>
          </w:p>
        </w:tc>
      </w:tr>
    </w:tbl>
    <w:p>
      <w:pPr>
        <w:spacing w:before="4" w:line="240" w:lineRule="auto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spacing w:before="44"/>
        <w:ind w:left="592" w:right="2401" w:firstLine="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z w:val="18"/>
          <w:szCs w:val="18"/>
        </w:rPr>
        <w:t>端口有效选择字节：</w:t>
      </w:r>
    </w:p>
    <w:p>
      <w:pPr>
        <w:pStyle w:val="5"/>
        <w:spacing w:before="143" w:line="367" w:lineRule="auto"/>
        <w:ind w:right="1438" w:firstLine="420"/>
        <w:jc w:val="left"/>
      </w:pPr>
      <w:r>
        <w:t>用以指明设备的哪些端口进行操作，其</w:t>
      </w:r>
      <w:r>
        <w:rPr>
          <w:spacing w:val="-46"/>
        </w:rPr>
        <w:t xml:space="preserve"> </w:t>
      </w:r>
      <w:r>
        <w:t>0</w:t>
      </w:r>
      <w:r>
        <w:rPr>
          <w:spacing w:val="-47"/>
        </w:rPr>
        <w:t xml:space="preserve"> </w:t>
      </w:r>
      <w:r>
        <w:t>位对应端口</w:t>
      </w:r>
      <w:r>
        <w:rPr>
          <w:spacing w:val="-46"/>
        </w:rPr>
        <w:t xml:space="preserve"> </w:t>
      </w:r>
      <w:r>
        <w:t>1，1</w:t>
      </w:r>
      <w:r>
        <w:rPr>
          <w:spacing w:val="-47"/>
        </w:rPr>
        <w:t xml:space="preserve"> </w:t>
      </w:r>
      <w:r>
        <w:t>位对应端口</w:t>
      </w:r>
      <w:r>
        <w:rPr>
          <w:spacing w:val="-46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……7</w:t>
      </w:r>
      <w:r>
        <w:rPr>
          <w:spacing w:val="-47"/>
        </w:rPr>
        <w:t xml:space="preserve"> </w:t>
      </w:r>
      <w:r>
        <w:t>位对应端口</w:t>
      </w:r>
      <w:r>
        <w:rPr>
          <w:spacing w:val="-46"/>
        </w:rPr>
        <w:t xml:space="preserve"> </w:t>
      </w:r>
      <w:r>
        <w:t>8。位值为</w:t>
      </w:r>
      <w:r>
        <w:rPr>
          <w:spacing w:val="-46"/>
        </w:rPr>
        <w:t xml:space="preserve"> </w:t>
      </w:r>
      <w:r>
        <w:t>1</w:t>
      </w:r>
      <w:r>
        <w:rPr>
          <w:spacing w:val="-47"/>
        </w:rPr>
        <w:t xml:space="preserve"> </w:t>
      </w:r>
      <w:r>
        <w:t>时表 示对应端将根据端口状态操作字节的内容进行操作；为</w:t>
      </w:r>
      <w:r>
        <w:rPr>
          <w:spacing w:val="-45"/>
        </w:rPr>
        <w:t xml:space="preserve"> </w:t>
      </w:r>
      <w:r>
        <w:t>0</w:t>
      </w:r>
      <w:r>
        <w:rPr>
          <w:spacing w:val="-46"/>
        </w:rPr>
        <w:t xml:space="preserve"> </w:t>
      </w:r>
      <w:r>
        <w:t>时则表示对应端口保持原有状态。</w:t>
      </w:r>
    </w:p>
    <w:p>
      <w:pPr>
        <w:spacing w:before="8"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before="0"/>
        <w:ind w:left="592" w:right="2401" w:firstLine="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z w:val="18"/>
          <w:szCs w:val="18"/>
        </w:rPr>
        <w:t>端口状态操作字节：</w:t>
      </w:r>
    </w:p>
    <w:p>
      <w:pPr>
        <w:pStyle w:val="5"/>
        <w:spacing w:before="143" w:line="367" w:lineRule="auto"/>
        <w:ind w:right="1438" w:firstLine="420"/>
        <w:jc w:val="left"/>
      </w:pPr>
      <w:r>
        <w:t>用以指明要达到的端口状态，其</w:t>
      </w:r>
      <w:r>
        <w:rPr>
          <w:spacing w:val="-46"/>
        </w:rPr>
        <w:t xml:space="preserve"> </w:t>
      </w:r>
      <w:r>
        <w:t>0</w:t>
      </w:r>
      <w:r>
        <w:rPr>
          <w:spacing w:val="-47"/>
        </w:rPr>
        <w:t xml:space="preserve"> </w:t>
      </w:r>
      <w:r>
        <w:t>位对应端口</w:t>
      </w:r>
      <w:r>
        <w:rPr>
          <w:spacing w:val="-46"/>
        </w:rPr>
        <w:t xml:space="preserve"> </w:t>
      </w:r>
      <w:r>
        <w:t>1，1</w:t>
      </w:r>
      <w:r>
        <w:rPr>
          <w:spacing w:val="-47"/>
        </w:rPr>
        <w:t xml:space="preserve"> </w:t>
      </w:r>
      <w:r>
        <w:t>位对应端口</w:t>
      </w:r>
      <w:r>
        <w:rPr>
          <w:spacing w:val="-46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……7</w:t>
      </w:r>
      <w:r>
        <w:rPr>
          <w:spacing w:val="-47"/>
        </w:rPr>
        <w:t xml:space="preserve"> </w:t>
      </w:r>
      <w:r>
        <w:t>位对应端口</w:t>
      </w:r>
      <w:r>
        <w:rPr>
          <w:spacing w:val="-46"/>
        </w:rPr>
        <w:t xml:space="preserve"> </w:t>
      </w:r>
      <w:r>
        <w:t>8。位值为</w:t>
      </w:r>
      <w:r>
        <w:rPr>
          <w:spacing w:val="-46"/>
        </w:rPr>
        <w:t xml:space="preserve"> </w:t>
      </w:r>
      <w:r>
        <w:t>1</w:t>
      </w:r>
      <w:r>
        <w:rPr>
          <w:spacing w:val="-47"/>
        </w:rPr>
        <w:t xml:space="preserve"> </w:t>
      </w:r>
      <w:r>
        <w:t xml:space="preserve">时表示开启 </w:t>
      </w:r>
      <w:r>
        <w:rPr>
          <w:spacing w:val="-7"/>
        </w:rPr>
        <w:t xml:space="preserve">对应的端口（继电器闭合），为 </w:t>
      </w:r>
      <w:r>
        <w:t>0</w:t>
      </w:r>
      <w:r>
        <w:rPr>
          <w:spacing w:val="-72"/>
        </w:rPr>
        <w:t xml:space="preserve"> </w:t>
      </w:r>
      <w:r>
        <w:rPr>
          <w:spacing w:val="-5"/>
        </w:rPr>
        <w:t>时则表示关闭对应的端口（继电器释放）。</w:t>
      </w:r>
    </w:p>
    <w:p>
      <w:pPr>
        <w:spacing w:line="1930" w:lineRule="exact"/>
        <w:ind w:left="145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38"/>
          <w:sz w:val="20"/>
          <w:szCs w:val="20"/>
        </w:rPr>
        <w:pict>
          <v:group id="_x0000_s10351" o:spid="_x0000_s10351" o:spt="203" style="height:96.5pt;width:524.15pt;" coordsize="10483,1930">
            <o:lock v:ext="edit"/>
            <v:group id="_x0000_s10352" o:spid="_x0000_s10352" o:spt="203" style="position:absolute;left:29;top:1327;height:2;width:9243;" coordorigin="29,1327" coordsize="9243,2">
              <o:lock v:ext="edit"/>
              <v:shape id="_x0000_s10353" o:spid="_x0000_s10353" style="position:absolute;left:29;top:1327;height:2;width:9243;" filled="f" stroked="t" coordorigin="29,1327" coordsize="9243,0" path="m29,1327l9272,1327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354" o:spid="_x0000_s10354" o:spt="75" type="#_x0000_t75" style="position:absolute;left:8960;top:0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355" o:spid="_x0000_s10355" o:spt="203" style="position:absolute;left:9320;top:359;height:972;width:562;" coordorigin="9320,359" coordsize="562,972">
              <o:lock v:ext="edit"/>
              <v:shape id="_x0000_s10356" o:spid="_x0000_s10356" style="position:absolute;left:9320;top:359;height:972;width:562;" fillcolor="#4AACC5" filled="t" stroked="f" coordorigin="9320,359" coordsize="562,972" path="m9320,359l9882,359,9882,1331,9320,1331,9320,35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357" o:spid="_x0000_s10357" o:spt="203" style="position:absolute;left:9290;top:330;height:1030;width:623;" coordorigin="9290,330" coordsize="623,1030">
              <o:lock v:ext="edit"/>
              <v:shape id="_x0000_s10358" o:spid="_x0000_s10358" style="position:absolute;left:9290;top:330;height:1030;width:623;" fillcolor="#F1F1F1" filled="t" stroked="f" coordorigin="9290,330" coordsize="623,1030" path="m9913,1360l9290,1360,9290,330,9913,330,9913,360,9350,360,9320,390,9350,390,9350,1300,9320,1300,9350,1330,9913,1330,9913,1360xe">
                <v:path arrowok="t"/>
                <v:fill on="t" focussize="0,0"/>
                <v:stroke on="f"/>
                <v:imagedata o:title=""/>
                <o:lock v:ext="edit"/>
              </v:shape>
              <v:shape id="_x0000_s10359" o:spid="_x0000_s10359" style="position:absolute;left:9290;top:330;height:1030;width:623;" fillcolor="#F1F1F1" filled="t" stroked="f" coordorigin="9290,330" coordsize="623,1030" path="m9350,390l9320,390,9350,360,9350,390xe">
                <v:path arrowok="t"/>
                <v:fill on="t" focussize="0,0"/>
                <v:stroke on="f"/>
                <v:imagedata o:title=""/>
                <o:lock v:ext="edit"/>
              </v:shape>
              <v:shape id="_x0000_s10360" o:spid="_x0000_s10360" style="position:absolute;left:9290;top:330;height:1030;width:623;" fillcolor="#F1F1F1" filled="t" stroked="f" coordorigin="9290,330" coordsize="623,1030" path="m9853,390l9350,390,9350,360,9853,360,9853,390xe">
                <v:path arrowok="t"/>
                <v:fill on="t" focussize="0,0"/>
                <v:stroke on="f"/>
                <v:imagedata o:title=""/>
                <o:lock v:ext="edit"/>
              </v:shape>
              <v:shape id="_x0000_s10361" o:spid="_x0000_s10361" style="position:absolute;left:9290;top:330;height:1030;width:623;" fillcolor="#F1F1F1" filled="t" stroked="f" coordorigin="9290,330" coordsize="623,1030" path="m9853,1330l9853,360,9883,390,9913,390,9913,1300,9883,1300,9853,1330xe">
                <v:path arrowok="t"/>
                <v:fill on="t" focussize="0,0"/>
                <v:stroke on="f"/>
                <v:imagedata o:title=""/>
                <o:lock v:ext="edit"/>
              </v:shape>
              <v:shape id="_x0000_s10362" o:spid="_x0000_s10362" style="position:absolute;left:9290;top:330;height:1030;width:623;" fillcolor="#F1F1F1" filled="t" stroked="f" coordorigin="9290,330" coordsize="623,1030" path="m9913,390l9883,390,9853,360,9913,360,9913,390xe">
                <v:path arrowok="t"/>
                <v:fill on="t" focussize="0,0"/>
                <v:stroke on="f"/>
                <v:imagedata o:title=""/>
                <o:lock v:ext="edit"/>
              </v:shape>
              <v:shape id="_x0000_s10363" o:spid="_x0000_s10363" style="position:absolute;left:9290;top:330;height:1030;width:623;" fillcolor="#F1F1F1" filled="t" stroked="f" coordorigin="9290,330" coordsize="623,1030" path="m9350,1330l9320,1300,9350,1300,9350,1330xe">
                <v:path arrowok="t"/>
                <v:fill on="t" focussize="0,0"/>
                <v:stroke on="f"/>
                <v:imagedata o:title=""/>
                <o:lock v:ext="edit"/>
              </v:shape>
              <v:shape id="_x0000_s10364" o:spid="_x0000_s10364" style="position:absolute;left:9290;top:330;height:1030;width:623;" fillcolor="#F1F1F1" filled="t" stroked="f" coordorigin="9290,330" coordsize="623,1030" path="m9853,1330l9350,1330,9350,1300,9853,1300,9853,1330xe">
                <v:path arrowok="t"/>
                <v:fill on="t" focussize="0,0"/>
                <v:stroke on="f"/>
                <v:imagedata o:title=""/>
                <o:lock v:ext="edit"/>
              </v:shape>
              <v:shape id="_x0000_s10365" o:spid="_x0000_s10365" style="position:absolute;left:9290;top:330;height:1030;width:623;" fillcolor="#F1F1F1" filled="t" stroked="f" coordorigin="9290,330" coordsize="623,1030" path="m9913,1330l9853,1330,9883,1300,9913,1300,9913,1330xe">
                <v:path arrowok="t"/>
                <v:fill on="t" focussize="0,0"/>
                <v:stroke on="f"/>
                <v:imagedata o:title=""/>
                <o:lock v:ext="edit"/>
              </v:shape>
              <v:shape id="_x0000_s10366" o:spid="_x0000_s10366" o:spt="202" type="#_x0000_t202" style="position:absolute;left:9320;top:359;height:968;width:56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172" w:right="0" w:firstLine="0"/>
                        <w:jc w:val="left"/>
                        <w:rPr>
                          <w:rFonts w:ascii="Calibri" w:hAnsi="Calibri" w:eastAsia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1"/>
                        </w:rPr>
                        <w:t>1</w:t>
                      </w:r>
                      <w:r>
                        <w:rPr>
                          <w:rFonts w:ascii="Calibri"/>
                          <w:w w:val="99"/>
                          <w:sz w:val="21"/>
                        </w:rPr>
                        <w:t>5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after="0" w:line="1930" w:lineRule="exact"/>
        <w:rPr>
          <w:rFonts w:ascii="宋体" w:hAnsi="宋体" w:eastAsia="宋体" w:cs="宋体"/>
          <w:sz w:val="20"/>
          <w:szCs w:val="20"/>
        </w:rPr>
        <w:sectPr>
          <w:pgSz w:w="11910" w:h="8400" w:orient="landscape"/>
          <w:pgMar w:top="1320" w:right="0" w:bottom="0" w:left="960" w:header="3" w:footer="0" w:gutter="0"/>
          <w:cols w:space="720" w:num="1"/>
        </w:sectPr>
      </w:pPr>
    </w:p>
    <w:p>
      <w:pPr>
        <w:pStyle w:val="3"/>
        <w:spacing w:line="209" w:lineRule="exact"/>
        <w:ind w:left="1132" w:right="2975"/>
        <w:jc w:val="left"/>
      </w:pPr>
      <w:r>
        <w:pict>
          <v:group id="_x0000_s10367" o:spid="_x0000_s10367" o:spt="203" style="position:absolute;left:0pt;margin-left:7.5pt;margin-top:310.5pt;height:96.5pt;width:517.3pt;mso-position-horizontal-relative:page;mso-position-vertical-relative:page;z-index:-251653120;mso-width-relative:page;mso-height-relative:page;" coordorigin="150,6210" coordsize="10346,1930">
            <o:lock v:ext="edit"/>
            <v:group id="_x0000_s10368" o:spid="_x0000_s10368" o:spt="203" style="position:absolute;left:1134;top:7539;height:2;width:9333;" coordorigin="1134,7539" coordsize="9333,2">
              <o:lock v:ext="edit"/>
              <v:shape id="_x0000_s10369" o:spid="_x0000_s10369" style="position:absolute;left:1134;top:7539;height:2;width:9333;" filled="f" stroked="t" coordorigin="1134,7539" coordsize="9333,0" path="m1134,7539l10467,7539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370" o:spid="_x0000_s10370" o:spt="75" type="#_x0000_t75" style="position:absolute;left:150;top:6210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371" o:spid="_x0000_s10371" o:spt="203" style="position:absolute;left:480;top:6540;height:1030;width:623;" coordorigin="480,6540" coordsize="623,1030">
              <o:lock v:ext="edit"/>
              <v:shape id="_x0000_s10372" o:spid="_x0000_s10372" style="position:absolute;left:480;top:6540;height:1030;width:623;" fillcolor="#F1F1F1" filled="t" stroked="f" coordorigin="480,6540" coordsize="623,1030" path="m1103,7570l480,7570,480,6540,1103,6540,1103,6570,540,6570,510,6600,540,6600,540,7510,510,7510,540,7540,1103,7540,1103,7570xe">
                <v:path arrowok="t"/>
                <v:fill on="t" focussize="0,0"/>
                <v:stroke on="f"/>
                <v:imagedata o:title=""/>
                <o:lock v:ext="edit"/>
              </v:shape>
              <v:shape id="_x0000_s10373" o:spid="_x0000_s10373" style="position:absolute;left:480;top:6540;height:1030;width:623;" fillcolor="#F1F1F1" filled="t" stroked="f" coordorigin="480,6540" coordsize="623,1030" path="m540,6600l510,6600,540,6570,540,6600xe">
                <v:path arrowok="t"/>
                <v:fill on="t" focussize="0,0"/>
                <v:stroke on="f"/>
                <v:imagedata o:title=""/>
                <o:lock v:ext="edit"/>
              </v:shape>
              <v:shape id="_x0000_s10374" o:spid="_x0000_s10374" style="position:absolute;left:480;top:6540;height:1030;width:623;" fillcolor="#F1F1F1" filled="t" stroked="f" coordorigin="480,6540" coordsize="623,1030" path="m1043,6600l540,6600,540,6570,1043,6570,1043,6600xe">
                <v:path arrowok="t"/>
                <v:fill on="t" focussize="0,0"/>
                <v:stroke on="f"/>
                <v:imagedata o:title=""/>
                <o:lock v:ext="edit"/>
              </v:shape>
              <v:shape id="_x0000_s10375" o:spid="_x0000_s10375" style="position:absolute;left:480;top:6540;height:1030;width:623;" fillcolor="#F1F1F1" filled="t" stroked="f" coordorigin="480,6540" coordsize="623,1030" path="m1043,7540l1043,6570,1073,6600,1103,6600,1103,7510,1073,7510,1043,7540xe">
                <v:path arrowok="t"/>
                <v:fill on="t" focussize="0,0"/>
                <v:stroke on="f"/>
                <v:imagedata o:title=""/>
                <o:lock v:ext="edit"/>
              </v:shape>
              <v:shape id="_x0000_s10376" o:spid="_x0000_s10376" style="position:absolute;left:480;top:6540;height:1030;width:623;" fillcolor="#F1F1F1" filled="t" stroked="f" coordorigin="480,6540" coordsize="623,1030" path="m1103,6600l1073,6600,1043,6570,1103,6570,1103,6600xe">
                <v:path arrowok="t"/>
                <v:fill on="t" focussize="0,0"/>
                <v:stroke on="f"/>
                <v:imagedata o:title=""/>
                <o:lock v:ext="edit"/>
              </v:shape>
              <v:shape id="_x0000_s10377" o:spid="_x0000_s10377" style="position:absolute;left:480;top:6540;height:1030;width:623;" fillcolor="#F1F1F1" filled="t" stroked="f" coordorigin="480,6540" coordsize="623,1030" path="m540,7540l510,7510,540,7510,540,7540xe">
                <v:path arrowok="t"/>
                <v:fill on="t" focussize="0,0"/>
                <v:stroke on="f"/>
                <v:imagedata o:title=""/>
                <o:lock v:ext="edit"/>
              </v:shape>
              <v:shape id="_x0000_s10378" o:spid="_x0000_s10378" style="position:absolute;left:480;top:6540;height:1030;width:623;" fillcolor="#F1F1F1" filled="t" stroked="f" coordorigin="480,6540" coordsize="623,1030" path="m1043,7540l540,7540,540,7510,1043,7510,1043,7540xe">
                <v:path arrowok="t"/>
                <v:fill on="t" focussize="0,0"/>
                <v:stroke on="f"/>
                <v:imagedata o:title=""/>
                <o:lock v:ext="edit"/>
              </v:shape>
              <v:shape id="_x0000_s10379" o:spid="_x0000_s10379" style="position:absolute;left:480;top:6540;height:1030;width:623;" fillcolor="#F1F1F1" filled="t" stroked="f" coordorigin="480,6540" coordsize="623,1030" path="m1103,7540l1043,7540,1073,7510,1103,7510,1103,7540xe">
                <v:path arrowok="t"/>
                <v:fill on="t" focussize="0,0"/>
                <v:stroke on="f"/>
                <v:imagedata o:title=""/>
                <o:lock v:ext="edit"/>
              </v:shape>
              <v:shape id="_x0000_s10380" o:spid="_x0000_s10380" o:spt="202" type="#_x0000_t202" style="position:absolute;left:511;top:6571;height:970;width:562;" fillcolor="#4AACC5" filled="t" stroked="f" coordsize="21600,21600">
                <v:path/>
                <v:fill on="t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172" w:right="0" w:firstLine="0"/>
                        <w:jc w:val="left"/>
                        <w:rPr>
                          <w:rFonts w:ascii="Calibri" w:hAnsi="Calibri" w:eastAsia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1"/>
                        </w:rPr>
                        <w:t>1</w:t>
                      </w:r>
                      <w:r>
                        <w:rPr>
                          <w:rFonts w:ascii="Calibri"/>
                          <w:w w:val="99"/>
                          <w:sz w:val="21"/>
                        </w:rPr>
                        <w:t>6</w:t>
                      </w:r>
                    </w:p>
                  </w:txbxContent>
                </v:textbox>
              </v:shape>
            </v:group>
          </v:group>
        </w:pict>
      </w:r>
      <w:r>
        <w:rPr>
          <w:color w:val="FFFFFF"/>
          <w:shd w:val="clear" w:color="auto" w:fill="000000"/>
        </w:rPr>
        <w:t>通讯协议：控制指令</w:t>
      </w:r>
    </w:p>
    <w:p>
      <w:pPr>
        <w:spacing w:before="62"/>
        <w:ind w:left="1132" w:right="2975" w:firstLine="0"/>
        <w:jc w:val="left"/>
        <w:rPr>
          <w:rFonts w:ascii="宋体" w:hAnsi="宋体" w:eastAsia="宋体" w:cs="宋体"/>
          <w:sz w:val="18"/>
          <w:szCs w:val="18"/>
        </w:rPr>
      </w:pPr>
      <w:bookmarkStart w:id="1" w:name="_TOC_250000"/>
      <w:r>
        <w:rPr>
          <w:rFonts w:ascii="宋体" w:hAnsi="宋体" w:eastAsia="宋体" w:cs="宋体"/>
          <w:b/>
          <w:bCs/>
          <w:sz w:val="18"/>
          <w:szCs w:val="18"/>
        </w:rPr>
        <w:t>延时参数字节：</w:t>
      </w:r>
      <w:bookmarkEnd w:id="1"/>
    </w:p>
    <w:p>
      <w:pPr>
        <w:pStyle w:val="5"/>
        <w:spacing w:before="76" w:line="316" w:lineRule="auto"/>
        <w:ind w:left="1132" w:right="2975" w:firstLine="720"/>
        <w:jc w:val="left"/>
      </w:pPr>
      <w:r>
        <w:t>用以指明此指令的端口操作的延时时间，其延时时间见下表。 秒单位定时：</w:t>
      </w:r>
    </w:p>
    <w:tbl>
      <w:tblPr>
        <w:tblStyle w:val="8"/>
        <w:tblW w:w="0" w:type="auto"/>
        <w:tblInd w:w="102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0"/>
        <w:gridCol w:w="841"/>
        <w:gridCol w:w="779"/>
        <w:gridCol w:w="841"/>
        <w:gridCol w:w="779"/>
        <w:gridCol w:w="841"/>
        <w:gridCol w:w="779"/>
        <w:gridCol w:w="841"/>
        <w:gridCol w:w="779"/>
        <w:gridCol w:w="779"/>
        <w:gridCol w:w="779"/>
        <w:gridCol w:w="84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2" w:line="360" w:lineRule="exact"/>
              <w:ind w:left="102" w:right="143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参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数 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2" w:line="360" w:lineRule="exact"/>
              <w:ind w:left="102" w:right="326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延时 时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间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 w:line="360" w:lineRule="exact"/>
              <w:ind w:left="103" w:right="14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参</w:t>
            </w:r>
            <w:r>
              <w:rPr>
                <w:rFonts w:ascii="宋体" w:hAnsi="宋体" w:eastAsia="宋体" w:cs="宋体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数 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 w:line="360" w:lineRule="exact"/>
              <w:ind w:left="101" w:right="326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延时 时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间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2" w:line="360" w:lineRule="exact"/>
              <w:ind w:left="103" w:right="14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参</w:t>
            </w:r>
            <w:r>
              <w:rPr>
                <w:rFonts w:ascii="宋体" w:hAnsi="宋体" w:eastAsia="宋体" w:cs="宋体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数 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2" w:line="360" w:lineRule="exact"/>
              <w:ind w:left="101" w:right="326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延时 时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间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 w:line="360" w:lineRule="exact"/>
              <w:ind w:left="103" w:right="14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参</w:t>
            </w:r>
            <w:r>
              <w:rPr>
                <w:rFonts w:ascii="宋体" w:hAnsi="宋体" w:eastAsia="宋体" w:cs="宋体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数 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 w:line="360" w:lineRule="exact"/>
              <w:ind w:left="101" w:right="326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延时 时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间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2" w:line="360" w:lineRule="exact"/>
              <w:ind w:left="103" w:right="14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参</w:t>
            </w:r>
            <w:r>
              <w:rPr>
                <w:rFonts w:ascii="宋体" w:hAnsi="宋体" w:eastAsia="宋体" w:cs="宋体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数 值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2" w:line="360" w:lineRule="exact"/>
              <w:ind w:left="101" w:right="264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延时 时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间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 w:line="360" w:lineRule="exact"/>
              <w:ind w:left="102" w:right="141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参</w:t>
            </w:r>
            <w:r>
              <w:rPr>
                <w:rFonts w:ascii="宋体" w:hAnsi="宋体" w:eastAsia="宋体" w:cs="宋体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数 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 w:line="360" w:lineRule="exact"/>
              <w:ind w:left="103" w:right="324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延时 时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2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00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2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立即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4A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10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2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54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2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20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5E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30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2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68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2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40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72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50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41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4B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11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55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21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5F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31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69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41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73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51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42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4C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12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56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22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60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32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6A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42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74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52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43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4D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13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57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23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61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33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6B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43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75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53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44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4E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14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58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24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62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34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6C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44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76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54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45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4F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15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59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25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63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35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6D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45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77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55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2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46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2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6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50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16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2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5A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2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26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64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36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2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6E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2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46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78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56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47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7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51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17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5B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27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65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37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6F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47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79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57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48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52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18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5C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28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66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38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70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48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7A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58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49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9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53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19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5D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29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67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39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71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49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7B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59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</w:t>
            </w:r>
          </w:p>
        </w:tc>
      </w:tr>
    </w:tbl>
    <w:p>
      <w:pPr>
        <w:spacing w:after="0" w:line="240" w:lineRule="auto"/>
        <w:jc w:val="left"/>
        <w:rPr>
          <w:rFonts w:ascii="宋体" w:hAnsi="宋体" w:eastAsia="宋体" w:cs="宋体"/>
          <w:sz w:val="18"/>
          <w:szCs w:val="18"/>
        </w:rPr>
        <w:sectPr>
          <w:pgSz w:w="11910" w:h="8400" w:orient="landscape"/>
          <w:pgMar w:top="1520" w:right="1160" w:bottom="0" w:left="0" w:header="0" w:footer="0" w:gutter="0"/>
          <w:cols w:space="720" w:num="1"/>
        </w:sectPr>
      </w:pPr>
    </w:p>
    <w:p>
      <w:pPr>
        <w:pStyle w:val="3"/>
        <w:spacing w:line="209" w:lineRule="exact"/>
        <w:ind w:left="212" w:right="0"/>
        <w:jc w:val="left"/>
      </w:pPr>
      <w:r>
        <w:rPr>
          <w:color w:val="FFFFFF"/>
          <w:shd w:val="clear" w:color="auto" w:fill="000000"/>
        </w:rPr>
        <w:t>通讯协议：控制指令</w:t>
      </w:r>
    </w:p>
    <w:p>
      <w:pPr>
        <w:spacing w:before="8" w:line="240" w:lineRule="auto"/>
        <w:rPr>
          <w:rFonts w:ascii="宋体" w:hAnsi="宋体" w:eastAsia="宋体" w:cs="宋体"/>
          <w:sz w:val="28"/>
          <w:szCs w:val="28"/>
        </w:rPr>
      </w:pPr>
    </w:p>
    <w:p>
      <w:pPr>
        <w:pStyle w:val="5"/>
        <w:spacing w:line="240" w:lineRule="auto"/>
        <w:ind w:left="212" w:right="0"/>
        <w:jc w:val="left"/>
      </w:pPr>
      <w:r>
        <w:t>分钟单位定时：</w:t>
      </w:r>
    </w:p>
    <w:p>
      <w:pPr>
        <w:spacing w:before="13" w:line="240" w:lineRule="auto"/>
        <w:rPr>
          <w:rFonts w:ascii="宋体" w:hAnsi="宋体" w:eastAsia="宋体" w:cs="宋体"/>
          <w:sz w:val="4"/>
          <w:szCs w:val="4"/>
        </w:rPr>
      </w:pPr>
    </w:p>
    <w:tbl>
      <w:tblPr>
        <w:tblStyle w:val="8"/>
        <w:tblW w:w="0" w:type="auto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0"/>
        <w:gridCol w:w="841"/>
        <w:gridCol w:w="779"/>
        <w:gridCol w:w="841"/>
        <w:gridCol w:w="779"/>
        <w:gridCol w:w="841"/>
        <w:gridCol w:w="779"/>
        <w:gridCol w:w="841"/>
        <w:gridCol w:w="779"/>
        <w:gridCol w:w="779"/>
        <w:gridCol w:w="779"/>
        <w:gridCol w:w="841"/>
      </w:tblGrid>
      <w:tr>
        <w:trPr>
          <w:trHeight w:val="730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" w:line="360" w:lineRule="exact"/>
              <w:ind w:left="102" w:right="143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参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数 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" w:line="360" w:lineRule="exact"/>
              <w:ind w:left="102" w:right="326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延时 时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间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" w:line="360" w:lineRule="exact"/>
              <w:ind w:left="103" w:right="14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参</w:t>
            </w:r>
            <w:r>
              <w:rPr>
                <w:rFonts w:ascii="宋体" w:hAnsi="宋体" w:eastAsia="宋体" w:cs="宋体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数 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" w:line="360" w:lineRule="exact"/>
              <w:ind w:left="101" w:right="326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延时 时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间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" w:line="360" w:lineRule="exact"/>
              <w:ind w:left="103" w:right="14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参</w:t>
            </w:r>
            <w:r>
              <w:rPr>
                <w:rFonts w:ascii="宋体" w:hAnsi="宋体" w:eastAsia="宋体" w:cs="宋体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数 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" w:line="360" w:lineRule="exact"/>
              <w:ind w:left="101" w:right="326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延时 时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间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" w:line="360" w:lineRule="exact"/>
              <w:ind w:left="103" w:right="14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参</w:t>
            </w:r>
            <w:r>
              <w:rPr>
                <w:rFonts w:ascii="宋体" w:hAnsi="宋体" w:eastAsia="宋体" w:cs="宋体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数 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" w:line="360" w:lineRule="exact"/>
              <w:ind w:left="101" w:right="326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延时 时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间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" w:line="360" w:lineRule="exact"/>
              <w:ind w:left="103" w:right="14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参</w:t>
            </w:r>
            <w:r>
              <w:rPr>
                <w:rFonts w:ascii="宋体" w:hAnsi="宋体" w:eastAsia="宋体" w:cs="宋体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数 值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" w:line="360" w:lineRule="exact"/>
              <w:ind w:left="101" w:right="264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延时 时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间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" w:line="360" w:lineRule="exact"/>
              <w:ind w:left="102" w:right="141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参</w:t>
            </w:r>
            <w:r>
              <w:rPr>
                <w:rFonts w:ascii="宋体" w:hAnsi="宋体" w:eastAsia="宋体" w:cs="宋体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数 值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" w:line="360" w:lineRule="exact"/>
              <w:ind w:left="103" w:right="324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延时 时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80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立即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8A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10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94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20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9E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30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A8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40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B2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50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81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8B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11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95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21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9F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31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A9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41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B3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51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82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8C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12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96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22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A0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32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AA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42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B4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52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83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8D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13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97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23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A1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33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AB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43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B5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53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2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84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2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8E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14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2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98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2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24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A2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34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2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AC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2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44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B6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54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85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8F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15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99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25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A3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35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AD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45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B7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55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86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6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90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16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9A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26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A4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36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AE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46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B8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56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87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7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91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17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9B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27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A5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37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AF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47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B9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57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88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92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18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9C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28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A6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38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B0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48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BA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58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</w:tr>
      <w:tr>
        <w:trPr>
          <w:trHeight w:val="322" w:hRule="exac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89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9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93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19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9D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29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A7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39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B1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2"/>
              <w:spacing w:before="10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49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BB</w:t>
            </w:r>
          </w:p>
        </w:tc>
        <w:tc>
          <w:tcPr>
            <w:tcW w:w="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59</w:t>
            </w:r>
            <w:r>
              <w:rPr>
                <w:rFonts w:ascii="宋体" w:hAnsi="宋体" w:eastAsia="宋体" w:cs="宋体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</w:t>
            </w:r>
          </w:p>
        </w:tc>
      </w:tr>
    </w:tbl>
    <w:p>
      <w:pPr>
        <w:spacing w:before="7" w:line="240" w:lineRule="auto"/>
        <w:rPr>
          <w:rFonts w:ascii="宋体" w:hAnsi="宋体" w:eastAsia="宋体" w:cs="宋体"/>
          <w:sz w:val="5"/>
          <w:szCs w:val="5"/>
        </w:rPr>
      </w:pPr>
    </w:p>
    <w:p>
      <w:pPr>
        <w:spacing w:line="1930" w:lineRule="exact"/>
        <w:ind w:left="185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38"/>
          <w:sz w:val="20"/>
          <w:szCs w:val="20"/>
        </w:rPr>
        <w:pict>
          <v:group id="_x0000_s10381" o:spid="_x0000_s10381" o:spt="203" style="height:96.5pt;width:523.4pt;" coordsize="10468,1930">
            <o:lock v:ext="edit"/>
            <v:group id="_x0000_s10382" o:spid="_x0000_s10382" o:spt="203" style="position:absolute;left:29;top:1299;height:2;width:9243;" coordorigin="29,1299" coordsize="9243,2">
              <o:lock v:ext="edit"/>
              <v:shape id="_x0000_s10383" o:spid="_x0000_s10383" style="position:absolute;left:29;top:1299;height:2;width:9243;" filled="f" stroked="t" coordorigin="29,1299" coordsize="9243,0" path="m29,1299l9272,1299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384" o:spid="_x0000_s10384" o:spt="75" type="#_x0000_t75" style="position:absolute;left:8945;top:0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385" o:spid="_x0000_s10385" o:spt="203" style="position:absolute;left:9306;top:360;height:970;width:562;" coordorigin="9306,360" coordsize="562,970">
              <o:lock v:ext="edit"/>
              <v:shape id="_x0000_s10386" o:spid="_x0000_s10386" style="position:absolute;left:9306;top:360;height:970;width:562;" fillcolor="#4AACC5" filled="t" stroked="f" coordorigin="9306,360" coordsize="562,970" path="m9306,360l9868,360,9868,1330,9306,1330,9306,36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387" o:spid="_x0000_s10387" o:spt="203" style="position:absolute;left:9275;top:330;height:1030;width:623;" coordorigin="9275,330" coordsize="623,1030">
              <o:lock v:ext="edit"/>
              <v:shape id="_x0000_s10388" o:spid="_x0000_s10388" style="position:absolute;left:9275;top:330;height:1030;width:623;" fillcolor="#F1F1F1" filled="t" stroked="f" coordorigin="9275,330" coordsize="623,1030" path="m9898,1360l9275,1360,9275,330,9898,330,9898,360,9335,360,9305,390,9335,390,9335,1300,9305,1300,9335,1330,9898,1330,9898,1360xe">
                <v:path arrowok="t"/>
                <v:fill on="t" focussize="0,0"/>
                <v:stroke on="f"/>
                <v:imagedata o:title=""/>
                <o:lock v:ext="edit"/>
              </v:shape>
              <v:shape id="_x0000_s10389" o:spid="_x0000_s10389" style="position:absolute;left:9275;top:330;height:1030;width:623;" fillcolor="#F1F1F1" filled="t" stroked="f" coordorigin="9275,330" coordsize="623,1030" path="m9335,390l9305,390,9335,360,9335,390xe">
                <v:path arrowok="t"/>
                <v:fill on="t" focussize="0,0"/>
                <v:stroke on="f"/>
                <v:imagedata o:title=""/>
                <o:lock v:ext="edit"/>
              </v:shape>
              <v:shape id="_x0000_s10390" o:spid="_x0000_s10390" style="position:absolute;left:9275;top:330;height:1030;width:623;" fillcolor="#F1F1F1" filled="t" stroked="f" coordorigin="9275,330" coordsize="623,1030" path="m9838,390l9335,390,9335,360,9838,360,9838,390xe">
                <v:path arrowok="t"/>
                <v:fill on="t" focussize="0,0"/>
                <v:stroke on="f"/>
                <v:imagedata o:title=""/>
                <o:lock v:ext="edit"/>
              </v:shape>
              <v:shape id="_x0000_s10391" o:spid="_x0000_s10391" style="position:absolute;left:9275;top:330;height:1030;width:623;" fillcolor="#F1F1F1" filled="t" stroked="f" coordorigin="9275,330" coordsize="623,1030" path="m9838,1330l9838,360,9868,390,9898,390,9898,1300,9868,1300,9838,1330xe">
                <v:path arrowok="t"/>
                <v:fill on="t" focussize="0,0"/>
                <v:stroke on="f"/>
                <v:imagedata o:title=""/>
                <o:lock v:ext="edit"/>
              </v:shape>
              <v:shape id="_x0000_s10392" o:spid="_x0000_s10392" style="position:absolute;left:9275;top:330;height:1030;width:623;" fillcolor="#F1F1F1" filled="t" stroked="f" coordorigin="9275,330" coordsize="623,1030" path="m9898,390l9868,390,9838,360,9898,360,9898,390xe">
                <v:path arrowok="t"/>
                <v:fill on="t" focussize="0,0"/>
                <v:stroke on="f"/>
                <v:imagedata o:title=""/>
                <o:lock v:ext="edit"/>
              </v:shape>
              <v:shape id="_x0000_s10393" o:spid="_x0000_s10393" style="position:absolute;left:9275;top:330;height:1030;width:623;" fillcolor="#F1F1F1" filled="t" stroked="f" coordorigin="9275,330" coordsize="623,1030" path="m9335,1330l9305,1300,9335,1300,9335,1330xe">
                <v:path arrowok="t"/>
                <v:fill on="t" focussize="0,0"/>
                <v:stroke on="f"/>
                <v:imagedata o:title=""/>
                <o:lock v:ext="edit"/>
              </v:shape>
              <v:shape id="_x0000_s10394" o:spid="_x0000_s10394" style="position:absolute;left:9275;top:330;height:1030;width:623;" fillcolor="#F1F1F1" filled="t" stroked="f" coordorigin="9275,330" coordsize="623,1030" path="m9838,1330l9335,1330,9335,1300,9838,1300,9838,1330xe">
                <v:path arrowok="t"/>
                <v:fill on="t" focussize="0,0"/>
                <v:stroke on="f"/>
                <v:imagedata o:title=""/>
                <o:lock v:ext="edit"/>
              </v:shape>
              <v:shape id="_x0000_s10395" o:spid="_x0000_s10395" style="position:absolute;left:9275;top:330;height:1030;width:623;" fillcolor="#F1F1F1" filled="t" stroked="f" coordorigin="9275,330" coordsize="623,1030" path="m9898,1330l9838,1330,9868,1300,9898,1300,9898,1330xe">
                <v:path arrowok="t"/>
                <v:fill on="t" focussize="0,0"/>
                <v:stroke on="f"/>
                <v:imagedata o:title=""/>
                <o:lock v:ext="edit"/>
              </v:shape>
              <v:shape id="_x0000_s10396" o:spid="_x0000_s10396" o:spt="202" type="#_x0000_t202" style="position:absolute;left:9306;top:360;height:939;width:56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172" w:right="0" w:firstLine="0"/>
                        <w:jc w:val="left"/>
                        <w:rPr>
                          <w:rFonts w:ascii="Calibri" w:hAnsi="Calibri" w:eastAsia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1"/>
                        </w:rPr>
                        <w:t>1</w:t>
                      </w:r>
                      <w:r>
                        <w:rPr>
                          <w:rFonts w:ascii="Calibri"/>
                          <w:w w:val="99"/>
                          <w:sz w:val="21"/>
                        </w:rPr>
                        <w:t>7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after="0" w:line="1930" w:lineRule="exact"/>
        <w:rPr>
          <w:rFonts w:ascii="宋体" w:hAnsi="宋体" w:eastAsia="宋体" w:cs="宋体"/>
          <w:sz w:val="20"/>
          <w:szCs w:val="20"/>
        </w:rPr>
        <w:sectPr>
          <w:pgSz w:w="11910" w:h="8400" w:orient="landscape"/>
          <w:pgMar w:top="1320" w:right="0" w:bottom="0" w:left="920" w:header="3" w:footer="0" w:gutter="0"/>
          <w:cols w:space="720" w:num="1"/>
        </w:sectPr>
      </w:pPr>
    </w:p>
    <w:p>
      <w:pPr>
        <w:pStyle w:val="3"/>
        <w:spacing w:line="209" w:lineRule="exact"/>
        <w:ind w:left="797" w:right="7247"/>
        <w:jc w:val="center"/>
      </w:pPr>
      <w:r>
        <w:rPr>
          <w:color w:val="FFFFFF"/>
          <w:shd w:val="clear" w:color="auto" w:fill="000000"/>
        </w:rPr>
        <w:t>通讯协议：控制指令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8" w:line="240" w:lineRule="auto"/>
        <w:rPr>
          <w:rFonts w:ascii="宋体" w:hAnsi="宋体" w:eastAsia="宋体" w:cs="宋体"/>
          <w:sz w:val="17"/>
          <w:szCs w:val="17"/>
        </w:rPr>
      </w:pPr>
    </w:p>
    <w:p>
      <w:pPr>
        <w:pStyle w:val="5"/>
        <w:spacing w:line="240" w:lineRule="auto"/>
        <w:ind w:left="888" w:right="7247"/>
        <w:jc w:val="center"/>
      </w:pPr>
      <w:r>
        <w:t>小时单位定时：</w:t>
      </w:r>
    </w:p>
    <w:p>
      <w:pPr>
        <w:spacing w:before="5" w:line="240" w:lineRule="auto"/>
        <w:rPr>
          <w:rFonts w:ascii="宋体" w:hAnsi="宋体" w:eastAsia="宋体" w:cs="宋体"/>
          <w:sz w:val="3"/>
          <w:szCs w:val="3"/>
        </w:rPr>
      </w:pPr>
    </w:p>
    <w:tbl>
      <w:tblPr>
        <w:tblStyle w:val="8"/>
        <w:tblW w:w="0" w:type="auto"/>
        <w:tblInd w:w="14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6"/>
        <w:gridCol w:w="971"/>
        <w:gridCol w:w="616"/>
        <w:gridCol w:w="1061"/>
        <w:gridCol w:w="616"/>
        <w:gridCol w:w="930"/>
        <w:gridCol w:w="616"/>
        <w:gridCol w:w="1004"/>
        <w:gridCol w:w="616"/>
        <w:gridCol w:w="124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0" w:hRule="exac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2" w:line="360" w:lineRule="exact"/>
              <w:ind w:left="102" w:right="32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参 数 值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79" w:line="367" w:lineRule="auto"/>
              <w:ind w:left="102" w:right="455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延时 时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间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 w:line="360" w:lineRule="exact"/>
              <w:ind w:left="103" w:right="320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参 数 值</w:t>
            </w:r>
          </w:p>
        </w:tc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367" w:lineRule="auto"/>
              <w:ind w:left="102" w:right="546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延时 时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间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2" w:line="360" w:lineRule="exact"/>
              <w:ind w:left="101" w:right="32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参 数 值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79" w:line="367" w:lineRule="auto"/>
              <w:ind w:left="102" w:right="414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延时 时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间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2" w:line="360" w:lineRule="exact"/>
              <w:ind w:left="103" w:right="320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参 数 值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9" w:line="367" w:lineRule="auto"/>
              <w:ind w:left="102" w:right="489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延时 时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间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2" w:line="360" w:lineRule="exact"/>
              <w:ind w:left="103" w:right="320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参 数 值</w:t>
            </w:r>
          </w:p>
        </w:tc>
        <w:tc>
          <w:tcPr>
            <w:tcW w:w="1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79" w:line="367" w:lineRule="auto"/>
              <w:ind w:left="102" w:right="726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延时 时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12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C1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12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小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时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C4</w:t>
            </w:r>
          </w:p>
        </w:tc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小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时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12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C7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12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7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小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时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10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小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时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12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CD</w:t>
            </w:r>
          </w:p>
        </w:tc>
        <w:tc>
          <w:tcPr>
            <w:tcW w:w="1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12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 xml:space="preserve">13 </w:t>
            </w:r>
            <w:r>
              <w:rPr>
                <w:rFonts w:ascii="宋体" w:hAnsi="宋体" w:eastAsia="宋体" w:cs="宋体"/>
                <w:sz w:val="18"/>
                <w:szCs w:val="18"/>
              </w:rPr>
              <w:t>小</w:t>
            </w:r>
            <w:r>
              <w:rPr>
                <w:rFonts w:ascii="宋体" w:hAnsi="宋体" w:eastAsia="宋体" w:cs="宋体"/>
                <w:spacing w:val="-6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C2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小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时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C5</w:t>
            </w:r>
          </w:p>
        </w:tc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小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时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C8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小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时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CB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11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小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时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CE</w:t>
            </w:r>
          </w:p>
        </w:tc>
        <w:tc>
          <w:tcPr>
            <w:tcW w:w="1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14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小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C3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小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时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C6</w:t>
            </w:r>
          </w:p>
        </w:tc>
        <w:tc>
          <w:tcPr>
            <w:tcW w:w="1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6</w:t>
            </w:r>
            <w:r>
              <w:rPr>
                <w:rFonts w:ascii="宋体" w:hAnsi="宋体" w:eastAsia="宋体" w:cs="宋体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小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时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11" w:line="240" w:lineRule="auto"/>
              <w:ind w:left="101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C9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9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小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时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CC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12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小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时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CF</w:t>
            </w:r>
          </w:p>
        </w:tc>
        <w:tc>
          <w:tcPr>
            <w:tcW w:w="1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FDFDF"/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15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小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时</w:t>
            </w:r>
          </w:p>
        </w:tc>
      </w:tr>
    </w:tbl>
    <w:p>
      <w:pPr>
        <w:spacing w:before="4" w:line="240" w:lineRule="auto"/>
        <w:rPr>
          <w:rFonts w:ascii="宋体" w:hAnsi="宋体" w:eastAsia="宋体" w:cs="宋体"/>
          <w:sz w:val="21"/>
          <w:szCs w:val="21"/>
        </w:rPr>
      </w:pPr>
    </w:p>
    <w:p>
      <w:pPr>
        <w:spacing w:before="44"/>
        <w:ind w:left="1492" w:right="0" w:firstLine="0"/>
        <w:jc w:val="left"/>
        <w:rPr>
          <w:rFonts w:ascii="宋体" w:hAnsi="宋体" w:eastAsia="宋体" w:cs="宋体"/>
          <w:sz w:val="18"/>
          <w:szCs w:val="18"/>
        </w:rPr>
      </w:pPr>
      <w:r>
        <w:pict>
          <v:group id="_x0000_s10397" o:spid="_x0000_s10397" o:spt="203" style="position:absolute;left:0pt;margin-left:7.5pt;margin-top:65.8pt;height:96.5pt;width:517.3pt;mso-position-horizontal-relative:page;z-index:-251653120;mso-width-relative:page;mso-height-relative:page;" coordorigin="150,1316" coordsize="10346,1930">
            <o:lock v:ext="edit"/>
            <v:group id="_x0000_s10398" o:spid="_x0000_s10398" o:spt="203" style="position:absolute;left:1134;top:2675;height:2;width:9333;" coordorigin="1134,2675" coordsize="9333,2">
              <o:lock v:ext="edit"/>
              <v:shape id="_x0000_s10399" o:spid="_x0000_s10399" style="position:absolute;left:1134;top:2675;height:2;width:9333;" filled="f" stroked="t" coordorigin="1134,2675" coordsize="9333,0" path="m1134,2675l10467,2675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400" o:spid="_x0000_s10400" o:spt="75" type="#_x0000_t75" style="position:absolute;left:150;top:1316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401" o:spid="_x0000_s10401" o:spt="203" style="position:absolute;left:511;top:1676;height:970;width:562;" coordorigin="511,1676" coordsize="562,970">
              <o:lock v:ext="edit"/>
              <v:shape id="_x0000_s10402" o:spid="_x0000_s10402" style="position:absolute;left:511;top:1676;height:970;width:562;" fillcolor="#4AACC5" filled="t" stroked="f" coordorigin="511,1676" coordsize="562,970" path="m511,1676l1073,1676,1073,2646,511,2646,511,167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403" o:spid="_x0000_s10403" o:spt="203" style="position:absolute;left:480;top:1646;height:1030;width:623;" coordorigin="480,1646" coordsize="623,1030">
              <o:lock v:ext="edit"/>
              <v:shape id="_x0000_s10404" o:spid="_x0000_s10404" style="position:absolute;left:480;top:1646;height:1030;width:623;" fillcolor="#F1F1F1" filled="t" stroked="f" coordorigin="480,1646" coordsize="623,1030" path="m1103,2676l480,2676,480,1646,1103,1646,1103,1676,540,1676,510,1706,540,1706,540,2616,510,2616,540,2646,1103,2646,1103,2676xe">
                <v:path arrowok="t"/>
                <v:fill on="t" focussize="0,0"/>
                <v:stroke on="f"/>
                <v:imagedata o:title=""/>
                <o:lock v:ext="edit"/>
              </v:shape>
              <v:shape id="_x0000_s10405" o:spid="_x0000_s10405" style="position:absolute;left:480;top:1646;height:1030;width:623;" fillcolor="#F1F1F1" filled="t" stroked="f" coordorigin="480,1646" coordsize="623,1030" path="m540,1706l510,1706,540,1676,540,1706xe">
                <v:path arrowok="t"/>
                <v:fill on="t" focussize="0,0"/>
                <v:stroke on="f"/>
                <v:imagedata o:title=""/>
                <o:lock v:ext="edit"/>
              </v:shape>
              <v:shape id="_x0000_s10406" o:spid="_x0000_s10406" style="position:absolute;left:480;top:1646;height:1030;width:623;" fillcolor="#F1F1F1" filled="t" stroked="f" coordorigin="480,1646" coordsize="623,1030" path="m1043,1706l540,1706,540,1676,1043,1676,1043,1706xe">
                <v:path arrowok="t"/>
                <v:fill on="t" focussize="0,0"/>
                <v:stroke on="f"/>
                <v:imagedata o:title=""/>
                <o:lock v:ext="edit"/>
              </v:shape>
              <v:shape id="_x0000_s10407" o:spid="_x0000_s10407" style="position:absolute;left:480;top:1646;height:1030;width:623;" fillcolor="#F1F1F1" filled="t" stroked="f" coordorigin="480,1646" coordsize="623,1030" path="m1043,2646l1043,1676,1073,1706,1103,1706,1103,2616,1073,2616,1043,2646xe">
                <v:path arrowok="t"/>
                <v:fill on="t" focussize="0,0"/>
                <v:stroke on="f"/>
                <v:imagedata o:title=""/>
                <o:lock v:ext="edit"/>
              </v:shape>
              <v:shape id="_x0000_s10408" o:spid="_x0000_s10408" style="position:absolute;left:480;top:1646;height:1030;width:623;" fillcolor="#F1F1F1" filled="t" stroked="f" coordorigin="480,1646" coordsize="623,1030" path="m1103,1706l1073,1706,1043,1676,1103,1676,1103,1706xe">
                <v:path arrowok="t"/>
                <v:fill on="t" focussize="0,0"/>
                <v:stroke on="f"/>
                <v:imagedata o:title=""/>
                <o:lock v:ext="edit"/>
              </v:shape>
              <v:shape id="_x0000_s10409" o:spid="_x0000_s10409" style="position:absolute;left:480;top:1646;height:1030;width:623;" fillcolor="#F1F1F1" filled="t" stroked="f" coordorigin="480,1646" coordsize="623,1030" path="m540,2646l510,2616,540,2616,540,2646xe">
                <v:path arrowok="t"/>
                <v:fill on="t" focussize="0,0"/>
                <v:stroke on="f"/>
                <v:imagedata o:title=""/>
                <o:lock v:ext="edit"/>
              </v:shape>
              <v:shape id="_x0000_s10410" o:spid="_x0000_s10410" style="position:absolute;left:480;top:1646;height:1030;width:623;" fillcolor="#F1F1F1" filled="t" stroked="f" coordorigin="480,1646" coordsize="623,1030" path="m1043,2646l540,2646,540,2616,1043,2616,1043,2646xe">
                <v:path arrowok="t"/>
                <v:fill on="t" focussize="0,0"/>
                <v:stroke on="f"/>
                <v:imagedata o:title=""/>
                <o:lock v:ext="edit"/>
              </v:shape>
              <v:shape id="_x0000_s10411" o:spid="_x0000_s10411" style="position:absolute;left:480;top:1646;height:1030;width:623;" fillcolor="#F1F1F1" filled="t" stroked="f" coordorigin="480,1646" coordsize="623,1030" path="m1103,2646l1043,2646,1073,2616,1103,2616,1103,2646xe">
                <v:path arrowok="t"/>
                <v:fill on="t" focussize="0,0"/>
                <v:stroke on="f"/>
                <v:imagedata o:title=""/>
                <o:lock v:ext="edit"/>
              </v:shape>
              <v:shape id="_x0000_s10412" o:spid="_x0000_s10412" o:spt="202" type="#_x0000_t202" style="position:absolute;left:511;top:1676;height:999;width:56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172" w:right="0" w:firstLine="0"/>
                        <w:jc w:val="left"/>
                        <w:rPr>
                          <w:rFonts w:ascii="Calibri" w:hAnsi="Calibri" w:eastAsia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1"/>
                        </w:rPr>
                        <w:t>1</w:t>
                      </w:r>
                      <w:r>
                        <w:rPr>
                          <w:rFonts w:ascii="Calibri"/>
                          <w:w w:val="99"/>
                          <w:sz w:val="21"/>
                        </w:rPr>
                        <w:t>8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宋体" w:hAnsi="宋体" w:eastAsia="宋体" w:cs="宋体"/>
          <w:b/>
          <w:bCs/>
          <w:sz w:val="18"/>
          <w:szCs w:val="18"/>
        </w:rPr>
        <w:t>举例：</w:t>
      </w:r>
    </w:p>
    <w:p>
      <w:pPr>
        <w:spacing w:before="0" w:line="240" w:lineRule="auto"/>
        <w:rPr>
          <w:rFonts w:ascii="宋体" w:hAnsi="宋体" w:eastAsia="宋体" w:cs="宋体"/>
          <w:b/>
          <w:bCs/>
          <w:sz w:val="5"/>
          <w:szCs w:val="5"/>
        </w:rPr>
      </w:pPr>
    </w:p>
    <w:tbl>
      <w:tblPr>
        <w:tblStyle w:val="8"/>
        <w:tblW w:w="0" w:type="auto"/>
        <w:tblInd w:w="14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21"/>
        <w:gridCol w:w="379"/>
        <w:gridCol w:w="360"/>
        <w:gridCol w:w="360"/>
        <w:gridCol w:w="360"/>
        <w:gridCol w:w="359"/>
        <w:gridCol w:w="361"/>
        <w:gridCol w:w="360"/>
        <w:gridCol w:w="360"/>
        <w:gridCol w:w="196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3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8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指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令</w:t>
            </w:r>
          </w:p>
        </w:tc>
        <w:tc>
          <w:tcPr>
            <w:tcW w:w="4866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8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3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端口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1，3，5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开，2，4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关。立即执行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10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0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20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0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F0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0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19</w:t>
            </w:r>
          </w:p>
        </w:tc>
        <w:tc>
          <w:tcPr>
            <w:tcW w:w="359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0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03</w:t>
            </w:r>
          </w:p>
        </w:tc>
        <w:tc>
          <w:tcPr>
            <w:tcW w:w="36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0" w:line="240" w:lineRule="auto"/>
              <w:ind w:left="90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color w:val="FF0000"/>
                <w:sz w:val="18"/>
              </w:rPr>
              <w:t>1F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0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color w:val="FF0000"/>
                <w:sz w:val="18"/>
              </w:rPr>
              <w:t>15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0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color w:val="FF0000"/>
                <w:sz w:val="18"/>
              </w:rPr>
              <w:t>00</w:t>
            </w:r>
          </w:p>
        </w:tc>
        <w:tc>
          <w:tcPr>
            <w:tcW w:w="19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0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3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端口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1-7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开启，定时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15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秒后执行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12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2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20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2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F0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2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19</w:t>
            </w:r>
          </w:p>
        </w:tc>
        <w:tc>
          <w:tcPr>
            <w:tcW w:w="359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2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03</w:t>
            </w:r>
          </w:p>
        </w:tc>
        <w:tc>
          <w:tcPr>
            <w:tcW w:w="36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2" w:line="240" w:lineRule="auto"/>
              <w:ind w:left="90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color w:val="FF0000"/>
                <w:sz w:val="18"/>
              </w:rPr>
              <w:t>7F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2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color w:val="FF0000"/>
                <w:sz w:val="18"/>
              </w:rPr>
              <w:t>7F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2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color w:val="FF0000"/>
                <w:sz w:val="18"/>
              </w:rPr>
              <w:t>4F</w:t>
            </w:r>
          </w:p>
        </w:tc>
        <w:tc>
          <w:tcPr>
            <w:tcW w:w="19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2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3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端口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1-8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同时关闭，定时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10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分钟后执行</w:t>
            </w:r>
          </w:p>
        </w:tc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20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F0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19</w:t>
            </w:r>
          </w:p>
        </w:tc>
        <w:tc>
          <w:tcPr>
            <w:tcW w:w="359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03</w:t>
            </w:r>
          </w:p>
        </w:tc>
        <w:tc>
          <w:tcPr>
            <w:tcW w:w="36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90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color w:val="FF0000"/>
                <w:sz w:val="18"/>
              </w:rPr>
              <w:t>FF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color w:val="FF0000"/>
                <w:sz w:val="18"/>
              </w:rPr>
              <w:t>00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color w:val="FF0000"/>
                <w:sz w:val="18"/>
              </w:rPr>
              <w:t>8A</w:t>
            </w:r>
          </w:p>
        </w:tc>
        <w:tc>
          <w:tcPr>
            <w:tcW w:w="19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AC</w:t>
            </w:r>
          </w:p>
        </w:tc>
      </w:tr>
    </w:tbl>
    <w:p>
      <w:pPr>
        <w:spacing w:after="0" w:line="240" w:lineRule="auto"/>
        <w:jc w:val="left"/>
        <w:rPr>
          <w:rFonts w:ascii="宋体" w:hAnsi="宋体" w:eastAsia="宋体" w:cs="宋体"/>
          <w:sz w:val="18"/>
          <w:szCs w:val="18"/>
        </w:rPr>
        <w:sectPr>
          <w:pgSz w:w="11910" w:h="8400" w:orient="landscape"/>
          <w:pgMar w:top="1520" w:right="1300" w:bottom="0" w:left="0" w:header="0" w:footer="0" w:gutter="0"/>
          <w:cols w:space="720" w:num="1"/>
        </w:sectPr>
      </w:pPr>
    </w:p>
    <w:p>
      <w:pPr>
        <w:spacing w:before="0" w:line="209" w:lineRule="exact"/>
        <w:ind w:left="592" w:right="2401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通讯协议：控制指令</w:t>
      </w:r>
    </w:p>
    <w:p>
      <w:pPr>
        <w:spacing w:before="9" w:line="240" w:lineRule="auto"/>
        <w:rPr>
          <w:rFonts w:ascii="宋体" w:hAnsi="宋体" w:eastAsia="宋体" w:cs="宋体"/>
          <w:sz w:val="26"/>
          <w:szCs w:val="26"/>
        </w:rPr>
      </w:pPr>
    </w:p>
    <w:p>
      <w:pPr>
        <w:spacing w:before="0"/>
        <w:ind w:left="592" w:right="2401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端口时序开启状态的设置指令</w:t>
      </w:r>
    </w:p>
    <w:p>
      <w:pPr>
        <w:spacing w:before="12" w:line="240" w:lineRule="auto"/>
        <w:rPr>
          <w:rFonts w:ascii="宋体" w:hAnsi="宋体" w:eastAsia="宋体" w:cs="宋体"/>
          <w:b/>
          <w:bCs/>
          <w:sz w:val="3"/>
          <w:szCs w:val="3"/>
        </w:rPr>
      </w:pPr>
    </w:p>
    <w:tbl>
      <w:tblPr>
        <w:tblStyle w:val="8"/>
        <w:tblW w:w="0" w:type="auto"/>
        <w:tblInd w:w="74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8"/>
        <w:gridCol w:w="360"/>
        <w:gridCol w:w="360"/>
        <w:gridCol w:w="355"/>
        <w:gridCol w:w="365"/>
        <w:gridCol w:w="360"/>
        <w:gridCol w:w="360"/>
        <w:gridCol w:w="882"/>
        <w:gridCol w:w="3060"/>
        <w:gridCol w:w="1992"/>
      </w:tblGrid>
      <w:tr>
        <w:trPr>
          <w:trHeight w:val="322" w:hRule="exact"/>
        </w:trPr>
        <w:tc>
          <w:tcPr>
            <w:tcW w:w="145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内容（</w:t>
            </w:r>
            <w:r>
              <w:rPr>
                <w:rFonts w:ascii="宋体" w:hAnsi="宋体" w:eastAsia="宋体" w:cs="宋体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数据皆为</w:t>
            </w:r>
          </w:p>
        </w:tc>
        <w:tc>
          <w:tcPr>
            <w:tcW w:w="7020" w:type="dxa"/>
            <w:gridSpan w:val="6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44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16 </w:t>
            </w:r>
            <w:r>
              <w:rPr>
                <w:rFonts w:ascii="宋体" w:hAnsi="宋体" w:eastAsia="宋体" w:cs="宋体"/>
                <w:sz w:val="18"/>
                <w:szCs w:val="18"/>
              </w:rPr>
              <w:t>进制字节）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20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F0</w:t>
            </w:r>
          </w:p>
        </w:tc>
        <w:tc>
          <w:tcPr>
            <w:tcW w:w="35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CC</w:t>
            </w:r>
          </w:p>
        </w:tc>
        <w:tc>
          <w:tcPr>
            <w:tcW w:w="36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94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04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00</w:t>
            </w:r>
          </w:p>
        </w:tc>
        <w:tc>
          <w:tcPr>
            <w:tcW w:w="3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pStyle w:val="12"/>
              <w:spacing w:before="11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11</w:t>
            </w:r>
          </w:p>
        </w:tc>
        <w:tc>
          <w:tcPr>
            <w:tcW w:w="88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89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01</w:t>
            </w:r>
          </w:p>
        </w:tc>
        <w:tc>
          <w:tcPr>
            <w:tcW w:w="3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开启状态字节</w:t>
            </w:r>
          </w:p>
        </w:tc>
        <w:tc>
          <w:tcPr>
            <w:tcW w:w="1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9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AC</w:t>
            </w:r>
          </w:p>
        </w:tc>
      </w:tr>
    </w:tbl>
    <w:p>
      <w:pPr>
        <w:spacing w:before="4" w:line="240" w:lineRule="auto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spacing w:before="44"/>
        <w:ind w:left="532" w:right="2401" w:firstLine="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pacing w:val="-6"/>
          <w:sz w:val="18"/>
          <w:szCs w:val="18"/>
        </w:rPr>
        <w:t>开启状态字节（端口状态字节）</w:t>
      </w:r>
      <w:r>
        <w:rPr>
          <w:rFonts w:ascii="宋体" w:hAnsi="宋体" w:eastAsia="宋体" w:cs="宋体"/>
          <w:spacing w:val="-6"/>
          <w:sz w:val="18"/>
          <w:szCs w:val="18"/>
        </w:rPr>
        <w:t>：</w:t>
      </w:r>
    </w:p>
    <w:p>
      <w:pPr>
        <w:pStyle w:val="5"/>
        <w:tabs>
          <w:tab w:val="left" w:pos="1012"/>
        </w:tabs>
        <w:spacing w:before="76" w:line="300" w:lineRule="auto"/>
        <w:ind w:left="1012" w:right="1438" w:hanging="420"/>
        <w:jc w:val="left"/>
      </w:pPr>
      <w:r>
        <w:rPr>
          <w:rFonts w:ascii="Wingdings" w:hAnsi="Wingdings" w:eastAsia="Wingdings" w:cs="Wingdings"/>
          <w:w w:val="95"/>
        </w:rPr>
        <w:t></w:t>
      </w:r>
      <w:r>
        <w:rPr>
          <w:rFonts w:ascii="Times New Roman" w:hAnsi="Times New Roman" w:eastAsia="Times New Roman" w:cs="Times New Roman"/>
          <w:w w:val="95"/>
        </w:rPr>
        <w:tab/>
      </w:r>
      <w:r>
        <w:t>为端口时序开启达到的状态的设置数据字节，其</w:t>
      </w:r>
      <w:r>
        <w:rPr>
          <w:spacing w:val="-43"/>
        </w:rPr>
        <w:t xml:space="preserve"> </w:t>
      </w:r>
      <w:r>
        <w:rPr>
          <w:rFonts w:ascii="Times New Roman" w:hAnsi="Times New Roman" w:eastAsia="Times New Roman" w:cs="Times New Roman"/>
        </w:rPr>
        <w:t>0</w:t>
      </w:r>
      <w:r>
        <w:rPr>
          <w:rFonts w:ascii="Times New Roman" w:hAnsi="Times New Roman" w:eastAsia="Times New Roman" w:cs="Times New Roman"/>
          <w:spacing w:val="3"/>
        </w:rPr>
        <w:t xml:space="preserve"> </w:t>
      </w:r>
      <w:r>
        <w:t>位对应端口</w:t>
      </w:r>
      <w:r>
        <w:rPr>
          <w:spacing w:val="-43"/>
        </w:rPr>
        <w:t xml:space="preserve"> </w:t>
      </w:r>
      <w:r>
        <w:rPr>
          <w:rFonts w:ascii="Times New Roman" w:hAnsi="Times New Roman" w:eastAsia="Times New Roman" w:cs="Times New Roman"/>
        </w:rPr>
        <w:t>1</w:t>
      </w:r>
      <w:r>
        <w:t>，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Times New Roman" w:hAnsi="Times New Roman" w:eastAsia="Times New Roman" w:cs="Times New Roman"/>
          <w:spacing w:val="3"/>
        </w:rPr>
        <w:t xml:space="preserve"> </w:t>
      </w:r>
      <w:r>
        <w:t>位对应端口</w:t>
      </w:r>
      <w:r>
        <w:rPr>
          <w:spacing w:val="-43"/>
        </w:rPr>
        <w:t xml:space="preserve"> </w:t>
      </w:r>
      <w:r>
        <w:rPr>
          <w:rFonts w:ascii="Times New Roman" w:hAnsi="Times New Roman" w:eastAsia="Times New Roman" w:cs="Times New Roman"/>
        </w:rPr>
        <w:t>2</w:t>
      </w:r>
      <w:r>
        <w:rPr>
          <w:rFonts w:ascii="Times New Roman" w:hAnsi="Times New Roman" w:eastAsia="Times New Roman" w:cs="Times New Roman"/>
          <w:spacing w:val="3"/>
        </w:rPr>
        <w:t xml:space="preserve"> </w:t>
      </w:r>
      <w:r>
        <w:rPr>
          <w:rFonts w:ascii="Times New Roman" w:hAnsi="Times New Roman" w:eastAsia="Times New Roman" w:cs="Times New Roman"/>
        </w:rPr>
        <w:t>……7</w:t>
      </w:r>
      <w:r>
        <w:rPr>
          <w:rFonts w:ascii="Times New Roman" w:hAnsi="Times New Roman" w:eastAsia="Times New Roman" w:cs="Times New Roman"/>
          <w:spacing w:val="1"/>
        </w:rPr>
        <w:t xml:space="preserve"> </w:t>
      </w:r>
      <w:r>
        <w:t>位对应端口</w:t>
      </w:r>
      <w:r>
        <w:rPr>
          <w:spacing w:val="-43"/>
        </w:rPr>
        <w:t xml:space="preserve"> </w:t>
      </w:r>
      <w:r>
        <w:rPr>
          <w:rFonts w:ascii="Times New Roman" w:hAnsi="Times New Roman" w:eastAsia="Times New Roman" w:cs="Times New Roman"/>
        </w:rPr>
        <w:t>8</w:t>
      </w:r>
      <w:r>
        <w:t>（见附 录</w:t>
      </w:r>
      <w:r>
        <w:rPr>
          <w:spacing w:val="-45"/>
        </w:rPr>
        <w:t xml:space="preserve"> </w:t>
      </w:r>
      <w:r>
        <w:rPr>
          <w:rFonts w:ascii="Times New Roman" w:hAnsi="Times New Roman" w:eastAsia="Times New Roman" w:cs="Times New Roman"/>
          <w:spacing w:val="-16"/>
        </w:rPr>
        <w:t>A</w:t>
      </w:r>
      <w:r>
        <w:rPr>
          <w:spacing w:val="-16"/>
        </w:rPr>
        <w:t>）。位值为</w:t>
      </w:r>
      <w:r>
        <w:rPr>
          <w:spacing w:val="-45"/>
        </w:rPr>
        <w:t xml:space="preserve"> </w:t>
      </w:r>
      <w:r>
        <w:rPr>
          <w:rFonts w:ascii="Times New Roman" w:hAnsi="Times New Roman" w:eastAsia="Times New Roman" w:cs="Times New Roman"/>
        </w:rPr>
        <w:t>0</w:t>
      </w:r>
      <w:r>
        <w:rPr>
          <w:rFonts w:ascii="Times New Roman" w:hAnsi="Times New Roman" w:eastAsia="Times New Roman" w:cs="Times New Roman"/>
          <w:spacing w:val="-1"/>
        </w:rPr>
        <w:t xml:space="preserve"> </w:t>
      </w:r>
      <w:r>
        <w:t>时表示对应端口关闭；为</w:t>
      </w:r>
      <w:r>
        <w:rPr>
          <w:spacing w:val="-45"/>
        </w:rPr>
        <w:t xml:space="preserve"> 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Times New Roman" w:hAnsi="Times New Roman" w:eastAsia="Times New Roman" w:cs="Times New Roman"/>
          <w:spacing w:val="-1"/>
        </w:rPr>
        <w:t xml:space="preserve"> </w:t>
      </w:r>
      <w:r>
        <w:t>时则表示对应端口开启</w:t>
      </w:r>
    </w:p>
    <w:p>
      <w:pPr>
        <w:spacing w:before="3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34" w:line="547" w:lineRule="auto"/>
        <w:ind w:left="590" w:right="6721" w:hanging="101"/>
        <w:jc w:val="left"/>
        <w:rPr>
          <w:rFonts w:ascii="宋体" w:hAnsi="宋体" w:eastAsia="宋体" w:cs="宋体"/>
          <w:sz w:val="18"/>
          <w:szCs w:val="18"/>
        </w:rPr>
      </w:pPr>
      <w:r>
        <w:pict>
          <v:group id="_x0000_s10413" o:spid="_x0000_s10413" o:spt="203" style="position:absolute;left:0pt;margin-left:55.25pt;margin-top:92.6pt;height:96.5pt;width:525.65pt;mso-position-horizontal-relative:page;z-index:-251653120;mso-width-relative:page;mso-height-relative:page;" coordorigin="1105,1852" coordsize="10513,1930">
            <o:lock v:ext="edit"/>
            <v:group id="_x0000_s10414" o:spid="_x0000_s10414" o:spt="203" style="position:absolute;left:1134;top:3166;height:2;width:9243;" coordorigin="1134,3166" coordsize="9243,2">
              <o:lock v:ext="edit"/>
              <v:shape id="_x0000_s10415" o:spid="_x0000_s10415" style="position:absolute;left:1134;top:3166;height:2;width:9243;" filled="f" stroked="t" coordorigin="1134,3166" coordsize="9243,0" path="m1134,3166l10377,3166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416" o:spid="_x0000_s10416" o:spt="75" type="#_x0000_t75" style="position:absolute;left:10095;top:1852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417" o:spid="_x0000_s10417" o:spt="203" style="position:absolute;left:10454;top:2213;height:970;width:564;" coordorigin="10454,2213" coordsize="564,970">
              <o:lock v:ext="edit"/>
              <v:shape id="_x0000_s10418" o:spid="_x0000_s10418" style="position:absolute;left:10454;top:2213;height:970;width:564;" fillcolor="#4AACC5" filled="t" stroked="f" coordorigin="10454,2213" coordsize="564,970" path="m10454,2213l11018,2213,11018,3182,10454,3182,10454,2213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419" o:spid="_x0000_s10419" o:spt="203" style="position:absolute;left:10425;top:2182;height:1030;width:623;" coordorigin="10425,2182" coordsize="623,1030">
              <o:lock v:ext="edit"/>
              <v:shape id="_x0000_s10420" o:spid="_x0000_s10420" style="position:absolute;left:10425;top:2182;height:1030;width:623;" fillcolor="#F1F1F1" filled="t" stroked="f" coordorigin="10425,2182" coordsize="623,1030" path="m11048,3212l10425,3212,10425,2182,11048,2182,11048,2212,10485,2212,10455,2242,10485,2242,10485,3152,10455,3152,10485,3182,11048,3182,11048,3212xe">
                <v:path arrowok="t"/>
                <v:fill on="t" focussize="0,0"/>
                <v:stroke on="f"/>
                <v:imagedata o:title=""/>
                <o:lock v:ext="edit"/>
              </v:shape>
              <v:shape id="_x0000_s10421" o:spid="_x0000_s10421" style="position:absolute;left:10425;top:2182;height:1030;width:623;" fillcolor="#F1F1F1" filled="t" stroked="f" coordorigin="10425,2182" coordsize="623,1030" path="m10485,2242l10455,2242,10485,2212,10485,2242xe">
                <v:path arrowok="t"/>
                <v:fill on="t" focussize="0,0"/>
                <v:stroke on="f"/>
                <v:imagedata o:title=""/>
                <o:lock v:ext="edit"/>
              </v:shape>
              <v:shape id="_x0000_s10422" o:spid="_x0000_s10422" style="position:absolute;left:10425;top:2182;height:1030;width:623;" fillcolor="#F1F1F1" filled="t" stroked="f" coordorigin="10425,2182" coordsize="623,1030" path="m10988,2242l10485,2242,10485,2212,10988,2212,10988,2242xe">
                <v:path arrowok="t"/>
                <v:fill on="t" focussize="0,0"/>
                <v:stroke on="f"/>
                <v:imagedata o:title=""/>
                <o:lock v:ext="edit"/>
              </v:shape>
              <v:shape id="_x0000_s10423" o:spid="_x0000_s10423" style="position:absolute;left:10425;top:2182;height:1030;width:623;" fillcolor="#F1F1F1" filled="t" stroked="f" coordorigin="10425,2182" coordsize="623,1030" path="m10988,3182l10988,2212,11018,2242,11048,2242,11048,3152,11018,3152,10988,3182xe">
                <v:path arrowok="t"/>
                <v:fill on="t" focussize="0,0"/>
                <v:stroke on="f"/>
                <v:imagedata o:title=""/>
                <o:lock v:ext="edit"/>
              </v:shape>
              <v:shape id="_x0000_s10424" o:spid="_x0000_s10424" style="position:absolute;left:10425;top:2182;height:1030;width:623;" fillcolor="#F1F1F1" filled="t" stroked="f" coordorigin="10425,2182" coordsize="623,1030" path="m11048,2242l11018,2242,10988,2212,11048,2212,11048,2242xe">
                <v:path arrowok="t"/>
                <v:fill on="t" focussize="0,0"/>
                <v:stroke on="f"/>
                <v:imagedata o:title=""/>
                <o:lock v:ext="edit"/>
              </v:shape>
              <v:shape id="_x0000_s10425" o:spid="_x0000_s10425" style="position:absolute;left:10425;top:2182;height:1030;width:623;" fillcolor="#F1F1F1" filled="t" stroked="f" coordorigin="10425,2182" coordsize="623,1030" path="m10485,3182l10455,3152,10485,3152,10485,3182xe">
                <v:path arrowok="t"/>
                <v:fill on="t" focussize="0,0"/>
                <v:stroke on="f"/>
                <v:imagedata o:title=""/>
                <o:lock v:ext="edit"/>
              </v:shape>
              <v:shape id="_x0000_s10426" o:spid="_x0000_s10426" style="position:absolute;left:10425;top:2182;height:1030;width:623;" fillcolor="#F1F1F1" filled="t" stroked="f" coordorigin="10425,2182" coordsize="623,1030" path="m10988,3182l10485,3182,10485,3152,10988,3152,10988,3182xe">
                <v:path arrowok="t"/>
                <v:fill on="t" focussize="0,0"/>
                <v:stroke on="f"/>
                <v:imagedata o:title=""/>
                <o:lock v:ext="edit"/>
              </v:shape>
              <v:shape id="_x0000_s10427" o:spid="_x0000_s10427" style="position:absolute;left:10425;top:2182;height:1030;width:623;" fillcolor="#F1F1F1" filled="t" stroked="f" coordorigin="10425,2182" coordsize="623,1030" path="m11048,3182l10988,3182,11018,3152,11048,3152,11048,3182xe">
                <v:path arrowok="t"/>
                <v:fill on="t" focussize="0,0"/>
                <v:stroke on="f"/>
                <v:imagedata o:title=""/>
                <o:lock v:ext="edit"/>
              </v:shape>
              <v:shape id="_x0000_s10428" o:spid="_x0000_s10428" o:spt="202" type="#_x0000_t202" style="position:absolute;left:10454;top:2213;height:954;width:564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175" w:right="0" w:firstLine="0"/>
                        <w:jc w:val="left"/>
                        <w:rPr>
                          <w:rFonts w:ascii="Calibri" w:hAnsi="Calibri" w:eastAsia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1"/>
                        </w:rPr>
                        <w:t>1</w:t>
                      </w:r>
                      <w:r>
                        <w:rPr>
                          <w:rFonts w:ascii="Calibri"/>
                          <w:w w:val="99"/>
                          <w:sz w:val="21"/>
                        </w:rPr>
                        <w:t>9</w:t>
                      </w:r>
                    </w:p>
                  </w:txbxContent>
                </v:textbox>
              </v:shape>
              <v:shape id="_x0000_s10429" o:spid="_x0000_s10429" o:spt="202" type="#_x0000_t202" style="position:absolute;left:1658;top:2018;height:180;width:9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180" w:lineRule="exact"/>
                        <w:ind w:left="0" w:right="0" w:firstLine="0"/>
                        <w:jc w:val="left"/>
                        <w:rPr>
                          <w:rFonts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w w:val="99"/>
                          <w:sz w:val="18"/>
                          <w:szCs w:val="18"/>
                        </w:rPr>
                        <w:t>反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2"/>
                          <w:w w:val="99"/>
                          <w:sz w:val="18"/>
                          <w:szCs w:val="18"/>
                        </w:rPr>
                        <w:t>馈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w w:val="99"/>
                          <w:sz w:val="18"/>
                          <w:szCs w:val="18"/>
                        </w:rPr>
                        <w:t>格式：</w:t>
                      </w:r>
                    </w:p>
                  </w:txbxContent>
                </v:textbox>
              </v:shape>
            </v:group>
          </v:group>
        </w:pict>
      </w:r>
      <w:r>
        <w:pict>
          <v:shape id="_x0000_s10430" o:spid="_x0000_s10430" o:spt="202" type="#_x0000_t202" style="position:absolute;left:0pt;margin-left:83.7pt;margin-top:49.25pt;height:32.7pt;width:428.85pt;mso-position-horizont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8"/>
                    <w:tblW w:w="0" w:type="auto"/>
                    <w:tblInd w:w="0" w:type="dxa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62"/>
                    <w:gridCol w:w="865"/>
                    <w:gridCol w:w="2962"/>
                    <w:gridCol w:w="827"/>
                    <w:gridCol w:w="1746"/>
                    <w:gridCol w:w="900"/>
                  </w:tblGrid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2" w:hRule="exact"/>
                    </w:trPr>
                    <w:tc>
                      <w:tcPr>
                        <w:tcW w:w="1262" w:type="dxa"/>
                        <w:tc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</w:tcBorders>
                      </w:tcPr>
                      <w:p>
                        <w:pPr>
                          <w:pStyle w:val="12"/>
                          <w:spacing w:before="10" w:line="240" w:lineRule="auto"/>
                          <w:ind w:left="10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起始符</w:t>
                        </w:r>
                      </w:p>
                    </w:tc>
                    <w:tc>
                      <w:tcPr>
                        <w:tcW w:w="865" w:type="dxa"/>
                        <w:tc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</w:tcBorders>
                      </w:tcPr>
                      <w:p>
                        <w:pPr>
                          <w:pStyle w:val="12"/>
                          <w:spacing w:before="10" w:line="240" w:lineRule="auto"/>
                          <w:ind w:left="102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命令</w:t>
                        </w:r>
                        <w:r>
                          <w:rPr>
                            <w:rFonts w:ascii="宋体" w:hAnsi="宋体" w:eastAsia="宋体" w:cs="宋体"/>
                            <w:spacing w:val="-4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</w:tcBorders>
                      </w:tcPr>
                      <w:p>
                        <w:pPr>
                          <w:pStyle w:val="12"/>
                          <w:spacing w:before="10" w:line="240" w:lineRule="auto"/>
                          <w:ind w:left="103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/>
                            <w:spacing w:val="1"/>
                            <w:sz w:val="18"/>
                          </w:rPr>
                          <w:t>I</w:t>
                        </w:r>
                        <w:r>
                          <w:rPr>
                            <w:rFonts w:ascii="宋体"/>
                            <w:sz w:val="18"/>
                          </w:rPr>
                          <w:t>D</w:t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</w:tcBorders>
                      </w:tcPr>
                      <w:p>
                        <w:pPr>
                          <w:pStyle w:val="12"/>
                          <w:spacing w:before="10" w:line="240" w:lineRule="auto"/>
                          <w:ind w:left="103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命令</w:t>
                        </w:r>
                        <w:r>
                          <w:rPr>
                            <w:rFonts w:ascii="宋体" w:hAnsi="宋体" w:eastAsia="宋体" w:cs="宋体"/>
                            <w:spacing w:val="-4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746" w:type="dxa"/>
                        <w:tc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</w:tcBorders>
                      </w:tcPr>
                      <w:p>
                        <w:pPr>
                          <w:pStyle w:val="12"/>
                          <w:spacing w:before="10" w:line="240" w:lineRule="auto"/>
                          <w:ind w:left="10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数据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</w:tcBorders>
                      </w:tcPr>
                      <w:p>
                        <w:pPr>
                          <w:pStyle w:val="12"/>
                          <w:spacing w:before="10" w:line="240" w:lineRule="auto"/>
                          <w:ind w:left="102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校验和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2" w:hRule="exact"/>
                    </w:trPr>
                    <w:tc>
                      <w:tcPr>
                        <w:tcW w:w="1262" w:type="dxa"/>
                        <w:tc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</w:tcBorders>
                      </w:tcPr>
                      <w:p>
                        <w:pPr>
                          <w:pStyle w:val="12"/>
                          <w:spacing w:before="10" w:line="240" w:lineRule="auto"/>
                          <w:ind w:left="10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/>
                            <w:spacing w:val="1"/>
                            <w:sz w:val="18"/>
                          </w:rPr>
                          <w:t>0</w:t>
                        </w:r>
                        <w:r>
                          <w:rPr>
                            <w:rFonts w:ascii="宋体"/>
                            <w:spacing w:val="-2"/>
                            <w:sz w:val="18"/>
                          </w:rPr>
                          <w:t>C</w:t>
                        </w:r>
                        <w:r>
                          <w:rPr>
                            <w:rFonts w:ascii="宋体"/>
                            <w:spacing w:val="1"/>
                            <w:sz w:val="18"/>
                          </w:rPr>
                          <w:t>A</w:t>
                        </w:r>
                        <w:r>
                          <w:rPr>
                            <w:rFonts w:ascii="宋体"/>
                            <w:sz w:val="18"/>
                          </w:rPr>
                          <w:t>h</w:t>
                        </w:r>
                      </w:p>
                    </w:tc>
                    <w:tc>
                      <w:tcPr>
                        <w:tcW w:w="865" w:type="dxa"/>
                        <w:tc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</w:tcBorders>
                      </w:tcPr>
                      <w:p>
                        <w:pPr>
                          <w:pStyle w:val="12"/>
                          <w:spacing w:before="10" w:line="240" w:lineRule="auto"/>
                          <w:ind w:left="102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/>
                            <w:spacing w:val="1"/>
                            <w:sz w:val="18"/>
                          </w:rPr>
                          <w:t>2</w:t>
                        </w:r>
                        <w:r>
                          <w:rPr>
                            <w:rFonts w:ascii="宋体"/>
                            <w:spacing w:val="-2"/>
                            <w:sz w:val="18"/>
                          </w:rPr>
                          <w:t>0</w:t>
                        </w:r>
                        <w:r>
                          <w:rPr>
                            <w:rFonts w:ascii="宋体"/>
                            <w:sz w:val="18"/>
                          </w:rPr>
                          <w:t>h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</w:tcBorders>
                      </w:tcPr>
                      <w:p>
                        <w:pPr>
                          <w:pStyle w:val="12"/>
                          <w:spacing w:before="10" w:line="240" w:lineRule="auto"/>
                          <w:ind w:left="103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宋体" w:hAnsi="宋体" w:eastAsia="宋体" w:cs="宋体"/>
                            <w:spacing w:val="-2"/>
                            <w:sz w:val="18"/>
                            <w:szCs w:val="18"/>
                          </w:rPr>
                          <w:t>xh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（设备</w:t>
                        </w:r>
                        <w:r>
                          <w:rPr>
                            <w:rFonts w:ascii="宋体" w:hAnsi="宋体" w:eastAsia="宋体" w:cs="宋体"/>
                            <w:spacing w:val="-4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宋体" w:hAnsi="宋体" w:eastAsia="宋体" w:cs="宋体"/>
                            <w:spacing w:val="-4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  <w:t>或通信用特殊通道）</w:t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</w:tcBorders>
                      </w:tcPr>
                      <w:p>
                        <w:pPr>
                          <w:pStyle w:val="12"/>
                          <w:spacing w:before="10" w:line="240" w:lineRule="auto"/>
                          <w:ind w:left="103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/>
                            <w:spacing w:val="1"/>
                            <w:sz w:val="18"/>
                          </w:rPr>
                          <w:t>2</w:t>
                        </w:r>
                        <w:r>
                          <w:rPr>
                            <w:rFonts w:ascii="宋体"/>
                            <w:spacing w:val="-2"/>
                            <w:sz w:val="18"/>
                          </w:rPr>
                          <w:t>0</w:t>
                        </w:r>
                        <w:r>
                          <w:rPr>
                            <w:rFonts w:ascii="宋体"/>
                            <w:sz w:val="18"/>
                          </w:rPr>
                          <w:t>h</w:t>
                        </w:r>
                      </w:p>
                    </w:tc>
                    <w:tc>
                      <w:tcPr>
                        <w:tcW w:w="1746" w:type="dxa"/>
                        <w:tc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</w:tcBorders>
                      </w:tcPr>
                      <w:p>
                        <w:pPr>
                          <w:pStyle w:val="12"/>
                          <w:spacing w:before="10" w:line="240" w:lineRule="auto"/>
                          <w:ind w:left="104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/>
                            <w:spacing w:val="1"/>
                            <w:sz w:val="18"/>
                          </w:rPr>
                          <w:t>0</w:t>
                        </w:r>
                        <w:r>
                          <w:rPr>
                            <w:rFonts w:ascii="宋体"/>
                            <w:spacing w:val="-2"/>
                            <w:sz w:val="18"/>
                          </w:rPr>
                          <w:t>1</w:t>
                        </w:r>
                        <w:r>
                          <w:rPr>
                            <w:rFonts w:ascii="宋体"/>
                            <w:sz w:val="18"/>
                          </w:rPr>
                          <w:t xml:space="preserve">h + </w:t>
                        </w:r>
                        <w:r>
                          <w:rPr>
                            <w:rFonts w:ascii="宋体"/>
                            <w:spacing w:val="1"/>
                            <w:sz w:val="18"/>
                          </w:rPr>
                          <w:t>0</w:t>
                        </w:r>
                        <w:r>
                          <w:rPr>
                            <w:rFonts w:ascii="宋体"/>
                            <w:spacing w:val="-2"/>
                            <w:sz w:val="18"/>
                          </w:rPr>
                          <w:t>1</w:t>
                        </w:r>
                        <w:r>
                          <w:rPr>
                            <w:rFonts w:ascii="宋体"/>
                            <w:sz w:val="18"/>
                          </w:rPr>
                          <w:t>h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</w:tcBorders>
                      </w:tcPr>
                      <w:p>
                        <w:pPr>
                          <w:pStyle w:val="12"/>
                          <w:spacing w:before="10" w:line="240" w:lineRule="auto"/>
                          <w:ind w:left="102" w:right="0"/>
                          <w:jc w:val="left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/>
                            <w:spacing w:val="1"/>
                            <w:sz w:val="18"/>
                          </w:rPr>
                          <w:t>X</w:t>
                        </w:r>
                        <w:r>
                          <w:rPr>
                            <w:rFonts w:ascii="宋体"/>
                            <w:spacing w:val="-2"/>
                            <w:sz w:val="18"/>
                          </w:rPr>
                          <w:t>x</w:t>
                        </w:r>
                        <w:r>
                          <w:rPr>
                            <w:rFonts w:ascii="宋体"/>
                            <w:spacing w:val="1"/>
                            <w:sz w:val="18"/>
                          </w:rPr>
                          <w:t>h/</w:t>
                        </w:r>
                        <w:r>
                          <w:rPr>
                            <w:rFonts w:ascii="宋体"/>
                            <w:spacing w:val="-2"/>
                            <w:sz w:val="18"/>
                          </w:rPr>
                          <w:t>A</w:t>
                        </w:r>
                        <w:r>
                          <w:rPr>
                            <w:rFonts w:ascii="宋体"/>
                            <w:spacing w:val="1"/>
                            <w:sz w:val="18"/>
                          </w:rPr>
                          <w:t>c</w:t>
                        </w:r>
                        <w:r>
                          <w:rPr>
                            <w:rFonts w:ascii="宋体"/>
                            <w:sz w:val="18"/>
                          </w:rPr>
                          <w:t>h</w:t>
                        </w:r>
                      </w:p>
                    </w:tc>
                  </w:tr>
                </w:tbl>
                <w:p/>
              </w:txbxContent>
            </v:textbox>
          </v:shape>
        </w:pic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通讯协议：控制指令</w:t>
      </w:r>
      <w:r>
        <w:rPr>
          <w:rFonts w:ascii="宋体" w:hAnsi="宋体" w:eastAsia="宋体" w:cs="宋体"/>
          <w:color w:val="FFFFFF"/>
          <w:w w:val="99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sz w:val="21"/>
          <w:szCs w:val="21"/>
        </w:rPr>
        <w:t>状态查询指令格式</w:t>
      </w:r>
      <w:r>
        <w:rPr>
          <w:rFonts w:ascii="宋体" w:hAnsi="宋体" w:eastAsia="宋体" w:cs="宋体"/>
          <w:sz w:val="18"/>
          <w:szCs w:val="18"/>
        </w:rPr>
        <w:t>：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12" w:line="240" w:lineRule="auto"/>
        <w:rPr>
          <w:rFonts w:ascii="宋体" w:hAnsi="宋体" w:eastAsia="宋体" w:cs="宋体"/>
          <w:sz w:val="20"/>
          <w:szCs w:val="20"/>
        </w:rPr>
      </w:pPr>
    </w:p>
    <w:tbl>
      <w:tblPr>
        <w:tblStyle w:val="8"/>
        <w:tblW w:w="0" w:type="auto"/>
        <w:tblInd w:w="71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2"/>
        <w:gridCol w:w="946"/>
        <w:gridCol w:w="3411"/>
        <w:gridCol w:w="2059"/>
        <w:gridCol w:w="83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4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起始符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命令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1</w:t>
            </w:r>
          </w:p>
        </w:tc>
        <w:tc>
          <w:tcPr>
            <w:tcW w:w="3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ID</w:t>
            </w:r>
          </w:p>
        </w:tc>
        <w:tc>
          <w:tcPr>
            <w:tcW w:w="2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数据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4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校验和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4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CAh</w:t>
            </w:r>
          </w:p>
        </w:tc>
        <w:tc>
          <w:tcPr>
            <w:tcW w:w="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B0h</w:t>
            </w:r>
          </w:p>
        </w:tc>
        <w:tc>
          <w:tcPr>
            <w:tcW w:w="3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282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FFh（总线控制设备接收通道）</w:t>
            </w:r>
          </w:p>
        </w:tc>
        <w:tc>
          <w:tcPr>
            <w:tcW w:w="20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3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01h+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端口状态字节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11" w:line="240" w:lineRule="auto"/>
              <w:ind w:left="104" w:right="0"/>
              <w:jc w:val="lef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/>
                <w:sz w:val="18"/>
              </w:rPr>
              <w:t>xxh</w:t>
            </w:r>
          </w:p>
        </w:tc>
      </w:tr>
    </w:tbl>
    <w:p>
      <w:pPr>
        <w:spacing w:after="0" w:line="240" w:lineRule="auto"/>
        <w:jc w:val="left"/>
        <w:rPr>
          <w:rFonts w:ascii="宋体" w:hAnsi="宋体" w:eastAsia="宋体" w:cs="宋体"/>
          <w:sz w:val="18"/>
          <w:szCs w:val="18"/>
        </w:rPr>
        <w:sectPr>
          <w:pgSz w:w="11910" w:h="8400" w:orient="landscape"/>
          <w:pgMar w:top="1320" w:right="0" w:bottom="0" w:left="960" w:header="3" w:footer="0" w:gutter="0"/>
          <w:cols w:space="720" w:num="1"/>
        </w:sectPr>
      </w:pPr>
    </w:p>
    <w:p>
      <w:pPr>
        <w:spacing w:before="19"/>
        <w:ind w:left="1238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FFFFFF"/>
          <w:sz w:val="30"/>
          <w:szCs w:val="30"/>
          <w:shd w:val="clear" w:color="auto" w:fill="000000"/>
        </w:rPr>
        <w:t>应用实例</w: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：</w:t>
      </w:r>
    </w:p>
    <w:p>
      <w:pPr>
        <w:spacing w:before="0" w:line="240" w:lineRule="auto"/>
        <w:rPr>
          <w:rFonts w:ascii="宋体" w:hAnsi="宋体" w:eastAsia="宋体" w:cs="宋体"/>
          <w:sz w:val="30"/>
          <w:szCs w:val="30"/>
        </w:rPr>
      </w:pPr>
    </w:p>
    <w:p>
      <w:pPr>
        <w:spacing w:before="1" w:line="240" w:lineRule="auto"/>
        <w:rPr>
          <w:rFonts w:ascii="宋体" w:hAnsi="宋体" w:eastAsia="宋体" w:cs="宋体"/>
          <w:sz w:val="29"/>
          <w:szCs w:val="29"/>
        </w:rPr>
      </w:pPr>
    </w:p>
    <w:p>
      <w:pPr>
        <w:pStyle w:val="3"/>
        <w:spacing w:line="256" w:lineRule="auto"/>
        <w:ind w:left="2018" w:right="0" w:hanging="420"/>
        <w:jc w:val="left"/>
      </w:pPr>
      <w:r>
        <w:rPr>
          <w:rFonts w:ascii="Wingdings" w:hAnsi="Wingdings" w:eastAsia="Wingdings" w:cs="Wingdings"/>
        </w:rPr>
        <w:t></w:t>
      </w:r>
      <w:r>
        <w:rPr>
          <w:rFonts w:ascii="Wingdings" w:hAnsi="Wingdings" w:eastAsia="Wingdings" w:cs="Wingdings"/>
          <w:spacing w:val="-49"/>
        </w:rPr>
        <w:t></w:t>
      </w:r>
      <w:r>
        <w:t>假设一多媒体教室，有设备电动幕，投影机吊架，与投影机。我利用</w:t>
      </w:r>
      <w:r>
        <w:rPr>
          <w:spacing w:val="-52"/>
        </w:rPr>
        <w:t xml:space="preserve"> </w:t>
      </w:r>
      <w:r>
        <w:t>IPCS</w:t>
      </w:r>
      <w:r>
        <w:rPr>
          <w:spacing w:val="-56"/>
        </w:rPr>
        <w:t xml:space="preserve"> </w:t>
      </w:r>
      <w:r>
        <w:t>电源控制界面对</w:t>
      </w:r>
      <w:r>
        <w:rPr>
          <w:spacing w:val="-55"/>
        </w:rPr>
        <w:t xml:space="preserve"> </w:t>
      </w:r>
      <w:r>
        <w:t>3</w:t>
      </w:r>
      <w:r>
        <w:rPr>
          <w:w w:val="99"/>
        </w:rPr>
        <w:t xml:space="preserve"> </w:t>
      </w:r>
      <w:r>
        <w:t>台设备进行操作。发送指令(ca 20 f0 18 02 01 00 ac)(ca 20 f0 18 02 02 00</w:t>
      </w:r>
      <w:r>
        <w:rPr>
          <w:spacing w:val="-64"/>
        </w:rPr>
        <w:t xml:space="preserve"> </w:t>
      </w:r>
      <w:r>
        <w:t>ac)使第一，</w:t>
      </w:r>
    </w:p>
    <w:p>
      <w:pPr>
        <w:spacing w:before="22" w:line="273" w:lineRule="auto"/>
        <w:ind w:left="2018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二通道上的电动幕与投影机吊架马上下降，再发指令（ca 20 f0 18 02 03 01</w:t>
      </w:r>
      <w:r>
        <w:rPr>
          <w:rFonts w:ascii="宋体" w:hAnsi="宋体" w:eastAsia="宋体" w:cs="宋体"/>
          <w:spacing w:val="-67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ac）使第三通</w:t>
      </w:r>
      <w:r>
        <w:rPr>
          <w:rFonts w:ascii="宋体" w:hAnsi="宋体" w:eastAsia="宋体" w:cs="宋体"/>
          <w:w w:val="99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道上的投影机通电工作。</w:t>
      </w:r>
    </w:p>
    <w:p>
      <w:pPr>
        <w:spacing w:before="10"/>
        <w:ind w:left="1598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Wingdings" w:hAnsi="Wingdings" w:eastAsia="Wingdings" w:cs="Wingdings"/>
          <w:sz w:val="21"/>
          <w:szCs w:val="21"/>
        </w:rPr>
        <w:t></w:t>
      </w:r>
      <w:r>
        <w:rPr>
          <w:rFonts w:ascii="宋体" w:hAnsi="宋体" w:eastAsia="宋体" w:cs="宋体"/>
          <w:spacing w:val="3"/>
          <w:sz w:val="21"/>
          <w:szCs w:val="21"/>
        </w:rPr>
        <w:t xml:space="preserve">当使用完毕，先发指令（ca </w:t>
      </w:r>
      <w:r>
        <w:rPr>
          <w:rFonts w:ascii="宋体" w:hAnsi="宋体" w:eastAsia="宋体" w:cs="宋体"/>
          <w:sz w:val="21"/>
          <w:szCs w:val="21"/>
        </w:rPr>
        <w:t>20 f0 18 02 01 01 ac）(ca 20 f0 18 02 02 01</w:t>
      </w:r>
      <w:r>
        <w:rPr>
          <w:rFonts w:ascii="宋体" w:hAnsi="宋体" w:eastAsia="宋体" w:cs="宋体"/>
          <w:spacing w:val="-10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ac)使第一，</w:t>
      </w:r>
    </w:p>
    <w:p>
      <w:pPr>
        <w:spacing w:before="20"/>
        <w:ind w:left="2018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二通道上的设备由常开转为经闭，收起电动幕与投影机吊架。再发指令（ca 20 00 19 03</w:t>
      </w:r>
      <w:r>
        <w:rPr>
          <w:rFonts w:ascii="宋体" w:hAnsi="宋体" w:eastAsia="宋体" w:cs="宋体"/>
          <w:spacing w:val="-72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04</w:t>
      </w:r>
    </w:p>
    <w:p>
      <w:pPr>
        <w:spacing w:before="37"/>
        <w:ind w:left="2018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00</w:t>
      </w:r>
      <w:r>
        <w:rPr>
          <w:rFonts w:ascii="宋体" w:hAnsi="宋体" w:eastAsia="宋体" w:cs="宋体"/>
          <w:spacing w:val="-8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85</w:t>
      </w:r>
      <w:r>
        <w:rPr>
          <w:rFonts w:ascii="宋体" w:hAnsi="宋体" w:eastAsia="宋体" w:cs="宋体"/>
          <w:spacing w:val="-6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ac）使通道三的投影机延迟</w:t>
      </w:r>
      <w:r>
        <w:rPr>
          <w:rFonts w:ascii="宋体" w:hAnsi="宋体" w:eastAsia="宋体" w:cs="宋体"/>
          <w:spacing w:val="-57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5</w:t>
      </w:r>
      <w:r>
        <w:rPr>
          <w:rFonts w:ascii="宋体" w:hAnsi="宋体" w:eastAsia="宋体" w:cs="宋体"/>
          <w:spacing w:val="-56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分钟再关闭电源，可以达到投影机的散热效果。</w:t>
      </w:r>
    </w:p>
    <w:p>
      <w:pPr>
        <w:spacing w:before="39"/>
        <w:ind w:left="1598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Wingdings" w:hAnsi="Wingdings" w:eastAsia="Wingdings" w:cs="Wingdings"/>
          <w:sz w:val="21"/>
          <w:szCs w:val="21"/>
        </w:rPr>
        <w:t></w:t>
      </w:r>
      <w:r>
        <w:rPr>
          <w:rFonts w:ascii="Wingdings" w:hAnsi="Wingdings" w:eastAsia="Wingdings" w:cs="Wingdings"/>
          <w:spacing w:val="-59"/>
          <w:sz w:val="21"/>
          <w:szCs w:val="21"/>
        </w:rPr>
        <w:t></w:t>
      </w:r>
      <w:r>
        <w:rPr>
          <w:rFonts w:ascii="宋体" w:hAnsi="宋体" w:eastAsia="宋体" w:cs="宋体"/>
          <w:sz w:val="21"/>
          <w:szCs w:val="21"/>
        </w:rPr>
        <w:t>具体接线方法详细看实力应用接线图。</w:t>
      </w:r>
      <w:r>
        <w:rPr>
          <w:rFonts w:ascii="宋体" w:hAnsi="宋体" w:eastAsia="宋体" w:cs="宋体"/>
          <w:b/>
          <w:bCs/>
          <w:sz w:val="21"/>
          <w:szCs w:val="21"/>
          <w:shd w:val="clear" w:color="auto" w:fill="FFFF00"/>
        </w:rPr>
        <w:t>注：若要内部供电则留意最后内部供电改装图。</w:t>
      </w:r>
    </w:p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b/>
          <w:bCs/>
          <w:sz w:val="20"/>
          <w:szCs w:val="20"/>
        </w:rPr>
      </w:pPr>
    </w:p>
    <w:p>
      <w:pPr>
        <w:spacing w:before="5" w:line="240" w:lineRule="auto"/>
        <w:rPr>
          <w:rFonts w:ascii="宋体" w:hAnsi="宋体" w:eastAsia="宋体" w:cs="宋体"/>
          <w:b/>
          <w:bCs/>
          <w:sz w:val="16"/>
          <w:szCs w:val="16"/>
        </w:rPr>
      </w:pPr>
    </w:p>
    <w:p>
      <w:pPr>
        <w:spacing w:line="1930" w:lineRule="exact"/>
        <w:ind w:left="150" w:right="0" w:firstLine="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38"/>
          <w:sz w:val="20"/>
          <w:szCs w:val="20"/>
        </w:rPr>
        <w:pict>
          <v:group id="_x0000_s10431" o:spid="_x0000_s10431" o:spt="203" style="height:96.5pt;width:517.3pt;" coordsize="10346,1930">
            <o:lock v:ext="edit"/>
            <v:group id="_x0000_s10432" o:spid="_x0000_s10432" o:spt="203" style="position:absolute;left:984;top:1344;height:2;width:9333;" coordorigin="984,1344" coordsize="9333,2">
              <o:lock v:ext="edit"/>
              <v:shape id="_x0000_s10433" o:spid="_x0000_s10433" style="position:absolute;left:984;top:1344;height:2;width:9333;" filled="f" stroked="t" coordorigin="984,1344" coordsize="9333,0" path="m984,1344l10317,1344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434" o:spid="_x0000_s10434" o:spt="75" type="#_x0000_t75" style="position:absolute;left:0;top:0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435" o:spid="_x0000_s10435" o:spt="203" style="position:absolute;left:361;top:359;height:970;width:562;" coordorigin="361,359" coordsize="562,970">
              <o:lock v:ext="edit"/>
              <v:shape id="_x0000_s10436" o:spid="_x0000_s10436" style="position:absolute;left:361;top:359;height:970;width:562;" fillcolor="#4AACC5" filled="t" stroked="f" coordorigin="361,359" coordsize="562,970" path="m361,359l923,359,923,1329,361,1329,361,35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437" o:spid="_x0000_s10437" o:spt="203" style="position:absolute;left:330;top:330;height:1030;width:623;" coordorigin="330,330" coordsize="623,1030">
              <o:lock v:ext="edit"/>
              <v:shape id="_x0000_s10438" o:spid="_x0000_s10438" style="position:absolute;left:330;top:330;height:1030;width:623;" fillcolor="#F1F1F1" filled="t" stroked="f" coordorigin="330,330" coordsize="623,1030" path="m953,1360l330,1360,330,330,953,330,953,360,390,360,360,390,390,390,390,1300,360,1300,390,1330,953,1330,953,1360xe">
                <v:path arrowok="t"/>
                <v:fill on="t" focussize="0,0"/>
                <v:stroke on="f"/>
                <v:imagedata o:title=""/>
                <o:lock v:ext="edit"/>
              </v:shape>
              <v:shape id="_x0000_s10439" o:spid="_x0000_s10439" style="position:absolute;left:330;top:330;height:1030;width:623;" fillcolor="#F1F1F1" filled="t" stroked="f" coordorigin="330,330" coordsize="623,1030" path="m390,390l360,390,390,360,390,390xe">
                <v:path arrowok="t"/>
                <v:fill on="t" focussize="0,0"/>
                <v:stroke on="f"/>
                <v:imagedata o:title=""/>
                <o:lock v:ext="edit"/>
              </v:shape>
              <v:shape id="_x0000_s10440" o:spid="_x0000_s10440" style="position:absolute;left:330;top:330;height:1030;width:623;" fillcolor="#F1F1F1" filled="t" stroked="f" coordorigin="330,330" coordsize="623,1030" path="m893,390l390,390,390,360,893,360,893,390xe">
                <v:path arrowok="t"/>
                <v:fill on="t" focussize="0,0"/>
                <v:stroke on="f"/>
                <v:imagedata o:title=""/>
                <o:lock v:ext="edit"/>
              </v:shape>
              <v:shape id="_x0000_s10441" o:spid="_x0000_s10441" style="position:absolute;left:330;top:330;height:1030;width:623;" fillcolor="#F1F1F1" filled="t" stroked="f" coordorigin="330,330" coordsize="623,1030" path="m893,1330l893,360,923,390,953,390,953,1300,923,1300,893,1330xe">
                <v:path arrowok="t"/>
                <v:fill on="t" focussize="0,0"/>
                <v:stroke on="f"/>
                <v:imagedata o:title=""/>
                <o:lock v:ext="edit"/>
              </v:shape>
              <v:shape id="_x0000_s10442" o:spid="_x0000_s10442" style="position:absolute;left:330;top:330;height:1030;width:623;" fillcolor="#F1F1F1" filled="t" stroked="f" coordorigin="330,330" coordsize="623,1030" path="m953,390l923,390,893,360,953,360,953,390xe">
                <v:path arrowok="t"/>
                <v:fill on="t" focussize="0,0"/>
                <v:stroke on="f"/>
                <v:imagedata o:title=""/>
                <o:lock v:ext="edit"/>
              </v:shape>
              <v:shape id="_x0000_s10443" o:spid="_x0000_s10443" style="position:absolute;left:330;top:330;height:1030;width:623;" fillcolor="#F1F1F1" filled="t" stroked="f" coordorigin="330,330" coordsize="623,1030" path="m390,1330l360,1300,390,1300,390,1330xe">
                <v:path arrowok="t"/>
                <v:fill on="t" focussize="0,0"/>
                <v:stroke on="f"/>
                <v:imagedata o:title=""/>
                <o:lock v:ext="edit"/>
              </v:shape>
              <v:shape id="_x0000_s10444" o:spid="_x0000_s10444" style="position:absolute;left:330;top:330;height:1030;width:623;" fillcolor="#F1F1F1" filled="t" stroked="f" coordorigin="330,330" coordsize="623,1030" path="m893,1330l390,1330,390,1300,893,1300,893,1330xe">
                <v:path arrowok="t"/>
                <v:fill on="t" focussize="0,0"/>
                <v:stroke on="f"/>
                <v:imagedata o:title=""/>
                <o:lock v:ext="edit"/>
              </v:shape>
              <v:shape id="_x0000_s10445" o:spid="_x0000_s10445" style="position:absolute;left:330;top:330;height:1030;width:623;" fillcolor="#F1F1F1" filled="t" stroked="f" coordorigin="330,330" coordsize="623,1030" path="m953,1330l893,1330,923,1300,953,1300,953,1330xe">
                <v:path arrowok="t"/>
                <v:fill on="t" focussize="0,0"/>
                <v:stroke on="f"/>
                <v:imagedata o:title=""/>
                <o:lock v:ext="edit"/>
              </v:shape>
              <v:shape id="_x0000_s10446" o:spid="_x0000_s10446" o:spt="202" type="#_x0000_t202" style="position:absolute;left:361;top:359;height:985;width:56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0" w:line="240" w:lineRule="auto"/>
                        <w:rPr>
                          <w:rFonts w:ascii="宋体" w:hAnsi="宋体" w:eastAsia="宋体" w:cs="宋体"/>
                          <w:b/>
                          <w:bCs/>
                          <w:sz w:val="13"/>
                          <w:szCs w:val="13"/>
                        </w:rPr>
                      </w:pPr>
                    </w:p>
                    <w:p>
                      <w:pPr>
                        <w:spacing w:before="0"/>
                        <w:ind w:left="172" w:right="0" w:firstLine="0"/>
                        <w:jc w:val="left"/>
                        <w:rPr>
                          <w:rFonts w:ascii="Calibri" w:hAnsi="Calibri" w:eastAsia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1"/>
                          <w:w w:val="99"/>
                          <w:sz w:val="21"/>
                        </w:rPr>
                        <w:t>2</w:t>
                      </w:r>
                      <w:r>
                        <w:rPr>
                          <w:rFonts w:ascii="Calibri"/>
                          <w:w w:val="99"/>
                          <w:sz w:val="21"/>
                        </w:rPr>
                        <w:t>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after="0" w:line="1930" w:lineRule="exact"/>
        <w:rPr>
          <w:rFonts w:ascii="宋体" w:hAnsi="宋体" w:eastAsia="宋体" w:cs="宋体"/>
          <w:sz w:val="20"/>
          <w:szCs w:val="20"/>
        </w:rPr>
        <w:sectPr>
          <w:pgSz w:w="11910" w:h="8400" w:orient="landscape"/>
          <w:pgMar w:top="1520" w:right="1220" w:bottom="0" w:left="0" w:header="0" w:footer="0" w:gutter="0"/>
          <w:cols w:space="720" w:num="1"/>
        </w:sectPr>
      </w:pPr>
    </w:p>
    <w:p>
      <w:pPr>
        <w:pStyle w:val="3"/>
        <w:spacing w:line="209" w:lineRule="exact"/>
        <w:ind w:left="384" w:right="2401"/>
        <w:jc w:val="left"/>
      </w:pPr>
      <w:r>
        <w:pict>
          <v:group id="_x0000_s10447" o:spid="_x0000_s10447" o:spt="203" style="position:absolute;left:0pt;margin-left:55.25pt;margin-top:90.55pt;height:317.15pt;width:524.9pt;mso-position-horizontal-relative:page;mso-position-vertical-relative:page;z-index:-251652096;mso-width-relative:page;mso-height-relative:page;" coordorigin="1105,1812" coordsize="10498,6343">
            <o:lock v:ext="edit"/>
            <v:group id="_x0000_s10448" o:spid="_x0000_s10448" o:spt="203" style="position:absolute;left:1134;top:7539;height:2;width:9243;" coordorigin="1134,7539" coordsize="9243,2">
              <o:lock v:ext="edit"/>
              <v:shape id="_x0000_s10449" o:spid="_x0000_s10449" style="position:absolute;left:1134;top:7539;height:2;width:9243;" filled="f" stroked="t" coordorigin="1134,7539" coordsize="9243,0" path="m1134,7539l10377,7539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450" o:spid="_x0000_s10450" o:spt="75" type="#_x0000_t75" style="position:absolute;left:10080;top:6225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451" o:spid="_x0000_s10451" o:spt="203" style="position:absolute;left:10440;top:6586;height:970;width:564;" coordorigin="10440,6586" coordsize="564,970">
              <o:lock v:ext="edit"/>
              <v:shape id="_x0000_s10452" o:spid="_x0000_s10452" style="position:absolute;left:10440;top:6586;height:970;width:564;" fillcolor="#4AACC5" filled="t" stroked="f" coordorigin="10440,6586" coordsize="564,970" path="m10440,6586l11004,6586,11004,7555,10440,7555,10440,658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453" o:spid="_x0000_s10453" o:spt="203" style="position:absolute;left:10410;top:6555;height:1030;width:623;" coordorigin="10410,6555" coordsize="623,1030">
              <o:lock v:ext="edit"/>
              <v:shape id="_x0000_s10454" o:spid="_x0000_s10454" style="position:absolute;left:10410;top:6555;height:1030;width:623;" fillcolor="#F1F1F1" filled="t" stroked="f" coordorigin="10410,6555" coordsize="623,1030" path="m11033,7585l10410,7585,10410,6555,11033,6555,11033,6585,10470,6585,10440,6615,10470,6615,10470,7525,10440,7525,10470,7555,11033,7555,11033,7585xe">
                <v:path arrowok="t"/>
                <v:fill on="t" focussize="0,0"/>
                <v:stroke on="f"/>
                <v:imagedata o:title=""/>
                <o:lock v:ext="edit"/>
              </v:shape>
              <v:shape id="_x0000_s10455" o:spid="_x0000_s10455" style="position:absolute;left:10410;top:6555;height:1030;width:623;" fillcolor="#F1F1F1" filled="t" stroked="f" coordorigin="10410,6555" coordsize="623,1030" path="m10470,6615l10440,6615,10470,6585,10470,6615xe">
                <v:path arrowok="t"/>
                <v:fill on="t" focussize="0,0"/>
                <v:stroke on="f"/>
                <v:imagedata o:title=""/>
                <o:lock v:ext="edit"/>
              </v:shape>
              <v:shape id="_x0000_s10456" o:spid="_x0000_s10456" style="position:absolute;left:10410;top:6555;height:1030;width:623;" fillcolor="#F1F1F1" filled="t" stroked="f" coordorigin="10410,6555" coordsize="623,1030" path="m10973,6615l10470,6615,10470,6585,10973,6585,10973,6615xe">
                <v:path arrowok="t"/>
                <v:fill on="t" focussize="0,0"/>
                <v:stroke on="f"/>
                <v:imagedata o:title=""/>
                <o:lock v:ext="edit"/>
              </v:shape>
              <v:shape id="_x0000_s10457" o:spid="_x0000_s10457" style="position:absolute;left:10410;top:6555;height:1030;width:623;" fillcolor="#F1F1F1" filled="t" stroked="f" coordorigin="10410,6555" coordsize="623,1030" path="m10973,7555l10973,6585,11003,6615,11033,6615,11033,7525,11003,7525,10973,7555xe">
                <v:path arrowok="t"/>
                <v:fill on="t" focussize="0,0"/>
                <v:stroke on="f"/>
                <v:imagedata o:title=""/>
                <o:lock v:ext="edit"/>
              </v:shape>
              <v:shape id="_x0000_s10458" o:spid="_x0000_s10458" style="position:absolute;left:10410;top:6555;height:1030;width:623;" fillcolor="#F1F1F1" filled="t" stroked="f" coordorigin="10410,6555" coordsize="623,1030" path="m11033,6615l11003,6615,10973,6585,11033,6585,11033,6615xe">
                <v:path arrowok="t"/>
                <v:fill on="t" focussize="0,0"/>
                <v:stroke on="f"/>
                <v:imagedata o:title=""/>
                <o:lock v:ext="edit"/>
              </v:shape>
              <v:shape id="_x0000_s10459" o:spid="_x0000_s10459" style="position:absolute;left:10410;top:6555;height:1030;width:623;" fillcolor="#F1F1F1" filled="t" stroked="f" coordorigin="10410,6555" coordsize="623,1030" path="m10470,7555l10440,7525,10470,7525,10470,7555xe">
                <v:path arrowok="t"/>
                <v:fill on="t" focussize="0,0"/>
                <v:stroke on="f"/>
                <v:imagedata o:title=""/>
                <o:lock v:ext="edit"/>
              </v:shape>
              <v:shape id="_x0000_s10460" o:spid="_x0000_s10460" style="position:absolute;left:10410;top:6555;height:1030;width:623;" fillcolor="#F1F1F1" filled="t" stroked="f" coordorigin="10410,6555" coordsize="623,1030" path="m10973,7555l10470,7555,10470,7525,10973,7525,10973,7555xe">
                <v:path arrowok="t"/>
                <v:fill on="t" focussize="0,0"/>
                <v:stroke on="f"/>
                <v:imagedata o:title=""/>
                <o:lock v:ext="edit"/>
              </v:shape>
              <v:shape id="_x0000_s10461" o:spid="_x0000_s10461" style="position:absolute;left:10410;top:6555;height:1030;width:623;" fillcolor="#F1F1F1" filled="t" stroked="f" coordorigin="10410,6555" coordsize="623,1030" path="m11033,7555l10973,7555,11003,7525,11033,7525,11033,7555xe">
                <v:path arrowok="t"/>
                <v:fill on="t" focussize="0,0"/>
                <v:stroke on="f"/>
                <v:imagedata o:title=""/>
                <o:lock v:ext="edit"/>
              </v:shape>
              <v:shape id="_x0000_s10462" o:spid="_x0000_s10462" o:spt="75" type="#_x0000_t75" style="position:absolute;left:1500;top:1812;height:5491;width:8266;" filled="f" stroked="f" coordsize="21600,21600">
                <v:path/>
                <v:fill on="f" focussize="0,0"/>
                <v:stroke on="f"/>
                <v:imagedata r:id="rId49" o:title=""/>
                <o:lock v:ext="edit" aspectratio="t"/>
              </v:shape>
            </v:group>
          </v:group>
        </w:pict>
      </w:r>
      <w:r>
        <w:rPr>
          <w:color w:val="FFFFFF"/>
          <w:shd w:val="clear" w:color="auto" w:fill="000000"/>
        </w:rPr>
        <w:t>外部供电连接结构：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7" w:line="240" w:lineRule="auto"/>
        <w:rPr>
          <w:rFonts w:ascii="宋体" w:hAnsi="宋体" w:eastAsia="宋体" w:cs="宋体"/>
          <w:sz w:val="15"/>
          <w:szCs w:val="15"/>
        </w:rPr>
      </w:pPr>
    </w:p>
    <w:p>
      <w:pPr>
        <w:spacing w:before="56"/>
        <w:ind w:left="0" w:right="1080" w:firstLine="0"/>
        <w:jc w:val="right"/>
        <w:rPr>
          <w:rFonts w:ascii="Calibri" w:hAnsi="Calibri" w:eastAsia="Calibri" w:cs="Calibri"/>
          <w:sz w:val="21"/>
          <w:szCs w:val="21"/>
        </w:rPr>
      </w:pPr>
      <w:r>
        <w:rPr>
          <w:rFonts w:ascii="Calibri"/>
          <w:spacing w:val="-1"/>
          <w:w w:val="95"/>
          <w:sz w:val="21"/>
        </w:rPr>
        <w:t>21</w:t>
      </w:r>
    </w:p>
    <w:p>
      <w:pPr>
        <w:spacing w:after="0"/>
        <w:jc w:val="right"/>
        <w:rPr>
          <w:rFonts w:ascii="Calibri" w:hAnsi="Calibri" w:eastAsia="Calibri" w:cs="Calibri"/>
          <w:sz w:val="21"/>
          <w:szCs w:val="21"/>
        </w:rPr>
        <w:sectPr>
          <w:pgSz w:w="11910" w:h="8400" w:orient="landscape"/>
          <w:pgMar w:top="1320" w:right="0" w:bottom="0" w:left="960" w:header="3" w:footer="0" w:gutter="0"/>
          <w:cols w:space="720" w:num="1"/>
        </w:sectPr>
      </w:pPr>
    </w:p>
    <w:p>
      <w:pPr>
        <w:spacing w:before="0" w:line="209" w:lineRule="exact"/>
        <w:ind w:left="1132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pict>
          <v:group id="_x0000_s10463" o:spid="_x0000_s10463" o:spt="203" style="position:absolute;left:0pt;margin-left:7.85pt;margin-top:103.55pt;height:301.2pt;width:516.95pt;mso-position-horizontal-relative:page;mso-position-vertical-relative:page;z-index:-251652096;mso-width-relative:page;mso-height-relative:page;" coordorigin="157,2071" coordsize="10339,6024">
            <o:lock v:ext="edit"/>
            <v:group id="_x0000_s10464" o:spid="_x0000_s10464" o:spt="203" style="position:absolute;left:1134;top:7539;height:2;width:9333;" coordorigin="1134,7539" coordsize="9333,2">
              <o:lock v:ext="edit"/>
              <v:shape id="_x0000_s10465" o:spid="_x0000_s10465" style="position:absolute;left:1134;top:7539;height:2;width:9333;" filled="f" stroked="t" coordorigin="1134,7539" coordsize="9333,0" path="m1134,7539l10467,7539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466" o:spid="_x0000_s10466" o:spt="75" type="#_x0000_t75" style="position:absolute;left:157;top:6165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467" o:spid="_x0000_s10467" o:spt="203" style="position:absolute;left:516;top:6526;height:970;width:564;" coordorigin="516,6526" coordsize="564,970">
              <o:lock v:ext="edit"/>
              <v:shape id="_x0000_s10468" o:spid="_x0000_s10468" style="position:absolute;left:516;top:6526;height:970;width:564;" fillcolor="#4AACC5" filled="t" stroked="f" coordorigin="516,6526" coordsize="564,970" path="m516,6526l1080,6526,1080,7495,516,7495,516,652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469" o:spid="_x0000_s10469" o:spt="203" style="position:absolute;left:487;top:6495;height:1030;width:623;" coordorigin="487,6495" coordsize="623,1030">
              <o:lock v:ext="edit"/>
              <v:shape id="_x0000_s10470" o:spid="_x0000_s10470" style="position:absolute;left:487;top:6495;height:1030;width:623;" fillcolor="#F1F1F1" filled="t" stroked="f" coordorigin="487,6495" coordsize="623,1030" path="m1110,7525l487,7525,487,6495,1110,6495,1110,6525,547,6525,517,6555,547,6555,547,7465,517,7465,547,7495,1110,7495,1110,7525xe">
                <v:path arrowok="t"/>
                <v:fill on="t" focussize="0,0"/>
                <v:stroke on="f"/>
                <v:imagedata o:title=""/>
                <o:lock v:ext="edit"/>
              </v:shape>
              <v:shape id="_x0000_s10471" o:spid="_x0000_s10471" style="position:absolute;left:487;top:6495;height:1030;width:623;" fillcolor="#F1F1F1" filled="t" stroked="f" coordorigin="487,6495" coordsize="623,1030" path="m547,6555l517,6555,547,6525,547,6555xe">
                <v:path arrowok="t"/>
                <v:fill on="t" focussize="0,0"/>
                <v:stroke on="f"/>
                <v:imagedata o:title=""/>
                <o:lock v:ext="edit"/>
              </v:shape>
              <v:shape id="_x0000_s10472" o:spid="_x0000_s10472" style="position:absolute;left:487;top:6495;height:1030;width:623;" fillcolor="#F1F1F1" filled="t" stroked="f" coordorigin="487,6495" coordsize="623,1030" path="m1050,6555l547,6555,547,6525,1050,6525,1050,6555xe">
                <v:path arrowok="t"/>
                <v:fill on="t" focussize="0,0"/>
                <v:stroke on="f"/>
                <v:imagedata o:title=""/>
                <o:lock v:ext="edit"/>
              </v:shape>
              <v:shape id="_x0000_s10473" o:spid="_x0000_s10473" style="position:absolute;left:487;top:6495;height:1030;width:623;" fillcolor="#F1F1F1" filled="t" stroked="f" coordorigin="487,6495" coordsize="623,1030" path="m1050,7495l1050,6525,1080,6555,1110,6555,1110,7465,1080,7465,1050,7495xe">
                <v:path arrowok="t"/>
                <v:fill on="t" focussize="0,0"/>
                <v:stroke on="f"/>
                <v:imagedata o:title=""/>
                <o:lock v:ext="edit"/>
              </v:shape>
              <v:shape id="_x0000_s10474" o:spid="_x0000_s10474" style="position:absolute;left:487;top:6495;height:1030;width:623;" fillcolor="#F1F1F1" filled="t" stroked="f" coordorigin="487,6495" coordsize="623,1030" path="m1110,6555l1080,6555,1050,6525,1110,6525,1110,6555xe">
                <v:path arrowok="t"/>
                <v:fill on="t" focussize="0,0"/>
                <v:stroke on="f"/>
                <v:imagedata o:title=""/>
                <o:lock v:ext="edit"/>
              </v:shape>
              <v:shape id="_x0000_s10475" o:spid="_x0000_s10475" style="position:absolute;left:487;top:6495;height:1030;width:623;" fillcolor="#F1F1F1" filled="t" stroked="f" coordorigin="487,6495" coordsize="623,1030" path="m547,7495l517,7465,547,7465,547,7495xe">
                <v:path arrowok="t"/>
                <v:fill on="t" focussize="0,0"/>
                <v:stroke on="f"/>
                <v:imagedata o:title=""/>
                <o:lock v:ext="edit"/>
              </v:shape>
              <v:shape id="_x0000_s10476" o:spid="_x0000_s10476" style="position:absolute;left:487;top:6495;height:1030;width:623;" fillcolor="#F1F1F1" filled="t" stroked="f" coordorigin="487,6495" coordsize="623,1030" path="m1050,7495l547,7495,547,7465,1050,7465,1050,7495xe">
                <v:path arrowok="t"/>
                <v:fill on="t" focussize="0,0"/>
                <v:stroke on="f"/>
                <v:imagedata o:title=""/>
                <o:lock v:ext="edit"/>
              </v:shape>
              <v:shape id="_x0000_s10477" o:spid="_x0000_s10477" style="position:absolute;left:487;top:6495;height:1030;width:623;" fillcolor="#F1F1F1" filled="t" stroked="f" coordorigin="487,6495" coordsize="623,1030" path="m1110,7495l1050,7495,1080,7465,1110,7465,1110,7495xe">
                <v:path arrowok="t"/>
                <v:fill on="t" focussize="0,0"/>
                <v:stroke on="f"/>
                <v:imagedata o:title=""/>
                <o:lock v:ext="edit"/>
              </v:shape>
              <v:shape id="_x0000_s10478" o:spid="_x0000_s10478" o:spt="75" type="#_x0000_t75" style="position:absolute;left:1726;top:2071;height:5309;width:8414;" filled="f" stroked="f" coordsize="21600,21600">
                <v:path/>
                <v:fill on="f" focussize="0,0"/>
                <v:stroke on="f"/>
                <v:imagedata r:id="rId50" o:title=""/>
                <o:lock v:ext="edit" aspectratio="t"/>
              </v:shape>
            </v:group>
          </v:group>
        </w:pic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外部供电连接结构：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8" w:line="240" w:lineRule="auto"/>
        <w:rPr>
          <w:rFonts w:ascii="宋体" w:hAnsi="宋体" w:eastAsia="宋体" w:cs="宋体"/>
          <w:sz w:val="14"/>
          <w:szCs w:val="14"/>
        </w:rPr>
      </w:pPr>
    </w:p>
    <w:p>
      <w:pPr>
        <w:spacing w:before="56"/>
        <w:ind w:left="691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Calibri"/>
          <w:sz w:val="21"/>
        </w:rPr>
        <w:t>22</w:t>
      </w:r>
    </w:p>
    <w:p>
      <w:pPr>
        <w:spacing w:after="0"/>
        <w:jc w:val="left"/>
        <w:rPr>
          <w:rFonts w:ascii="Calibri" w:hAnsi="Calibri" w:eastAsia="Calibri" w:cs="Calibri"/>
          <w:sz w:val="21"/>
          <w:szCs w:val="21"/>
        </w:rPr>
        <w:sectPr>
          <w:pgSz w:w="11910" w:h="8400" w:orient="landscape"/>
          <w:pgMar w:top="1520" w:right="1300" w:bottom="0" w:left="0" w:header="0" w:footer="0" w:gutter="0"/>
          <w:cols w:space="720" w:num="1"/>
        </w:sect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  <w:r>
        <w:pict>
          <v:group id="_x0000_s10479" o:spid="_x0000_s10479" o:spt="203" style="position:absolute;left:0pt;margin-left:55.25pt;margin-top:91.65pt;height:316.1pt;width:525.55pt;mso-position-horizontal-relative:page;mso-position-vertical-relative:page;z-index:-251652096;mso-width-relative:page;mso-height-relative:page;" coordorigin="1105,1834" coordsize="10511,6322">
            <o:lock v:ext="edit"/>
            <v:group id="_x0000_s10480" o:spid="_x0000_s10480" o:spt="203" style="position:absolute;left:1134;top:7539;height:2;width:9243;" coordorigin="1134,7539" coordsize="9243,2">
              <o:lock v:ext="edit"/>
              <v:shape id="_x0000_s10481" o:spid="_x0000_s10481" style="position:absolute;left:1134;top:7539;height:2;width:9243;" filled="f" stroked="t" coordorigin="1134,7539" coordsize="9243,0" path="m1134,7539l10377,7539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482" o:spid="_x0000_s10482" o:spt="75" type="#_x0000_t75" style="position:absolute;left:10093;top:6225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483" o:spid="_x0000_s10483" o:spt="203" style="position:absolute;left:10452;top:6586;height:970;width:564;" coordorigin="10452,6586" coordsize="564,970">
              <o:lock v:ext="edit"/>
              <v:shape id="_x0000_s10484" o:spid="_x0000_s10484" style="position:absolute;left:10452;top:6586;height:970;width:564;" fillcolor="#4AACC5" filled="t" stroked="f" coordorigin="10452,6586" coordsize="564,970" path="m10452,6586l11016,6586,11016,7555,10452,7555,10452,658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485" o:spid="_x0000_s10485" o:spt="203" style="position:absolute;left:10423;top:6555;height:1030;width:623;" coordorigin="10423,6555" coordsize="623,1030">
              <o:lock v:ext="edit"/>
              <v:shape id="_x0000_s10486" o:spid="_x0000_s10486" style="position:absolute;left:10423;top:6555;height:1030;width:623;" fillcolor="#F1F1F1" filled="t" stroked="f" coordorigin="10423,6555" coordsize="623,1030" path="m11046,7585l10423,7585,10423,6555,11046,6555,11046,6585,10483,6585,10453,6615,10483,6615,10483,7525,10453,7525,10483,7555,11046,7555,11046,7585xe">
                <v:path arrowok="t"/>
                <v:fill on="t" focussize="0,0"/>
                <v:stroke on="f"/>
                <v:imagedata o:title=""/>
                <o:lock v:ext="edit"/>
              </v:shape>
              <v:shape id="_x0000_s10487" o:spid="_x0000_s10487" style="position:absolute;left:10423;top:6555;height:1030;width:623;" fillcolor="#F1F1F1" filled="t" stroked="f" coordorigin="10423,6555" coordsize="623,1030" path="m10483,6615l10453,6615,10483,6585,10483,6615xe">
                <v:path arrowok="t"/>
                <v:fill on="t" focussize="0,0"/>
                <v:stroke on="f"/>
                <v:imagedata o:title=""/>
                <o:lock v:ext="edit"/>
              </v:shape>
              <v:shape id="_x0000_s10488" o:spid="_x0000_s10488" style="position:absolute;left:10423;top:6555;height:1030;width:623;" fillcolor="#F1F1F1" filled="t" stroked="f" coordorigin="10423,6555" coordsize="623,1030" path="m10986,6615l10483,6615,10483,6585,10986,6585,10986,6615xe">
                <v:path arrowok="t"/>
                <v:fill on="t" focussize="0,0"/>
                <v:stroke on="f"/>
                <v:imagedata o:title=""/>
                <o:lock v:ext="edit"/>
              </v:shape>
              <v:shape id="_x0000_s10489" o:spid="_x0000_s10489" style="position:absolute;left:10423;top:6555;height:1030;width:623;" fillcolor="#F1F1F1" filled="t" stroked="f" coordorigin="10423,6555" coordsize="623,1030" path="m10986,7555l10986,6585,11016,6615,11046,6615,11046,7525,11016,7525,10986,7555xe">
                <v:path arrowok="t"/>
                <v:fill on="t" focussize="0,0"/>
                <v:stroke on="f"/>
                <v:imagedata o:title=""/>
                <o:lock v:ext="edit"/>
              </v:shape>
              <v:shape id="_x0000_s10490" o:spid="_x0000_s10490" style="position:absolute;left:10423;top:6555;height:1030;width:623;" fillcolor="#F1F1F1" filled="t" stroked="f" coordorigin="10423,6555" coordsize="623,1030" path="m11046,6615l11016,6615,10986,6585,11046,6585,11046,6615xe">
                <v:path arrowok="t"/>
                <v:fill on="t" focussize="0,0"/>
                <v:stroke on="f"/>
                <v:imagedata o:title=""/>
                <o:lock v:ext="edit"/>
              </v:shape>
              <v:shape id="_x0000_s10491" o:spid="_x0000_s10491" style="position:absolute;left:10423;top:6555;height:1030;width:623;" fillcolor="#F1F1F1" filled="t" stroked="f" coordorigin="10423,6555" coordsize="623,1030" path="m10483,7555l10453,7525,10483,7525,10483,7555xe">
                <v:path arrowok="t"/>
                <v:fill on="t" focussize="0,0"/>
                <v:stroke on="f"/>
                <v:imagedata o:title=""/>
                <o:lock v:ext="edit"/>
              </v:shape>
              <v:shape id="_x0000_s10492" o:spid="_x0000_s10492" style="position:absolute;left:10423;top:6555;height:1030;width:623;" fillcolor="#F1F1F1" filled="t" stroked="f" coordorigin="10423,6555" coordsize="623,1030" path="m10986,7555l10483,7555,10483,7525,10986,7525,10986,7555xe">
                <v:path arrowok="t"/>
                <v:fill on="t" focussize="0,0"/>
                <v:stroke on="f"/>
                <v:imagedata o:title=""/>
                <o:lock v:ext="edit"/>
              </v:shape>
              <v:shape id="_x0000_s10493" o:spid="_x0000_s10493" style="position:absolute;left:10423;top:6555;height:1030;width:623;" fillcolor="#F1F1F1" filled="t" stroked="f" coordorigin="10423,6555" coordsize="623,1030" path="m11046,7555l10986,7555,11016,7525,11046,7525,11046,7555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494" o:spid="_x0000_s10494" o:spt="203" style="position:absolute;left:1134;top:3475;height:272;width:1890;" coordorigin="1134,3475" coordsize="1890,272">
              <o:lock v:ext="edit"/>
              <v:shape id="_x0000_s10495" o:spid="_x0000_s10495" style="position:absolute;left:1134;top:3475;height:272;width:1890;" fillcolor="#000000" filled="t" stroked="f" coordorigin="1134,3475" coordsize="1890,272" path="m1134,3475l3024,3475,3024,3747,1134,3747,1134,3475xe">
                <v:path arrowok="t"/>
                <v:fill on="t" focussize="0,0"/>
                <v:stroke on="f"/>
                <v:imagedata o:title=""/>
                <o:lock v:ext="edit"/>
              </v:shape>
              <v:shape id="_x0000_s10496" o:spid="_x0000_s10496" o:spt="75" type="#_x0000_t75" style="position:absolute;left:1140;top:1834;height:5486;width:8642;" filled="f" stroked="f" coordsize="21600,21600">
                <v:path/>
                <v:fill on="f" focussize="0,0"/>
                <v:stroke on="f"/>
                <v:imagedata r:id="rId51" o:title=""/>
                <o:lock v:ext="edit" aspectratio="t"/>
              </v:shape>
            </v:group>
          </v:group>
        </w:pict>
      </w: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0" w:line="240" w:lineRule="auto"/>
        <w:rPr>
          <w:rFonts w:ascii="Calibri" w:hAnsi="Calibri" w:eastAsia="Calibri" w:cs="Calibri"/>
          <w:sz w:val="20"/>
          <w:szCs w:val="20"/>
        </w:rPr>
      </w:pPr>
    </w:p>
    <w:p>
      <w:pPr>
        <w:spacing w:before="8" w:line="240" w:lineRule="auto"/>
        <w:rPr>
          <w:rFonts w:ascii="Calibri" w:hAnsi="Calibri" w:eastAsia="Calibri" w:cs="Calibri"/>
          <w:sz w:val="22"/>
          <w:szCs w:val="22"/>
        </w:rPr>
      </w:pPr>
    </w:p>
    <w:p>
      <w:pPr>
        <w:spacing w:before="56"/>
        <w:ind w:left="0" w:right="1066" w:firstLine="0"/>
        <w:jc w:val="right"/>
        <w:rPr>
          <w:rFonts w:ascii="Calibri" w:hAnsi="Calibri" w:eastAsia="Calibri" w:cs="Calibri"/>
          <w:sz w:val="21"/>
          <w:szCs w:val="21"/>
        </w:rPr>
      </w:pPr>
      <w:r>
        <w:pict>
          <v:shape id="_x0000_s10497" o:spid="_x0000_s10497" o:spt="202" type="#_x0000_t202" style="position:absolute;left:0pt;margin-left:56.6pt;margin-top:-256.85pt;height:274.35pt;width:432.5pt;mso-position-horizontal-relative:page;z-index:-2516520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40" w:lineRule="auto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</w:p>
                <w:p>
                  <w:pPr>
                    <w:spacing w:before="0" w:line="240" w:lineRule="auto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</w:p>
                <w:p>
                  <w:pPr>
                    <w:spacing w:before="0" w:line="240" w:lineRule="auto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</w:p>
                <w:p>
                  <w:pPr>
                    <w:spacing w:before="0" w:line="240" w:lineRule="auto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</w:p>
                <w:p>
                  <w:pPr>
                    <w:spacing w:before="0" w:line="240" w:lineRule="auto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</w:p>
                <w:p>
                  <w:pPr>
                    <w:spacing w:before="0" w:line="240" w:lineRule="auto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</w:p>
                <w:p>
                  <w:pPr>
                    <w:spacing w:before="143"/>
                    <w:ind w:left="0" w:right="0" w:firstLine="0"/>
                    <w:jc w:val="left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1"/>
                      <w:w w:val="99"/>
                      <w:sz w:val="21"/>
                      <w:szCs w:val="21"/>
                    </w:rPr>
                    <w:t>内</w:t>
                  </w:r>
                  <w:r>
                    <w:rPr>
                      <w:rFonts w:ascii="宋体" w:hAnsi="宋体" w:eastAsia="宋体" w:cs="宋体"/>
                      <w:color w:val="FFFFFF"/>
                      <w:spacing w:val="2"/>
                      <w:w w:val="99"/>
                      <w:sz w:val="21"/>
                      <w:szCs w:val="21"/>
                    </w:rPr>
                    <w:t>部</w:t>
                  </w:r>
                  <w:r>
                    <w:rPr>
                      <w:rFonts w:ascii="宋体" w:hAnsi="宋体" w:eastAsia="宋体" w:cs="宋体"/>
                      <w:color w:val="FFFFFF"/>
                      <w:spacing w:val="-1"/>
                      <w:w w:val="99"/>
                      <w:sz w:val="21"/>
                      <w:szCs w:val="21"/>
                    </w:rPr>
                    <w:t>供</w:t>
                  </w:r>
                  <w:r>
                    <w:rPr>
                      <w:rFonts w:ascii="宋体" w:hAnsi="宋体" w:eastAsia="宋体" w:cs="宋体"/>
                      <w:color w:val="FFFFFF"/>
                      <w:spacing w:val="2"/>
                      <w:w w:val="99"/>
                      <w:sz w:val="21"/>
                      <w:szCs w:val="21"/>
                    </w:rPr>
                    <w:t>电</w:t>
                  </w:r>
                  <w:r>
                    <w:rPr>
                      <w:rFonts w:ascii="宋体" w:hAnsi="宋体" w:eastAsia="宋体" w:cs="宋体"/>
                      <w:color w:val="FFFFFF"/>
                      <w:spacing w:val="-1"/>
                      <w:w w:val="99"/>
                      <w:sz w:val="21"/>
                      <w:szCs w:val="21"/>
                    </w:rPr>
                    <w:t>连</w:t>
                  </w:r>
                  <w:r>
                    <w:rPr>
                      <w:rFonts w:ascii="宋体" w:hAnsi="宋体" w:eastAsia="宋体" w:cs="宋体"/>
                      <w:color w:val="FFFFFF"/>
                      <w:spacing w:val="2"/>
                      <w:w w:val="99"/>
                      <w:sz w:val="21"/>
                      <w:szCs w:val="21"/>
                    </w:rPr>
                    <w:t>接</w:t>
                  </w:r>
                  <w:r>
                    <w:rPr>
                      <w:rFonts w:ascii="宋体" w:hAnsi="宋体" w:eastAsia="宋体" w:cs="宋体"/>
                      <w:color w:val="FFFFFF"/>
                      <w:spacing w:val="-1"/>
                      <w:w w:val="99"/>
                      <w:sz w:val="21"/>
                      <w:szCs w:val="21"/>
                    </w:rPr>
                    <w:t>结</w:t>
                  </w:r>
                  <w:r>
                    <w:rPr>
                      <w:rFonts w:ascii="宋体" w:hAnsi="宋体" w:eastAsia="宋体" w:cs="宋体"/>
                      <w:color w:val="FFFFFF"/>
                      <w:spacing w:val="2"/>
                      <w:w w:val="99"/>
                      <w:sz w:val="21"/>
                      <w:szCs w:val="21"/>
                    </w:rPr>
                    <w:t>构</w:t>
                  </w:r>
                  <w:r>
                    <w:rPr>
                      <w:rFonts w:ascii="宋体" w:hAnsi="宋体" w:eastAsia="宋体" w:cs="宋体"/>
                      <w:color w:val="FFFFFF"/>
                      <w:w w:val="99"/>
                      <w:sz w:val="21"/>
                      <w:szCs w:val="21"/>
                    </w:rPr>
                    <w:t>：</w:t>
                  </w:r>
                </w:p>
              </w:txbxContent>
            </v:textbox>
          </v:shape>
        </w:pict>
      </w:r>
      <w:r>
        <w:rPr>
          <w:rFonts w:ascii="Calibri"/>
          <w:spacing w:val="-1"/>
          <w:w w:val="95"/>
          <w:sz w:val="21"/>
        </w:rPr>
        <w:t>23</w:t>
      </w:r>
    </w:p>
    <w:p>
      <w:pPr>
        <w:spacing w:after="0"/>
        <w:jc w:val="right"/>
        <w:rPr>
          <w:rFonts w:ascii="Calibri" w:hAnsi="Calibri" w:eastAsia="Calibri" w:cs="Calibri"/>
          <w:sz w:val="21"/>
          <w:szCs w:val="21"/>
        </w:rPr>
        <w:sectPr>
          <w:headerReference r:id="rId18" w:type="default"/>
          <w:headerReference r:id="rId19" w:type="even"/>
          <w:pgSz w:w="11910" w:h="8400" w:orient="landscape"/>
          <w:pgMar w:top="1560" w:right="0" w:bottom="0" w:left="960" w:header="3" w:footer="0" w:gutter="0"/>
          <w:cols w:space="720" w:num="1"/>
        </w:sectPr>
      </w:pPr>
    </w:p>
    <w:p>
      <w:pPr>
        <w:spacing w:before="0" w:line="209" w:lineRule="exact"/>
        <w:ind w:left="1238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pict>
          <v:group id="_x0000_s10498" o:spid="_x0000_s10498" o:spt="203" style="position:absolute;left:0pt;margin-left:7.5pt;margin-top:98.25pt;height:307.25pt;width:517.3pt;mso-position-horizontal-relative:page;mso-position-vertical-relative:page;z-index:-251652096;mso-width-relative:page;mso-height-relative:page;" coordorigin="150,1966" coordsize="10346,6145">
            <o:lock v:ext="edit"/>
            <v:group id="_x0000_s10499" o:spid="_x0000_s10499" o:spt="203" style="position:absolute;left:1134;top:7539;height:2;width:9333;" coordorigin="1134,7539" coordsize="9333,2">
              <o:lock v:ext="edit"/>
              <v:shape id="_x0000_s10500" o:spid="_x0000_s10500" style="position:absolute;left:1134;top:7539;height:2;width:9333;" filled="f" stroked="t" coordorigin="1134,7539" coordsize="9333,0" path="m1134,7539l10467,7539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501" o:spid="_x0000_s10501" o:spt="75" type="#_x0000_t75" style="position:absolute;left:1471;top:1966;height:5246;width:8520;" filled="f" stroked="f" coordsize="21600,21600">
                <v:path/>
                <v:fill on="f" focussize="0,0"/>
                <v:stroke on="f"/>
                <v:imagedata r:id="rId52" o:title=""/>
                <o:lock v:ext="edit" aspectratio="t"/>
              </v:shape>
              <v:shape id="_x0000_s10502" o:spid="_x0000_s10502" o:spt="75" type="#_x0000_t75" style="position:absolute;left:150;top:6180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503" o:spid="_x0000_s10503" o:spt="203" style="position:absolute;left:511;top:6540;height:970;width:562;" coordorigin="511,6540" coordsize="562,970">
              <o:lock v:ext="edit"/>
              <v:shape id="_x0000_s10504" o:spid="_x0000_s10504" style="position:absolute;left:511;top:6540;height:970;width:562;" fillcolor="#4AACC5" filled="t" stroked="f" coordorigin="511,6540" coordsize="562,970" path="m511,6540l1073,6540,1073,7510,511,7510,511,654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505" o:spid="_x0000_s10505" o:spt="203" style="position:absolute;left:480;top:6510;height:1030;width:623;" coordorigin="480,6510" coordsize="623,1030">
              <o:lock v:ext="edit"/>
              <v:shape id="_x0000_s10506" o:spid="_x0000_s10506" style="position:absolute;left:480;top:6510;height:1030;width:623;" fillcolor="#F1F1F1" filled="t" stroked="f" coordorigin="480,6510" coordsize="623,1030" path="m1103,7540l480,7540,480,6510,1103,6510,1103,6540,540,6540,510,6570,540,6570,540,7480,510,7480,540,7510,1103,7510,1103,7540xe">
                <v:path arrowok="t"/>
                <v:fill on="t" focussize="0,0"/>
                <v:stroke on="f"/>
                <v:imagedata o:title=""/>
                <o:lock v:ext="edit"/>
              </v:shape>
              <v:shape id="_x0000_s10507" o:spid="_x0000_s10507" style="position:absolute;left:480;top:6510;height:1030;width:623;" fillcolor="#F1F1F1" filled="t" stroked="f" coordorigin="480,6510" coordsize="623,1030" path="m540,6570l510,6570,540,6540,540,6570xe">
                <v:path arrowok="t"/>
                <v:fill on="t" focussize="0,0"/>
                <v:stroke on="f"/>
                <v:imagedata o:title=""/>
                <o:lock v:ext="edit"/>
              </v:shape>
              <v:shape id="_x0000_s10508" o:spid="_x0000_s10508" style="position:absolute;left:480;top:6510;height:1030;width:623;" fillcolor="#F1F1F1" filled="t" stroked="f" coordorigin="480,6510" coordsize="623,1030" path="m1043,6570l540,6570,540,6540,1043,6540,1043,6570xe">
                <v:path arrowok="t"/>
                <v:fill on="t" focussize="0,0"/>
                <v:stroke on="f"/>
                <v:imagedata o:title=""/>
                <o:lock v:ext="edit"/>
              </v:shape>
              <v:shape id="_x0000_s10509" o:spid="_x0000_s10509" style="position:absolute;left:480;top:6510;height:1030;width:623;" fillcolor="#F1F1F1" filled="t" stroked="f" coordorigin="480,6510" coordsize="623,1030" path="m1043,7510l1043,6540,1073,6570,1103,6570,1103,7480,1073,7480,1043,7510xe">
                <v:path arrowok="t"/>
                <v:fill on="t" focussize="0,0"/>
                <v:stroke on="f"/>
                <v:imagedata o:title=""/>
                <o:lock v:ext="edit"/>
              </v:shape>
              <v:shape id="_x0000_s10510" o:spid="_x0000_s10510" style="position:absolute;left:480;top:6510;height:1030;width:623;" fillcolor="#F1F1F1" filled="t" stroked="f" coordorigin="480,6510" coordsize="623,1030" path="m1103,6570l1073,6570,1043,6540,1103,6540,1103,6570xe">
                <v:path arrowok="t"/>
                <v:fill on="t" focussize="0,0"/>
                <v:stroke on="f"/>
                <v:imagedata o:title=""/>
                <o:lock v:ext="edit"/>
              </v:shape>
              <v:shape id="_x0000_s10511" o:spid="_x0000_s10511" style="position:absolute;left:480;top:6510;height:1030;width:623;" fillcolor="#F1F1F1" filled="t" stroked="f" coordorigin="480,6510" coordsize="623,1030" path="m540,7510l510,7480,540,7480,540,7510xe">
                <v:path arrowok="t"/>
                <v:fill on="t" focussize="0,0"/>
                <v:stroke on="f"/>
                <v:imagedata o:title=""/>
                <o:lock v:ext="edit"/>
              </v:shape>
              <v:shape id="_x0000_s10512" o:spid="_x0000_s10512" style="position:absolute;left:480;top:6510;height:1030;width:623;" fillcolor="#F1F1F1" filled="t" stroked="f" coordorigin="480,6510" coordsize="623,1030" path="m1043,7510l540,7510,540,7480,1043,7480,1043,7510xe">
                <v:path arrowok="t"/>
                <v:fill on="t" focussize="0,0"/>
                <v:stroke on="f"/>
                <v:imagedata o:title=""/>
                <o:lock v:ext="edit"/>
              </v:shape>
              <v:shape id="_x0000_s10513" o:spid="_x0000_s10513" style="position:absolute;left:480;top:6510;height:1030;width:623;" fillcolor="#F1F1F1" filled="t" stroked="f" coordorigin="480,6510" coordsize="623,1030" path="m1103,7510l1043,7510,1073,7480,1103,7480,1103,7510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内部供电连接结构：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10" w:line="240" w:lineRule="auto"/>
        <w:rPr>
          <w:rFonts w:ascii="宋体" w:hAnsi="宋体" w:eastAsia="宋体" w:cs="宋体"/>
          <w:sz w:val="15"/>
          <w:szCs w:val="15"/>
        </w:rPr>
      </w:pPr>
    </w:p>
    <w:p>
      <w:pPr>
        <w:spacing w:before="56"/>
        <w:ind w:left="684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Calibri"/>
          <w:sz w:val="21"/>
        </w:rPr>
        <w:t>24</w:t>
      </w:r>
    </w:p>
    <w:p>
      <w:pPr>
        <w:spacing w:after="0"/>
        <w:jc w:val="left"/>
        <w:rPr>
          <w:rFonts w:ascii="Calibri" w:hAnsi="Calibri" w:eastAsia="Calibri" w:cs="Calibri"/>
          <w:sz w:val="21"/>
          <w:szCs w:val="21"/>
        </w:rPr>
        <w:sectPr>
          <w:pgSz w:w="11910" w:h="8400" w:orient="landscape"/>
          <w:pgMar w:top="1520" w:right="1300" w:bottom="0" w:left="0" w:header="0" w:footer="0" w:gutter="0"/>
          <w:cols w:space="720" w:num="1"/>
        </w:sectPr>
      </w:pPr>
    </w:p>
    <w:p>
      <w:pPr>
        <w:spacing w:before="0" w:line="255" w:lineRule="exact"/>
        <w:ind w:left="0" w:right="0" w:firstLine="0"/>
        <w:jc w:val="righ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365F91"/>
          <w:w w:val="95"/>
          <w:sz w:val="21"/>
          <w:szCs w:val="21"/>
        </w:rPr>
        <w:t>八通道电源控制界面</w:t>
      </w:r>
    </w:p>
    <w:p>
      <w:pPr>
        <w:spacing w:before="5" w:line="240" w:lineRule="auto"/>
        <w:rPr>
          <w:rFonts w:ascii="宋体" w:hAnsi="宋体" w:eastAsia="宋体" w:cs="宋体"/>
          <w:sz w:val="16"/>
          <w:szCs w:val="16"/>
        </w:rPr>
      </w:pPr>
      <w:r>
        <w:br w:type="column"/>
      </w:r>
    </w:p>
    <w:p>
      <w:pPr>
        <w:spacing w:before="0" w:line="232" w:lineRule="exact"/>
        <w:ind w:left="3670" w:right="0" w:hanging="180"/>
        <w:jc w:val="lef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color w:val="FFFFFF"/>
          <w:sz w:val="18"/>
          <w:szCs w:val="18"/>
        </w:rPr>
        <w:t>产品使用</w:t>
      </w:r>
      <w:r>
        <w:rPr>
          <w:rFonts w:ascii="宋体" w:hAnsi="宋体" w:eastAsia="宋体" w:cs="宋体"/>
          <w:b/>
          <w:bCs/>
          <w:color w:val="FFFFFF"/>
          <w:w w:val="99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FFFFFF"/>
          <w:sz w:val="18"/>
          <w:szCs w:val="18"/>
        </w:rPr>
        <w:t>文档</w:t>
      </w:r>
    </w:p>
    <w:p>
      <w:pPr>
        <w:spacing w:after="0" w:line="232" w:lineRule="exact"/>
        <w:jc w:val="left"/>
        <w:rPr>
          <w:rFonts w:ascii="宋体" w:hAnsi="宋体" w:eastAsia="宋体" w:cs="宋体"/>
          <w:sz w:val="18"/>
          <w:szCs w:val="18"/>
        </w:rPr>
        <w:sectPr>
          <w:headerReference r:id="rId20" w:type="default"/>
          <w:pgSz w:w="11910" w:h="8400" w:orient="landscape"/>
          <w:pgMar w:top="360" w:right="500" w:bottom="280" w:left="1020" w:header="0" w:footer="0" w:gutter="0"/>
          <w:cols w:equalWidth="0" w:num="2">
            <w:col w:w="6015" w:space="40"/>
            <w:col w:w="4335"/>
          </w:cols>
        </w:sectPr>
      </w:pPr>
    </w:p>
    <w:p>
      <w:pPr>
        <w:spacing w:before="3" w:line="240" w:lineRule="auto"/>
        <w:rPr>
          <w:rFonts w:ascii="宋体" w:hAnsi="宋体" w:eastAsia="宋体" w:cs="宋体"/>
          <w:b/>
          <w:bCs/>
          <w:sz w:val="13"/>
          <w:szCs w:val="13"/>
        </w:rPr>
      </w:pPr>
    </w:p>
    <w:p>
      <w:pPr>
        <w:spacing w:before="34"/>
        <w:ind w:left="112" w:right="0" w:firstLine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FFFFFF"/>
          <w:sz w:val="21"/>
          <w:szCs w:val="21"/>
          <w:shd w:val="clear" w:color="auto" w:fill="000000"/>
        </w:rPr>
        <w:t>串口软件应用说明</w:t>
      </w:r>
    </w:p>
    <w:p>
      <w:pPr>
        <w:spacing w:before="0" w:line="240" w:lineRule="auto"/>
        <w:rPr>
          <w:rFonts w:ascii="宋体" w:hAnsi="宋体" w:eastAsia="宋体" w:cs="宋体"/>
          <w:sz w:val="20"/>
          <w:szCs w:val="20"/>
        </w:rPr>
      </w:pPr>
    </w:p>
    <w:p>
      <w:pPr>
        <w:spacing w:before="5" w:line="240" w:lineRule="auto"/>
        <w:rPr>
          <w:rFonts w:ascii="宋体" w:hAnsi="宋体" w:eastAsia="宋体" w:cs="宋体"/>
          <w:sz w:val="21"/>
          <w:szCs w:val="21"/>
        </w:rPr>
      </w:pPr>
    </w:p>
    <w:p>
      <w:pPr>
        <w:spacing w:before="44" w:line="316" w:lineRule="auto"/>
        <w:ind w:left="688" w:right="8150" w:firstLine="0"/>
        <w:jc w:val="both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pacing w:val="-9"/>
          <w:sz w:val="18"/>
          <w:szCs w:val="18"/>
        </w:rPr>
        <w:t>注：请注意你所应用</w:t>
      </w:r>
      <w:r>
        <w:rPr>
          <w:rFonts w:ascii="宋体" w:hAnsi="宋体" w:eastAsia="宋体" w:cs="宋体"/>
          <w:b/>
          <w:bCs/>
          <w:w w:val="99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pacing w:val="12"/>
          <w:sz w:val="18"/>
          <w:szCs w:val="18"/>
        </w:rPr>
        <w:t>的时序电源控制器</w:t>
      </w:r>
      <w:r>
        <w:rPr>
          <w:rFonts w:ascii="宋体" w:hAnsi="宋体" w:eastAsia="宋体" w:cs="宋体"/>
          <w:b/>
          <w:bCs/>
          <w:w w:val="99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z w:val="18"/>
          <w:szCs w:val="18"/>
        </w:rPr>
        <w:t>为那一系列</w:t>
      </w:r>
    </w:p>
    <w:p>
      <w:pPr>
        <w:spacing w:before="13" w:line="240" w:lineRule="auto"/>
        <w:rPr>
          <w:rFonts w:ascii="宋体" w:hAnsi="宋体" w:eastAsia="宋体" w:cs="宋体"/>
          <w:b/>
          <w:bCs/>
          <w:sz w:val="9"/>
          <w:szCs w:val="9"/>
        </w:rPr>
      </w:pPr>
    </w:p>
    <w:p>
      <w:pPr>
        <w:spacing w:after="0" w:line="240" w:lineRule="auto"/>
        <w:rPr>
          <w:rFonts w:ascii="宋体" w:hAnsi="宋体" w:eastAsia="宋体" w:cs="宋体"/>
          <w:sz w:val="9"/>
          <w:szCs w:val="9"/>
        </w:rPr>
        <w:sectPr>
          <w:type w:val="continuous"/>
          <w:pgSz w:w="11910" w:h="8400" w:orient="landscape"/>
          <w:pgMar w:top="600" w:right="500" w:bottom="0" w:left="1020" w:header="720" w:footer="720" w:gutter="0"/>
          <w:cols w:space="720" w:num="1"/>
        </w:sectPr>
      </w:pPr>
    </w:p>
    <w:p>
      <w:pPr>
        <w:pStyle w:val="5"/>
        <w:spacing w:before="44" w:line="240" w:lineRule="auto"/>
        <w:ind w:left="796" w:right="0" w:hanging="108"/>
        <w:jc w:val="left"/>
      </w:pPr>
      <w:r>
        <w:t>设置通道之间的互锁</w:t>
      </w:r>
    </w:p>
    <w:p>
      <w:pPr>
        <w:spacing w:before="1" w:line="240" w:lineRule="auto"/>
        <w:rPr>
          <w:rFonts w:ascii="宋体" w:hAnsi="宋体" w:eastAsia="宋体" w:cs="宋体"/>
          <w:sz w:val="19"/>
          <w:szCs w:val="19"/>
        </w:rPr>
      </w:pPr>
    </w:p>
    <w:p>
      <w:pPr>
        <w:pStyle w:val="5"/>
        <w:tabs>
          <w:tab w:val="left" w:pos="3019"/>
        </w:tabs>
        <w:spacing w:line="316" w:lineRule="auto"/>
        <w:ind w:left="796" w:right="0"/>
        <w:jc w:val="left"/>
      </w:pPr>
      <w:r>
        <w:rPr>
          <w:spacing w:val="3"/>
        </w:rPr>
        <w:t>设置掉电后重新开启</w:t>
      </w:r>
      <w:r>
        <w:rPr>
          <w:rFonts w:ascii="Times New Roman" w:hAnsi="Times New Roman" w:eastAsia="Times New Roman" w:cs="Times New Roman"/>
          <w:spacing w:val="3"/>
          <w:u w:val="single" w:color="FF0000"/>
        </w:rPr>
        <w:tab/>
      </w:r>
      <w:r>
        <w:rPr>
          <w:rFonts w:ascii="Times New Roman" w:hAnsi="Times New Roman" w:eastAsia="Times New Roman" w:cs="Times New Roman"/>
        </w:rPr>
        <w:t xml:space="preserve"> </w:t>
      </w:r>
      <w:r>
        <w:t>设备的首状态</w:t>
      </w:r>
    </w:p>
    <w:p>
      <w:pPr>
        <w:spacing w:before="5" w:line="240" w:lineRule="auto"/>
        <w:rPr>
          <w:rFonts w:ascii="宋体" w:hAnsi="宋体" w:eastAsia="宋体" w:cs="宋体"/>
          <w:sz w:val="13"/>
          <w:szCs w:val="13"/>
        </w:rPr>
      </w:pPr>
    </w:p>
    <w:p>
      <w:pPr>
        <w:pStyle w:val="5"/>
        <w:tabs>
          <w:tab w:val="left" w:pos="3019"/>
        </w:tabs>
        <w:spacing w:line="316" w:lineRule="auto"/>
        <w:ind w:left="616" w:right="0"/>
        <w:jc w:val="left"/>
      </w:pPr>
      <w:r>
        <w:rPr>
          <w:spacing w:val="3"/>
        </w:rPr>
        <w:t>当开机状态设置为用</w:t>
      </w:r>
      <w:r>
        <w:rPr>
          <w:rFonts w:ascii="Times New Roman" w:hAnsi="Times New Roman" w:eastAsia="Times New Roman" w:cs="Times New Roman"/>
          <w:spacing w:val="3"/>
          <w:u w:val="single" w:color="3366FF"/>
        </w:rPr>
        <w:tab/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spacing w:val="7"/>
        </w:rPr>
        <w:t>户自定义时，可在此</w:t>
      </w:r>
      <w:r>
        <w:rPr>
          <w:spacing w:val="-86"/>
        </w:rPr>
        <w:t xml:space="preserve"> </w:t>
      </w:r>
      <w:r>
        <w:rPr>
          <w:spacing w:val="7"/>
        </w:rPr>
        <w:t>定义设备首状态下各</w:t>
      </w:r>
      <w:r>
        <w:rPr>
          <w:spacing w:val="-86"/>
        </w:rPr>
        <w:t xml:space="preserve"> </w:t>
      </w:r>
      <w:r>
        <w:t>通道的模式</w:t>
      </w:r>
    </w:p>
    <w:p>
      <w:pPr>
        <w:spacing w:before="0" w:line="240" w:lineRule="auto"/>
        <w:rPr>
          <w:rFonts w:ascii="宋体" w:hAnsi="宋体" w:eastAsia="宋体" w:cs="宋体"/>
          <w:sz w:val="18"/>
          <w:szCs w:val="18"/>
        </w:rPr>
      </w:pPr>
    </w:p>
    <w:p>
      <w:pPr>
        <w:spacing w:before="3" w:line="240" w:lineRule="auto"/>
        <w:rPr>
          <w:rFonts w:ascii="宋体" w:hAnsi="宋体" w:eastAsia="宋体" w:cs="宋体"/>
          <w:sz w:val="19"/>
          <w:szCs w:val="19"/>
        </w:rPr>
      </w:pPr>
    </w:p>
    <w:p>
      <w:pPr>
        <w:pStyle w:val="5"/>
        <w:spacing w:line="316" w:lineRule="auto"/>
        <w:ind w:left="616" w:right="219"/>
        <w:jc w:val="left"/>
      </w:pPr>
      <w:r>
        <w:rPr>
          <w:spacing w:val="7"/>
        </w:rPr>
        <w:t>电源控制界面简单操</w:t>
      </w:r>
      <w:r>
        <w:rPr>
          <w:spacing w:val="-86"/>
        </w:rPr>
        <w:t xml:space="preserve"> </w:t>
      </w:r>
      <w:r>
        <w:t>作功能</w:t>
      </w:r>
    </w:p>
    <w:p>
      <w:pPr>
        <w:spacing w:before="0" w:line="240" w:lineRule="auto"/>
        <w:rPr>
          <w:rFonts w:ascii="宋体" w:hAnsi="宋体" w:eastAsia="宋体" w:cs="宋体"/>
          <w:sz w:val="18"/>
          <w:szCs w:val="18"/>
        </w:rPr>
      </w:pPr>
      <w:r>
        <w:br w:type="column"/>
      </w:r>
    </w:p>
    <w:p>
      <w:pPr>
        <w:pStyle w:val="5"/>
        <w:spacing w:before="121" w:line="316" w:lineRule="auto"/>
        <w:ind w:left="616" w:right="264" w:firstLine="72"/>
        <w:jc w:val="left"/>
      </w:pPr>
      <w:r>
        <w:rPr>
          <w:spacing w:val="7"/>
        </w:rPr>
        <w:t>设置电源控制界面时</w:t>
      </w:r>
      <w:r>
        <w:t xml:space="preserve"> 序开关时间延时参数</w:t>
      </w:r>
    </w:p>
    <w:p>
      <w:pPr>
        <w:spacing w:before="0" w:line="240" w:lineRule="auto"/>
        <w:rPr>
          <w:rFonts w:ascii="宋体" w:hAnsi="宋体" w:eastAsia="宋体" w:cs="宋体"/>
          <w:sz w:val="18"/>
          <w:szCs w:val="18"/>
        </w:rPr>
      </w:pPr>
    </w:p>
    <w:p>
      <w:pPr>
        <w:spacing w:before="0" w:line="240" w:lineRule="auto"/>
        <w:rPr>
          <w:rFonts w:ascii="宋体" w:hAnsi="宋体" w:eastAsia="宋体" w:cs="宋体"/>
          <w:sz w:val="18"/>
          <w:szCs w:val="18"/>
        </w:rPr>
      </w:pPr>
    </w:p>
    <w:p>
      <w:pPr>
        <w:spacing w:before="4" w:line="240" w:lineRule="auto"/>
        <w:rPr>
          <w:rFonts w:ascii="宋体" w:hAnsi="宋体" w:eastAsia="宋体" w:cs="宋体"/>
          <w:sz w:val="26"/>
          <w:szCs w:val="26"/>
        </w:rPr>
      </w:pPr>
    </w:p>
    <w:p>
      <w:pPr>
        <w:pStyle w:val="5"/>
        <w:spacing w:line="316" w:lineRule="auto"/>
        <w:ind w:left="616" w:right="516"/>
        <w:jc w:val="both"/>
      </w:pPr>
      <w:r>
        <w:rPr>
          <w:spacing w:val="8"/>
        </w:rPr>
        <w:t>单独控制电源控制</w:t>
      </w:r>
      <w:r>
        <w:rPr>
          <w:spacing w:val="-86"/>
        </w:rPr>
        <w:t xml:space="preserve"> </w:t>
      </w:r>
      <w:r>
        <w:t>界面的各通道开关</w:t>
      </w:r>
    </w:p>
    <w:p>
      <w:pPr>
        <w:spacing w:before="5" w:line="240" w:lineRule="auto"/>
        <w:rPr>
          <w:rFonts w:ascii="宋体" w:hAnsi="宋体" w:eastAsia="宋体" w:cs="宋体"/>
          <w:sz w:val="13"/>
          <w:szCs w:val="13"/>
        </w:rPr>
      </w:pPr>
    </w:p>
    <w:p>
      <w:pPr>
        <w:pStyle w:val="5"/>
        <w:spacing w:line="316" w:lineRule="auto"/>
        <w:ind w:left="616" w:right="516"/>
        <w:jc w:val="both"/>
      </w:pPr>
      <w:r>
        <w:rPr>
          <w:spacing w:val="8"/>
        </w:rPr>
        <w:t>多通道操作选区，</w:t>
      </w:r>
      <w:r>
        <w:rPr>
          <w:spacing w:val="-86"/>
        </w:rPr>
        <w:t xml:space="preserve"> </w:t>
      </w:r>
      <w:r>
        <w:rPr>
          <w:spacing w:val="8"/>
        </w:rPr>
        <w:t>可设置延时后对全</w:t>
      </w:r>
      <w:r>
        <w:rPr>
          <w:spacing w:val="-86"/>
        </w:rPr>
        <w:t xml:space="preserve"> </w:t>
      </w:r>
      <w:r>
        <w:t>通道进行操作</w:t>
      </w:r>
    </w:p>
    <w:p>
      <w:pPr>
        <w:spacing w:after="0" w:line="316" w:lineRule="auto"/>
        <w:jc w:val="both"/>
        <w:sectPr>
          <w:type w:val="continuous"/>
          <w:pgSz w:w="11910" w:h="8400" w:orient="landscape"/>
          <w:pgMar w:top="600" w:right="500" w:bottom="0" w:left="1020" w:header="720" w:footer="720" w:gutter="0"/>
          <w:cols w:equalWidth="0" w:num="2">
            <w:col w:w="3039" w:space="4701"/>
            <w:col w:w="2650"/>
          </w:cols>
        </w:sectPr>
      </w:pPr>
    </w:p>
    <w:p>
      <w:pPr>
        <w:spacing w:before="5" w:line="240" w:lineRule="auto"/>
        <w:rPr>
          <w:rFonts w:ascii="宋体" w:hAnsi="宋体" w:eastAsia="宋体" w:cs="宋体"/>
          <w:sz w:val="14"/>
          <w:szCs w:val="14"/>
        </w:rPr>
      </w:pPr>
      <w:r>
        <w:pict>
          <v:group id="_x0000_s10514" o:spid="_x0000_s10514" o:spt="203" style="position:absolute;left:0pt;margin-left:53.2pt;margin-top:0.15pt;height:408.35pt;width:542.1pt;mso-position-horizontal-relative:page;mso-position-vertical-relative:page;z-index:-251652096;mso-width-relative:page;mso-height-relative:page;" coordorigin="1065,3" coordsize="10842,8167">
            <o:lock v:ext="edit"/>
            <v:group id="_x0000_s10515" o:spid="_x0000_s10515" o:spt="203" style="position:absolute;left:1134;top:951;height:2;width:9333;" coordorigin="1134,951" coordsize="9333,2">
              <o:lock v:ext="edit"/>
              <v:shape id="_x0000_s10516" o:spid="_x0000_s10516" style="position:absolute;left:1134;top:951;height:2;width:9333;" filled="f" stroked="t" coordorigin="1134,951" coordsize="9333,0" path="m1134,951l10467,951e">
                <v:path arrowok="t"/>
                <v:fill on="f" focussize="0,0"/>
                <v:stroke weight="0.72pt" color="#000000"/>
                <v:imagedata o:title=""/>
                <o:lock v:ext="edit"/>
              </v:shape>
            </v:group>
            <v:group id="_x0000_s10517" o:spid="_x0000_s10517" o:spt="203" style="position:absolute;left:1065;top:899;height:90;width:9421;" coordorigin="1065,899" coordsize="9421,90">
              <o:lock v:ext="edit"/>
              <v:shape id="_x0000_s10518" o:spid="_x0000_s10518" style="position:absolute;left:1065;top:899;height:90;width:9421;" fillcolor="#76923B" filled="t" stroked="f" coordorigin="1065,899" coordsize="9421,90" path="m10485,989l1065,959,1065,899,10485,929,10485,98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519" o:spid="_x0000_s10519" o:spt="203" style="position:absolute;left:7347;top:3;height:1434;width:3318;" coordorigin="7347,3" coordsize="3318,1434">
              <o:lock v:ext="edit"/>
              <v:shape id="_x0000_s10520" o:spid="_x0000_s10520" style="position:absolute;left:7347;top:3;height:1434;width:3318;" fillcolor="#A7BEDE" filled="t" stroked="f" coordorigin="7347,3" coordsize="3318,1434" path="m10659,1437l7347,17,7353,3,10665,1423,10659,143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521" o:spid="_x0000_s10521" o:spt="203" style="position:absolute;left:10137;top:10;height:1558;width:1770;" coordorigin="10137,10" coordsize="1770,1558">
              <o:lock v:ext="edit"/>
              <v:shape id="_x0000_s10522" o:spid="_x0000_s10522" style="position:absolute;left:10137;top:10;height:1558;width:1770;" fillcolor="#A7BEDE" filled="t" stroked="f" coordorigin="10137,10" coordsize="1770,1558" path="m11133,1567l11054,1562,10973,1550,10891,1532,10808,1505,10723,1470,10638,1427,10553,1374,10472,1313,10401,1248,10339,1178,10287,1105,10243,1029,10207,951,10180,872,10159,791,10145,711,10138,631,10137,552,10141,476,10150,402,10164,331,10183,263,10205,201,10230,144,10290,47,10322,10,11906,10,11906,1265,11870,1299,11784,1367,11680,1432,11622,1461,11561,1488,11497,1512,11429,1532,11359,1548,11286,1560,11211,1566,11133,156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523" o:spid="_x0000_s10523" o:spt="203" style="position:absolute;left:10260;top:114;height:1405;width:1493;" coordorigin="10260,114" coordsize="1493,1405">
              <o:lock v:ext="edit"/>
              <v:shape id="_x0000_s10524" o:spid="_x0000_s10524" style="position:absolute;left:10260;top:114;height:1405;width:1493;" fillcolor="#D2DFED" filled="t" stroked="f" coordorigin="10260,114" coordsize="1493,1405" path="m11021,1519l10960,1518,10900,1512,10784,1488,10676,1448,10577,1393,10489,1324,10413,1244,10350,1153,10303,1054,10272,946,10260,832,10261,775,10278,663,10313,558,10364,460,10430,372,10509,294,10601,228,10702,176,10813,139,10930,118,10992,114,11053,115,11113,121,11228,145,11336,186,11435,241,11524,309,11600,389,11663,480,11710,580,11741,688,11753,802,11752,859,11735,971,11700,1076,11649,1174,11583,1262,11503,1340,11412,1406,11310,1458,11200,1495,11082,1516,11021,151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525" o:spid="_x0000_s10525" o:spt="203" style="position:absolute;left:10359;top:434;height:1063;width:1130;" coordorigin="10359,434" coordsize="1130,1063">
              <o:lock v:ext="edit"/>
              <v:shape id="_x0000_s10526" o:spid="_x0000_s10526" style="position:absolute;left:10359;top:434;height:1063;width:1130;" fillcolor="#7A9FCD" filled="t" stroked="f" coordorigin="10359,434" coordsize="1130,1063" path="m10935,1497l10843,1492,10756,1474,10674,1443,10599,1402,10533,1350,10475,1289,10428,1221,10392,1145,10369,1064,10359,978,10360,934,10373,850,10399,770,10438,696,10488,629,10548,570,10617,520,10694,481,10777,453,10866,437,10913,434,10959,435,11049,447,11133,472,11212,508,11283,555,11345,611,11398,676,11440,748,11469,826,11486,909,11489,953,11488,997,11475,1081,11448,1161,11410,1235,11360,1302,11300,1361,11231,1411,11154,1451,11070,1479,10981,1494,10935,1497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527" o:spid="_x0000_s10527" o:spt="203" style="position:absolute;left:10524;top:1082;height:2;width:800;" coordorigin="10524,1082" coordsize="800,2">
              <o:lock v:ext="edit"/>
              <v:shape id="_x0000_s10528" o:spid="_x0000_s10528" style="position:absolute;left:10524;top:1082;height:2;width:800;" filled="f" stroked="t" coordorigin="10524,1082" coordsize="800,0" path="m10524,1082l11324,1082e">
                <v:path arrowok="t"/>
                <v:fill on="f" focussize="0,0"/>
                <v:stroke weight="0.72pt" color="#000000"/>
                <v:imagedata o:title=""/>
                <o:lock v:ext="edit"/>
              </v:shape>
              <v:shape id="_x0000_s10529" o:spid="_x0000_s10529" o:spt="75" type="#_x0000_t75" style="position:absolute;left:3955;top:1454;height:5628;width:4920;" filled="f" stroked="f" coordsize="21600,21600">
                <v:path/>
                <v:fill on="f" focussize="0,0"/>
                <v:stroke on="f"/>
                <v:imagedata r:id="rId53" o:title=""/>
                <o:lock v:ext="edit" aspectratio="t"/>
              </v:shape>
            </v:group>
            <v:group id="_x0000_s10530" o:spid="_x0000_s10530" o:spt="203" style="position:absolute;left:4007;top:2356;height:171;width:1275;" coordorigin="4007,2356" coordsize="1275,171">
              <o:lock v:ext="edit"/>
              <v:shape id="_x0000_s10531" o:spid="_x0000_s10531" style="position:absolute;left:4007;top:2356;height:171;width:1275;" fillcolor="#00FF00" filled="t" stroked="f" coordorigin="4007,2356" coordsize="1275,171" path="m5282,2527l4007,2527,4007,2356,5282,2356,5282,2364,4022,2364,4014,2371,4022,2371,4022,2512,4014,2512,4022,2520,5282,2520,5282,2527xe">
                <v:path arrowok="t"/>
                <v:fill on="t" focussize="0,0"/>
                <v:stroke on="f"/>
                <v:imagedata o:title=""/>
                <o:lock v:ext="edit"/>
              </v:shape>
              <v:shape id="_x0000_s10532" o:spid="_x0000_s10532" style="position:absolute;left:4007;top:2356;height:171;width:1275;" fillcolor="#00FF00" filled="t" stroked="f" coordorigin="4007,2356" coordsize="1275,171" path="m4022,2371l4014,2371,4022,2364,4022,2371xe">
                <v:path arrowok="t"/>
                <v:fill on="t" focussize="0,0"/>
                <v:stroke on="f"/>
                <v:imagedata o:title=""/>
                <o:lock v:ext="edit"/>
              </v:shape>
              <v:shape id="_x0000_s10533" o:spid="_x0000_s10533" style="position:absolute;left:4007;top:2356;height:171;width:1275;" fillcolor="#00FF00" filled="t" stroked="f" coordorigin="4007,2356" coordsize="1275,171" path="m5267,2371l4022,2371,4022,2364,5267,2364,5267,2371xe">
                <v:path arrowok="t"/>
                <v:fill on="t" focussize="0,0"/>
                <v:stroke on="f"/>
                <v:imagedata o:title=""/>
                <o:lock v:ext="edit"/>
              </v:shape>
              <v:shape id="_x0000_s10534" o:spid="_x0000_s10534" style="position:absolute;left:4007;top:2356;height:171;width:1275;" fillcolor="#00FF00" filled="t" stroked="f" coordorigin="4007,2356" coordsize="1275,171" path="m5267,2520l5267,2364,5274,2371,5282,2371,5282,2512,5274,2512,5267,2520xe">
                <v:path arrowok="t"/>
                <v:fill on="t" focussize="0,0"/>
                <v:stroke on="f"/>
                <v:imagedata o:title=""/>
                <o:lock v:ext="edit"/>
              </v:shape>
              <v:shape id="_x0000_s10535" o:spid="_x0000_s10535" style="position:absolute;left:4007;top:2356;height:171;width:1275;" fillcolor="#00FF00" filled="t" stroked="f" coordorigin="4007,2356" coordsize="1275,171" path="m5282,2371l5274,2371,5267,2364,5282,2364,5282,2371xe">
                <v:path arrowok="t"/>
                <v:fill on="t" focussize="0,0"/>
                <v:stroke on="f"/>
                <v:imagedata o:title=""/>
                <o:lock v:ext="edit"/>
              </v:shape>
              <v:shape id="_x0000_s10536" o:spid="_x0000_s10536" style="position:absolute;left:4007;top:2356;height:171;width:1275;" fillcolor="#00FF00" filled="t" stroked="f" coordorigin="4007,2356" coordsize="1275,171" path="m4022,2520l4014,2512,4022,2512,4022,2520xe">
                <v:path arrowok="t"/>
                <v:fill on="t" focussize="0,0"/>
                <v:stroke on="f"/>
                <v:imagedata o:title=""/>
                <o:lock v:ext="edit"/>
              </v:shape>
              <v:shape id="_x0000_s10537" o:spid="_x0000_s10537" style="position:absolute;left:4007;top:2356;height:171;width:1275;" fillcolor="#00FF00" filled="t" stroked="f" coordorigin="4007,2356" coordsize="1275,171" path="m5267,2520l4022,2520,4022,2512,5267,2512,5267,2520xe">
                <v:path arrowok="t"/>
                <v:fill on="t" focussize="0,0"/>
                <v:stroke on="f"/>
                <v:imagedata o:title=""/>
                <o:lock v:ext="edit"/>
              </v:shape>
              <v:shape id="_x0000_s10538" o:spid="_x0000_s10538" style="position:absolute;left:4007;top:2356;height:171;width:1275;" fillcolor="#00FF00" filled="t" stroked="f" coordorigin="4007,2356" coordsize="1275,171" path="m5282,2520l5267,2520,5274,2512,5282,2512,5282,252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539" o:spid="_x0000_s10539" o:spt="203" style="position:absolute;left:3294;top:2520;height:2;width:720;" coordorigin="3294,2520" coordsize="720,2">
              <o:lock v:ext="edit"/>
              <v:shape id="_x0000_s10540" o:spid="_x0000_s10540" style="position:absolute;left:3294;top:2520;height:2;width:720;" filled="f" stroked="t" coordorigin="3294,2520" coordsize="720,0" path="m3294,2520l4014,2520e">
                <v:path arrowok="t"/>
                <v:fill on="f" focussize="0,0"/>
                <v:stroke color="#00FF00"/>
                <v:imagedata o:title=""/>
                <o:lock v:ext="edit"/>
              </v:shape>
            </v:group>
            <v:group id="_x0000_s10541" o:spid="_x0000_s10541" o:spt="203" style="position:absolute;left:4007;top:2512;height:795;width:1095;" coordorigin="4007,2512" coordsize="1095,795">
              <o:lock v:ext="edit"/>
              <v:shape id="_x0000_s10542" o:spid="_x0000_s10542" style="position:absolute;left:4007;top:2512;height:795;width:1095;" fillcolor="#800000" filled="t" stroked="f" coordorigin="4007,2512" coordsize="1095,795" path="m5102,3307l4007,3307,4007,2512,5102,2512,5102,2520,4022,2520,4014,2527,4022,2527,4022,3292,4014,3292,4022,3300,5102,3300,5102,3307xe">
                <v:path arrowok="t"/>
                <v:fill on="t" focussize="0,0"/>
                <v:stroke on="f"/>
                <v:imagedata o:title=""/>
                <o:lock v:ext="edit"/>
              </v:shape>
              <v:shape id="_x0000_s10543" o:spid="_x0000_s10543" style="position:absolute;left:4007;top:2512;height:795;width:1095;" fillcolor="#800000" filled="t" stroked="f" coordorigin="4007,2512" coordsize="1095,795" path="m4022,2527l4014,2527,4022,2520,4022,2527xe">
                <v:path arrowok="t"/>
                <v:fill on="t" focussize="0,0"/>
                <v:stroke on="f"/>
                <v:imagedata o:title=""/>
                <o:lock v:ext="edit"/>
              </v:shape>
              <v:shape id="_x0000_s10544" o:spid="_x0000_s10544" style="position:absolute;left:4007;top:2512;height:795;width:1095;" fillcolor="#800000" filled="t" stroked="f" coordorigin="4007,2512" coordsize="1095,795" path="m5087,2527l4022,2527,4022,2520,5087,2520,5087,2527xe">
                <v:path arrowok="t"/>
                <v:fill on="t" focussize="0,0"/>
                <v:stroke on="f"/>
                <v:imagedata o:title=""/>
                <o:lock v:ext="edit"/>
              </v:shape>
              <v:shape id="_x0000_s10545" o:spid="_x0000_s10545" style="position:absolute;left:4007;top:2512;height:795;width:1095;" fillcolor="#800000" filled="t" stroked="f" coordorigin="4007,2512" coordsize="1095,795" path="m5087,3300l5087,2520,5094,2527,5102,2527,5102,3292,5094,3292,5087,3300xe">
                <v:path arrowok="t"/>
                <v:fill on="t" focussize="0,0"/>
                <v:stroke on="f"/>
                <v:imagedata o:title=""/>
                <o:lock v:ext="edit"/>
              </v:shape>
              <v:shape id="_x0000_s10546" o:spid="_x0000_s10546" style="position:absolute;left:4007;top:2512;height:795;width:1095;" fillcolor="#800000" filled="t" stroked="f" coordorigin="4007,2512" coordsize="1095,795" path="m5102,2527l5094,2527,5087,2520,5102,2520,5102,2527xe">
                <v:path arrowok="t"/>
                <v:fill on="t" focussize="0,0"/>
                <v:stroke on="f"/>
                <v:imagedata o:title=""/>
                <o:lock v:ext="edit"/>
              </v:shape>
              <v:shape id="_x0000_s10547" o:spid="_x0000_s10547" style="position:absolute;left:4007;top:2512;height:795;width:1095;" fillcolor="#800000" filled="t" stroked="f" coordorigin="4007,2512" coordsize="1095,795" path="m4022,3300l4014,3292,4022,3292,4022,3300xe">
                <v:path arrowok="t"/>
                <v:fill on="t" focussize="0,0"/>
                <v:stroke on="f"/>
                <v:imagedata o:title=""/>
                <o:lock v:ext="edit"/>
              </v:shape>
              <v:shape id="_x0000_s10548" o:spid="_x0000_s10548" style="position:absolute;left:4007;top:2512;height:795;width:1095;" fillcolor="#800000" filled="t" stroked="f" coordorigin="4007,2512" coordsize="1095,795" path="m5087,3300l4022,3300,4022,3292,5087,3292,5087,3300xe">
                <v:path arrowok="t"/>
                <v:fill on="t" focussize="0,0"/>
                <v:stroke on="f"/>
                <v:imagedata o:title=""/>
                <o:lock v:ext="edit"/>
              </v:shape>
              <v:shape id="_x0000_s10549" o:spid="_x0000_s10549" style="position:absolute;left:4007;top:2512;height:795;width:1095;" fillcolor="#800000" filled="t" stroked="f" coordorigin="4007,2512" coordsize="1095,795" path="m5102,3300l5087,3300,5094,3292,5102,3292,5102,330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550" o:spid="_x0000_s10550" o:spt="203" style="position:absolute;left:3294;top:3300;height:2;width:720;" coordorigin="3294,3300" coordsize="720,2">
              <o:lock v:ext="edit"/>
              <v:shape id="_x0000_s10551" o:spid="_x0000_s10551" style="position:absolute;left:3294;top:3300;height:2;width:720;" filled="f" stroked="t" coordorigin="3294,3300" coordsize="720,0" path="m3294,3300l4014,3300e">
                <v:path arrowok="t"/>
                <v:fill on="f" focussize="0,0"/>
                <v:stroke color="#800000"/>
                <v:imagedata o:title=""/>
                <o:lock v:ext="edit"/>
              </v:shape>
            </v:group>
            <v:group id="_x0000_s10552" o:spid="_x0000_s10552" o:spt="203" style="position:absolute;left:4007;top:3604;height:327;width:1095;" coordorigin="4007,3604" coordsize="1095,327">
              <o:lock v:ext="edit"/>
              <v:shape id="_x0000_s10553" o:spid="_x0000_s10553" style="position:absolute;left:4007;top:3604;height:327;width:1095;" fillcolor="#FF0000" filled="t" stroked="f" coordorigin="4007,3604" coordsize="1095,327" path="m5102,3931l4007,3931,4007,3604,5102,3604,5102,3612,4022,3612,4014,3619,4022,3619,4022,3916,4014,3916,4022,3924,5102,3924,5102,3931xe">
                <v:path arrowok="t"/>
                <v:fill on="t" focussize="0,0"/>
                <v:stroke on="f"/>
                <v:imagedata o:title=""/>
                <o:lock v:ext="edit"/>
              </v:shape>
              <v:shape id="_x0000_s10554" o:spid="_x0000_s10554" style="position:absolute;left:4007;top:3604;height:327;width:1095;" fillcolor="#FF0000" filled="t" stroked="f" coordorigin="4007,3604" coordsize="1095,327" path="m4022,3619l4014,3619,4022,3612,4022,3619xe">
                <v:path arrowok="t"/>
                <v:fill on="t" focussize="0,0"/>
                <v:stroke on="f"/>
                <v:imagedata o:title=""/>
                <o:lock v:ext="edit"/>
              </v:shape>
              <v:shape id="_x0000_s10555" o:spid="_x0000_s10555" style="position:absolute;left:4007;top:3604;height:327;width:1095;" fillcolor="#FF0000" filled="t" stroked="f" coordorigin="4007,3604" coordsize="1095,327" path="m5087,3619l4022,3619,4022,3612,5087,3612,5087,3619xe">
                <v:path arrowok="t"/>
                <v:fill on="t" focussize="0,0"/>
                <v:stroke on="f"/>
                <v:imagedata o:title=""/>
                <o:lock v:ext="edit"/>
              </v:shape>
              <v:shape id="_x0000_s10556" o:spid="_x0000_s10556" style="position:absolute;left:4007;top:3604;height:327;width:1095;" fillcolor="#FF0000" filled="t" stroked="f" coordorigin="4007,3604" coordsize="1095,327" path="m5087,3924l5087,3612,5094,3619,5102,3619,5102,3916,5094,3916,5087,3924xe">
                <v:path arrowok="t"/>
                <v:fill on="t" focussize="0,0"/>
                <v:stroke on="f"/>
                <v:imagedata o:title=""/>
                <o:lock v:ext="edit"/>
              </v:shape>
              <v:shape id="_x0000_s10557" o:spid="_x0000_s10557" style="position:absolute;left:4007;top:3604;height:327;width:1095;" fillcolor="#FF0000" filled="t" stroked="f" coordorigin="4007,3604" coordsize="1095,327" path="m5102,3619l5094,3619,5087,3612,5102,3612,5102,3619xe">
                <v:path arrowok="t"/>
                <v:fill on="t" focussize="0,0"/>
                <v:stroke on="f"/>
                <v:imagedata o:title=""/>
                <o:lock v:ext="edit"/>
              </v:shape>
              <v:shape id="_x0000_s10558" o:spid="_x0000_s10558" style="position:absolute;left:4007;top:3604;height:327;width:1095;" fillcolor="#FF0000" filled="t" stroked="f" coordorigin="4007,3604" coordsize="1095,327" path="m4022,3924l4014,3916,4022,3916,4022,3924xe">
                <v:path arrowok="t"/>
                <v:fill on="t" focussize="0,0"/>
                <v:stroke on="f"/>
                <v:imagedata o:title=""/>
                <o:lock v:ext="edit"/>
              </v:shape>
              <v:shape id="_x0000_s10559" o:spid="_x0000_s10559" style="position:absolute;left:4007;top:3604;height:327;width:1095;" fillcolor="#FF0000" filled="t" stroked="f" coordorigin="4007,3604" coordsize="1095,327" path="m5087,3924l4022,3924,4022,3916,5087,3916,5087,3924xe">
                <v:path arrowok="t"/>
                <v:fill on="t" focussize="0,0"/>
                <v:stroke on="f"/>
                <v:imagedata o:title=""/>
                <o:lock v:ext="edit"/>
              </v:shape>
              <v:shape id="_x0000_s10560" o:spid="_x0000_s10560" style="position:absolute;left:4007;top:3604;height:327;width:1095;" fillcolor="#FF0000" filled="t" stroked="f" coordorigin="4007,3604" coordsize="1095,327" path="m5102,3924l5087,3924,5094,3916,5102,3916,5102,392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561" o:spid="_x0000_s10561" o:spt="203" style="position:absolute;left:4007;top:4228;height:639;width:1275;" coordorigin="4007,4228" coordsize="1275,639">
              <o:lock v:ext="edit"/>
              <v:shape id="_x0000_s10562" o:spid="_x0000_s10562" style="position:absolute;left:4007;top:4228;height:639;width:1275;" fillcolor="#0000FF" filled="t" stroked="f" coordorigin="4007,4228" coordsize="1275,639" path="m5282,4867l4007,4867,4007,4228,5282,4228,5282,4236,4022,4236,4014,4243,4022,4243,4022,4852,4014,4852,4022,4860,5282,4860,5282,4867xe">
                <v:path arrowok="t"/>
                <v:fill on="t" focussize="0,0"/>
                <v:stroke on="f"/>
                <v:imagedata o:title=""/>
                <o:lock v:ext="edit"/>
              </v:shape>
              <v:shape id="_x0000_s10563" o:spid="_x0000_s10563" style="position:absolute;left:4007;top:4228;height:639;width:1275;" fillcolor="#0000FF" filled="t" stroked="f" coordorigin="4007,4228" coordsize="1275,639" path="m4022,4243l4014,4243,4022,4236,4022,4243xe">
                <v:path arrowok="t"/>
                <v:fill on="t" focussize="0,0"/>
                <v:stroke on="f"/>
                <v:imagedata o:title=""/>
                <o:lock v:ext="edit"/>
              </v:shape>
              <v:shape id="_x0000_s10564" o:spid="_x0000_s10564" style="position:absolute;left:4007;top:4228;height:639;width:1275;" fillcolor="#0000FF" filled="t" stroked="f" coordorigin="4007,4228" coordsize="1275,639" path="m5267,4243l4022,4243,4022,4236,5267,4236,5267,4243xe">
                <v:path arrowok="t"/>
                <v:fill on="t" focussize="0,0"/>
                <v:stroke on="f"/>
                <v:imagedata o:title=""/>
                <o:lock v:ext="edit"/>
              </v:shape>
              <v:shape id="_x0000_s10565" o:spid="_x0000_s10565" style="position:absolute;left:4007;top:4228;height:639;width:1275;" fillcolor="#0000FF" filled="t" stroked="f" coordorigin="4007,4228" coordsize="1275,639" path="m5267,4860l5267,4236,5274,4243,5282,4243,5282,4852,5274,4852,5267,4860xe">
                <v:path arrowok="t"/>
                <v:fill on="t" focussize="0,0"/>
                <v:stroke on="f"/>
                <v:imagedata o:title=""/>
                <o:lock v:ext="edit"/>
              </v:shape>
              <v:shape id="_x0000_s10566" o:spid="_x0000_s10566" style="position:absolute;left:4007;top:4228;height:639;width:1275;" fillcolor="#0000FF" filled="t" stroked="f" coordorigin="4007,4228" coordsize="1275,639" path="m5282,4243l5274,4243,5267,4236,5282,4236,5282,4243xe">
                <v:path arrowok="t"/>
                <v:fill on="t" focussize="0,0"/>
                <v:stroke on="f"/>
                <v:imagedata o:title=""/>
                <o:lock v:ext="edit"/>
              </v:shape>
              <v:shape id="_x0000_s10567" o:spid="_x0000_s10567" style="position:absolute;left:4007;top:4228;height:639;width:1275;" fillcolor="#0000FF" filled="t" stroked="f" coordorigin="4007,4228" coordsize="1275,639" path="m4022,4860l4014,4852,4022,4852,4022,4860xe">
                <v:path arrowok="t"/>
                <v:fill on="t" focussize="0,0"/>
                <v:stroke on="f"/>
                <v:imagedata o:title=""/>
                <o:lock v:ext="edit"/>
              </v:shape>
              <v:shape id="_x0000_s10568" o:spid="_x0000_s10568" style="position:absolute;left:4007;top:4228;height:639;width:1275;" fillcolor="#0000FF" filled="t" stroked="f" coordorigin="4007,4228" coordsize="1275,639" path="m5267,4860l4022,4860,4022,4852,5267,4852,5267,4860xe">
                <v:path arrowok="t"/>
                <v:fill on="t" focussize="0,0"/>
                <v:stroke on="f"/>
                <v:imagedata o:title=""/>
                <o:lock v:ext="edit"/>
              </v:shape>
              <v:shape id="_x0000_s10569" o:spid="_x0000_s10569" style="position:absolute;left:4007;top:4228;height:639;width:1275;" fillcolor="#0000FF" filled="t" stroked="f" coordorigin="4007,4228" coordsize="1275,639" path="m5282,4860l5267,4860,5274,4852,5282,4852,5282,486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570" o:spid="_x0000_s10570" o:spt="203" style="position:absolute;left:6346;top:2200;height:2355;width:2535;" coordorigin="6346,2200" coordsize="2535,2355">
              <o:lock v:ext="edit"/>
              <v:shape id="_x0000_s10571" o:spid="_x0000_s10571" style="position:absolute;left:6346;top:2200;height:2355;width:2535;" fillcolor="#008000" filled="t" stroked="f" coordorigin="6346,2200" coordsize="2535,2355" path="m8881,4555l6346,4555,6346,2200,8881,2200,8881,2208,6361,2208,6354,2215,6361,2215,6361,4540,6354,4540,6361,4548,8881,4548,8881,4555xe">
                <v:path arrowok="t"/>
                <v:fill on="t" focussize="0,0"/>
                <v:stroke on="f"/>
                <v:imagedata o:title=""/>
                <o:lock v:ext="edit"/>
              </v:shape>
              <v:shape id="_x0000_s10572" o:spid="_x0000_s10572" style="position:absolute;left:6346;top:2200;height:2355;width:2535;" fillcolor="#008000" filled="t" stroked="f" coordorigin="6346,2200" coordsize="2535,2355" path="m6361,2215l6354,2215,6361,2208,6361,2215xe">
                <v:path arrowok="t"/>
                <v:fill on="t" focussize="0,0"/>
                <v:stroke on="f"/>
                <v:imagedata o:title=""/>
                <o:lock v:ext="edit"/>
              </v:shape>
              <v:shape id="_x0000_s10573" o:spid="_x0000_s10573" style="position:absolute;left:6346;top:2200;height:2355;width:2535;" fillcolor="#008000" filled="t" stroked="f" coordorigin="6346,2200" coordsize="2535,2355" path="m8866,2215l6361,2215,6361,2208,8866,2208,8866,2215xe">
                <v:path arrowok="t"/>
                <v:fill on="t" focussize="0,0"/>
                <v:stroke on="f"/>
                <v:imagedata o:title=""/>
                <o:lock v:ext="edit"/>
              </v:shape>
              <v:shape id="_x0000_s10574" o:spid="_x0000_s10574" style="position:absolute;left:6346;top:2200;height:2355;width:2535;" fillcolor="#008000" filled="t" stroked="f" coordorigin="6346,2200" coordsize="2535,2355" path="m8866,4548l8866,2208,8874,2215,8881,2215,8881,4540,8874,4540,8866,4548xe">
                <v:path arrowok="t"/>
                <v:fill on="t" focussize="0,0"/>
                <v:stroke on="f"/>
                <v:imagedata o:title=""/>
                <o:lock v:ext="edit"/>
              </v:shape>
              <v:shape id="_x0000_s10575" o:spid="_x0000_s10575" style="position:absolute;left:6346;top:2200;height:2355;width:2535;" fillcolor="#008000" filled="t" stroked="f" coordorigin="6346,2200" coordsize="2535,2355" path="m8881,2215l8874,2215,8866,2208,8881,2208,8881,2215xe">
                <v:path arrowok="t"/>
                <v:fill on="t" focussize="0,0"/>
                <v:stroke on="f"/>
                <v:imagedata o:title=""/>
                <o:lock v:ext="edit"/>
              </v:shape>
              <v:shape id="_x0000_s10576" o:spid="_x0000_s10576" style="position:absolute;left:6346;top:2200;height:2355;width:2535;" fillcolor="#008000" filled="t" stroked="f" coordorigin="6346,2200" coordsize="2535,2355" path="m6361,4548l6354,4540,6361,4540,6361,4548xe">
                <v:path arrowok="t"/>
                <v:fill on="t" focussize="0,0"/>
                <v:stroke on="f"/>
                <v:imagedata o:title=""/>
                <o:lock v:ext="edit"/>
              </v:shape>
              <v:shape id="_x0000_s10577" o:spid="_x0000_s10577" style="position:absolute;left:6346;top:2200;height:2355;width:2535;" fillcolor="#008000" filled="t" stroked="f" coordorigin="6346,2200" coordsize="2535,2355" path="m8866,4548l6361,4548,6361,4540,8866,4540,8866,4548xe">
                <v:path arrowok="t"/>
                <v:fill on="t" focussize="0,0"/>
                <v:stroke on="f"/>
                <v:imagedata o:title=""/>
                <o:lock v:ext="edit"/>
              </v:shape>
              <v:shape id="_x0000_s10578" o:spid="_x0000_s10578" style="position:absolute;left:6346;top:2200;height:2355;width:2535;" fillcolor="#008000" filled="t" stroked="f" coordorigin="6346,2200" coordsize="2535,2355" path="m8881,4548l8866,4548,8874,4540,8881,4540,8881,4548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579" o:spid="_x0000_s10579" o:spt="203" style="position:absolute;left:5267;top:5008;height:1419;width:2175;" coordorigin="5267,5008" coordsize="2175,1419">
              <o:lock v:ext="edit"/>
              <v:shape id="_x0000_s10580" o:spid="_x0000_s10580" style="position:absolute;left:5267;top:5008;height:1419;width:2175;" fillcolor="#333399" filled="t" stroked="f" coordorigin="5267,5008" coordsize="2175,1419" path="m7442,6427l5267,6427,5267,5008,7442,5008,7442,5016,5282,5016,5274,5023,5282,5023,5282,6412,5274,6412,5282,6420,7442,6420,7442,6427xe">
                <v:path arrowok="t"/>
                <v:fill on="t" focussize="0,0"/>
                <v:stroke on="f"/>
                <v:imagedata o:title=""/>
                <o:lock v:ext="edit"/>
              </v:shape>
              <v:shape id="_x0000_s10581" o:spid="_x0000_s10581" style="position:absolute;left:5267;top:5008;height:1419;width:2175;" fillcolor="#333399" filled="t" stroked="f" coordorigin="5267,5008" coordsize="2175,1419" path="m5282,5023l5274,5023,5282,5016,5282,5023xe">
                <v:path arrowok="t"/>
                <v:fill on="t" focussize="0,0"/>
                <v:stroke on="f"/>
                <v:imagedata o:title=""/>
                <o:lock v:ext="edit"/>
              </v:shape>
              <v:shape id="_x0000_s10582" o:spid="_x0000_s10582" style="position:absolute;left:5267;top:5008;height:1419;width:2175;" fillcolor="#333399" filled="t" stroked="f" coordorigin="5267,5008" coordsize="2175,1419" path="m7427,5023l5282,5023,5282,5016,7427,5016,7427,5023xe">
                <v:path arrowok="t"/>
                <v:fill on="t" focussize="0,0"/>
                <v:stroke on="f"/>
                <v:imagedata o:title=""/>
                <o:lock v:ext="edit"/>
              </v:shape>
              <v:shape id="_x0000_s10583" o:spid="_x0000_s10583" style="position:absolute;left:5267;top:5008;height:1419;width:2175;" fillcolor="#333399" filled="t" stroked="f" coordorigin="5267,5008" coordsize="2175,1419" path="m7427,6420l7427,5016,7434,5023,7442,5023,7442,6412,7434,6412,7427,6420xe">
                <v:path arrowok="t"/>
                <v:fill on="t" focussize="0,0"/>
                <v:stroke on="f"/>
                <v:imagedata o:title=""/>
                <o:lock v:ext="edit"/>
              </v:shape>
              <v:shape id="_x0000_s10584" o:spid="_x0000_s10584" style="position:absolute;left:5267;top:5008;height:1419;width:2175;" fillcolor="#333399" filled="t" stroked="f" coordorigin="5267,5008" coordsize="2175,1419" path="m7442,5023l7434,5023,7427,5016,7442,5016,7442,5023xe">
                <v:path arrowok="t"/>
                <v:fill on="t" focussize="0,0"/>
                <v:stroke on="f"/>
                <v:imagedata o:title=""/>
                <o:lock v:ext="edit"/>
              </v:shape>
              <v:shape id="_x0000_s10585" o:spid="_x0000_s10585" style="position:absolute;left:5267;top:5008;height:1419;width:2175;" fillcolor="#333399" filled="t" stroked="f" coordorigin="5267,5008" coordsize="2175,1419" path="m5282,6420l5274,6412,5282,6412,5282,6420xe">
                <v:path arrowok="t"/>
                <v:fill on="t" focussize="0,0"/>
                <v:stroke on="f"/>
                <v:imagedata o:title=""/>
                <o:lock v:ext="edit"/>
              </v:shape>
              <v:shape id="_x0000_s10586" o:spid="_x0000_s10586" style="position:absolute;left:5267;top:5008;height:1419;width:2175;" fillcolor="#333399" filled="t" stroked="f" coordorigin="5267,5008" coordsize="2175,1419" path="m7427,6420l5282,6420,5282,6412,7427,6412,7427,6420xe">
                <v:path arrowok="t"/>
                <v:fill on="t" focussize="0,0"/>
                <v:stroke on="f"/>
                <v:imagedata o:title=""/>
                <o:lock v:ext="edit"/>
              </v:shape>
              <v:shape id="_x0000_s10587" o:spid="_x0000_s10587" style="position:absolute;left:5267;top:5008;height:1419;width:2175;" fillcolor="#333399" filled="t" stroked="f" coordorigin="5267,5008" coordsize="2175,1419" path="m7442,6420l7427,6420,7434,6412,7442,6412,7442,642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588" o:spid="_x0000_s10588" o:spt="203" style="position:absolute;left:4007;top:5164;height:1419;width:1275;" coordorigin="4007,5164" coordsize="1275,1419">
              <o:lock v:ext="edit"/>
              <v:shape id="_x0000_s10589" o:spid="_x0000_s10589" style="position:absolute;left:4007;top:5164;height:1419;width:1275;" fillcolor="#333333" filled="t" stroked="f" coordorigin="4007,5164" coordsize="1275,1419" path="m5282,6583l4007,6583,4007,5164,5282,5164,5282,5172,4022,5172,4014,5179,4022,5179,4022,6568,4014,6568,4022,6576,5282,6576,5282,6583xe">
                <v:path arrowok="t"/>
                <v:fill on="t" focussize="0,0"/>
                <v:stroke on="f"/>
                <v:imagedata o:title=""/>
                <o:lock v:ext="edit"/>
              </v:shape>
              <v:shape id="_x0000_s10590" o:spid="_x0000_s10590" style="position:absolute;left:4007;top:5164;height:1419;width:1275;" fillcolor="#333333" filled="t" stroked="f" coordorigin="4007,5164" coordsize="1275,1419" path="m4022,5179l4014,5179,4022,5172,4022,5179xe">
                <v:path arrowok="t"/>
                <v:fill on="t" focussize="0,0"/>
                <v:stroke on="f"/>
                <v:imagedata o:title=""/>
                <o:lock v:ext="edit"/>
              </v:shape>
              <v:shape id="_x0000_s10591" o:spid="_x0000_s10591" style="position:absolute;left:4007;top:5164;height:1419;width:1275;" fillcolor="#333333" filled="t" stroked="f" coordorigin="4007,5164" coordsize="1275,1419" path="m5267,5179l4022,5179,4022,5172,5267,5172,5267,5179xe">
                <v:path arrowok="t"/>
                <v:fill on="t" focussize="0,0"/>
                <v:stroke on="f"/>
                <v:imagedata o:title=""/>
                <o:lock v:ext="edit"/>
              </v:shape>
              <v:shape id="_x0000_s10592" o:spid="_x0000_s10592" style="position:absolute;left:4007;top:5164;height:1419;width:1275;" fillcolor="#333333" filled="t" stroked="f" coordorigin="4007,5164" coordsize="1275,1419" path="m5267,6576l5267,5172,5274,5179,5282,5179,5282,6568,5274,6568,5267,6576xe">
                <v:path arrowok="t"/>
                <v:fill on="t" focussize="0,0"/>
                <v:stroke on="f"/>
                <v:imagedata o:title=""/>
                <o:lock v:ext="edit"/>
              </v:shape>
              <v:shape id="_x0000_s10593" o:spid="_x0000_s10593" style="position:absolute;left:4007;top:5164;height:1419;width:1275;" fillcolor="#333333" filled="t" stroked="f" coordorigin="4007,5164" coordsize="1275,1419" path="m5282,5179l5274,5179,5267,5172,5282,5172,5282,5179xe">
                <v:path arrowok="t"/>
                <v:fill on="t" focussize="0,0"/>
                <v:stroke on="f"/>
                <v:imagedata o:title=""/>
                <o:lock v:ext="edit"/>
              </v:shape>
              <v:shape id="_x0000_s10594" o:spid="_x0000_s10594" style="position:absolute;left:4007;top:5164;height:1419;width:1275;" fillcolor="#333333" filled="t" stroked="f" coordorigin="4007,5164" coordsize="1275,1419" path="m4022,6576l4014,6568,4022,6568,4022,6576xe">
                <v:path arrowok="t"/>
                <v:fill on="t" focussize="0,0"/>
                <v:stroke on="f"/>
                <v:imagedata o:title=""/>
                <o:lock v:ext="edit"/>
              </v:shape>
              <v:shape id="_x0000_s10595" o:spid="_x0000_s10595" style="position:absolute;left:4007;top:5164;height:1419;width:1275;" fillcolor="#333333" filled="t" stroked="f" coordorigin="4007,5164" coordsize="1275,1419" path="m5267,6576l4022,6576,4022,6568,5267,6568,5267,6576xe">
                <v:path arrowok="t"/>
                <v:fill on="t" focussize="0,0"/>
                <v:stroke on="f"/>
                <v:imagedata o:title=""/>
                <o:lock v:ext="edit"/>
              </v:shape>
              <v:shape id="_x0000_s10596" o:spid="_x0000_s10596" style="position:absolute;left:4007;top:5164;height:1419;width:1275;" fillcolor="#333333" filled="t" stroked="f" coordorigin="4007,5164" coordsize="1275,1419" path="m5282,6576l5267,6576,5274,6568,5282,6568,5282,657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597" o:spid="_x0000_s10597" o:spt="203" style="position:absolute;left:3114;top:6576;height:2;width:900;" coordorigin="3114,6576" coordsize="900,2">
              <o:lock v:ext="edit"/>
              <v:shape id="_x0000_s10598" o:spid="_x0000_s10598" style="position:absolute;left:3114;top:6576;height:2;width:900;" filled="f" stroked="t" coordorigin="3114,6576" coordsize="900,0" path="m3114,6576l4014,6576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0599" o:spid="_x0000_s10599" o:spt="203" style="position:absolute;left:8586;top:3596;height:2;width:900;" coordorigin="8586,3596" coordsize="900,2">
              <o:lock v:ext="edit"/>
              <v:shape id="_x0000_s10600" o:spid="_x0000_s10600" style="position:absolute;left:8586;top:3596;height:2;width:900;" filled="f" stroked="t" coordorigin="8586,3596" coordsize="900,0" path="m8586,3596l9486,3596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0601" o:spid="_x0000_s10601" o:spt="203" style="position:absolute;left:7434;top:5016;height:2;width:1980;" coordorigin="7434,5016" coordsize="1980,2">
              <o:lock v:ext="edit"/>
              <v:shape id="_x0000_s10602" o:spid="_x0000_s10602" style="position:absolute;left:7434;top:5016;height:2;width:1980;" filled="f" stroked="t" coordorigin="7434,5016" coordsize="1980,0" path="m7434,5016l9414,5016e">
                <v:path arrowok="t"/>
                <v:fill on="f" focussize="0,0"/>
                <v:stroke color="#000000"/>
                <v:imagedata o:title=""/>
                <o:lock v:ext="edit"/>
              </v:shape>
            </v:group>
            <v:group id="_x0000_s10603" o:spid="_x0000_s10603" o:spt="203" style="position:absolute;left:7426;top:5008;height:1524;width:1275;" coordorigin="7426,5008" coordsize="1275,1524">
              <o:lock v:ext="edit"/>
              <v:shape id="_x0000_s10604" o:spid="_x0000_s10604" style="position:absolute;left:7426;top:5008;height:1524;width:1275;" fillcolor="#0000FF" filled="t" stroked="f" coordorigin="7426,5008" coordsize="1275,1524" path="m8701,6532l7426,6532,7426,5008,8701,5008,8701,5016,7441,5016,7434,5023,7441,5023,7441,6517,7434,6517,7441,6525,8701,6525,8701,6532xe">
                <v:path arrowok="t"/>
                <v:fill on="t" focussize="0,0"/>
                <v:stroke on="f"/>
                <v:imagedata o:title=""/>
                <o:lock v:ext="edit"/>
              </v:shape>
              <v:shape id="_x0000_s10605" o:spid="_x0000_s10605" style="position:absolute;left:7426;top:5008;height:1524;width:1275;" fillcolor="#0000FF" filled="t" stroked="f" coordorigin="7426,5008" coordsize="1275,1524" path="m7441,5023l7434,5023,7441,5016,7441,5023xe">
                <v:path arrowok="t"/>
                <v:fill on="t" focussize="0,0"/>
                <v:stroke on="f"/>
                <v:imagedata o:title=""/>
                <o:lock v:ext="edit"/>
              </v:shape>
              <v:shape id="_x0000_s10606" o:spid="_x0000_s10606" style="position:absolute;left:7426;top:5008;height:1524;width:1275;" fillcolor="#0000FF" filled="t" stroked="f" coordorigin="7426,5008" coordsize="1275,1524" path="m8686,5023l7441,5023,7441,5016,8686,5016,8686,5023xe">
                <v:path arrowok="t"/>
                <v:fill on="t" focussize="0,0"/>
                <v:stroke on="f"/>
                <v:imagedata o:title=""/>
                <o:lock v:ext="edit"/>
              </v:shape>
              <v:shape id="_x0000_s10607" o:spid="_x0000_s10607" style="position:absolute;left:7426;top:5008;height:1524;width:1275;" fillcolor="#0000FF" filled="t" stroked="f" coordorigin="7426,5008" coordsize="1275,1524" path="m8686,6525l8686,5016,8694,5023,8701,5023,8701,6517,8694,6517,8686,6525xe">
                <v:path arrowok="t"/>
                <v:fill on="t" focussize="0,0"/>
                <v:stroke on="f"/>
                <v:imagedata o:title=""/>
                <o:lock v:ext="edit"/>
              </v:shape>
              <v:shape id="_x0000_s10608" o:spid="_x0000_s10608" style="position:absolute;left:7426;top:5008;height:1524;width:1275;" fillcolor="#0000FF" filled="t" stroked="f" coordorigin="7426,5008" coordsize="1275,1524" path="m8701,5023l8694,5023,8686,5016,8701,5016,8701,5023xe">
                <v:path arrowok="t"/>
                <v:fill on="t" focussize="0,0"/>
                <v:stroke on="f"/>
                <v:imagedata o:title=""/>
                <o:lock v:ext="edit"/>
              </v:shape>
              <v:shape id="_x0000_s10609" o:spid="_x0000_s10609" style="position:absolute;left:7426;top:5008;height:1524;width:1275;" fillcolor="#0000FF" filled="t" stroked="f" coordorigin="7426,5008" coordsize="1275,1524" path="m7441,6525l7434,6517,7441,6517,7441,6525xe">
                <v:path arrowok="t"/>
                <v:fill on="t" focussize="0,0"/>
                <v:stroke on="f"/>
                <v:imagedata o:title=""/>
                <o:lock v:ext="edit"/>
              </v:shape>
              <v:shape id="_x0000_s10610" o:spid="_x0000_s10610" style="position:absolute;left:7426;top:5008;height:1524;width:1275;" fillcolor="#0000FF" filled="t" stroked="f" coordorigin="7426,5008" coordsize="1275,1524" path="m8686,6525l7441,6525,7441,6517,8686,6517,8686,6525xe">
                <v:path arrowok="t"/>
                <v:fill on="t" focussize="0,0"/>
                <v:stroke on="f"/>
                <v:imagedata o:title=""/>
                <o:lock v:ext="edit"/>
              </v:shape>
              <v:shape id="_x0000_s10611" o:spid="_x0000_s10611" style="position:absolute;left:7426;top:5008;height:1524;width:1275;" fillcolor="#0000FF" filled="t" stroked="f" coordorigin="7426,5008" coordsize="1275,1524" path="m8701,6525l8686,6525,8694,6517,8701,6517,8701,6525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612" o:spid="_x0000_s10612" o:spt="203" style="position:absolute;left:8694;top:6420;height:2;width:540;" coordorigin="8694,6420" coordsize="540,2">
              <o:lock v:ext="edit"/>
              <v:shape id="_x0000_s10613" o:spid="_x0000_s10613" style="position:absolute;left:8694;top:6420;height:2;width:540;" filled="f" stroked="t" coordorigin="8694,6420" coordsize="540,0" path="m8694,6420l9234,6420e">
                <v:path arrowok="t"/>
                <v:fill on="f" focussize="0,0"/>
                <v:stroke color="#0000FF"/>
                <v:imagedata o:title=""/>
                <o:lock v:ext="edit"/>
              </v:shape>
            </v:group>
            <v:group id="_x0000_s10614" o:spid="_x0000_s10614" o:spt="203" style="position:absolute;left:1134;top:7539;height:2;width:9243;" coordorigin="1134,7539" coordsize="9243,2">
              <o:lock v:ext="edit"/>
              <v:shape id="_x0000_s10615" o:spid="_x0000_s10615" style="position:absolute;left:1134;top:7539;height:2;width:9243;" filled="f" stroked="t" coordorigin="1134,7539" coordsize="9243,0" path="m1134,7539l10377,7539e">
                <v:path arrowok="t"/>
                <v:fill on="f" focussize="0,0"/>
                <v:stroke weight="2.88pt" color="#9BBA58"/>
                <v:imagedata o:title=""/>
                <o:lock v:ext="edit"/>
              </v:shape>
              <v:shape id="_x0000_s10616" o:spid="_x0000_s10616" o:spt="75" type="#_x0000_t75" style="position:absolute;left:10050;top:6240;height:1930;width:1523;" filled="f" stroked="f" coordsize="21600,21600">
                <v:path/>
                <v:fill on="f" focussize="0,0"/>
                <v:stroke on="f"/>
                <v:imagedata r:id="rId22" o:title=""/>
                <o:lock v:ext="edit" aspectratio="t"/>
              </v:shape>
            </v:group>
            <v:group id="_x0000_s10617" o:spid="_x0000_s10617" o:spt="203" style="position:absolute;left:10411;top:6600;height:970;width:562;" coordorigin="10411,6600" coordsize="562,970">
              <o:lock v:ext="edit"/>
              <v:shape id="_x0000_s10618" o:spid="_x0000_s10618" style="position:absolute;left:10411;top:6600;height:970;width:562;" fillcolor="#4AACC5" filled="t" stroked="f" coordorigin="10411,6600" coordsize="562,970" path="m10411,6600l10973,6600,10973,7570,10411,7570,10411,660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619" o:spid="_x0000_s10619" o:spt="203" style="position:absolute;left:10380;top:6570;height:1030;width:623;" coordorigin="10380,6570" coordsize="623,1030">
              <o:lock v:ext="edit"/>
              <v:shape id="_x0000_s10620" o:spid="_x0000_s10620" style="position:absolute;left:10380;top:6570;height:1030;width:623;" fillcolor="#F1F1F1" filled="t" stroked="f" coordorigin="10380,6570" coordsize="623,1030" path="m11003,7600l10380,7600,10380,6570,11003,6570,11003,6600,10440,6600,10410,6630,10440,6630,10440,7540,10410,7540,10440,7570,11003,7570,11003,7600xe">
                <v:path arrowok="t"/>
                <v:fill on="t" focussize="0,0"/>
                <v:stroke on="f"/>
                <v:imagedata o:title=""/>
                <o:lock v:ext="edit"/>
              </v:shape>
              <v:shape id="_x0000_s10621" o:spid="_x0000_s10621" style="position:absolute;left:10380;top:6570;height:1030;width:623;" fillcolor="#F1F1F1" filled="t" stroked="f" coordorigin="10380,6570" coordsize="623,1030" path="m10440,6630l10410,6630,10440,6600,10440,6630xe">
                <v:path arrowok="t"/>
                <v:fill on="t" focussize="0,0"/>
                <v:stroke on="f"/>
                <v:imagedata o:title=""/>
                <o:lock v:ext="edit"/>
              </v:shape>
              <v:shape id="_x0000_s10622" o:spid="_x0000_s10622" style="position:absolute;left:10380;top:6570;height:1030;width:623;" fillcolor="#F1F1F1" filled="t" stroked="f" coordorigin="10380,6570" coordsize="623,1030" path="m10943,6630l10440,6630,10440,6600,10943,6600,10943,6630xe">
                <v:path arrowok="t"/>
                <v:fill on="t" focussize="0,0"/>
                <v:stroke on="f"/>
                <v:imagedata o:title=""/>
                <o:lock v:ext="edit"/>
              </v:shape>
              <v:shape id="_x0000_s10623" o:spid="_x0000_s10623" style="position:absolute;left:10380;top:6570;height:1030;width:623;" fillcolor="#F1F1F1" filled="t" stroked="f" coordorigin="10380,6570" coordsize="623,1030" path="m10943,7570l10943,6600,10973,6630,11003,6630,11003,7540,10973,7540,10943,7570xe">
                <v:path arrowok="t"/>
                <v:fill on="t" focussize="0,0"/>
                <v:stroke on="f"/>
                <v:imagedata o:title=""/>
                <o:lock v:ext="edit"/>
              </v:shape>
              <v:shape id="_x0000_s10624" o:spid="_x0000_s10624" style="position:absolute;left:10380;top:6570;height:1030;width:623;" fillcolor="#F1F1F1" filled="t" stroked="f" coordorigin="10380,6570" coordsize="623,1030" path="m11003,6630l10973,6630,10943,6600,11003,6600,11003,6630xe">
                <v:path arrowok="t"/>
                <v:fill on="t" focussize="0,0"/>
                <v:stroke on="f"/>
                <v:imagedata o:title=""/>
                <o:lock v:ext="edit"/>
              </v:shape>
              <v:shape id="_x0000_s10625" o:spid="_x0000_s10625" style="position:absolute;left:10380;top:6570;height:1030;width:623;" fillcolor="#F1F1F1" filled="t" stroked="f" coordorigin="10380,6570" coordsize="623,1030" path="m10440,7570l10410,7540,10440,7540,10440,7570xe">
                <v:path arrowok="t"/>
                <v:fill on="t" focussize="0,0"/>
                <v:stroke on="f"/>
                <v:imagedata o:title=""/>
                <o:lock v:ext="edit"/>
              </v:shape>
              <v:shape id="_x0000_s10626" o:spid="_x0000_s10626" style="position:absolute;left:10380;top:6570;height:1030;width:623;" fillcolor="#F1F1F1" filled="t" stroked="f" coordorigin="10380,6570" coordsize="623,1030" path="m10943,7570l10440,7570,10440,7540,10943,7540,10943,7570xe">
                <v:path arrowok="t"/>
                <v:fill on="t" focussize="0,0"/>
                <v:stroke on="f"/>
                <v:imagedata o:title=""/>
                <o:lock v:ext="edit"/>
              </v:shape>
              <v:shape id="_x0000_s10627" o:spid="_x0000_s10627" style="position:absolute;left:10380;top:6570;height:1030;width:623;" fillcolor="#F1F1F1" filled="t" stroked="f" coordorigin="10380,6570" coordsize="623,1030" path="m11003,7570l10943,7570,10973,7540,11003,7540,11003,7570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</w:p>
    <w:p>
      <w:pPr>
        <w:pStyle w:val="3"/>
        <w:spacing w:before="56" w:line="240" w:lineRule="auto"/>
        <w:ind w:left="0" w:right="609"/>
        <w:jc w:val="right"/>
        <w:rPr>
          <w:rFonts w:ascii="Calibri" w:hAnsi="Calibri" w:eastAsia="Calibri" w:cs="Calibri"/>
        </w:rPr>
      </w:pPr>
      <w:r>
        <w:rPr>
          <w:rFonts w:ascii="Calibri"/>
          <w:spacing w:val="-1"/>
          <w:w w:val="95"/>
        </w:rPr>
        <w:t>25</w:t>
      </w:r>
    </w:p>
    <w:sectPr>
      <w:type w:val="continuous"/>
      <w:pgSz w:w="11910" w:h="8400" w:orient="landscape"/>
      <w:pgMar w:top="600" w:right="500" w:bottom="0" w:left="102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49" o:spid="_x0000_s2049" o:spt="202" type="#_x0000_t202" style="position:absolute;left:0pt;margin-left:256.25pt;margin-top:21.1pt;height:12.45pt;width:96.4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21"/>
                    <w:szCs w:val="21"/>
                  </w:rPr>
                </w:pP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八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通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道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电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源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控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制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界</w:t>
                </w:r>
                <w:r>
                  <w:rPr>
                    <w:rFonts w:ascii="宋体" w:hAnsi="宋体" w:eastAsia="宋体" w:cs="宋体"/>
                    <w:color w:val="365F91"/>
                    <w:w w:val="99"/>
                    <w:sz w:val="21"/>
                    <w:szCs w:val="21"/>
                  </w:rPr>
                  <w:t>面</w:t>
                </w:r>
              </w:p>
            </w:txbxContent>
          </v:textbox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group id="_x0000_s2137" o:spid="_x0000_s2137" o:spt="203" style="position:absolute;left:0pt;margin-left:53.2pt;margin-top:0.15pt;height:78.25pt;width:542.1pt;mso-position-horizontal-relative:page;mso-position-vertical-relative:page;z-index:-251654144;mso-width-relative:page;mso-height-relative:page;" coordorigin="1065,3" coordsize="10842,1565">
          <o:lock v:ext="edit"/>
          <v:group id="_x0000_s2138" o:spid="_x0000_s2138" o:spt="203" style="position:absolute;left:1134;top:951;height:2;width:9333;" coordorigin="1134,951" coordsize="9333,2">
            <o:lock v:ext="edit"/>
            <v:shape id="_x0000_s2139" o:spid="_x0000_s2139" style="position:absolute;left:1134;top:951;height:2;width:9333;" filled="f" stroked="t" coordorigin="1134,951" coordsize="9333,0" path="m1134,951l10467,951e">
              <v:path arrowok="t"/>
              <v:fill on="f" focussize="0,0"/>
              <v:stroke weight="0.72pt" color="#000000"/>
              <v:imagedata o:title=""/>
              <o:lock v:ext="edit"/>
            </v:shape>
          </v:group>
          <v:group id="_x0000_s2140" o:spid="_x0000_s2140" o:spt="203" style="position:absolute;left:1065;top:899;height:90;width:9421;" coordorigin="1065,899" coordsize="9421,90">
            <o:lock v:ext="edit"/>
            <v:shape id="_x0000_s2141" o:spid="_x0000_s2141" style="position:absolute;left:1065;top:899;height:90;width:9421;" fillcolor="#76923B" filled="t" stroked="f" coordorigin="1065,899" coordsize="9421,90" path="m10485,989l1065,959,1065,899,10485,929,10485,989xe">
              <v:path arrowok="t"/>
              <v:fill on="t" focussize="0,0"/>
              <v:stroke on="f"/>
              <v:imagedata o:title=""/>
              <o:lock v:ext="edit"/>
            </v:shape>
          </v:group>
          <v:group id="_x0000_s2142" o:spid="_x0000_s2142" o:spt="203" style="position:absolute;left:7347;top:3;height:1434;width:3318;" coordorigin="7347,3" coordsize="3318,1434">
            <o:lock v:ext="edit"/>
            <v:shape id="_x0000_s2143" o:spid="_x0000_s2143" style="position:absolute;left:7347;top:3;height:1434;width:3318;" fillcolor="#A7BEDE" filled="t" stroked="f" coordorigin="7347,3" coordsize="3318,1434" path="m10659,1437l7347,17,7353,3,10665,1423,10659,1437xe">
              <v:path arrowok="t"/>
              <v:fill on="t" focussize="0,0"/>
              <v:stroke on="f"/>
              <v:imagedata o:title=""/>
              <o:lock v:ext="edit"/>
            </v:shape>
          </v:group>
          <v:group id="_x0000_s2144" o:spid="_x0000_s2144" o:spt="203" style="position:absolute;left:10137;top:10;height:1558;width:1770;" coordorigin="10137,10" coordsize="1770,1558">
            <o:lock v:ext="edit"/>
            <v:shape id="_x0000_s2145" o:spid="_x0000_s2145" style="position:absolute;left:10137;top:10;height:1558;width:1770;" fillcolor="#A7BEDE" filled="t" stroked="f" coordorigin="10137,10" coordsize="1770,1558" path="m11133,1567l11054,1562,10973,1550,10891,1532,10808,1505,10723,1470,10638,1427,10553,1374,10472,1313,10401,1248,10339,1178,10287,1105,10243,1029,10207,951,10180,872,10159,791,10145,711,10138,631,10137,552,10141,476,10150,402,10164,331,10183,263,10205,201,10230,144,10290,47,10322,10,11906,10,11906,1265,11870,1299,11784,1367,11680,1432,11622,1461,11561,1488,11497,1512,11429,1532,11359,1548,11286,1560,11211,1566,11133,1567xe">
              <v:path arrowok="t"/>
              <v:fill on="t" focussize="0,0"/>
              <v:stroke on="f"/>
              <v:imagedata o:title=""/>
              <o:lock v:ext="edit"/>
            </v:shape>
          </v:group>
          <v:group id="_x0000_s2146" o:spid="_x0000_s2146" o:spt="203" style="position:absolute;left:10260;top:114;height:1405;width:1493;" coordorigin="10260,114" coordsize="1493,1405">
            <o:lock v:ext="edit"/>
            <v:shape id="_x0000_s2147" o:spid="_x0000_s2147" style="position:absolute;left:10260;top:114;height:1405;width:1493;" fillcolor="#D2DFED" filled="t" stroked="f" coordorigin="10260,114" coordsize="1493,1405" path="m11021,1519l10960,1518,10900,1512,10784,1488,10676,1448,10577,1393,10489,1324,10413,1244,10350,1153,10303,1054,10272,946,10260,832,10261,775,10278,663,10313,558,10364,460,10430,372,10509,294,10601,228,10702,176,10813,139,10930,118,10992,114,11053,115,11113,121,11228,145,11336,186,11435,241,11524,309,11600,389,11663,480,11710,580,11741,688,11753,802,11752,859,11735,971,11700,1076,11649,1174,11583,1262,11503,1340,11412,1406,11310,1458,11200,1495,11082,1516,11021,1519xe">
              <v:path arrowok="t"/>
              <v:fill on="t" focussize="0,0"/>
              <v:stroke on="f"/>
              <v:imagedata o:title=""/>
              <o:lock v:ext="edit"/>
            </v:shape>
          </v:group>
          <v:group id="_x0000_s2148" o:spid="_x0000_s2148" o:spt="203" style="position:absolute;left:10359;top:434;height:1063;width:1130;" coordorigin="10359,434" coordsize="1130,1063">
            <o:lock v:ext="edit"/>
            <v:shape id="_x0000_s2149" o:spid="_x0000_s2149" style="position:absolute;left:10359;top:434;height:1063;width:1130;" fillcolor="#7A9FCD" filled="t" stroked="f" coordorigin="10359,434" coordsize="1130,1063" path="m10935,1497l10843,1492,10756,1474,10674,1443,10599,1402,10533,1350,10475,1289,10428,1221,10392,1145,10369,1064,10359,978,10360,934,10373,850,10399,770,10438,696,10488,629,10548,570,10617,520,10694,481,10777,453,10866,437,10913,434,10959,435,11049,447,11133,472,11212,508,11283,555,11345,611,11398,676,11440,748,11469,826,11486,909,11489,953,11488,997,11475,1081,11448,1161,11410,1235,11360,1302,11300,1361,11231,1411,11154,1451,11070,1479,10981,1494,10935,1497xe">
              <v:path arrowok="t"/>
              <v:fill on="t" focussize="0,0"/>
              <v:stroke on="f"/>
              <v:imagedata o:title=""/>
              <o:lock v:ext="edit"/>
            </v:shape>
          </v:group>
          <v:group id="_x0000_s2150" o:spid="_x0000_s2150" o:spt="203" style="position:absolute;left:10524;top:1082;height:2;width:800;" coordorigin="10524,1082" coordsize="800,2">
            <o:lock v:ext="edit"/>
            <v:shape id="_x0000_s2151" o:spid="_x0000_s2151" style="position:absolute;left:10524;top:1082;height:2;width:800;" filled="f" stroked="t" coordorigin="10524,1082" coordsize="800,0" path="m10524,1082l11324,1082e">
              <v:path arrowok="t"/>
              <v:fill on="f" focussize="0,0"/>
              <v:stroke weight="0.72pt" color="#000000"/>
              <v:imagedata o:title=""/>
              <o:lock v:ext="edit"/>
            </v:shape>
          </v:group>
        </v:group>
      </w:pict>
    </w:r>
    <w:r>
      <w:pict>
        <v:shape id="_x0000_s2152" o:spid="_x0000_s2152" o:spt="202" type="#_x0000_t202" style="position:absolute;left:0pt;margin-left:256.25pt;margin-top:21.1pt;height:12.45pt;width:96.4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21"/>
                    <w:szCs w:val="21"/>
                  </w:rPr>
                </w:pP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八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通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道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电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源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控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制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界</w:t>
                </w:r>
                <w:r>
                  <w:rPr>
                    <w:rFonts w:ascii="宋体" w:hAnsi="宋体" w:eastAsia="宋体" w:cs="宋体"/>
                    <w:color w:val="365F91"/>
                    <w:w w:val="99"/>
                    <w:sz w:val="21"/>
                    <w:szCs w:val="21"/>
                  </w:rPr>
                  <w:t>面</w:t>
                </w:r>
              </w:p>
            </w:txbxContent>
          </v:textbox>
        </v:shape>
      </w:pict>
    </w:r>
    <w:r>
      <w:pict>
        <v:shape id="_x0000_s2153" o:spid="_x0000_s2153" o:spt="202" type="#_x0000_t202" style="position:absolute;left:0pt;margin-left:527.2pt;margin-top:29.8pt;height:22.65pt;width:38.1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199" w:lineRule="exact"/>
                  <w:ind w:left="0" w:right="0" w:firstLine="0"/>
                  <w:jc w:val="center"/>
                  <w:rPr>
                    <w:rFonts w:ascii="宋体" w:hAnsi="宋体" w:eastAsia="宋体" w:cs="宋体"/>
                    <w:sz w:val="18"/>
                    <w:szCs w:val="18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18"/>
                    <w:szCs w:val="18"/>
                  </w:rPr>
                  <w:t>产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18"/>
                    <w:szCs w:val="18"/>
                  </w:rPr>
                  <w:t>品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18"/>
                    <w:szCs w:val="18"/>
                  </w:rPr>
                  <w:t>使用</w:t>
                </w:r>
              </w:p>
              <w:p>
                <w:pPr>
                  <w:spacing w:before="0" w:line="234" w:lineRule="exact"/>
                  <w:ind w:left="0" w:right="0" w:firstLine="0"/>
                  <w:jc w:val="center"/>
                  <w:rPr>
                    <w:rFonts w:ascii="宋体" w:hAnsi="宋体" w:eastAsia="宋体" w:cs="宋体"/>
                    <w:sz w:val="18"/>
                    <w:szCs w:val="18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18"/>
                    <w:szCs w:val="18"/>
                  </w:rPr>
                  <w:t>文档</w:t>
                </w:r>
              </w:p>
            </w:txbxContent>
          </v:textbox>
        </v:shape>
      </w:pict>
    </w:r>
    <w:r>
      <w:pict>
        <v:shape id="_x0000_s2154" o:spid="_x0000_s2154" o:spt="202" type="#_x0000_t202" style="position:absolute;left:0pt;margin-left:62pt;margin-top:65.15pt;height:13.05pt;width:124.9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9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21"/>
                    <w:szCs w:val="21"/>
                  </w:rPr>
                </w:pP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产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品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说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明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0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：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结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构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与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联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接</w:t>
                </w:r>
              </w:p>
            </w:txbxContent>
          </v:textbox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group id="_x0000_s2155" o:spid="_x0000_s2155" o:spt="203" style="position:absolute;left:0pt;margin-left:0.1pt;margin-top:0pt;height:80.55pt;width:524.8pt;mso-position-horizontal-relative:page;mso-position-vertical-relative:page;z-index:-251654144;mso-width-relative:page;mso-height-relative:page;" coordorigin="2,0" coordsize="10496,1611">
          <o:lock v:ext="edit"/>
          <v:group id="_x0000_s2156" o:spid="_x0000_s2156" o:spt="203" style="position:absolute;left:1134;top:924;height:2;width:9333;" coordorigin="1134,924" coordsize="9333,2">
            <o:lock v:ext="edit"/>
            <v:shape id="_x0000_s2157" o:spid="_x0000_s2157" style="position:absolute;left:1134;top:924;height:2;width:9333;" filled="f" stroked="t" coordorigin="1134,924" coordsize="9333,0" path="m1134,924l10467,924e">
              <v:path arrowok="t"/>
              <v:fill on="f" focussize="0,0"/>
              <v:stroke weight="0.72pt" color="#000000"/>
              <v:imagedata o:title=""/>
              <o:lock v:ext="edit"/>
            </v:shape>
          </v:group>
          <v:group id="_x0000_s2158" o:spid="_x0000_s2158" o:spt="203" style="position:absolute;left:1123;top:873;height:75;width:9376;" coordorigin="1123,873" coordsize="9376,75">
            <o:lock v:ext="edit"/>
            <v:shape id="_x0000_s2159" o:spid="_x0000_s2159" style="position:absolute;left:1123;top:873;height:75;width:9376;" fillcolor="#76923B" filled="t" stroked="f" coordorigin="1123,873" coordsize="9376,75" path="m1123,948l1123,888,10498,873,10498,933,1123,948xe">
              <v:path arrowok="t"/>
              <v:fill on="t" focussize="0,0"/>
              <v:stroke on="f"/>
              <v:imagedata o:title=""/>
              <o:lock v:ext="edit"/>
            </v:shape>
          </v:group>
          <v:group id="_x0000_s2160" o:spid="_x0000_s2160" o:spt="203" style="position:absolute;left:1288;top:0;height:1476;width:3433;" coordorigin="1288,0" coordsize="3433,1476">
            <o:lock v:ext="edit"/>
            <v:shape id="_x0000_s2161" o:spid="_x0000_s2161" style="position:absolute;left:1288;top:0;height:1476;width:3433;" fillcolor="#A7BEDE" filled="t" stroked="f" coordorigin="1288,0" coordsize="3433,1476" path="m1294,1476l1288,1462,4699,0,4718,0,4721,7,1294,1476e">
              <v:path arrowok="t"/>
              <v:fill on="t" focussize="0,0"/>
              <v:stroke on="f"/>
              <v:imagedata o:title=""/>
              <o:lock v:ext="edit"/>
            </v:shape>
          </v:group>
          <v:group id="_x0000_s2162" o:spid="_x0000_s2162" o:spt="203" style="position:absolute;left:2;top:0;height:1611;width:1833;" coordorigin="2,0" coordsize="1833,1611">
            <o:lock v:ext="edit"/>
            <v:shape id="_x0000_s2163" o:spid="_x0000_s2163" style="position:absolute;left:2;top:0;height:1611;width:1833;" fillcolor="#A7BEDE" filled="t" stroked="f" coordorigin="2,0" coordsize="1833,1611" path="m803,1611l723,1610,645,1603,570,1591,497,1574,427,1553,360,1529,297,1501,237,1471,182,1438,130,1404,40,1334,2,1298,2,0,1644,0,1678,39,1710,85,1739,138,1765,198,1788,262,1806,332,1821,405,1831,482,1835,561,1834,642,1826,725,1812,808,1790,891,1762,973,1725,1054,1679,1133,1625,1208,1561,1280,1488,1348,1404,1411,1316,1465,1228,1510,1140,1546,1054,1574,969,1593,885,1606,803,1611e">
              <v:path arrowok="t"/>
              <v:fill on="t" focussize="0,0"/>
              <v:stroke on="f"/>
              <v:imagedata o:title=""/>
              <o:lock v:ext="edit"/>
            </v:shape>
          </v:group>
          <v:group id="_x0000_s2164" o:spid="_x0000_s2164" o:spt="203" style="position:absolute;left:163;top:107;height:1454;width:1544;" coordorigin="163,107" coordsize="1544,1454">
            <o:lock v:ext="edit"/>
            <v:shape id="_x0000_s2165" o:spid="_x0000_s2165" style="position:absolute;left:163;top:107;height:1454;width:1544;" fillcolor="#D2DFED" filled="t" stroked="f" coordorigin="163,107" coordsize="1544,1454" path="m920,1561l857,1557,795,1549,735,1536,677,1519,567,1472,467,1411,379,1337,303,1250,243,1154,198,1049,171,936,163,818,167,759,189,644,230,536,287,438,359,349,445,272,542,208,649,158,765,124,825,114,887,108,951,107,1014,111,1076,119,1136,132,1194,149,1304,196,1403,257,1492,332,1567,418,1628,515,1673,620,1700,732,1707,850,1703,910,1681,1025,1641,1132,1583,1231,1511,1319,1426,1397,1329,1461,1222,1510,1106,1544,1045,1554,983,1560,920,1561xe">
              <v:path arrowok="t"/>
              <v:fill on="t" focussize="0,0"/>
              <v:stroke on="f"/>
              <v:imagedata o:title=""/>
              <o:lock v:ext="edit"/>
            </v:shape>
          </v:group>
          <v:group id="_x0000_s2166" o:spid="_x0000_s2166" o:spt="203" style="position:absolute;left:437;top:439;height:1100;width:1168;" coordorigin="437,439" coordsize="1168,1100">
            <o:lock v:ext="edit"/>
            <v:shape id="_x0000_s2167" o:spid="_x0000_s2167" style="position:absolute;left:437;top:439;height:1100;width:1168;" fillcolor="#7A9FCD" filled="t" stroked="f" coordorigin="437,439" coordsize="1168,1100" path="m1009,1538l914,1529,825,1506,742,1471,666,1425,599,1369,542,1303,496,1230,463,1151,442,1066,437,977,440,932,456,845,487,763,530,688,585,621,649,563,723,514,804,477,891,452,984,439,1032,439,1080,441,1172,457,1258,487,1338,527,1409,579,1471,640,1523,709,1563,786,1590,868,1603,956,1604,1001,1601,1046,1585,1132,1554,1214,1511,1288,1456,1356,1392,1414,1318,1462,1237,1500,1150,1525,1057,1537,1009,1538xe">
              <v:path arrowok="t"/>
              <v:fill on="t" focussize="0,0"/>
              <v:stroke on="f"/>
              <v:imagedata o:title=""/>
              <o:lock v:ext="edit"/>
            </v:shape>
          </v:group>
          <v:group id="_x0000_s2168" o:spid="_x0000_s2168" o:spt="203" style="position:absolute;left:607;top:1145;height:2;width:827;" coordorigin="607,1145" coordsize="827,2">
            <o:lock v:ext="edit"/>
            <v:shape id="_x0000_s2169" o:spid="_x0000_s2169" style="position:absolute;left:607;top:1145;height:2;width:827;" filled="f" stroked="t" coordorigin="607,1145" coordsize="827,0" path="m607,1145l1434,1145e">
              <v:path arrowok="t"/>
              <v:fill on="f" focussize="0,0"/>
              <v:stroke weight="0.72pt" color="#000000"/>
              <v:imagedata o:title=""/>
              <o:lock v:ext="edit"/>
            </v:shape>
          </v:group>
        </v:group>
      </w:pict>
    </w:r>
    <w:r>
      <w:pict>
        <v:shape id="_x0000_s2170" o:spid="_x0000_s2170" o:spt="202" type="#_x0000_t202" style="position:absolute;left:0pt;margin-left:275.45pt;margin-top:21.1pt;height:12.45pt;width:96.4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21"/>
                    <w:szCs w:val="21"/>
                  </w:rPr>
                </w:pP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八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通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道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电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源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控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制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界</w:t>
                </w:r>
                <w:r>
                  <w:rPr>
                    <w:rFonts w:ascii="宋体" w:hAnsi="宋体" w:eastAsia="宋体" w:cs="宋体"/>
                    <w:color w:val="365F91"/>
                    <w:w w:val="99"/>
                    <w:sz w:val="21"/>
                    <w:szCs w:val="21"/>
                  </w:rPr>
                  <w:t>面</w:t>
                </w:r>
              </w:p>
            </w:txbxContent>
          </v:textbox>
        </v:shape>
      </w:pict>
    </w:r>
    <w:r>
      <w:pict>
        <v:shape id="_x0000_s2171" o:spid="_x0000_s2171" o:spt="202" type="#_x0000_t202" style="position:absolute;left:0pt;margin-left:29.95pt;margin-top:30.45pt;height:24.95pt;width:42.1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18" w:lineRule="exact"/>
                  <w:ind w:left="0" w:right="0" w:firstLine="0"/>
                  <w:jc w:val="center"/>
                  <w:rPr>
                    <w:rFonts w:ascii="宋体" w:hAnsi="宋体" w:eastAsia="宋体" w:cs="宋体"/>
                    <w:sz w:val="20"/>
                    <w:szCs w:val="20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20"/>
                    <w:szCs w:val="20"/>
                  </w:rPr>
                  <w:t>产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0"/>
                    <w:szCs w:val="20"/>
                  </w:rPr>
                  <w:t>品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20"/>
                    <w:szCs w:val="20"/>
                  </w:rPr>
                  <w:t>使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0"/>
                    <w:szCs w:val="20"/>
                  </w:rPr>
                  <w:t>用</w:t>
                </w:r>
              </w:p>
              <w:p>
                <w:pPr>
                  <w:spacing w:before="0" w:line="260" w:lineRule="exact"/>
                  <w:ind w:left="2" w:right="0" w:firstLine="0"/>
                  <w:jc w:val="center"/>
                  <w:rPr>
                    <w:rFonts w:ascii="宋体" w:hAnsi="宋体" w:eastAsia="宋体" w:cs="宋体"/>
                    <w:sz w:val="20"/>
                    <w:szCs w:val="20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20"/>
                    <w:szCs w:val="20"/>
                  </w:rPr>
                  <w:t>文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0"/>
                    <w:szCs w:val="20"/>
                  </w:rPr>
                  <w:t>档</w:t>
                </w:r>
              </w:p>
            </w:txbxContent>
          </v:textbox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group id="_x0000_s2172" o:spid="_x0000_s2172" o:spt="203" style="position:absolute;left:0pt;margin-left:53.2pt;margin-top:0.15pt;height:78.25pt;width:542.1pt;mso-position-horizontal-relative:page;mso-position-vertical-relative:page;z-index:-251654144;mso-width-relative:page;mso-height-relative:page;" coordorigin="1065,3" coordsize="10842,1565">
          <o:lock v:ext="edit"/>
          <v:group id="_x0000_s2173" o:spid="_x0000_s2173" o:spt="203" style="position:absolute;left:1134;top:951;height:2;width:9333;" coordorigin="1134,951" coordsize="9333,2">
            <o:lock v:ext="edit"/>
            <v:shape id="_x0000_s2174" o:spid="_x0000_s2174" style="position:absolute;left:1134;top:951;height:2;width:9333;" filled="f" stroked="t" coordorigin="1134,951" coordsize="9333,0" path="m1134,951l10467,951e">
              <v:path arrowok="t"/>
              <v:fill on="f" focussize="0,0"/>
              <v:stroke weight="0.72pt" color="#000000"/>
              <v:imagedata o:title=""/>
              <o:lock v:ext="edit"/>
            </v:shape>
          </v:group>
          <v:group id="_x0000_s2175" o:spid="_x0000_s2175" o:spt="203" style="position:absolute;left:1065;top:899;height:90;width:9421;" coordorigin="1065,899" coordsize="9421,90">
            <o:lock v:ext="edit"/>
            <v:shape id="_x0000_s2176" o:spid="_x0000_s2176" style="position:absolute;left:1065;top:899;height:90;width:9421;" fillcolor="#76923B" filled="t" stroked="f" coordorigin="1065,899" coordsize="9421,90" path="m10485,989l1065,959,1065,899,10485,929,10485,989xe">
              <v:path arrowok="t"/>
              <v:fill on="t" focussize="0,0"/>
              <v:stroke on="f"/>
              <v:imagedata o:title=""/>
              <o:lock v:ext="edit"/>
            </v:shape>
          </v:group>
          <v:group id="_x0000_s2177" o:spid="_x0000_s2177" o:spt="203" style="position:absolute;left:7347;top:3;height:1434;width:3318;" coordorigin="7347,3" coordsize="3318,1434">
            <o:lock v:ext="edit"/>
            <v:shape id="_x0000_s2178" o:spid="_x0000_s2178" style="position:absolute;left:7347;top:3;height:1434;width:3318;" fillcolor="#A7BEDE" filled="t" stroked="f" coordorigin="7347,3" coordsize="3318,1434" path="m10659,1437l7347,17,7353,3,10665,1423,10659,1437xe">
              <v:path arrowok="t"/>
              <v:fill on="t" focussize="0,0"/>
              <v:stroke on="f"/>
              <v:imagedata o:title=""/>
              <o:lock v:ext="edit"/>
            </v:shape>
          </v:group>
          <v:group id="_x0000_s2179" o:spid="_x0000_s2179" o:spt="203" style="position:absolute;left:10137;top:10;height:1558;width:1770;" coordorigin="10137,10" coordsize="1770,1558">
            <o:lock v:ext="edit"/>
            <v:shape id="_x0000_s2180" o:spid="_x0000_s2180" style="position:absolute;left:10137;top:10;height:1558;width:1770;" fillcolor="#A7BEDE" filled="t" stroked="f" coordorigin="10137,10" coordsize="1770,1558" path="m11133,1567l11054,1562,10973,1550,10891,1532,10808,1505,10723,1470,10638,1427,10553,1374,10472,1313,10401,1248,10339,1178,10287,1105,10243,1029,10207,951,10180,872,10159,791,10145,711,10138,631,10137,552,10141,476,10150,402,10164,331,10183,263,10205,201,10230,144,10290,47,10322,10,11906,10,11906,1265,11870,1299,11784,1367,11680,1432,11622,1461,11561,1488,11497,1512,11429,1532,11359,1548,11286,1560,11211,1566,11133,1567xe">
              <v:path arrowok="t"/>
              <v:fill on="t" focussize="0,0"/>
              <v:stroke on="f"/>
              <v:imagedata o:title=""/>
              <o:lock v:ext="edit"/>
            </v:shape>
          </v:group>
          <v:group id="_x0000_s2181" o:spid="_x0000_s2181" o:spt="203" style="position:absolute;left:10260;top:114;height:1405;width:1493;" coordorigin="10260,114" coordsize="1493,1405">
            <o:lock v:ext="edit"/>
            <v:shape id="_x0000_s2182" o:spid="_x0000_s2182" style="position:absolute;left:10260;top:114;height:1405;width:1493;" fillcolor="#D2DFED" filled="t" stroked="f" coordorigin="10260,114" coordsize="1493,1405" path="m11021,1519l10960,1518,10900,1512,10784,1488,10676,1448,10577,1393,10489,1324,10413,1244,10350,1153,10303,1054,10272,946,10260,832,10261,775,10278,663,10313,558,10364,460,10430,372,10509,294,10601,228,10702,176,10813,139,10930,118,10992,114,11053,115,11113,121,11228,145,11336,186,11435,241,11524,309,11600,389,11663,480,11710,580,11741,688,11753,802,11752,859,11735,971,11700,1076,11649,1174,11583,1262,11503,1340,11412,1406,11310,1458,11200,1495,11082,1516,11021,1519xe">
              <v:path arrowok="t"/>
              <v:fill on="t" focussize="0,0"/>
              <v:stroke on="f"/>
              <v:imagedata o:title=""/>
              <o:lock v:ext="edit"/>
            </v:shape>
          </v:group>
          <v:group id="_x0000_s2183" o:spid="_x0000_s2183" o:spt="203" style="position:absolute;left:10359;top:434;height:1063;width:1130;" coordorigin="10359,434" coordsize="1130,1063">
            <o:lock v:ext="edit"/>
            <v:shape id="_x0000_s2184" o:spid="_x0000_s2184" style="position:absolute;left:10359;top:434;height:1063;width:1130;" fillcolor="#7A9FCD" filled="t" stroked="f" coordorigin="10359,434" coordsize="1130,1063" path="m10935,1497l10843,1492,10756,1474,10674,1443,10599,1402,10533,1350,10475,1289,10428,1221,10392,1145,10369,1064,10359,978,10360,934,10373,850,10399,770,10438,696,10488,629,10548,570,10617,520,10694,481,10777,453,10866,437,10913,434,10959,435,11049,447,11133,472,11212,508,11283,555,11345,611,11398,676,11440,748,11469,826,11486,909,11489,953,11488,997,11475,1081,11448,1161,11410,1235,11360,1302,11300,1361,11231,1411,11154,1451,11070,1479,10981,1494,10935,1497xe">
              <v:path arrowok="t"/>
              <v:fill on="t" focussize="0,0"/>
              <v:stroke on="f"/>
              <v:imagedata o:title=""/>
              <o:lock v:ext="edit"/>
            </v:shape>
          </v:group>
          <v:group id="_x0000_s2185" o:spid="_x0000_s2185" o:spt="203" style="position:absolute;left:10524;top:1082;height:2;width:800;" coordorigin="10524,1082" coordsize="800,2">
            <o:lock v:ext="edit"/>
            <v:shape id="_x0000_s2186" o:spid="_x0000_s2186" style="position:absolute;left:10524;top:1082;height:2;width:800;" filled="f" stroked="t" coordorigin="10524,1082" coordsize="800,0" path="m10524,1082l11324,1082e">
              <v:path arrowok="t"/>
              <v:fill on="f" focussize="0,0"/>
              <v:stroke weight="0.72pt" color="#000000"/>
              <v:imagedata o:title=""/>
              <o:lock v:ext="edit"/>
            </v:shape>
          </v:group>
        </v:group>
      </w:pict>
    </w:r>
    <w:r>
      <w:pict>
        <v:shape id="_x0000_s2187" o:spid="_x0000_s2187" o:spt="202" type="#_x0000_t202" style="position:absolute;left:0pt;margin-left:256.25pt;margin-top:21.1pt;height:12.45pt;width:96.4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21"/>
                    <w:szCs w:val="21"/>
                  </w:rPr>
                </w:pP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八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通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道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电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源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控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制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界</w:t>
                </w:r>
                <w:r>
                  <w:rPr>
                    <w:rFonts w:ascii="宋体" w:hAnsi="宋体" w:eastAsia="宋体" w:cs="宋体"/>
                    <w:color w:val="365F91"/>
                    <w:w w:val="99"/>
                    <w:sz w:val="21"/>
                    <w:szCs w:val="21"/>
                  </w:rPr>
                  <w:t>面</w:t>
                </w:r>
              </w:p>
            </w:txbxContent>
          </v:textbox>
        </v:shape>
      </w:pict>
    </w:r>
    <w:r>
      <w:pict>
        <v:shape id="_x0000_s2188" o:spid="_x0000_s2188" o:spt="202" type="#_x0000_t202" style="position:absolute;left:0pt;margin-left:527.2pt;margin-top:29.8pt;height:22.65pt;width:38.1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199" w:lineRule="exact"/>
                  <w:ind w:left="0" w:right="0" w:firstLine="0"/>
                  <w:jc w:val="center"/>
                  <w:rPr>
                    <w:rFonts w:ascii="宋体" w:hAnsi="宋体" w:eastAsia="宋体" w:cs="宋体"/>
                    <w:sz w:val="18"/>
                    <w:szCs w:val="18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18"/>
                    <w:szCs w:val="18"/>
                  </w:rPr>
                  <w:t>产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18"/>
                    <w:szCs w:val="18"/>
                  </w:rPr>
                  <w:t>品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18"/>
                    <w:szCs w:val="18"/>
                  </w:rPr>
                  <w:t>使用</w:t>
                </w:r>
              </w:p>
              <w:p>
                <w:pPr>
                  <w:spacing w:before="0" w:line="234" w:lineRule="exact"/>
                  <w:ind w:left="0" w:right="0" w:firstLine="0"/>
                  <w:jc w:val="center"/>
                  <w:rPr>
                    <w:rFonts w:ascii="宋体" w:hAnsi="宋体" w:eastAsia="宋体" w:cs="宋体"/>
                    <w:sz w:val="18"/>
                    <w:szCs w:val="18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18"/>
                    <w:szCs w:val="18"/>
                  </w:rPr>
                  <w:t>文档</w:t>
                </w:r>
              </w:p>
            </w:txbxContent>
          </v:textbox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group id="_x0000_s2189" o:spid="_x0000_s2189" o:spt="203" style="position:absolute;left:0pt;margin-left:0.1pt;margin-top:0pt;height:80.55pt;width:524.8pt;mso-position-horizontal-relative:page;mso-position-vertical-relative:page;z-index:-251654144;mso-width-relative:page;mso-height-relative:page;" coordorigin="2,0" coordsize="10496,1611">
          <o:lock v:ext="edit"/>
          <v:group id="_x0000_s2190" o:spid="_x0000_s2190" o:spt="203" style="position:absolute;left:1134;top:924;height:2;width:9333;" coordorigin="1134,924" coordsize="9333,2">
            <o:lock v:ext="edit"/>
            <v:shape id="_x0000_s2191" o:spid="_x0000_s2191" style="position:absolute;left:1134;top:924;height:2;width:9333;" filled="f" stroked="t" coordorigin="1134,924" coordsize="9333,0" path="m1134,924l10467,924e">
              <v:path arrowok="t"/>
              <v:fill on="f" focussize="0,0"/>
              <v:stroke weight="0.72pt" color="#000000"/>
              <v:imagedata o:title=""/>
              <o:lock v:ext="edit"/>
            </v:shape>
          </v:group>
          <v:group id="_x0000_s2192" o:spid="_x0000_s2192" o:spt="203" style="position:absolute;left:1123;top:873;height:75;width:9376;" coordorigin="1123,873" coordsize="9376,75">
            <o:lock v:ext="edit"/>
            <v:shape id="_x0000_s2193" o:spid="_x0000_s2193" style="position:absolute;left:1123;top:873;height:75;width:9376;" fillcolor="#76923B" filled="t" stroked="f" coordorigin="1123,873" coordsize="9376,75" path="m1123,948l1123,888,10498,873,10498,933,1123,948xe">
              <v:path arrowok="t"/>
              <v:fill on="t" focussize="0,0"/>
              <v:stroke on="f"/>
              <v:imagedata o:title=""/>
              <o:lock v:ext="edit"/>
            </v:shape>
          </v:group>
          <v:group id="_x0000_s2194" o:spid="_x0000_s2194" o:spt="203" style="position:absolute;left:1288;top:0;height:1476;width:3433;" coordorigin="1288,0" coordsize="3433,1476">
            <o:lock v:ext="edit"/>
            <v:shape id="_x0000_s2195" o:spid="_x0000_s2195" style="position:absolute;left:1288;top:0;height:1476;width:3433;" fillcolor="#A7BEDE" filled="t" stroked="f" coordorigin="1288,0" coordsize="3433,1476" path="m1294,1476l1288,1462,4699,0,4718,0,4721,7,1294,1476e">
              <v:path arrowok="t"/>
              <v:fill on="t" focussize="0,0"/>
              <v:stroke on="f"/>
              <v:imagedata o:title=""/>
              <o:lock v:ext="edit"/>
            </v:shape>
          </v:group>
          <v:group id="_x0000_s2196" o:spid="_x0000_s2196" o:spt="203" style="position:absolute;left:2;top:0;height:1611;width:1833;" coordorigin="2,0" coordsize="1833,1611">
            <o:lock v:ext="edit"/>
            <v:shape id="_x0000_s2197" o:spid="_x0000_s2197" style="position:absolute;left:2;top:0;height:1611;width:1833;" fillcolor="#A7BEDE" filled="t" stroked="f" coordorigin="2,0" coordsize="1833,1611" path="m803,1611l723,1610,645,1603,570,1591,497,1574,427,1553,360,1529,297,1501,237,1471,182,1438,130,1404,40,1334,2,1298,2,0,1644,0,1678,39,1710,85,1739,138,1765,198,1788,262,1806,332,1821,405,1831,482,1835,561,1834,642,1826,725,1812,808,1790,891,1762,973,1725,1054,1679,1133,1625,1208,1561,1280,1488,1348,1404,1411,1316,1465,1228,1510,1140,1546,1054,1574,969,1593,885,1606,803,1611e">
              <v:path arrowok="t"/>
              <v:fill on="t" focussize="0,0"/>
              <v:stroke on="f"/>
              <v:imagedata o:title=""/>
              <o:lock v:ext="edit"/>
            </v:shape>
          </v:group>
          <v:group id="_x0000_s2198" o:spid="_x0000_s2198" o:spt="203" style="position:absolute;left:163;top:107;height:1454;width:1544;" coordorigin="163,107" coordsize="1544,1454">
            <o:lock v:ext="edit"/>
            <v:shape id="_x0000_s2199" o:spid="_x0000_s2199" style="position:absolute;left:163;top:107;height:1454;width:1544;" fillcolor="#D2DFED" filled="t" stroked="f" coordorigin="163,107" coordsize="1544,1454" path="m920,1561l857,1557,795,1549,735,1536,677,1519,567,1472,467,1411,379,1337,303,1250,243,1154,198,1049,171,936,163,818,167,759,189,644,230,536,287,438,359,349,445,272,542,208,649,158,765,124,825,114,887,108,951,107,1014,111,1076,119,1136,132,1194,149,1304,196,1403,257,1492,332,1567,418,1628,515,1673,620,1700,732,1707,850,1703,910,1681,1025,1641,1132,1583,1231,1511,1319,1426,1397,1329,1461,1222,1510,1106,1544,1045,1554,983,1560,920,1561xe">
              <v:path arrowok="t"/>
              <v:fill on="t" focussize="0,0"/>
              <v:stroke on="f"/>
              <v:imagedata o:title=""/>
              <o:lock v:ext="edit"/>
            </v:shape>
          </v:group>
          <v:group id="_x0000_s2200" o:spid="_x0000_s2200" o:spt="203" style="position:absolute;left:437;top:439;height:1100;width:1168;" coordorigin="437,439" coordsize="1168,1100">
            <o:lock v:ext="edit"/>
            <v:shape id="_x0000_s2201" o:spid="_x0000_s2201" style="position:absolute;left:437;top:439;height:1100;width:1168;" fillcolor="#7A9FCD" filled="t" stroked="f" coordorigin="437,439" coordsize="1168,1100" path="m1009,1538l914,1529,825,1506,742,1471,666,1425,599,1369,542,1303,496,1230,463,1151,442,1066,437,977,440,932,456,845,487,763,530,688,585,621,649,563,723,514,804,477,891,452,984,439,1032,439,1080,441,1172,457,1258,487,1338,527,1409,579,1471,640,1523,709,1563,786,1590,868,1603,956,1604,1001,1601,1046,1585,1132,1554,1214,1511,1288,1456,1356,1392,1414,1318,1462,1237,1500,1150,1525,1057,1537,1009,1538xe">
              <v:path arrowok="t"/>
              <v:fill on="t" focussize="0,0"/>
              <v:stroke on="f"/>
              <v:imagedata o:title=""/>
              <o:lock v:ext="edit"/>
            </v:shape>
          </v:group>
          <v:group id="_x0000_s2202" o:spid="_x0000_s2202" o:spt="203" style="position:absolute;left:607;top:1145;height:2;width:827;" coordorigin="607,1145" coordsize="827,2">
            <o:lock v:ext="edit"/>
            <v:shape id="_x0000_s2203" o:spid="_x0000_s2203" style="position:absolute;left:607;top:1145;height:2;width:827;" filled="f" stroked="t" coordorigin="607,1145" coordsize="827,0" path="m607,1145l1434,1145e">
              <v:path arrowok="t"/>
              <v:fill on="f" focussize="0,0"/>
              <v:stroke weight="0.72pt" color="#000000"/>
              <v:imagedata o:title=""/>
              <o:lock v:ext="edit"/>
            </v:shape>
          </v:group>
        </v:group>
      </w:pict>
    </w:r>
    <w:r>
      <w:pict>
        <v:shape id="_x0000_s2204" o:spid="_x0000_s2204" o:spt="202" type="#_x0000_t202" style="position:absolute;left:0pt;margin-left:275.45pt;margin-top:21.1pt;height:12.45pt;width:96.4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21"/>
                    <w:szCs w:val="21"/>
                  </w:rPr>
                </w:pP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八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通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道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电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源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控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制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界</w:t>
                </w:r>
                <w:r>
                  <w:rPr>
                    <w:rFonts w:ascii="宋体" w:hAnsi="宋体" w:eastAsia="宋体" w:cs="宋体"/>
                    <w:color w:val="365F91"/>
                    <w:w w:val="99"/>
                    <w:sz w:val="21"/>
                    <w:szCs w:val="21"/>
                  </w:rPr>
                  <w:t>面</w:t>
                </w:r>
              </w:p>
            </w:txbxContent>
          </v:textbox>
        </v:shape>
      </w:pict>
    </w:r>
    <w:r>
      <w:pict>
        <v:shape id="_x0000_s2205" o:spid="_x0000_s2205" o:spt="202" type="#_x0000_t202" style="position:absolute;left:0pt;margin-left:29.95pt;margin-top:30.45pt;height:24.95pt;width:42.1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18" w:lineRule="exact"/>
                  <w:ind w:left="0" w:right="0" w:firstLine="0"/>
                  <w:jc w:val="center"/>
                  <w:rPr>
                    <w:rFonts w:ascii="宋体" w:hAnsi="宋体" w:eastAsia="宋体" w:cs="宋体"/>
                    <w:sz w:val="20"/>
                    <w:szCs w:val="20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20"/>
                    <w:szCs w:val="20"/>
                  </w:rPr>
                  <w:t>产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0"/>
                    <w:szCs w:val="20"/>
                  </w:rPr>
                  <w:t>品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20"/>
                    <w:szCs w:val="20"/>
                  </w:rPr>
                  <w:t>使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0"/>
                    <w:szCs w:val="20"/>
                  </w:rPr>
                  <w:t>用</w:t>
                </w:r>
              </w:p>
              <w:p>
                <w:pPr>
                  <w:spacing w:before="0" w:line="260" w:lineRule="exact"/>
                  <w:ind w:left="2" w:right="0" w:firstLine="0"/>
                  <w:jc w:val="center"/>
                  <w:rPr>
                    <w:rFonts w:ascii="宋体" w:hAnsi="宋体" w:eastAsia="宋体" w:cs="宋体"/>
                    <w:sz w:val="20"/>
                    <w:szCs w:val="20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20"/>
                    <w:szCs w:val="20"/>
                  </w:rPr>
                  <w:t>文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0"/>
                    <w:szCs w:val="20"/>
                  </w:rPr>
                  <w:t>档</w:t>
                </w:r>
              </w:p>
            </w:txbxContent>
          </v:textbox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group id="_x0000_s2206" o:spid="_x0000_s2206" o:spt="203" style="position:absolute;left:0pt;margin-left:53.2pt;margin-top:0.15pt;height:78.25pt;width:542.1pt;mso-position-horizontal-relative:page;mso-position-vertical-relative:page;z-index:-251654144;mso-width-relative:page;mso-height-relative:page;" coordorigin="1065,3" coordsize="10842,1565">
          <o:lock v:ext="edit"/>
          <v:group id="_x0000_s2207" o:spid="_x0000_s2207" o:spt="203" style="position:absolute;left:1134;top:951;height:2;width:9333;" coordorigin="1134,951" coordsize="9333,2">
            <o:lock v:ext="edit"/>
            <v:shape id="_x0000_s2208" o:spid="_x0000_s2208" style="position:absolute;left:1134;top:951;height:2;width:9333;" filled="f" stroked="t" coordorigin="1134,951" coordsize="9333,0" path="m1134,951l10467,951e">
              <v:path arrowok="t"/>
              <v:fill on="f" focussize="0,0"/>
              <v:stroke weight="0.72pt" color="#000000"/>
              <v:imagedata o:title=""/>
              <o:lock v:ext="edit"/>
            </v:shape>
          </v:group>
          <v:group id="_x0000_s2209" o:spid="_x0000_s2209" o:spt="203" style="position:absolute;left:1065;top:899;height:90;width:9421;" coordorigin="1065,899" coordsize="9421,90">
            <o:lock v:ext="edit"/>
            <v:shape id="_x0000_s2210" o:spid="_x0000_s2210" style="position:absolute;left:1065;top:899;height:90;width:9421;" fillcolor="#76923B" filled="t" stroked="f" coordorigin="1065,899" coordsize="9421,90" path="m10485,989l1065,959,1065,899,10485,929,10485,989xe">
              <v:path arrowok="t"/>
              <v:fill on="t" focussize="0,0"/>
              <v:stroke on="f"/>
              <v:imagedata o:title=""/>
              <o:lock v:ext="edit"/>
            </v:shape>
          </v:group>
          <v:group id="_x0000_s2211" o:spid="_x0000_s2211" o:spt="203" style="position:absolute;left:7347;top:3;height:1434;width:3318;" coordorigin="7347,3" coordsize="3318,1434">
            <o:lock v:ext="edit"/>
            <v:shape id="_x0000_s2212" o:spid="_x0000_s2212" style="position:absolute;left:7347;top:3;height:1434;width:3318;" fillcolor="#A7BEDE" filled="t" stroked="f" coordorigin="7347,3" coordsize="3318,1434" path="m10659,1437l7347,17,7353,3,10665,1423,10659,1437xe">
              <v:path arrowok="t"/>
              <v:fill on="t" focussize="0,0"/>
              <v:stroke on="f"/>
              <v:imagedata o:title=""/>
              <o:lock v:ext="edit"/>
            </v:shape>
          </v:group>
          <v:group id="_x0000_s2213" o:spid="_x0000_s2213" o:spt="203" style="position:absolute;left:10137;top:10;height:1558;width:1770;" coordorigin="10137,10" coordsize="1770,1558">
            <o:lock v:ext="edit"/>
            <v:shape id="_x0000_s2214" o:spid="_x0000_s2214" style="position:absolute;left:10137;top:10;height:1558;width:1770;" fillcolor="#A7BEDE" filled="t" stroked="f" coordorigin="10137,10" coordsize="1770,1558" path="m11133,1567l11054,1562,10973,1550,10891,1532,10808,1505,10723,1470,10638,1427,10553,1374,10472,1313,10401,1248,10339,1178,10287,1105,10243,1029,10207,951,10180,872,10159,791,10145,711,10138,631,10137,552,10141,476,10150,402,10164,331,10183,263,10205,201,10230,144,10290,47,10322,10,11906,10,11906,1265,11870,1299,11784,1367,11680,1432,11622,1461,11561,1488,11497,1512,11429,1532,11359,1548,11286,1560,11211,1566,11133,1567xe">
              <v:path arrowok="t"/>
              <v:fill on="t" focussize="0,0"/>
              <v:stroke on="f"/>
              <v:imagedata o:title=""/>
              <o:lock v:ext="edit"/>
            </v:shape>
          </v:group>
          <v:group id="_x0000_s2215" o:spid="_x0000_s2215" o:spt="203" style="position:absolute;left:10260;top:114;height:1405;width:1493;" coordorigin="10260,114" coordsize="1493,1405">
            <o:lock v:ext="edit"/>
            <v:shape id="_x0000_s2216" o:spid="_x0000_s2216" style="position:absolute;left:10260;top:114;height:1405;width:1493;" fillcolor="#D2DFED" filled="t" stroked="f" coordorigin="10260,114" coordsize="1493,1405" path="m11021,1519l10960,1518,10900,1512,10784,1488,10676,1448,10577,1393,10489,1324,10413,1244,10350,1153,10303,1054,10272,946,10260,832,10261,775,10278,663,10313,558,10364,460,10430,372,10509,294,10601,228,10702,176,10813,139,10930,118,10992,114,11053,115,11113,121,11228,145,11336,186,11435,241,11524,309,11600,389,11663,480,11710,580,11741,688,11753,802,11752,859,11735,971,11700,1076,11649,1174,11583,1262,11503,1340,11412,1406,11310,1458,11200,1495,11082,1516,11021,1519xe">
              <v:path arrowok="t"/>
              <v:fill on="t" focussize="0,0"/>
              <v:stroke on="f"/>
              <v:imagedata o:title=""/>
              <o:lock v:ext="edit"/>
            </v:shape>
          </v:group>
          <v:group id="_x0000_s2217" o:spid="_x0000_s2217" o:spt="203" style="position:absolute;left:10359;top:434;height:1063;width:1130;" coordorigin="10359,434" coordsize="1130,1063">
            <o:lock v:ext="edit"/>
            <v:shape id="_x0000_s2218" o:spid="_x0000_s2218" style="position:absolute;left:10359;top:434;height:1063;width:1130;" fillcolor="#7A9FCD" filled="t" stroked="f" coordorigin="10359,434" coordsize="1130,1063" path="m10935,1497l10843,1492,10756,1474,10674,1443,10599,1402,10533,1350,10475,1289,10428,1221,10392,1145,10369,1064,10359,978,10360,934,10373,850,10399,770,10438,696,10488,629,10548,570,10617,520,10694,481,10777,453,10866,437,10913,434,10959,435,11049,447,11133,472,11212,508,11283,555,11345,611,11398,676,11440,748,11469,826,11486,909,11489,953,11488,997,11475,1081,11448,1161,11410,1235,11360,1302,11300,1361,11231,1411,11154,1451,11070,1479,10981,1494,10935,1497xe">
              <v:path arrowok="t"/>
              <v:fill on="t" focussize="0,0"/>
              <v:stroke on="f"/>
              <v:imagedata o:title=""/>
              <o:lock v:ext="edit"/>
            </v:shape>
          </v:group>
          <v:group id="_x0000_s2219" o:spid="_x0000_s2219" o:spt="203" style="position:absolute;left:10524;top:1082;height:2;width:800;" coordorigin="10524,1082" coordsize="800,2">
            <o:lock v:ext="edit"/>
            <v:shape id="_x0000_s2220" o:spid="_x0000_s2220" style="position:absolute;left:10524;top:1082;height:2;width:800;" filled="f" stroked="t" coordorigin="10524,1082" coordsize="800,0" path="m10524,1082l11324,1082e">
              <v:path arrowok="t"/>
              <v:fill on="f" focussize="0,0"/>
              <v:stroke weight="0.72pt" color="#000000"/>
              <v:imagedata o:title=""/>
              <o:lock v:ext="edit"/>
            </v:shape>
          </v:group>
        </v:group>
      </w:pict>
    </w:r>
    <w:r>
      <w:pict>
        <v:shape id="_x0000_s2221" o:spid="_x0000_s2221" o:spt="202" type="#_x0000_t202" style="position:absolute;left:0pt;margin-left:256.25pt;margin-top:21.1pt;height:12.45pt;width:96.4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21"/>
                    <w:szCs w:val="21"/>
                  </w:rPr>
                </w:pP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八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通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道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电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源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控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制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界</w:t>
                </w:r>
                <w:r>
                  <w:rPr>
                    <w:rFonts w:ascii="宋体" w:hAnsi="宋体" w:eastAsia="宋体" w:cs="宋体"/>
                    <w:color w:val="365F91"/>
                    <w:w w:val="99"/>
                    <w:sz w:val="21"/>
                    <w:szCs w:val="21"/>
                  </w:rPr>
                  <w:t>面</w:t>
                </w:r>
              </w:p>
            </w:txbxContent>
          </v:textbox>
        </v:shape>
      </w:pict>
    </w:r>
    <w:r>
      <w:pict>
        <v:shape id="_x0000_s2222" o:spid="_x0000_s2222" o:spt="202" type="#_x0000_t202" style="position:absolute;left:0pt;margin-left:527.2pt;margin-top:29.8pt;height:22.65pt;width:38.1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199" w:lineRule="exact"/>
                  <w:ind w:left="0" w:right="0" w:firstLine="0"/>
                  <w:jc w:val="center"/>
                  <w:rPr>
                    <w:rFonts w:ascii="宋体" w:hAnsi="宋体" w:eastAsia="宋体" w:cs="宋体"/>
                    <w:sz w:val="18"/>
                    <w:szCs w:val="18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18"/>
                    <w:szCs w:val="18"/>
                  </w:rPr>
                  <w:t>产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18"/>
                    <w:szCs w:val="18"/>
                  </w:rPr>
                  <w:t>品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18"/>
                    <w:szCs w:val="18"/>
                  </w:rPr>
                  <w:t>使用</w:t>
                </w:r>
              </w:p>
              <w:p>
                <w:pPr>
                  <w:spacing w:before="0" w:line="234" w:lineRule="exact"/>
                  <w:ind w:left="0" w:right="0" w:firstLine="0"/>
                  <w:jc w:val="center"/>
                  <w:rPr>
                    <w:rFonts w:ascii="宋体" w:hAnsi="宋体" w:eastAsia="宋体" w:cs="宋体"/>
                    <w:sz w:val="18"/>
                    <w:szCs w:val="18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18"/>
                    <w:szCs w:val="18"/>
                  </w:rPr>
                  <w:t>文档</w:t>
                </w:r>
              </w:p>
            </w:txbxContent>
          </v:textbox>
        </v:shape>
      </w:pict>
    </w:r>
    <w:r>
      <w:pict>
        <v:shape id="_x0000_s2223" o:spid="_x0000_s2223" o:spt="202" type="#_x0000_t202" style="position:absolute;left:0pt;margin-left:60.9pt;margin-top:65.15pt;height:12.45pt;width:96.4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9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21"/>
                    <w:szCs w:val="21"/>
                  </w:rPr>
                </w:pPr>
                <w:r>
                  <w:rPr>
                    <w:rFonts w:ascii="宋体" w:hAnsi="宋体" w:eastAsia="宋体" w:cs="宋体"/>
                    <w:color w:val="FFFFFF"/>
                    <w:spacing w:val="-1"/>
                    <w:w w:val="99"/>
                    <w:sz w:val="21"/>
                    <w:szCs w:val="21"/>
                    <w:shd w:val="clear" w:color="auto" w:fill="000000"/>
                  </w:rPr>
                  <w:t>内</w:t>
                </w:r>
                <w:r>
                  <w:rPr>
                    <w:rFonts w:ascii="宋体" w:hAnsi="宋体" w:eastAsia="宋体" w:cs="宋体"/>
                    <w:color w:val="FFFFFF"/>
                    <w:spacing w:val="2"/>
                    <w:w w:val="99"/>
                    <w:sz w:val="21"/>
                    <w:szCs w:val="21"/>
                    <w:shd w:val="clear" w:color="auto" w:fill="000000"/>
                  </w:rPr>
                  <w:t>部</w:t>
                </w:r>
                <w:r>
                  <w:rPr>
                    <w:rFonts w:ascii="宋体" w:hAnsi="宋体" w:eastAsia="宋体" w:cs="宋体"/>
                    <w:color w:val="FFFFFF"/>
                    <w:spacing w:val="-1"/>
                    <w:w w:val="99"/>
                    <w:sz w:val="21"/>
                    <w:szCs w:val="21"/>
                    <w:shd w:val="clear" w:color="auto" w:fill="000000"/>
                  </w:rPr>
                  <w:t>供</w:t>
                </w:r>
                <w:r>
                  <w:rPr>
                    <w:rFonts w:ascii="宋体" w:hAnsi="宋体" w:eastAsia="宋体" w:cs="宋体"/>
                    <w:color w:val="FFFFFF"/>
                    <w:spacing w:val="2"/>
                    <w:w w:val="99"/>
                    <w:sz w:val="21"/>
                    <w:szCs w:val="21"/>
                    <w:shd w:val="clear" w:color="auto" w:fill="000000"/>
                  </w:rPr>
                  <w:t>电</w:t>
                </w:r>
                <w:r>
                  <w:rPr>
                    <w:rFonts w:ascii="宋体" w:hAnsi="宋体" w:eastAsia="宋体" w:cs="宋体"/>
                    <w:color w:val="FFFFFF"/>
                    <w:spacing w:val="-1"/>
                    <w:w w:val="99"/>
                    <w:sz w:val="21"/>
                    <w:szCs w:val="21"/>
                    <w:shd w:val="clear" w:color="auto" w:fill="000000"/>
                  </w:rPr>
                  <w:t>连</w:t>
                </w:r>
                <w:r>
                  <w:rPr>
                    <w:rFonts w:ascii="宋体" w:hAnsi="宋体" w:eastAsia="宋体" w:cs="宋体"/>
                    <w:color w:val="FFFFFF"/>
                    <w:spacing w:val="2"/>
                    <w:w w:val="99"/>
                    <w:sz w:val="21"/>
                    <w:szCs w:val="21"/>
                    <w:shd w:val="clear" w:color="auto" w:fill="000000"/>
                  </w:rPr>
                  <w:t>接</w:t>
                </w:r>
                <w:r>
                  <w:rPr>
                    <w:rFonts w:ascii="宋体" w:hAnsi="宋体" w:eastAsia="宋体" w:cs="宋体"/>
                    <w:color w:val="FFFFFF"/>
                    <w:spacing w:val="-1"/>
                    <w:w w:val="99"/>
                    <w:sz w:val="21"/>
                    <w:szCs w:val="21"/>
                    <w:shd w:val="clear" w:color="auto" w:fill="000000"/>
                  </w:rPr>
                  <w:t>结</w:t>
                </w:r>
                <w:r>
                  <w:rPr>
                    <w:rFonts w:ascii="宋体" w:hAnsi="宋体" w:eastAsia="宋体" w:cs="宋体"/>
                    <w:color w:val="FFFFFF"/>
                    <w:spacing w:val="2"/>
                    <w:w w:val="99"/>
                    <w:sz w:val="21"/>
                    <w:szCs w:val="21"/>
                    <w:shd w:val="clear" w:color="auto" w:fill="000000"/>
                  </w:rPr>
                  <w:t>构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：</w:t>
                </w:r>
              </w:p>
            </w:txbxContent>
          </v:textbox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group id="_x0000_s2224" o:spid="_x0000_s2224" o:spt="203" style="position:absolute;left:0pt;margin-left:0.1pt;margin-top:0pt;height:80.55pt;width:524.8pt;mso-position-horizontal-relative:page;mso-position-vertical-relative:page;z-index:-251654144;mso-width-relative:page;mso-height-relative:page;" coordorigin="2,0" coordsize="10496,1611">
          <o:lock v:ext="edit"/>
          <v:group id="_x0000_s2225" o:spid="_x0000_s2225" o:spt="203" style="position:absolute;left:1134;top:924;height:2;width:9333;" coordorigin="1134,924" coordsize="9333,2">
            <o:lock v:ext="edit"/>
            <v:shape id="_x0000_s2226" o:spid="_x0000_s2226" style="position:absolute;left:1134;top:924;height:2;width:9333;" filled="f" stroked="t" coordorigin="1134,924" coordsize="9333,0" path="m1134,924l10467,924e">
              <v:path arrowok="t"/>
              <v:fill on="f" focussize="0,0"/>
              <v:stroke weight="0.72pt" color="#000000"/>
              <v:imagedata o:title=""/>
              <o:lock v:ext="edit"/>
            </v:shape>
          </v:group>
          <v:group id="_x0000_s2227" o:spid="_x0000_s2227" o:spt="203" style="position:absolute;left:1123;top:873;height:75;width:9376;" coordorigin="1123,873" coordsize="9376,75">
            <o:lock v:ext="edit"/>
            <v:shape id="_x0000_s2228" o:spid="_x0000_s2228" style="position:absolute;left:1123;top:873;height:75;width:9376;" fillcolor="#76923B" filled="t" stroked="f" coordorigin="1123,873" coordsize="9376,75" path="m1123,948l1123,888,10498,873,10498,933,1123,948xe">
              <v:path arrowok="t"/>
              <v:fill on="t" focussize="0,0"/>
              <v:stroke on="f"/>
              <v:imagedata o:title=""/>
              <o:lock v:ext="edit"/>
            </v:shape>
          </v:group>
          <v:group id="_x0000_s2229" o:spid="_x0000_s2229" o:spt="203" style="position:absolute;left:1288;top:0;height:1476;width:3433;" coordorigin="1288,0" coordsize="3433,1476">
            <o:lock v:ext="edit"/>
            <v:shape id="_x0000_s2230" o:spid="_x0000_s2230" style="position:absolute;left:1288;top:0;height:1476;width:3433;" fillcolor="#A7BEDE" filled="t" stroked="f" coordorigin="1288,0" coordsize="3433,1476" path="m1294,1476l1288,1462,4699,0,4718,0,4721,7,1294,1476e">
              <v:path arrowok="t"/>
              <v:fill on="t" focussize="0,0"/>
              <v:stroke on="f"/>
              <v:imagedata o:title=""/>
              <o:lock v:ext="edit"/>
            </v:shape>
          </v:group>
          <v:group id="_x0000_s2231" o:spid="_x0000_s2231" o:spt="203" style="position:absolute;left:2;top:0;height:1611;width:1833;" coordorigin="2,0" coordsize="1833,1611">
            <o:lock v:ext="edit"/>
            <v:shape id="_x0000_s2232" o:spid="_x0000_s2232" style="position:absolute;left:2;top:0;height:1611;width:1833;" fillcolor="#A7BEDE" filled="t" stroked="f" coordorigin="2,0" coordsize="1833,1611" path="m803,1611l723,1610,645,1603,570,1591,497,1574,427,1553,360,1529,297,1501,237,1471,182,1438,130,1404,40,1334,2,1298,2,0,1644,0,1678,39,1710,85,1739,138,1765,198,1788,262,1806,332,1821,405,1831,482,1835,561,1834,642,1826,725,1812,808,1790,891,1762,973,1725,1054,1679,1133,1625,1208,1561,1280,1488,1348,1404,1411,1316,1465,1228,1510,1140,1546,1054,1574,969,1593,885,1606,803,1611e">
              <v:path arrowok="t"/>
              <v:fill on="t" focussize="0,0"/>
              <v:stroke on="f"/>
              <v:imagedata o:title=""/>
              <o:lock v:ext="edit"/>
            </v:shape>
          </v:group>
          <v:group id="_x0000_s2233" o:spid="_x0000_s2233" o:spt="203" style="position:absolute;left:163;top:107;height:1454;width:1544;" coordorigin="163,107" coordsize="1544,1454">
            <o:lock v:ext="edit"/>
            <v:shape id="_x0000_s2234" o:spid="_x0000_s2234" style="position:absolute;left:163;top:107;height:1454;width:1544;" fillcolor="#D2DFED" filled="t" stroked="f" coordorigin="163,107" coordsize="1544,1454" path="m920,1561l857,1557,795,1549,735,1536,677,1519,567,1472,467,1411,379,1337,303,1250,243,1154,198,1049,171,936,163,818,167,759,189,644,230,536,287,438,359,349,445,272,542,208,649,158,765,124,825,114,887,108,951,107,1014,111,1076,119,1136,132,1194,149,1304,196,1403,257,1492,332,1567,418,1628,515,1673,620,1700,732,1707,850,1703,910,1681,1025,1641,1132,1583,1231,1511,1319,1426,1397,1329,1461,1222,1510,1106,1544,1045,1554,983,1560,920,1561xe">
              <v:path arrowok="t"/>
              <v:fill on="t" focussize="0,0"/>
              <v:stroke on="f"/>
              <v:imagedata o:title=""/>
              <o:lock v:ext="edit"/>
            </v:shape>
          </v:group>
          <v:group id="_x0000_s2235" o:spid="_x0000_s2235" o:spt="203" style="position:absolute;left:437;top:439;height:1100;width:1168;" coordorigin="437,439" coordsize="1168,1100">
            <o:lock v:ext="edit"/>
            <v:shape id="_x0000_s2236" o:spid="_x0000_s2236" style="position:absolute;left:437;top:439;height:1100;width:1168;" fillcolor="#7A9FCD" filled="t" stroked="f" coordorigin="437,439" coordsize="1168,1100" path="m1009,1538l914,1529,825,1506,742,1471,666,1425,599,1369,542,1303,496,1230,463,1151,442,1066,437,977,440,932,456,845,487,763,530,688,585,621,649,563,723,514,804,477,891,452,984,439,1032,439,1080,441,1172,457,1258,487,1338,527,1409,579,1471,640,1523,709,1563,786,1590,868,1603,956,1604,1001,1601,1046,1585,1132,1554,1214,1511,1288,1456,1356,1392,1414,1318,1462,1237,1500,1150,1525,1057,1537,1009,1538xe">
              <v:path arrowok="t"/>
              <v:fill on="t" focussize="0,0"/>
              <v:stroke on="f"/>
              <v:imagedata o:title=""/>
              <o:lock v:ext="edit"/>
            </v:shape>
          </v:group>
          <v:group id="_x0000_s2237" o:spid="_x0000_s2237" o:spt="203" style="position:absolute;left:607;top:1145;height:2;width:827;" coordorigin="607,1145" coordsize="827,2">
            <o:lock v:ext="edit"/>
            <v:shape id="_x0000_s2238" o:spid="_x0000_s2238" style="position:absolute;left:607;top:1145;height:2;width:827;" filled="f" stroked="t" coordorigin="607,1145" coordsize="827,0" path="m607,1145l1434,1145e">
              <v:path arrowok="t"/>
              <v:fill on="f" focussize="0,0"/>
              <v:stroke weight="0.72pt" color="#000000"/>
              <v:imagedata o:title=""/>
              <o:lock v:ext="edit"/>
            </v:shape>
          </v:group>
        </v:group>
      </w:pict>
    </w:r>
    <w:r>
      <w:pict>
        <v:shape id="_x0000_s2239" o:spid="_x0000_s2239" o:spt="202" type="#_x0000_t202" style="position:absolute;left:0pt;margin-left:275.45pt;margin-top:21.1pt;height:12.45pt;width:96.4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21"/>
                    <w:szCs w:val="21"/>
                  </w:rPr>
                </w:pP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八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通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道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电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源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控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制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界</w:t>
                </w:r>
                <w:r>
                  <w:rPr>
                    <w:rFonts w:ascii="宋体" w:hAnsi="宋体" w:eastAsia="宋体" w:cs="宋体"/>
                    <w:color w:val="365F91"/>
                    <w:w w:val="99"/>
                    <w:sz w:val="21"/>
                    <w:szCs w:val="21"/>
                  </w:rPr>
                  <w:t>面</w:t>
                </w:r>
              </w:p>
            </w:txbxContent>
          </v:textbox>
        </v:shape>
      </w:pict>
    </w:r>
    <w:r>
      <w:pict>
        <v:shape id="_x0000_s2240" o:spid="_x0000_s2240" o:spt="202" type="#_x0000_t202" style="position:absolute;left:0pt;margin-left:29.95pt;margin-top:30.45pt;height:24.95pt;width:42.1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18" w:lineRule="exact"/>
                  <w:ind w:left="0" w:right="0" w:firstLine="0"/>
                  <w:jc w:val="center"/>
                  <w:rPr>
                    <w:rFonts w:ascii="宋体" w:hAnsi="宋体" w:eastAsia="宋体" w:cs="宋体"/>
                    <w:sz w:val="20"/>
                    <w:szCs w:val="20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20"/>
                    <w:szCs w:val="20"/>
                  </w:rPr>
                  <w:t>产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0"/>
                    <w:szCs w:val="20"/>
                  </w:rPr>
                  <w:t>品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20"/>
                    <w:szCs w:val="20"/>
                  </w:rPr>
                  <w:t>使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0"/>
                    <w:szCs w:val="20"/>
                  </w:rPr>
                  <w:t>用</w:t>
                </w:r>
              </w:p>
              <w:p>
                <w:pPr>
                  <w:spacing w:before="0" w:line="260" w:lineRule="exact"/>
                  <w:ind w:left="2" w:right="0" w:firstLine="0"/>
                  <w:jc w:val="center"/>
                  <w:rPr>
                    <w:rFonts w:ascii="宋体" w:hAnsi="宋体" w:eastAsia="宋体" w:cs="宋体"/>
                    <w:sz w:val="20"/>
                    <w:szCs w:val="20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20"/>
                    <w:szCs w:val="20"/>
                  </w:rPr>
                  <w:t>文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0"/>
                    <w:szCs w:val="20"/>
                  </w:rPr>
                  <w:t>档</w:t>
                </w:r>
              </w:p>
            </w:txbxContent>
          </v:textbox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group id="_x0000_s2050" o:spid="_x0000_s2050" o:spt="203" style="position:absolute;left:0pt;margin-left:0.1pt;margin-top:0pt;height:80.55pt;width:524.8pt;mso-position-horizontal-relative:page;mso-position-vertical-relative:page;z-index:-251654144;mso-width-relative:page;mso-height-relative:page;" coordorigin="2,0" coordsize="10496,1611">
          <o:lock v:ext="edit"/>
          <v:group id="_x0000_s2051" o:spid="_x0000_s2051" o:spt="203" style="position:absolute;left:1134;top:924;height:2;width:9333;" coordorigin="1134,924" coordsize="9333,2">
            <o:lock v:ext="edit"/>
            <v:shape id="_x0000_s2052" o:spid="_x0000_s2052" style="position:absolute;left:1134;top:924;height:2;width:9333;" filled="f" stroked="t" coordorigin="1134,924" coordsize="9333,0" path="m1134,924l10467,924e">
              <v:path arrowok="t"/>
              <v:fill on="f" focussize="0,0"/>
              <v:stroke weight="0.72pt" color="#000000"/>
              <v:imagedata o:title=""/>
              <o:lock v:ext="edit"/>
            </v:shape>
          </v:group>
          <v:group id="_x0000_s2053" o:spid="_x0000_s2053" o:spt="203" style="position:absolute;left:1123;top:873;height:75;width:9376;" coordorigin="1123,873" coordsize="9376,75">
            <o:lock v:ext="edit"/>
            <v:shape id="_x0000_s2054" o:spid="_x0000_s2054" style="position:absolute;left:1123;top:873;height:75;width:9376;" fillcolor="#76923B" filled="t" stroked="f" coordorigin="1123,873" coordsize="9376,75" path="m1123,948l1123,888,10498,873,10498,933,1123,948xe">
              <v:path arrowok="t"/>
              <v:fill on="t" focussize="0,0"/>
              <v:stroke on="f"/>
              <v:imagedata o:title=""/>
              <o:lock v:ext="edit"/>
            </v:shape>
          </v:group>
          <v:group id="_x0000_s2055" o:spid="_x0000_s2055" o:spt="203" style="position:absolute;left:1288;top:0;height:1476;width:3433;" coordorigin="1288,0" coordsize="3433,1476">
            <o:lock v:ext="edit"/>
            <v:shape id="_x0000_s2056" o:spid="_x0000_s2056" style="position:absolute;left:1288;top:0;height:1476;width:3433;" fillcolor="#A7BEDE" filled="t" stroked="f" coordorigin="1288,0" coordsize="3433,1476" path="m1294,1476l1288,1462,4699,0,4718,0,4721,7,1294,1476e">
              <v:path arrowok="t"/>
              <v:fill on="t" focussize="0,0"/>
              <v:stroke on="f"/>
              <v:imagedata o:title=""/>
              <o:lock v:ext="edit"/>
            </v:shape>
          </v:group>
          <v:group id="_x0000_s2057" o:spid="_x0000_s2057" o:spt="203" style="position:absolute;left:2;top:0;height:1611;width:1833;" coordorigin="2,0" coordsize="1833,1611">
            <o:lock v:ext="edit"/>
            <v:shape id="_x0000_s2058" o:spid="_x0000_s2058" style="position:absolute;left:2;top:0;height:1611;width:1833;" fillcolor="#A7BEDE" filled="t" stroked="f" coordorigin="2,0" coordsize="1833,1611" path="m803,1611l723,1610,645,1603,570,1591,497,1574,427,1553,360,1529,297,1501,237,1471,182,1438,130,1404,40,1334,2,1298,2,0,1644,0,1678,39,1710,85,1739,138,1765,198,1788,262,1806,332,1821,405,1831,482,1835,561,1834,642,1826,725,1812,808,1790,891,1762,973,1725,1054,1679,1133,1625,1208,1561,1280,1488,1348,1404,1411,1316,1465,1228,1510,1140,1546,1054,1574,969,1593,885,1606,803,1611e">
              <v:path arrowok="t"/>
              <v:fill on="t" focussize="0,0"/>
              <v:stroke on="f"/>
              <v:imagedata o:title=""/>
              <o:lock v:ext="edit"/>
            </v:shape>
          </v:group>
          <v:group id="_x0000_s2059" o:spid="_x0000_s2059" o:spt="203" style="position:absolute;left:163;top:107;height:1454;width:1544;" coordorigin="163,107" coordsize="1544,1454">
            <o:lock v:ext="edit"/>
            <v:shape id="_x0000_s2060" o:spid="_x0000_s2060" style="position:absolute;left:163;top:107;height:1454;width:1544;" fillcolor="#D2DFED" filled="t" stroked="f" coordorigin="163,107" coordsize="1544,1454" path="m920,1561l857,1557,795,1549,735,1536,677,1519,567,1472,467,1411,379,1337,303,1250,243,1154,198,1049,171,936,163,818,167,759,189,644,230,536,287,438,359,349,445,272,542,208,649,158,765,124,825,114,887,108,951,107,1014,111,1076,119,1136,132,1194,149,1304,196,1403,257,1492,332,1567,418,1628,515,1673,620,1700,732,1707,850,1703,910,1681,1025,1641,1132,1583,1231,1511,1319,1426,1397,1329,1461,1222,1510,1106,1544,1045,1554,983,1560,920,1561xe">
              <v:path arrowok="t"/>
              <v:fill on="t" focussize="0,0"/>
              <v:stroke on="f"/>
              <v:imagedata o:title=""/>
              <o:lock v:ext="edit"/>
            </v:shape>
          </v:group>
          <v:group id="_x0000_s2061" o:spid="_x0000_s2061" o:spt="203" style="position:absolute;left:437;top:439;height:1100;width:1168;" coordorigin="437,439" coordsize="1168,1100">
            <o:lock v:ext="edit"/>
            <v:shape id="_x0000_s2062" o:spid="_x0000_s2062" style="position:absolute;left:437;top:439;height:1100;width:1168;" fillcolor="#7A9FCD" filled="t" stroked="f" coordorigin="437,439" coordsize="1168,1100" path="m1009,1538l914,1529,825,1506,742,1471,666,1425,599,1369,542,1303,496,1230,463,1151,442,1066,437,977,440,932,456,845,487,763,530,688,585,621,649,563,723,514,804,477,891,452,984,439,1032,439,1080,441,1172,457,1258,487,1338,527,1409,579,1471,640,1523,709,1563,786,1590,868,1603,956,1604,1001,1601,1046,1585,1132,1554,1214,1511,1288,1456,1356,1392,1414,1318,1462,1237,1500,1150,1525,1057,1537,1009,1538xe">
              <v:path arrowok="t"/>
              <v:fill on="t" focussize="0,0"/>
              <v:stroke on="f"/>
              <v:imagedata o:title=""/>
              <o:lock v:ext="edit"/>
            </v:shape>
          </v:group>
          <v:group id="_x0000_s2063" o:spid="_x0000_s2063" o:spt="203" style="position:absolute;left:607;top:1145;height:2;width:827;" coordorigin="607,1145" coordsize="827,2">
            <o:lock v:ext="edit"/>
            <v:shape id="_x0000_s2064" o:spid="_x0000_s2064" style="position:absolute;left:607;top:1145;height:2;width:827;" filled="f" stroked="t" coordorigin="607,1145" coordsize="827,0" path="m607,1145l1434,1145e">
              <v:path arrowok="t"/>
              <v:fill on="f" focussize="0,0"/>
              <v:stroke weight="0.72pt" color="#000000"/>
              <v:imagedata o:title=""/>
              <o:lock v:ext="edit"/>
            </v:shape>
          </v:group>
        </v:group>
      </w:pict>
    </w:r>
    <w:r>
      <w:pict>
        <v:shape id="_x0000_s2065" o:spid="_x0000_s2065" o:spt="202" type="#_x0000_t202" style="position:absolute;left:0pt;margin-left:275.45pt;margin-top:21.1pt;height:12.45pt;width:96.4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21"/>
                    <w:szCs w:val="21"/>
                  </w:rPr>
                </w:pP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八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通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道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电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源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控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制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界</w:t>
                </w:r>
                <w:r>
                  <w:rPr>
                    <w:rFonts w:ascii="宋体" w:hAnsi="宋体" w:eastAsia="宋体" w:cs="宋体"/>
                    <w:color w:val="365F91"/>
                    <w:w w:val="99"/>
                    <w:sz w:val="21"/>
                    <w:szCs w:val="21"/>
                  </w:rPr>
                  <w:t>面</w:t>
                </w:r>
              </w:p>
            </w:txbxContent>
          </v:textbox>
        </v:shape>
      </w:pict>
    </w:r>
    <w:r>
      <w:pict>
        <v:shape id="_x0000_s2066" o:spid="_x0000_s2066" o:spt="202" type="#_x0000_t202" style="position:absolute;left:0pt;margin-left:29.95pt;margin-top:30.45pt;height:24.95pt;width:42.1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18" w:lineRule="exact"/>
                  <w:ind w:left="0" w:right="0" w:firstLine="0"/>
                  <w:jc w:val="center"/>
                  <w:rPr>
                    <w:rFonts w:ascii="宋体" w:hAnsi="宋体" w:eastAsia="宋体" w:cs="宋体"/>
                    <w:sz w:val="20"/>
                    <w:szCs w:val="20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20"/>
                    <w:szCs w:val="20"/>
                  </w:rPr>
                  <w:t>产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0"/>
                    <w:szCs w:val="20"/>
                  </w:rPr>
                  <w:t>品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20"/>
                    <w:szCs w:val="20"/>
                  </w:rPr>
                  <w:t>使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0"/>
                    <w:szCs w:val="20"/>
                  </w:rPr>
                  <w:t>用</w:t>
                </w:r>
              </w:p>
              <w:p>
                <w:pPr>
                  <w:spacing w:before="0" w:line="260" w:lineRule="exact"/>
                  <w:ind w:left="2" w:right="0" w:firstLine="0"/>
                  <w:jc w:val="center"/>
                  <w:rPr>
                    <w:rFonts w:ascii="宋体" w:hAnsi="宋体" w:eastAsia="宋体" w:cs="宋体"/>
                    <w:sz w:val="20"/>
                    <w:szCs w:val="20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20"/>
                    <w:szCs w:val="20"/>
                  </w:rPr>
                  <w:t>文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0"/>
                    <w:szCs w:val="20"/>
                  </w:rPr>
                  <w:t>档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group id="_x0000_s2067" o:spid="_x0000_s2067" o:spt="203" style="position:absolute;left:0pt;margin-left:53.2pt;margin-top:0.15pt;height:78.25pt;width:542.1pt;mso-position-horizontal-relative:page;mso-position-vertical-relative:page;z-index:-251654144;mso-width-relative:page;mso-height-relative:page;" coordorigin="1065,3" coordsize="10842,1565">
          <o:lock v:ext="edit"/>
          <v:group id="_x0000_s2068" o:spid="_x0000_s2068" o:spt="203" style="position:absolute;left:1134;top:951;height:2;width:9333;" coordorigin="1134,951" coordsize="9333,2">
            <o:lock v:ext="edit"/>
            <v:shape id="_x0000_s2069" o:spid="_x0000_s2069" style="position:absolute;left:1134;top:951;height:2;width:9333;" filled="f" stroked="t" coordorigin="1134,951" coordsize="9333,0" path="m1134,951l10467,951e">
              <v:path arrowok="t"/>
              <v:fill on="f" focussize="0,0"/>
              <v:stroke weight="0.72pt" color="#000000"/>
              <v:imagedata o:title=""/>
              <o:lock v:ext="edit"/>
            </v:shape>
          </v:group>
          <v:group id="_x0000_s2070" o:spid="_x0000_s2070" o:spt="203" style="position:absolute;left:1065;top:899;height:90;width:9421;" coordorigin="1065,899" coordsize="9421,90">
            <o:lock v:ext="edit"/>
            <v:shape id="_x0000_s2071" o:spid="_x0000_s2071" style="position:absolute;left:1065;top:899;height:90;width:9421;" fillcolor="#76923B" filled="t" stroked="f" coordorigin="1065,899" coordsize="9421,90" path="m10485,989l1065,959,1065,899,10485,929,10485,989xe">
              <v:path arrowok="t"/>
              <v:fill on="t" focussize="0,0"/>
              <v:stroke on="f"/>
              <v:imagedata o:title=""/>
              <o:lock v:ext="edit"/>
            </v:shape>
          </v:group>
          <v:group id="_x0000_s2072" o:spid="_x0000_s2072" o:spt="203" style="position:absolute;left:7347;top:3;height:1434;width:3318;" coordorigin="7347,3" coordsize="3318,1434">
            <o:lock v:ext="edit"/>
            <v:shape id="_x0000_s2073" o:spid="_x0000_s2073" style="position:absolute;left:7347;top:3;height:1434;width:3318;" fillcolor="#A7BEDE" filled="t" stroked="f" coordorigin="7347,3" coordsize="3318,1434" path="m10659,1437l7347,17,7353,3,10665,1423,10659,1437xe">
              <v:path arrowok="t"/>
              <v:fill on="t" focussize="0,0"/>
              <v:stroke on="f"/>
              <v:imagedata o:title=""/>
              <o:lock v:ext="edit"/>
            </v:shape>
          </v:group>
          <v:group id="_x0000_s2074" o:spid="_x0000_s2074" o:spt="203" style="position:absolute;left:10137;top:10;height:1558;width:1770;" coordorigin="10137,10" coordsize="1770,1558">
            <o:lock v:ext="edit"/>
            <v:shape id="_x0000_s2075" o:spid="_x0000_s2075" style="position:absolute;left:10137;top:10;height:1558;width:1770;" fillcolor="#A7BEDE" filled="t" stroked="f" coordorigin="10137,10" coordsize="1770,1558" path="m11133,1567l11054,1562,10973,1550,10891,1532,10808,1505,10723,1470,10638,1427,10553,1374,10472,1313,10401,1248,10339,1178,10287,1105,10243,1029,10207,951,10180,872,10159,791,10145,711,10138,631,10137,552,10141,476,10150,402,10164,331,10183,263,10205,201,10230,144,10290,47,10322,10,11906,10,11906,1265,11870,1299,11784,1367,11680,1432,11622,1461,11561,1488,11497,1512,11429,1532,11359,1548,11286,1560,11211,1566,11133,1567xe">
              <v:path arrowok="t"/>
              <v:fill on="t" focussize="0,0"/>
              <v:stroke on="f"/>
              <v:imagedata o:title=""/>
              <o:lock v:ext="edit"/>
            </v:shape>
          </v:group>
          <v:group id="_x0000_s2076" o:spid="_x0000_s2076" o:spt="203" style="position:absolute;left:10260;top:114;height:1405;width:1493;" coordorigin="10260,114" coordsize="1493,1405">
            <o:lock v:ext="edit"/>
            <v:shape id="_x0000_s2077" o:spid="_x0000_s2077" style="position:absolute;left:10260;top:114;height:1405;width:1493;" fillcolor="#D2DFED" filled="t" stroked="f" coordorigin="10260,114" coordsize="1493,1405" path="m11021,1519l10960,1518,10900,1512,10784,1488,10676,1448,10577,1393,10489,1324,10413,1244,10350,1153,10303,1054,10272,946,10260,832,10261,775,10278,663,10313,558,10364,460,10430,372,10509,294,10601,228,10702,176,10813,139,10930,118,10992,114,11053,115,11113,121,11228,145,11336,186,11435,241,11524,309,11600,389,11663,480,11710,580,11741,688,11753,802,11752,859,11735,971,11700,1076,11649,1174,11583,1262,11503,1340,11412,1406,11310,1458,11200,1495,11082,1516,11021,1519xe">
              <v:path arrowok="t"/>
              <v:fill on="t" focussize="0,0"/>
              <v:stroke on="f"/>
              <v:imagedata o:title=""/>
              <o:lock v:ext="edit"/>
            </v:shape>
          </v:group>
          <v:group id="_x0000_s2078" o:spid="_x0000_s2078" o:spt="203" style="position:absolute;left:10359;top:434;height:1063;width:1130;" coordorigin="10359,434" coordsize="1130,1063">
            <o:lock v:ext="edit"/>
            <v:shape id="_x0000_s2079" o:spid="_x0000_s2079" style="position:absolute;left:10359;top:434;height:1063;width:1130;" fillcolor="#7A9FCD" filled="t" stroked="f" coordorigin="10359,434" coordsize="1130,1063" path="m10935,1497l10843,1492,10756,1474,10674,1443,10599,1402,10533,1350,10475,1289,10428,1221,10392,1145,10369,1064,10359,978,10360,934,10373,850,10399,770,10438,696,10488,629,10548,570,10617,520,10694,481,10777,453,10866,437,10913,434,10959,435,11049,447,11133,472,11212,508,11283,555,11345,611,11398,676,11440,748,11469,826,11486,909,11489,953,11488,997,11475,1081,11448,1161,11410,1235,11360,1302,11300,1361,11231,1411,11154,1451,11070,1479,10981,1494,10935,1497xe">
              <v:path arrowok="t"/>
              <v:fill on="t" focussize="0,0"/>
              <v:stroke on="f"/>
              <v:imagedata o:title=""/>
              <o:lock v:ext="edit"/>
            </v:shape>
          </v:group>
          <v:group id="_x0000_s2080" o:spid="_x0000_s2080" o:spt="203" style="position:absolute;left:10524;top:1082;height:2;width:800;" coordorigin="10524,1082" coordsize="800,2">
            <o:lock v:ext="edit"/>
            <v:shape id="_x0000_s2081" o:spid="_x0000_s2081" style="position:absolute;left:10524;top:1082;height:2;width:800;" filled="f" stroked="t" coordorigin="10524,1082" coordsize="800,0" path="m10524,1082l11324,1082e">
              <v:path arrowok="t"/>
              <v:fill on="f" focussize="0,0"/>
              <v:stroke weight="0.72pt" color="#000000"/>
              <v:imagedata o:title=""/>
              <o:lock v:ext="edit"/>
            </v:shape>
          </v:group>
        </v:group>
      </w:pict>
    </w:r>
    <w:r>
      <w:pict>
        <v:shape id="_x0000_s2082" o:spid="_x0000_s2082" o:spt="202" type="#_x0000_t202" style="position:absolute;left:0pt;margin-left:256.25pt;margin-top:21.1pt;height:12.45pt;width:96.4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21"/>
                    <w:szCs w:val="21"/>
                  </w:rPr>
                </w:pP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八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通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道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电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源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控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制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界</w:t>
                </w:r>
                <w:r>
                  <w:rPr>
                    <w:rFonts w:ascii="宋体" w:hAnsi="宋体" w:eastAsia="宋体" w:cs="宋体"/>
                    <w:color w:val="365F91"/>
                    <w:w w:val="99"/>
                    <w:sz w:val="21"/>
                    <w:szCs w:val="21"/>
                  </w:rPr>
                  <w:t>面</w:t>
                </w:r>
              </w:p>
            </w:txbxContent>
          </v:textbox>
        </v:shape>
      </w:pict>
    </w:r>
    <w:r>
      <w:pict>
        <v:shape id="_x0000_s2083" o:spid="_x0000_s2083" o:spt="202" type="#_x0000_t202" style="position:absolute;left:0pt;margin-left:527.2pt;margin-top:29.8pt;height:22.65pt;width:38.1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199" w:lineRule="exact"/>
                  <w:ind w:left="0" w:right="0" w:firstLine="0"/>
                  <w:jc w:val="center"/>
                  <w:rPr>
                    <w:rFonts w:ascii="宋体" w:hAnsi="宋体" w:eastAsia="宋体" w:cs="宋体"/>
                    <w:sz w:val="18"/>
                    <w:szCs w:val="18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18"/>
                    <w:szCs w:val="18"/>
                  </w:rPr>
                  <w:t>产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18"/>
                    <w:szCs w:val="18"/>
                  </w:rPr>
                  <w:t>品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18"/>
                    <w:szCs w:val="18"/>
                  </w:rPr>
                  <w:t>使用</w:t>
                </w:r>
              </w:p>
              <w:p>
                <w:pPr>
                  <w:spacing w:before="0" w:line="234" w:lineRule="exact"/>
                  <w:ind w:left="0" w:right="0" w:firstLine="0"/>
                  <w:jc w:val="center"/>
                  <w:rPr>
                    <w:rFonts w:ascii="宋体" w:hAnsi="宋体" w:eastAsia="宋体" w:cs="宋体"/>
                    <w:sz w:val="18"/>
                    <w:szCs w:val="18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18"/>
                    <w:szCs w:val="18"/>
                  </w:rPr>
                  <w:t>文档</w:t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group id="_x0000_s2084" o:spid="_x0000_s2084" o:spt="203" style="position:absolute;left:0pt;margin-left:0.1pt;margin-top:0pt;height:80.55pt;width:524.8pt;mso-position-horizontal-relative:page;mso-position-vertical-relative:page;z-index:-251654144;mso-width-relative:page;mso-height-relative:page;" coordorigin="2,0" coordsize="10496,1611">
          <o:lock v:ext="edit"/>
          <v:group id="_x0000_s2085" o:spid="_x0000_s2085" o:spt="203" style="position:absolute;left:1134;top:924;height:2;width:9333;" coordorigin="1134,924" coordsize="9333,2">
            <o:lock v:ext="edit"/>
            <v:shape id="_x0000_s2086" o:spid="_x0000_s2086" style="position:absolute;left:1134;top:924;height:2;width:9333;" filled="f" stroked="t" coordorigin="1134,924" coordsize="9333,0" path="m1134,924l10467,924e">
              <v:path arrowok="t"/>
              <v:fill on="f" focussize="0,0"/>
              <v:stroke weight="0.72pt" color="#000000"/>
              <v:imagedata o:title=""/>
              <o:lock v:ext="edit"/>
            </v:shape>
          </v:group>
          <v:group id="_x0000_s2087" o:spid="_x0000_s2087" o:spt="203" style="position:absolute;left:1123;top:873;height:75;width:9376;" coordorigin="1123,873" coordsize="9376,75">
            <o:lock v:ext="edit"/>
            <v:shape id="_x0000_s2088" o:spid="_x0000_s2088" style="position:absolute;left:1123;top:873;height:75;width:9376;" fillcolor="#76923B" filled="t" stroked="f" coordorigin="1123,873" coordsize="9376,75" path="m1123,948l1123,888,10498,873,10498,933,1123,948xe">
              <v:path arrowok="t"/>
              <v:fill on="t" focussize="0,0"/>
              <v:stroke on="f"/>
              <v:imagedata o:title=""/>
              <o:lock v:ext="edit"/>
            </v:shape>
          </v:group>
          <v:group id="_x0000_s2089" o:spid="_x0000_s2089" o:spt="203" style="position:absolute;left:1288;top:0;height:1476;width:3433;" coordorigin="1288,0" coordsize="3433,1476">
            <o:lock v:ext="edit"/>
            <v:shape id="_x0000_s2090" o:spid="_x0000_s2090" style="position:absolute;left:1288;top:0;height:1476;width:3433;" fillcolor="#A7BEDE" filled="t" stroked="f" coordorigin="1288,0" coordsize="3433,1476" path="m1294,1476l1288,1462,4699,0,4718,0,4721,7,1294,1476e">
              <v:path arrowok="t"/>
              <v:fill on="t" focussize="0,0"/>
              <v:stroke on="f"/>
              <v:imagedata o:title=""/>
              <o:lock v:ext="edit"/>
            </v:shape>
          </v:group>
          <v:group id="_x0000_s2091" o:spid="_x0000_s2091" o:spt="203" style="position:absolute;left:2;top:0;height:1611;width:1833;" coordorigin="2,0" coordsize="1833,1611">
            <o:lock v:ext="edit"/>
            <v:shape id="_x0000_s2092" o:spid="_x0000_s2092" style="position:absolute;left:2;top:0;height:1611;width:1833;" fillcolor="#A7BEDE" filled="t" stroked="f" coordorigin="2,0" coordsize="1833,1611" path="m803,1611l723,1610,645,1603,570,1591,497,1574,427,1553,360,1529,297,1501,237,1471,182,1438,130,1404,40,1334,2,1298,2,0,1644,0,1678,39,1710,85,1739,138,1765,198,1788,262,1806,332,1821,405,1831,482,1835,561,1834,642,1826,725,1812,808,1790,891,1762,973,1725,1054,1679,1133,1625,1208,1561,1280,1488,1348,1404,1411,1316,1465,1228,1510,1140,1546,1054,1574,969,1593,885,1606,803,1611e">
              <v:path arrowok="t"/>
              <v:fill on="t" focussize="0,0"/>
              <v:stroke on="f"/>
              <v:imagedata o:title=""/>
              <o:lock v:ext="edit"/>
            </v:shape>
          </v:group>
          <v:group id="_x0000_s2093" o:spid="_x0000_s2093" o:spt="203" style="position:absolute;left:163;top:107;height:1454;width:1544;" coordorigin="163,107" coordsize="1544,1454">
            <o:lock v:ext="edit"/>
            <v:shape id="_x0000_s2094" o:spid="_x0000_s2094" style="position:absolute;left:163;top:107;height:1454;width:1544;" fillcolor="#D2DFED" filled="t" stroked="f" coordorigin="163,107" coordsize="1544,1454" path="m920,1561l857,1557,795,1549,735,1536,677,1519,567,1472,467,1411,379,1337,303,1250,243,1154,198,1049,171,936,163,818,167,759,189,644,230,536,287,438,359,349,445,272,542,208,649,158,765,124,825,114,887,108,951,107,1014,111,1076,119,1136,132,1194,149,1304,196,1403,257,1492,332,1567,418,1628,515,1673,620,1700,732,1707,850,1703,910,1681,1025,1641,1132,1583,1231,1511,1319,1426,1397,1329,1461,1222,1510,1106,1544,1045,1554,983,1560,920,1561xe">
              <v:path arrowok="t"/>
              <v:fill on="t" focussize="0,0"/>
              <v:stroke on="f"/>
              <v:imagedata o:title=""/>
              <o:lock v:ext="edit"/>
            </v:shape>
          </v:group>
          <v:group id="_x0000_s2095" o:spid="_x0000_s2095" o:spt="203" style="position:absolute;left:437;top:439;height:1100;width:1168;" coordorigin="437,439" coordsize="1168,1100">
            <o:lock v:ext="edit"/>
            <v:shape id="_x0000_s2096" o:spid="_x0000_s2096" style="position:absolute;left:437;top:439;height:1100;width:1168;" fillcolor="#7A9FCD" filled="t" stroked="f" coordorigin="437,439" coordsize="1168,1100" path="m1009,1538l914,1529,825,1506,742,1471,666,1425,599,1369,542,1303,496,1230,463,1151,442,1066,437,977,440,932,456,845,487,763,530,688,585,621,649,563,723,514,804,477,891,452,984,439,1032,439,1080,441,1172,457,1258,487,1338,527,1409,579,1471,640,1523,709,1563,786,1590,868,1603,956,1604,1001,1601,1046,1585,1132,1554,1214,1511,1288,1456,1356,1392,1414,1318,1462,1237,1500,1150,1525,1057,1537,1009,1538xe">
              <v:path arrowok="t"/>
              <v:fill on="t" focussize="0,0"/>
              <v:stroke on="f"/>
              <v:imagedata o:title=""/>
              <o:lock v:ext="edit"/>
            </v:shape>
          </v:group>
          <v:group id="_x0000_s2097" o:spid="_x0000_s2097" o:spt="203" style="position:absolute;left:607;top:1145;height:2;width:827;" coordorigin="607,1145" coordsize="827,2">
            <o:lock v:ext="edit"/>
            <v:shape id="_x0000_s2098" o:spid="_x0000_s2098" style="position:absolute;left:607;top:1145;height:2;width:827;" filled="f" stroked="t" coordorigin="607,1145" coordsize="827,0" path="m607,1145l1434,1145e">
              <v:path arrowok="t"/>
              <v:fill on="f" focussize="0,0"/>
              <v:stroke weight="0.72pt" color="#000000"/>
              <v:imagedata o:title=""/>
              <o:lock v:ext="edit"/>
            </v:shape>
          </v:group>
        </v:group>
      </w:pict>
    </w:r>
    <w:r>
      <w:pict>
        <v:shape id="_x0000_s2099" o:spid="_x0000_s2099" o:spt="202" type="#_x0000_t202" style="position:absolute;left:0pt;margin-left:275.45pt;margin-top:21.1pt;height:12.45pt;width:96.4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21"/>
                    <w:szCs w:val="21"/>
                  </w:rPr>
                </w:pP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八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通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道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电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源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控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制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界</w:t>
                </w:r>
                <w:r>
                  <w:rPr>
                    <w:rFonts w:ascii="宋体" w:hAnsi="宋体" w:eastAsia="宋体" w:cs="宋体"/>
                    <w:color w:val="365F91"/>
                    <w:w w:val="99"/>
                    <w:sz w:val="21"/>
                    <w:szCs w:val="21"/>
                  </w:rPr>
                  <w:t>面</w:t>
                </w:r>
              </w:p>
            </w:txbxContent>
          </v:textbox>
        </v:shape>
      </w:pict>
    </w:r>
    <w:r>
      <w:pict>
        <v:shape id="_x0000_s2100" o:spid="_x0000_s2100" o:spt="202" type="#_x0000_t202" style="position:absolute;left:0pt;margin-left:29.95pt;margin-top:30.45pt;height:24.95pt;width:42.1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18" w:lineRule="exact"/>
                  <w:ind w:left="0" w:right="0" w:firstLine="0"/>
                  <w:jc w:val="center"/>
                  <w:rPr>
                    <w:rFonts w:ascii="宋体" w:hAnsi="宋体" w:eastAsia="宋体" w:cs="宋体"/>
                    <w:sz w:val="20"/>
                    <w:szCs w:val="20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20"/>
                    <w:szCs w:val="20"/>
                  </w:rPr>
                  <w:t>产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0"/>
                    <w:szCs w:val="20"/>
                  </w:rPr>
                  <w:t>品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20"/>
                    <w:szCs w:val="20"/>
                  </w:rPr>
                  <w:t>使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0"/>
                    <w:szCs w:val="20"/>
                  </w:rPr>
                  <w:t>用</w:t>
                </w:r>
              </w:p>
              <w:p>
                <w:pPr>
                  <w:spacing w:before="0" w:line="260" w:lineRule="exact"/>
                  <w:ind w:left="2" w:right="0" w:firstLine="0"/>
                  <w:jc w:val="center"/>
                  <w:rPr>
                    <w:rFonts w:ascii="宋体" w:hAnsi="宋体" w:eastAsia="宋体" w:cs="宋体"/>
                    <w:sz w:val="20"/>
                    <w:szCs w:val="20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20"/>
                    <w:szCs w:val="20"/>
                  </w:rPr>
                  <w:t>文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0"/>
                    <w:szCs w:val="20"/>
                  </w:rPr>
                  <w:t>档</w:t>
                </w:r>
              </w:p>
            </w:txbxContent>
          </v:textbox>
        </v:shape>
      </w:pict>
    </w:r>
    <w:r>
      <w:pict>
        <v:shape id="_x0000_s2101" o:spid="_x0000_s2101" o:spt="202" type="#_x0000_t202" style="position:absolute;left:0pt;margin-left:74.45pt;margin-top:60.25pt;height:13.05pt;width:112.5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9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21"/>
                    <w:szCs w:val="21"/>
                  </w:rPr>
                </w:pP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综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合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介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绍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0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：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功</w:t>
                </w:r>
                <w:r>
                  <w:rPr>
                    <w:rFonts w:ascii="Times New Roman" w:hAnsi="Times New Roman" w:eastAsia="Times New Roman" w:cs="Times New Roman"/>
                    <w:b/>
                    <w:bCs/>
                    <w:color w:val="FFFFFF"/>
                    <w:spacing w:val="-10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能</w:t>
                </w:r>
                <w:r>
                  <w:rPr>
                    <w:rFonts w:ascii="Times New Roman" w:hAnsi="Times New Roman" w:eastAsia="Times New Roman" w:cs="Times New Roman"/>
                    <w:b/>
                    <w:bCs/>
                    <w:color w:val="FFFFFF"/>
                    <w:spacing w:val="-15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特</w:t>
                </w:r>
                <w:r>
                  <w:rPr>
                    <w:rFonts w:ascii="Times New Roman" w:hAnsi="Times New Roman" w:eastAsia="Times New Roman" w:cs="Times New Roman"/>
                    <w:b/>
                    <w:bCs/>
                    <w:color w:val="FFFFFF"/>
                    <w:spacing w:val="-10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性</w:t>
                </w:r>
              </w:p>
            </w:txbxContent>
          </v:textbox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group id="_x0000_s2102" o:spid="_x0000_s2102" o:spt="203" style="position:absolute;left:0pt;margin-left:0.1pt;margin-top:0pt;height:80.55pt;width:524.8pt;mso-position-horizontal-relative:page;mso-position-vertical-relative:page;z-index:-251654144;mso-width-relative:page;mso-height-relative:page;" coordorigin="2,0" coordsize="10496,1611">
          <o:lock v:ext="edit"/>
          <v:group id="_x0000_s2103" o:spid="_x0000_s2103" o:spt="203" style="position:absolute;left:1134;top:924;height:2;width:9333;" coordorigin="1134,924" coordsize="9333,2">
            <o:lock v:ext="edit"/>
            <v:shape id="_x0000_s2104" o:spid="_x0000_s2104" style="position:absolute;left:1134;top:924;height:2;width:9333;" filled="f" stroked="t" coordorigin="1134,924" coordsize="9333,0" path="m1134,924l10467,924e">
              <v:path arrowok="t"/>
              <v:fill on="f" focussize="0,0"/>
              <v:stroke weight="0.72pt" color="#000000"/>
              <v:imagedata o:title=""/>
              <o:lock v:ext="edit"/>
            </v:shape>
          </v:group>
          <v:group id="_x0000_s2105" o:spid="_x0000_s2105" o:spt="203" style="position:absolute;left:1123;top:873;height:75;width:9376;" coordorigin="1123,873" coordsize="9376,75">
            <o:lock v:ext="edit"/>
            <v:shape id="_x0000_s2106" o:spid="_x0000_s2106" style="position:absolute;left:1123;top:873;height:75;width:9376;" fillcolor="#76923B" filled="t" stroked="f" coordorigin="1123,873" coordsize="9376,75" path="m1123,948l1123,888,10498,873,10498,933,1123,948xe">
              <v:path arrowok="t"/>
              <v:fill on="t" focussize="0,0"/>
              <v:stroke on="f"/>
              <v:imagedata o:title=""/>
              <o:lock v:ext="edit"/>
            </v:shape>
          </v:group>
          <v:group id="_x0000_s2107" o:spid="_x0000_s2107" o:spt="203" style="position:absolute;left:1288;top:0;height:1476;width:3433;" coordorigin="1288,0" coordsize="3433,1476">
            <o:lock v:ext="edit"/>
            <v:shape id="_x0000_s2108" o:spid="_x0000_s2108" style="position:absolute;left:1288;top:0;height:1476;width:3433;" fillcolor="#A7BEDE" filled="t" stroked="f" coordorigin="1288,0" coordsize="3433,1476" path="m1294,1476l1288,1462,4699,0,4718,0,4721,7,1294,1476e">
              <v:path arrowok="t"/>
              <v:fill on="t" focussize="0,0"/>
              <v:stroke on="f"/>
              <v:imagedata o:title=""/>
              <o:lock v:ext="edit"/>
            </v:shape>
          </v:group>
          <v:group id="_x0000_s2109" o:spid="_x0000_s2109" o:spt="203" style="position:absolute;left:2;top:0;height:1611;width:1833;" coordorigin="2,0" coordsize="1833,1611">
            <o:lock v:ext="edit"/>
            <v:shape id="_x0000_s2110" o:spid="_x0000_s2110" style="position:absolute;left:2;top:0;height:1611;width:1833;" fillcolor="#A7BEDE" filled="t" stroked="f" coordorigin="2,0" coordsize="1833,1611" path="m803,1611l723,1610,645,1603,570,1591,497,1574,427,1553,360,1529,297,1501,237,1471,182,1438,130,1404,40,1334,2,1298,2,0,1644,0,1678,39,1710,85,1739,138,1765,198,1788,262,1806,332,1821,405,1831,482,1835,561,1834,642,1826,725,1812,808,1790,891,1762,973,1725,1054,1679,1133,1625,1208,1561,1280,1488,1348,1404,1411,1316,1465,1228,1510,1140,1546,1054,1574,969,1593,885,1606,803,1611e">
              <v:path arrowok="t"/>
              <v:fill on="t" focussize="0,0"/>
              <v:stroke on="f"/>
              <v:imagedata o:title=""/>
              <o:lock v:ext="edit"/>
            </v:shape>
          </v:group>
          <v:group id="_x0000_s2111" o:spid="_x0000_s2111" o:spt="203" style="position:absolute;left:163;top:107;height:1454;width:1544;" coordorigin="163,107" coordsize="1544,1454">
            <o:lock v:ext="edit"/>
            <v:shape id="_x0000_s2112" o:spid="_x0000_s2112" style="position:absolute;left:163;top:107;height:1454;width:1544;" fillcolor="#D2DFED" filled="t" stroked="f" coordorigin="163,107" coordsize="1544,1454" path="m920,1561l857,1557,795,1549,735,1536,677,1519,567,1472,467,1411,379,1337,303,1250,243,1154,198,1049,171,936,163,818,167,759,189,644,230,536,287,438,359,349,445,272,542,208,649,158,765,124,825,114,887,108,951,107,1014,111,1076,119,1136,132,1194,149,1304,196,1403,257,1492,332,1567,418,1628,515,1673,620,1700,732,1707,850,1703,910,1681,1025,1641,1132,1583,1231,1511,1319,1426,1397,1329,1461,1222,1510,1106,1544,1045,1554,983,1560,920,1561xe">
              <v:path arrowok="t"/>
              <v:fill on="t" focussize="0,0"/>
              <v:stroke on="f"/>
              <v:imagedata o:title=""/>
              <o:lock v:ext="edit"/>
            </v:shape>
          </v:group>
          <v:group id="_x0000_s2113" o:spid="_x0000_s2113" o:spt="203" style="position:absolute;left:437;top:439;height:1100;width:1168;" coordorigin="437,439" coordsize="1168,1100">
            <o:lock v:ext="edit"/>
            <v:shape id="_x0000_s2114" o:spid="_x0000_s2114" style="position:absolute;left:437;top:439;height:1100;width:1168;" fillcolor="#7A9FCD" filled="t" stroked="f" coordorigin="437,439" coordsize="1168,1100" path="m1009,1538l914,1529,825,1506,742,1471,666,1425,599,1369,542,1303,496,1230,463,1151,442,1066,437,977,440,932,456,845,487,763,530,688,585,621,649,563,723,514,804,477,891,452,984,439,1032,439,1080,441,1172,457,1258,487,1338,527,1409,579,1471,640,1523,709,1563,786,1590,868,1603,956,1604,1001,1601,1046,1585,1132,1554,1214,1511,1288,1456,1356,1392,1414,1318,1462,1237,1500,1150,1525,1057,1537,1009,1538xe">
              <v:path arrowok="t"/>
              <v:fill on="t" focussize="0,0"/>
              <v:stroke on="f"/>
              <v:imagedata o:title=""/>
              <o:lock v:ext="edit"/>
            </v:shape>
          </v:group>
          <v:group id="_x0000_s2115" o:spid="_x0000_s2115" o:spt="203" style="position:absolute;left:607;top:1145;height:2;width:827;" coordorigin="607,1145" coordsize="827,2">
            <o:lock v:ext="edit"/>
            <v:shape id="_x0000_s2116" o:spid="_x0000_s2116" style="position:absolute;left:607;top:1145;height:2;width:827;" filled="f" stroked="t" coordorigin="607,1145" coordsize="827,0" path="m607,1145l1434,1145e">
              <v:path arrowok="t"/>
              <v:fill on="f" focussize="0,0"/>
              <v:stroke weight="0.72pt" color="#000000"/>
              <v:imagedata o:title=""/>
              <o:lock v:ext="edit"/>
            </v:shape>
          </v:group>
        </v:group>
      </w:pict>
    </w:r>
    <w:r>
      <w:pict>
        <v:shape id="_x0000_s2117" o:spid="_x0000_s2117" o:spt="202" type="#_x0000_t202" style="position:absolute;left:0pt;margin-left:275.45pt;margin-top:21.1pt;height:12.45pt;width:96.4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21"/>
                    <w:szCs w:val="21"/>
                  </w:rPr>
                </w:pP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八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通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道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电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源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控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制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界</w:t>
                </w:r>
                <w:r>
                  <w:rPr>
                    <w:rFonts w:ascii="宋体" w:hAnsi="宋体" w:eastAsia="宋体" w:cs="宋体"/>
                    <w:color w:val="365F91"/>
                    <w:w w:val="99"/>
                    <w:sz w:val="21"/>
                    <w:szCs w:val="21"/>
                  </w:rPr>
                  <w:t>面</w:t>
                </w:r>
              </w:p>
            </w:txbxContent>
          </v:textbox>
        </v:shape>
      </w:pict>
    </w:r>
    <w:r>
      <w:pict>
        <v:shape id="_x0000_s2118" o:spid="_x0000_s2118" o:spt="202" type="#_x0000_t202" style="position:absolute;left:0pt;margin-left:29.95pt;margin-top:30.45pt;height:24.95pt;width:42.1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18" w:lineRule="exact"/>
                  <w:ind w:left="0" w:right="0" w:firstLine="0"/>
                  <w:jc w:val="center"/>
                  <w:rPr>
                    <w:rFonts w:ascii="宋体" w:hAnsi="宋体" w:eastAsia="宋体" w:cs="宋体"/>
                    <w:sz w:val="20"/>
                    <w:szCs w:val="20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20"/>
                    <w:szCs w:val="20"/>
                  </w:rPr>
                  <w:t>产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0"/>
                    <w:szCs w:val="20"/>
                  </w:rPr>
                  <w:t>品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20"/>
                    <w:szCs w:val="20"/>
                  </w:rPr>
                  <w:t>使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0"/>
                    <w:szCs w:val="20"/>
                  </w:rPr>
                  <w:t>用</w:t>
                </w:r>
              </w:p>
              <w:p>
                <w:pPr>
                  <w:spacing w:before="0" w:line="260" w:lineRule="exact"/>
                  <w:ind w:left="2" w:right="0" w:firstLine="0"/>
                  <w:jc w:val="center"/>
                  <w:rPr>
                    <w:rFonts w:ascii="宋体" w:hAnsi="宋体" w:eastAsia="宋体" w:cs="宋体"/>
                    <w:sz w:val="20"/>
                    <w:szCs w:val="20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20"/>
                    <w:szCs w:val="20"/>
                  </w:rPr>
                  <w:t>文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20"/>
                    <w:szCs w:val="20"/>
                  </w:rPr>
                  <w:t>档</w:t>
                </w:r>
              </w:p>
            </w:txbxContent>
          </v:textbox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group id="_x0000_s2119" o:spid="_x0000_s2119" o:spt="203" style="position:absolute;left:0pt;margin-left:53.2pt;margin-top:0.15pt;height:78.25pt;width:542.1pt;mso-position-horizontal-relative:page;mso-position-vertical-relative:page;z-index:-251654144;mso-width-relative:page;mso-height-relative:page;" coordorigin="1065,3" coordsize="10842,1565">
          <o:lock v:ext="edit"/>
          <v:group id="_x0000_s2120" o:spid="_x0000_s2120" o:spt="203" style="position:absolute;left:1134;top:951;height:2;width:9333;" coordorigin="1134,951" coordsize="9333,2">
            <o:lock v:ext="edit"/>
            <v:shape id="_x0000_s2121" o:spid="_x0000_s2121" style="position:absolute;left:1134;top:951;height:2;width:9333;" filled="f" stroked="t" coordorigin="1134,951" coordsize="9333,0" path="m1134,951l10467,951e">
              <v:path arrowok="t"/>
              <v:fill on="f" focussize="0,0"/>
              <v:stroke weight="0.72pt" color="#000000"/>
              <v:imagedata o:title=""/>
              <o:lock v:ext="edit"/>
            </v:shape>
          </v:group>
          <v:group id="_x0000_s2122" o:spid="_x0000_s2122" o:spt="203" style="position:absolute;left:1065;top:899;height:90;width:9421;" coordorigin="1065,899" coordsize="9421,90">
            <o:lock v:ext="edit"/>
            <v:shape id="_x0000_s2123" o:spid="_x0000_s2123" style="position:absolute;left:1065;top:899;height:90;width:9421;" fillcolor="#76923B" filled="t" stroked="f" coordorigin="1065,899" coordsize="9421,90" path="m10485,989l1065,959,1065,899,10485,929,10485,989xe">
              <v:path arrowok="t"/>
              <v:fill on="t" focussize="0,0"/>
              <v:stroke on="f"/>
              <v:imagedata o:title=""/>
              <o:lock v:ext="edit"/>
            </v:shape>
          </v:group>
          <v:group id="_x0000_s2124" o:spid="_x0000_s2124" o:spt="203" style="position:absolute;left:7347;top:3;height:1434;width:3318;" coordorigin="7347,3" coordsize="3318,1434">
            <o:lock v:ext="edit"/>
            <v:shape id="_x0000_s2125" o:spid="_x0000_s2125" style="position:absolute;left:7347;top:3;height:1434;width:3318;" fillcolor="#A7BEDE" filled="t" stroked="f" coordorigin="7347,3" coordsize="3318,1434" path="m10659,1437l7347,17,7353,3,10665,1423,10659,1437xe">
              <v:path arrowok="t"/>
              <v:fill on="t" focussize="0,0"/>
              <v:stroke on="f"/>
              <v:imagedata o:title=""/>
              <o:lock v:ext="edit"/>
            </v:shape>
          </v:group>
          <v:group id="_x0000_s2126" o:spid="_x0000_s2126" o:spt="203" style="position:absolute;left:10137;top:10;height:1558;width:1770;" coordorigin="10137,10" coordsize="1770,1558">
            <o:lock v:ext="edit"/>
            <v:shape id="_x0000_s2127" o:spid="_x0000_s2127" style="position:absolute;left:10137;top:10;height:1558;width:1770;" fillcolor="#A7BEDE" filled="t" stroked="f" coordorigin="10137,10" coordsize="1770,1558" path="m11133,1567l11054,1562,10973,1550,10891,1532,10808,1505,10723,1470,10638,1427,10553,1374,10472,1313,10401,1248,10339,1178,10287,1105,10243,1029,10207,951,10180,872,10159,791,10145,711,10138,631,10137,552,10141,476,10150,402,10164,331,10183,263,10205,201,10230,144,10290,47,10322,10,11906,10,11906,1265,11870,1299,11784,1367,11680,1432,11622,1461,11561,1488,11497,1512,11429,1532,11359,1548,11286,1560,11211,1566,11133,1567xe">
              <v:path arrowok="t"/>
              <v:fill on="t" focussize="0,0"/>
              <v:stroke on="f"/>
              <v:imagedata o:title=""/>
              <o:lock v:ext="edit"/>
            </v:shape>
          </v:group>
          <v:group id="_x0000_s2128" o:spid="_x0000_s2128" o:spt="203" style="position:absolute;left:10260;top:114;height:1405;width:1493;" coordorigin="10260,114" coordsize="1493,1405">
            <o:lock v:ext="edit"/>
            <v:shape id="_x0000_s2129" o:spid="_x0000_s2129" style="position:absolute;left:10260;top:114;height:1405;width:1493;" fillcolor="#D2DFED" filled="t" stroked="f" coordorigin="10260,114" coordsize="1493,1405" path="m11021,1519l10960,1518,10900,1512,10784,1488,10676,1448,10577,1393,10489,1324,10413,1244,10350,1153,10303,1054,10272,946,10260,832,10261,775,10278,663,10313,558,10364,460,10430,372,10509,294,10601,228,10702,176,10813,139,10930,118,10992,114,11053,115,11113,121,11228,145,11336,186,11435,241,11524,309,11600,389,11663,480,11710,580,11741,688,11753,802,11752,859,11735,971,11700,1076,11649,1174,11583,1262,11503,1340,11412,1406,11310,1458,11200,1495,11082,1516,11021,1519xe">
              <v:path arrowok="t"/>
              <v:fill on="t" focussize="0,0"/>
              <v:stroke on="f"/>
              <v:imagedata o:title=""/>
              <o:lock v:ext="edit"/>
            </v:shape>
          </v:group>
          <v:group id="_x0000_s2130" o:spid="_x0000_s2130" o:spt="203" style="position:absolute;left:10359;top:434;height:1063;width:1130;" coordorigin="10359,434" coordsize="1130,1063">
            <o:lock v:ext="edit"/>
            <v:shape id="_x0000_s2131" o:spid="_x0000_s2131" style="position:absolute;left:10359;top:434;height:1063;width:1130;" fillcolor="#7A9FCD" filled="t" stroked="f" coordorigin="10359,434" coordsize="1130,1063" path="m10935,1497l10843,1492,10756,1474,10674,1443,10599,1402,10533,1350,10475,1289,10428,1221,10392,1145,10369,1064,10359,978,10360,934,10373,850,10399,770,10438,696,10488,629,10548,570,10617,520,10694,481,10777,453,10866,437,10913,434,10959,435,11049,447,11133,472,11212,508,11283,555,11345,611,11398,676,11440,748,11469,826,11486,909,11489,953,11488,997,11475,1081,11448,1161,11410,1235,11360,1302,11300,1361,11231,1411,11154,1451,11070,1479,10981,1494,10935,1497xe">
              <v:path arrowok="t"/>
              <v:fill on="t" focussize="0,0"/>
              <v:stroke on="f"/>
              <v:imagedata o:title=""/>
              <o:lock v:ext="edit"/>
            </v:shape>
          </v:group>
          <v:group id="_x0000_s2132" o:spid="_x0000_s2132" o:spt="203" style="position:absolute;left:10524;top:1082;height:2;width:800;" coordorigin="10524,1082" coordsize="800,2">
            <o:lock v:ext="edit"/>
            <v:shape id="_x0000_s2133" o:spid="_x0000_s2133" style="position:absolute;left:10524;top:1082;height:2;width:800;" filled="f" stroked="t" coordorigin="10524,1082" coordsize="800,0" path="m10524,1082l11324,1082e">
              <v:path arrowok="t"/>
              <v:fill on="f" focussize="0,0"/>
              <v:stroke weight="0.72pt" color="#000000"/>
              <v:imagedata o:title=""/>
              <o:lock v:ext="edit"/>
            </v:shape>
          </v:group>
        </v:group>
      </w:pict>
    </w:r>
    <w:r>
      <w:pict>
        <v:shape id="_x0000_s2134" o:spid="_x0000_s2134" o:spt="202" type="#_x0000_t202" style="position:absolute;left:0pt;margin-left:256.25pt;margin-top:21.1pt;height:12.45pt;width:96.4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21"/>
                    <w:szCs w:val="21"/>
                  </w:rPr>
                </w:pP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八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通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道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电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源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控</w:t>
                </w:r>
                <w:r>
                  <w:rPr>
                    <w:rFonts w:ascii="宋体" w:hAnsi="宋体" w:eastAsia="宋体" w:cs="宋体"/>
                    <w:color w:val="365F91"/>
                    <w:spacing w:val="-1"/>
                    <w:w w:val="99"/>
                    <w:sz w:val="21"/>
                    <w:szCs w:val="21"/>
                  </w:rPr>
                  <w:t>制</w:t>
                </w:r>
                <w:r>
                  <w:rPr>
                    <w:rFonts w:ascii="宋体" w:hAnsi="宋体" w:eastAsia="宋体" w:cs="宋体"/>
                    <w:color w:val="365F91"/>
                    <w:spacing w:val="2"/>
                    <w:w w:val="99"/>
                    <w:sz w:val="21"/>
                    <w:szCs w:val="21"/>
                  </w:rPr>
                  <w:t>界</w:t>
                </w:r>
                <w:r>
                  <w:rPr>
                    <w:rFonts w:ascii="宋体" w:hAnsi="宋体" w:eastAsia="宋体" w:cs="宋体"/>
                    <w:color w:val="365F91"/>
                    <w:w w:val="99"/>
                    <w:sz w:val="21"/>
                    <w:szCs w:val="21"/>
                  </w:rPr>
                  <w:t>面</w:t>
                </w:r>
              </w:p>
            </w:txbxContent>
          </v:textbox>
        </v:shape>
      </w:pict>
    </w:r>
    <w:r>
      <w:pict>
        <v:shape id="_x0000_s2135" o:spid="_x0000_s2135" o:spt="202" type="#_x0000_t202" style="position:absolute;left:0pt;margin-left:527.2pt;margin-top:29.8pt;height:22.65pt;width:38.1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199" w:lineRule="exact"/>
                  <w:ind w:left="0" w:right="0" w:firstLine="0"/>
                  <w:jc w:val="center"/>
                  <w:rPr>
                    <w:rFonts w:ascii="宋体" w:hAnsi="宋体" w:eastAsia="宋体" w:cs="宋体"/>
                    <w:sz w:val="18"/>
                    <w:szCs w:val="18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18"/>
                    <w:szCs w:val="18"/>
                  </w:rPr>
                  <w:t>产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spacing w:val="2"/>
                    <w:w w:val="99"/>
                    <w:sz w:val="18"/>
                    <w:szCs w:val="18"/>
                  </w:rPr>
                  <w:t>品</w:t>
                </w: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18"/>
                    <w:szCs w:val="18"/>
                  </w:rPr>
                  <w:t>使用</w:t>
                </w:r>
              </w:p>
              <w:p>
                <w:pPr>
                  <w:spacing w:before="0" w:line="234" w:lineRule="exact"/>
                  <w:ind w:left="0" w:right="0" w:firstLine="0"/>
                  <w:jc w:val="center"/>
                  <w:rPr>
                    <w:rFonts w:ascii="宋体" w:hAnsi="宋体" w:eastAsia="宋体" w:cs="宋体"/>
                    <w:sz w:val="18"/>
                    <w:szCs w:val="18"/>
                  </w:rPr>
                </w:pPr>
                <w:r>
                  <w:rPr>
                    <w:rFonts w:ascii="宋体" w:hAnsi="宋体" w:eastAsia="宋体" w:cs="宋体"/>
                    <w:b/>
                    <w:bCs/>
                    <w:color w:val="FFFFFF"/>
                    <w:w w:val="99"/>
                    <w:sz w:val="18"/>
                    <w:szCs w:val="18"/>
                  </w:rPr>
                  <w:t>文档</w:t>
                </w:r>
              </w:p>
            </w:txbxContent>
          </v:textbox>
        </v:shape>
      </w:pict>
    </w:r>
    <w:r>
      <w:pict>
        <v:shape id="_x0000_s2136" o:spid="_x0000_s2136" o:spt="202" type="#_x0000_t202" style="position:absolute;left:0pt;margin-left:55.6pt;margin-top:65.15pt;height:13.05pt;width:124.9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9" w:lineRule="exact"/>
                  <w:ind w:left="20" w:right="0" w:firstLine="0"/>
                  <w:jc w:val="left"/>
                  <w:rPr>
                    <w:rFonts w:ascii="宋体" w:hAnsi="宋体" w:eastAsia="宋体" w:cs="宋体"/>
                    <w:sz w:val="21"/>
                    <w:szCs w:val="21"/>
                  </w:rPr>
                </w:pP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产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品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说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明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0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：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结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构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与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联</w:t>
                </w:r>
                <w:r>
                  <w:rPr>
                    <w:rFonts w:ascii="Times New Roman" w:hAnsi="Times New Roman" w:eastAsia="Times New Roman" w:cs="Times New Roman"/>
                    <w:color w:val="FFFFFF"/>
                    <w:spacing w:val="-12"/>
                    <w:w w:val="99"/>
                    <w:sz w:val="21"/>
                    <w:szCs w:val="21"/>
                    <w:shd w:val="clear" w:color="auto" w:fill="000000"/>
                  </w:rPr>
                  <w:t xml:space="preserve"> </w:t>
                </w:r>
                <w:r>
                  <w:rPr>
                    <w:rFonts w:ascii="宋体" w:hAnsi="宋体" w:eastAsia="宋体" w:cs="宋体"/>
                    <w:color w:val="FFFFFF"/>
                    <w:w w:val="99"/>
                    <w:sz w:val="21"/>
                    <w:szCs w:val="21"/>
                    <w:shd w:val="clear" w:color="auto" w:fill="000000"/>
                  </w:rPr>
                  <w:t>接</w:t>
                </w:r>
              </w:p>
            </w:txbxContent>
          </v:textbox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2"/>
  </w:compat>
  <w:rsids>
    <w:rsidRoot w:val="00000000"/>
    <w:rsid w:val="7F6C7A2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,3,4,5,6,7,8,9,10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592"/>
      <w:outlineLvl w:val="1"/>
    </w:pPr>
    <w:rPr>
      <w:rFonts w:ascii="宋体" w:hAnsi="宋体" w:eastAsia="宋体"/>
      <w:b/>
      <w:bCs/>
      <w:sz w:val="21"/>
      <w:szCs w:val="21"/>
    </w:rPr>
  </w:style>
  <w:style w:type="paragraph" w:styleId="3">
    <w:name w:val="heading 2"/>
    <w:basedOn w:val="1"/>
    <w:next w:val="1"/>
    <w:qFormat/>
    <w:uiPriority w:val="1"/>
    <w:pPr>
      <w:ind w:left="20"/>
      <w:outlineLvl w:val="2"/>
    </w:pPr>
    <w:rPr>
      <w:rFonts w:ascii="宋体" w:hAnsi="宋体" w:eastAsia="宋体"/>
      <w:sz w:val="21"/>
      <w:szCs w:val="21"/>
    </w:rPr>
  </w:style>
  <w:style w:type="paragraph" w:styleId="4">
    <w:name w:val="heading 3"/>
    <w:basedOn w:val="1"/>
    <w:next w:val="1"/>
    <w:qFormat/>
    <w:uiPriority w:val="1"/>
    <w:pPr>
      <w:outlineLvl w:val="3"/>
    </w:pPr>
    <w:rPr>
      <w:rFonts w:ascii="宋体" w:hAnsi="宋体" w:eastAsia="宋体"/>
      <w:b/>
      <w:bCs/>
      <w:sz w:val="20"/>
      <w:szCs w:val="20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592"/>
    </w:pPr>
    <w:rPr>
      <w:rFonts w:ascii="宋体" w:hAnsi="宋体" w:eastAsia="宋体"/>
      <w:sz w:val="18"/>
      <w:szCs w:val="18"/>
    </w:rPr>
  </w:style>
  <w:style w:type="paragraph" w:styleId="6">
    <w:name w:val="toc 1"/>
    <w:basedOn w:val="1"/>
    <w:next w:val="1"/>
    <w:qFormat/>
    <w:uiPriority w:val="1"/>
    <w:pPr>
      <w:ind w:left="-17"/>
    </w:pPr>
    <w:rPr>
      <w:rFonts w:ascii="宋体" w:hAnsi="宋体" w:eastAsia="宋体"/>
      <w:sz w:val="18"/>
      <w:szCs w:val="18"/>
    </w:rPr>
  </w:style>
  <w:style w:type="paragraph" w:styleId="7">
    <w:name w:val="toc 2"/>
    <w:basedOn w:val="1"/>
    <w:next w:val="1"/>
    <w:qFormat/>
    <w:uiPriority w:val="1"/>
    <w:pPr>
      <w:spacing w:before="22"/>
      <w:ind w:left="-17"/>
    </w:pPr>
    <w:rPr>
      <w:rFonts w:ascii="宋体" w:hAnsi="宋体" w:eastAsia="宋体"/>
      <w:b/>
      <w:bCs/>
      <w:i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5" Type="http://schemas.openxmlformats.org/officeDocument/2006/relationships/fontTable" Target="fontTable.xml"/><Relationship Id="rId54" Type="http://schemas.openxmlformats.org/officeDocument/2006/relationships/customXml" Target="../customXml/item1.xml"/><Relationship Id="rId53" Type="http://schemas.openxmlformats.org/officeDocument/2006/relationships/image" Target="media/image32.jpeg"/><Relationship Id="rId52" Type="http://schemas.openxmlformats.org/officeDocument/2006/relationships/image" Target="media/image31.jpeg"/><Relationship Id="rId51" Type="http://schemas.openxmlformats.org/officeDocument/2006/relationships/image" Target="media/image30.jpeg"/><Relationship Id="rId50" Type="http://schemas.openxmlformats.org/officeDocument/2006/relationships/image" Target="media/image29.jpeg"/><Relationship Id="rId5" Type="http://schemas.openxmlformats.org/officeDocument/2006/relationships/header" Target="header1.xml"/><Relationship Id="rId49" Type="http://schemas.openxmlformats.org/officeDocument/2006/relationships/image" Target="media/image28.jpeg"/><Relationship Id="rId48" Type="http://schemas.openxmlformats.org/officeDocument/2006/relationships/image" Target="media/image27.png"/><Relationship Id="rId47" Type="http://schemas.openxmlformats.org/officeDocument/2006/relationships/image" Target="media/image26.png"/><Relationship Id="rId46" Type="http://schemas.openxmlformats.org/officeDocument/2006/relationships/image" Target="media/image25.png"/><Relationship Id="rId45" Type="http://schemas.openxmlformats.org/officeDocument/2006/relationships/image" Target="media/image24.png"/><Relationship Id="rId44" Type="http://schemas.openxmlformats.org/officeDocument/2006/relationships/image" Target="media/image23.png"/><Relationship Id="rId43" Type="http://schemas.openxmlformats.org/officeDocument/2006/relationships/image" Target="media/image22.png"/><Relationship Id="rId42" Type="http://schemas.openxmlformats.org/officeDocument/2006/relationships/image" Target="media/image21.jpeg"/><Relationship Id="rId41" Type="http://schemas.openxmlformats.org/officeDocument/2006/relationships/image" Target="media/image20.png"/><Relationship Id="rId40" Type="http://schemas.openxmlformats.org/officeDocument/2006/relationships/image" Target="media/image19.png"/><Relationship Id="rId4" Type="http://schemas.openxmlformats.org/officeDocument/2006/relationships/endnotes" Target="endnotes.xml"/><Relationship Id="rId39" Type="http://schemas.openxmlformats.org/officeDocument/2006/relationships/image" Target="media/image18.png"/><Relationship Id="rId38" Type="http://schemas.openxmlformats.org/officeDocument/2006/relationships/image" Target="media/image17.png"/><Relationship Id="rId37" Type="http://schemas.openxmlformats.org/officeDocument/2006/relationships/image" Target="media/image16.png"/><Relationship Id="rId36" Type="http://schemas.openxmlformats.org/officeDocument/2006/relationships/image" Target="media/image15.png"/><Relationship Id="rId35" Type="http://schemas.openxmlformats.org/officeDocument/2006/relationships/image" Target="media/image14.png"/><Relationship Id="rId34" Type="http://schemas.openxmlformats.org/officeDocument/2006/relationships/image" Target="media/image13.png"/><Relationship Id="rId33" Type="http://schemas.openxmlformats.org/officeDocument/2006/relationships/image" Target="media/image12.png"/><Relationship Id="rId32" Type="http://schemas.openxmlformats.org/officeDocument/2006/relationships/image" Target="media/image11.png"/><Relationship Id="rId31" Type="http://schemas.openxmlformats.org/officeDocument/2006/relationships/image" Target="media/image10.png"/><Relationship Id="rId30" Type="http://schemas.openxmlformats.org/officeDocument/2006/relationships/image" Target="media/image9.png"/><Relationship Id="rId3" Type="http://schemas.openxmlformats.org/officeDocument/2006/relationships/footnotes" Target="footnotes.xml"/><Relationship Id="rId29" Type="http://schemas.openxmlformats.org/officeDocument/2006/relationships/image" Target="media/image8.png"/><Relationship Id="rId28" Type="http://schemas.openxmlformats.org/officeDocument/2006/relationships/image" Target="media/image7.png"/><Relationship Id="rId27" Type="http://schemas.openxmlformats.org/officeDocument/2006/relationships/image" Target="media/image6.png"/><Relationship Id="rId26" Type="http://schemas.openxmlformats.org/officeDocument/2006/relationships/image" Target="media/image5.jpeg"/><Relationship Id="rId25" Type="http://schemas.openxmlformats.org/officeDocument/2006/relationships/image" Target="media/image4.jpeg"/><Relationship Id="rId24" Type="http://schemas.openxmlformats.org/officeDocument/2006/relationships/image" Target="media/image3.jpeg"/><Relationship Id="rId23" Type="http://schemas.openxmlformats.org/officeDocument/2006/relationships/image" Target="media/image2.jpeg"/><Relationship Id="rId22" Type="http://schemas.openxmlformats.org/officeDocument/2006/relationships/image" Target="media/image1.png"/><Relationship Id="rId21" Type="http://schemas.openxmlformats.org/officeDocument/2006/relationships/theme" Target="theme/theme1.xml"/><Relationship Id="rId20" Type="http://schemas.openxmlformats.org/officeDocument/2006/relationships/header" Target="header16.xml"/><Relationship Id="rId2" Type="http://schemas.openxmlformats.org/officeDocument/2006/relationships/settings" Target="settings.xml"/><Relationship Id="rId19" Type="http://schemas.openxmlformats.org/officeDocument/2006/relationships/header" Target="header15.xml"/><Relationship Id="rId18" Type="http://schemas.openxmlformats.org/officeDocument/2006/relationships/header" Target="header14.xml"/><Relationship Id="rId17" Type="http://schemas.openxmlformats.org/officeDocument/2006/relationships/header" Target="header13.xml"/><Relationship Id="rId16" Type="http://schemas.openxmlformats.org/officeDocument/2006/relationships/header" Target="header12.xml"/><Relationship Id="rId15" Type="http://schemas.openxmlformats.org/officeDocument/2006/relationships/header" Target="header11.xml"/><Relationship Id="rId14" Type="http://schemas.openxmlformats.org/officeDocument/2006/relationships/header" Target="header10.xml"/><Relationship Id="rId13" Type="http://schemas.openxmlformats.org/officeDocument/2006/relationships/header" Target="header9.xml"/><Relationship Id="rId12" Type="http://schemas.openxmlformats.org/officeDocument/2006/relationships/header" Target="header8.xml"/><Relationship Id="rId11" Type="http://schemas.openxmlformats.org/officeDocument/2006/relationships/header" Target="header7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2"/>
    <customShpInfo spid="_x0000_s2051"/>
    <customShpInfo spid="_x0000_s2054"/>
    <customShpInfo spid="_x0000_s2053"/>
    <customShpInfo spid="_x0000_s2056"/>
    <customShpInfo spid="_x0000_s2055"/>
    <customShpInfo spid="_x0000_s2058"/>
    <customShpInfo spid="_x0000_s2057"/>
    <customShpInfo spid="_x0000_s2060"/>
    <customShpInfo spid="_x0000_s2059"/>
    <customShpInfo spid="_x0000_s2062"/>
    <customShpInfo spid="_x0000_s2061"/>
    <customShpInfo spid="_x0000_s2064"/>
    <customShpInfo spid="_x0000_s2063"/>
    <customShpInfo spid="_x0000_s2050"/>
    <customShpInfo spid="_x0000_s2065"/>
    <customShpInfo spid="_x0000_s2066"/>
    <customShpInfo spid="_x0000_s2069"/>
    <customShpInfo spid="_x0000_s2068"/>
    <customShpInfo spid="_x0000_s2071"/>
    <customShpInfo spid="_x0000_s2070"/>
    <customShpInfo spid="_x0000_s2073"/>
    <customShpInfo spid="_x0000_s2072"/>
    <customShpInfo spid="_x0000_s2075"/>
    <customShpInfo spid="_x0000_s2074"/>
    <customShpInfo spid="_x0000_s2077"/>
    <customShpInfo spid="_x0000_s2076"/>
    <customShpInfo spid="_x0000_s2079"/>
    <customShpInfo spid="_x0000_s2078"/>
    <customShpInfo spid="_x0000_s2081"/>
    <customShpInfo spid="_x0000_s2080"/>
    <customShpInfo spid="_x0000_s2067"/>
    <customShpInfo spid="_x0000_s2082"/>
    <customShpInfo spid="_x0000_s2083"/>
    <customShpInfo spid="_x0000_s2086"/>
    <customShpInfo spid="_x0000_s2085"/>
    <customShpInfo spid="_x0000_s2088"/>
    <customShpInfo spid="_x0000_s2087"/>
    <customShpInfo spid="_x0000_s2090"/>
    <customShpInfo spid="_x0000_s2089"/>
    <customShpInfo spid="_x0000_s2092"/>
    <customShpInfo spid="_x0000_s2091"/>
    <customShpInfo spid="_x0000_s2094"/>
    <customShpInfo spid="_x0000_s2093"/>
    <customShpInfo spid="_x0000_s2096"/>
    <customShpInfo spid="_x0000_s2095"/>
    <customShpInfo spid="_x0000_s2098"/>
    <customShpInfo spid="_x0000_s2097"/>
    <customShpInfo spid="_x0000_s2084"/>
    <customShpInfo spid="_x0000_s2099"/>
    <customShpInfo spid="_x0000_s2100"/>
    <customShpInfo spid="_x0000_s2101"/>
    <customShpInfo spid="_x0000_s2104"/>
    <customShpInfo spid="_x0000_s2103"/>
    <customShpInfo spid="_x0000_s2106"/>
    <customShpInfo spid="_x0000_s2105"/>
    <customShpInfo spid="_x0000_s2108"/>
    <customShpInfo spid="_x0000_s2107"/>
    <customShpInfo spid="_x0000_s2110"/>
    <customShpInfo spid="_x0000_s2109"/>
    <customShpInfo spid="_x0000_s2112"/>
    <customShpInfo spid="_x0000_s2111"/>
    <customShpInfo spid="_x0000_s2114"/>
    <customShpInfo spid="_x0000_s2113"/>
    <customShpInfo spid="_x0000_s2116"/>
    <customShpInfo spid="_x0000_s2115"/>
    <customShpInfo spid="_x0000_s2102"/>
    <customShpInfo spid="_x0000_s2117"/>
    <customShpInfo spid="_x0000_s2118"/>
    <customShpInfo spid="_x0000_s2121"/>
    <customShpInfo spid="_x0000_s2120"/>
    <customShpInfo spid="_x0000_s2123"/>
    <customShpInfo spid="_x0000_s2122"/>
    <customShpInfo spid="_x0000_s2125"/>
    <customShpInfo spid="_x0000_s2124"/>
    <customShpInfo spid="_x0000_s2127"/>
    <customShpInfo spid="_x0000_s2126"/>
    <customShpInfo spid="_x0000_s2129"/>
    <customShpInfo spid="_x0000_s2128"/>
    <customShpInfo spid="_x0000_s2131"/>
    <customShpInfo spid="_x0000_s2130"/>
    <customShpInfo spid="_x0000_s2133"/>
    <customShpInfo spid="_x0000_s2132"/>
    <customShpInfo spid="_x0000_s2119"/>
    <customShpInfo spid="_x0000_s2134"/>
    <customShpInfo spid="_x0000_s2135"/>
    <customShpInfo spid="_x0000_s2136"/>
    <customShpInfo spid="_x0000_s2139"/>
    <customShpInfo spid="_x0000_s2138"/>
    <customShpInfo spid="_x0000_s2141"/>
    <customShpInfo spid="_x0000_s2140"/>
    <customShpInfo spid="_x0000_s2143"/>
    <customShpInfo spid="_x0000_s2142"/>
    <customShpInfo spid="_x0000_s2145"/>
    <customShpInfo spid="_x0000_s2144"/>
    <customShpInfo spid="_x0000_s2147"/>
    <customShpInfo spid="_x0000_s2146"/>
    <customShpInfo spid="_x0000_s2149"/>
    <customShpInfo spid="_x0000_s2148"/>
    <customShpInfo spid="_x0000_s2151"/>
    <customShpInfo spid="_x0000_s2150"/>
    <customShpInfo spid="_x0000_s2137"/>
    <customShpInfo spid="_x0000_s2152"/>
    <customShpInfo spid="_x0000_s2153"/>
    <customShpInfo spid="_x0000_s2154"/>
    <customShpInfo spid="_x0000_s2157"/>
    <customShpInfo spid="_x0000_s2156"/>
    <customShpInfo spid="_x0000_s2159"/>
    <customShpInfo spid="_x0000_s2158"/>
    <customShpInfo spid="_x0000_s2161"/>
    <customShpInfo spid="_x0000_s2160"/>
    <customShpInfo spid="_x0000_s2163"/>
    <customShpInfo spid="_x0000_s2162"/>
    <customShpInfo spid="_x0000_s2165"/>
    <customShpInfo spid="_x0000_s2164"/>
    <customShpInfo spid="_x0000_s2167"/>
    <customShpInfo spid="_x0000_s2166"/>
    <customShpInfo spid="_x0000_s2169"/>
    <customShpInfo spid="_x0000_s2168"/>
    <customShpInfo spid="_x0000_s2155"/>
    <customShpInfo spid="_x0000_s2170"/>
    <customShpInfo spid="_x0000_s2171"/>
    <customShpInfo spid="_x0000_s2174"/>
    <customShpInfo spid="_x0000_s2173"/>
    <customShpInfo spid="_x0000_s2176"/>
    <customShpInfo spid="_x0000_s2175"/>
    <customShpInfo spid="_x0000_s2178"/>
    <customShpInfo spid="_x0000_s2177"/>
    <customShpInfo spid="_x0000_s2180"/>
    <customShpInfo spid="_x0000_s2179"/>
    <customShpInfo spid="_x0000_s2182"/>
    <customShpInfo spid="_x0000_s2181"/>
    <customShpInfo spid="_x0000_s2184"/>
    <customShpInfo spid="_x0000_s2183"/>
    <customShpInfo spid="_x0000_s2186"/>
    <customShpInfo spid="_x0000_s2185"/>
    <customShpInfo spid="_x0000_s2172"/>
    <customShpInfo spid="_x0000_s2187"/>
    <customShpInfo spid="_x0000_s2188"/>
    <customShpInfo spid="_x0000_s2191"/>
    <customShpInfo spid="_x0000_s2190"/>
    <customShpInfo spid="_x0000_s2193"/>
    <customShpInfo spid="_x0000_s2192"/>
    <customShpInfo spid="_x0000_s2195"/>
    <customShpInfo spid="_x0000_s2194"/>
    <customShpInfo spid="_x0000_s2197"/>
    <customShpInfo spid="_x0000_s2196"/>
    <customShpInfo spid="_x0000_s2199"/>
    <customShpInfo spid="_x0000_s2198"/>
    <customShpInfo spid="_x0000_s2201"/>
    <customShpInfo spid="_x0000_s2200"/>
    <customShpInfo spid="_x0000_s2203"/>
    <customShpInfo spid="_x0000_s2202"/>
    <customShpInfo spid="_x0000_s2189"/>
    <customShpInfo spid="_x0000_s2204"/>
    <customShpInfo spid="_x0000_s2205"/>
    <customShpInfo spid="_x0000_s2208"/>
    <customShpInfo spid="_x0000_s2207"/>
    <customShpInfo spid="_x0000_s2210"/>
    <customShpInfo spid="_x0000_s2209"/>
    <customShpInfo spid="_x0000_s2212"/>
    <customShpInfo spid="_x0000_s2211"/>
    <customShpInfo spid="_x0000_s2214"/>
    <customShpInfo spid="_x0000_s2213"/>
    <customShpInfo spid="_x0000_s2216"/>
    <customShpInfo spid="_x0000_s2215"/>
    <customShpInfo spid="_x0000_s2218"/>
    <customShpInfo spid="_x0000_s2217"/>
    <customShpInfo spid="_x0000_s2220"/>
    <customShpInfo spid="_x0000_s2219"/>
    <customShpInfo spid="_x0000_s2206"/>
    <customShpInfo spid="_x0000_s2221"/>
    <customShpInfo spid="_x0000_s2222"/>
    <customShpInfo spid="_x0000_s2223"/>
    <customShpInfo spid="_x0000_s2226"/>
    <customShpInfo spid="_x0000_s2225"/>
    <customShpInfo spid="_x0000_s2228"/>
    <customShpInfo spid="_x0000_s2227"/>
    <customShpInfo spid="_x0000_s2230"/>
    <customShpInfo spid="_x0000_s2229"/>
    <customShpInfo spid="_x0000_s2232"/>
    <customShpInfo spid="_x0000_s2231"/>
    <customShpInfo spid="_x0000_s2234"/>
    <customShpInfo spid="_x0000_s2233"/>
    <customShpInfo spid="_x0000_s2236"/>
    <customShpInfo spid="_x0000_s2235"/>
    <customShpInfo spid="_x0000_s2238"/>
    <customShpInfo spid="_x0000_s2237"/>
    <customShpInfo spid="_x0000_s2224"/>
    <customShpInfo spid="_x0000_s2239"/>
    <customShpInfo spid="_x0000_s2240"/>
    <customShpInfo spid="_x0000_s1028"/>
    <customShpInfo spid="_x0000_s1027"/>
    <customShpInfo spid="_x0000_s1030"/>
    <customShpInfo spid="_x0000_s1029"/>
    <customShpInfo spid="_x0000_s1032"/>
    <customShpInfo spid="_x0000_s1031"/>
    <customShpInfo spid="_x0000_s1034"/>
    <customShpInfo spid="_x0000_s1033"/>
    <customShpInfo spid="_x0000_s1036"/>
    <customShpInfo spid="_x0000_s1035"/>
    <customShpInfo spid="_x0000_s1038"/>
    <customShpInfo spid="_x0000_s1037"/>
    <customShpInfo spid="_x0000_s1040"/>
    <customShpInfo spid="_x0000_s1039"/>
    <customShpInfo spid="_x0000_s1042"/>
    <customShpInfo spid="_x0000_s1041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43"/>
    <customShpInfo spid="_x0000_s1026"/>
    <customShpInfo spid="_x0000_s1058"/>
    <customShpInfo spid="_x0000_s1059"/>
    <customShpInfo spid="_x0000_s1057"/>
    <customShpInfo spid="_x0000_s1061"/>
    <customShpInfo spid="_x0000_s1060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62"/>
    <customShpInfo spid="_x0000_s1056"/>
    <customShpInfo spid="_x0000_s1073"/>
    <customShpInfo spid="_x0000_s1074"/>
    <customShpInfo spid="_x0000_s1072"/>
    <customShpInfo spid="_x0000_s1076"/>
    <customShpInfo spid="_x0000_s1075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77"/>
    <customShpInfo spid="_x0000_s1071"/>
    <customShpInfo spid="_x0000_s1088"/>
    <customShpInfo spid="_x0000_s1090"/>
    <customShpInfo spid="_x0000_s1089"/>
    <customShpInfo spid="_x0000_s1087"/>
    <customShpInfo spid="_x0000_s1093"/>
    <customShpInfo spid="_x0000_s1094"/>
    <customShpInfo spid="_x0000_s1095"/>
    <customShpInfo spid="_x0000_s1092"/>
    <customShpInfo spid="_x0000_s1097"/>
    <customShpInfo spid="_x0000_s1096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098"/>
    <customShpInfo spid="_x0000_s1108"/>
    <customShpInfo spid="_x0000_s1107"/>
    <customShpInfo spid="_x0000_s1110"/>
    <customShpInfo spid="_x0000_s1111"/>
    <customShpInfo spid="_x0000_s1112"/>
    <customShpInfo spid="_x0000_s1109"/>
    <customShpInfo spid="_x0000_s1091"/>
    <customShpInfo spid="_x0000_s1115"/>
    <customShpInfo spid="_x0000_s1116"/>
    <customShpInfo spid="_x0000_s1114"/>
    <customShpInfo spid="_x0000_s1118"/>
    <customShpInfo spid="_x0000_s1117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19"/>
    <customShpInfo spid="_x0000_s1113"/>
    <customShpInfo spid="_x0000_s1131"/>
    <customShpInfo spid="_x0000_s1130"/>
    <customShpInfo spid="_x0000_s1133"/>
    <customShpInfo spid="_x0000_s1132"/>
    <customShpInfo spid="_x0000_s1135"/>
    <customShpInfo spid="_x0000_s1134"/>
    <customShpInfo spid="_x0000_s1137"/>
    <customShpInfo spid="_x0000_s1136"/>
    <customShpInfo spid="_x0000_s1139"/>
    <customShpInfo spid="_x0000_s1138"/>
    <customShpInfo spid="_x0000_s1141"/>
    <customShpInfo spid="_x0000_s1140"/>
    <customShpInfo spid="_x0000_s1143"/>
    <customShpInfo spid="_x0000_s1142"/>
    <customShpInfo spid="_x0000_s1145"/>
    <customShpInfo spid="_x0000_s1144"/>
    <customShpInfo spid="_x0000_s1147"/>
    <customShpInfo spid="_x0000_s1146"/>
    <customShpInfo spid="_x0000_s1149"/>
    <customShpInfo spid="_x0000_s1148"/>
    <customShpInfo spid="_x0000_s1151"/>
    <customShpInfo spid="_x0000_s1150"/>
    <customShpInfo spid="_x0000_s1153"/>
    <customShpInfo spid="_x0000_s1152"/>
    <customShpInfo spid="_x0000_s1155"/>
    <customShpInfo spid="_x0000_s1154"/>
    <customShpInfo spid="_x0000_s1157"/>
    <customShpInfo spid="_x0000_s1156"/>
    <customShpInfo spid="_x0000_s1159"/>
    <customShpInfo spid="_x0000_s1158"/>
    <customShpInfo spid="_x0000_s1161"/>
    <customShpInfo spid="_x0000_s1160"/>
    <customShpInfo spid="_x0000_s1163"/>
    <customShpInfo spid="_x0000_s1162"/>
    <customShpInfo spid="_x0000_s1165"/>
    <customShpInfo spid="_x0000_s1164"/>
    <customShpInfo spid="_x0000_s1167"/>
    <customShpInfo spid="_x0000_s1166"/>
    <customShpInfo spid="_x0000_s1169"/>
    <customShpInfo spid="_x0000_s1168"/>
    <customShpInfo spid="_x0000_s1171"/>
    <customShpInfo spid="_x0000_s1170"/>
    <customShpInfo spid="_x0000_s1173"/>
    <customShpInfo spid="_x0000_s1172"/>
    <customShpInfo spid="_x0000_s1175"/>
    <customShpInfo spid="_x0000_s1174"/>
    <customShpInfo spid="_x0000_s1177"/>
    <customShpInfo spid="_x0000_s1176"/>
    <customShpInfo spid="_x0000_s1129"/>
    <customShpInfo spid="_x0000_s1180"/>
    <customShpInfo spid="_x0000_s1181"/>
    <customShpInfo spid="_x0000_s1179"/>
    <customShpInfo spid="_x0000_s1183"/>
    <customShpInfo spid="_x0000_s1182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84"/>
    <customShpInfo spid="_x0000_s1178"/>
    <customShpInfo spid="_x0000_s1198"/>
    <customShpInfo spid="_x0000_s1199"/>
    <customShpInfo spid="_x0000_s1197"/>
    <customShpInfo spid="_x0000_s1201"/>
    <customShpInfo spid="_x0000_s1200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02"/>
    <customShpInfo spid="_x0000_s1196"/>
    <customShpInfo spid="_x0000_s1212"/>
    <customShpInfo spid="_x0000_s1213"/>
    <customShpInfo spid="_x0000_s1214"/>
    <customShpInfo spid="_x0000_s1215"/>
    <customShpInfo spid="_x0000_s1216"/>
    <customShpInfo spid="_x0000_s1219"/>
    <customShpInfo spid="_x0000_s1218"/>
    <customShpInfo spid="_x0000_s1221"/>
    <customShpInfo spid="_x0000_s1220"/>
    <customShpInfo spid="_x0000_s1223"/>
    <customShpInfo spid="_x0000_s1222"/>
    <customShpInfo spid="_x0000_s1225"/>
    <customShpInfo spid="_x0000_s1224"/>
    <customShpInfo spid="_x0000_s1227"/>
    <customShpInfo spid="_x0000_s1226"/>
    <customShpInfo spid="_x0000_s1229"/>
    <customShpInfo spid="_x0000_s1228"/>
    <customShpInfo spid="_x0000_s1231"/>
    <customShpInfo spid="_x0000_s1232"/>
    <customShpInfo spid="_x0000_s1230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33"/>
    <customShpInfo spid="_x0000_s1243"/>
    <customShpInfo spid="_x0000_s1244"/>
    <customShpInfo spid="_x0000_s1242"/>
    <customShpInfo spid="_x0000_s1246"/>
    <customShpInfo spid="_x0000_s1245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47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56"/>
    <customShpInfo spid="_x0000_s1267"/>
    <customShpInfo spid="_x0000_s1266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68"/>
    <customShpInfo spid="_x0000_s1278"/>
    <customShpInfo spid="_x0000_s1277"/>
    <customShpInfo spid="_x0000_s1280"/>
    <customShpInfo spid="_x0000_s1279"/>
    <customShpInfo spid="_x0000_s1282"/>
    <customShpInfo spid="_x0000_s1283"/>
    <customShpInfo spid="_x0000_s1284"/>
    <customShpInfo spid="_x0000_s1281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85"/>
    <customShpInfo spid="_x0000_s1295"/>
    <customShpInfo spid="_x0000_s1294"/>
    <customShpInfo spid="_x0000_s1297"/>
    <customShpInfo spid="_x0000_s1298"/>
    <customShpInfo spid="_x0000_s1296"/>
    <customShpInfo spid="_x0000_s1300"/>
    <customShpInfo spid="_x0000_s1299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01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12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23"/>
    <customShpInfo spid="_x0000_s1333"/>
    <customShpInfo spid="_x0000_s1332"/>
    <customShpInfo spid="_x0000_s1335"/>
    <customShpInfo spid="_x0000_s1334"/>
    <customShpInfo spid="_x0000_s1337"/>
    <customShpInfo spid="_x0000_s1338"/>
    <customShpInfo spid="_x0000_s1339"/>
    <customShpInfo spid="_x0000_s1336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40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5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61"/>
    <customShpInfo spid="_x0000_s1371"/>
    <customShpInfo spid="_x0000_s1370"/>
    <customShpInfo spid="_x0000_s1373"/>
    <customShpInfo spid="_x0000_s1372"/>
    <customShpInfo spid="_x0000_s1375"/>
    <customShpInfo spid="_x0000_s1374"/>
    <customShpInfo spid="_x0000_s1377"/>
    <customShpInfo spid="_x0000_s1376"/>
    <customShpInfo spid="_x0000_s1379"/>
    <customShpInfo spid="_x0000_s1378"/>
    <customShpInfo spid="_x0000_s1381"/>
    <customShpInfo spid="_x0000_s1380"/>
    <customShpInfo spid="_x0000_s1383"/>
    <customShpInfo spid="_x0000_s1382"/>
    <customShpInfo spid="_x0000_s1385"/>
    <customShpInfo spid="_x0000_s1384"/>
    <customShpInfo spid="_x0000_s1387"/>
    <customShpInfo spid="_x0000_s1386"/>
    <customShpInfo spid="_x0000_s1389"/>
    <customShpInfo spid="_x0000_s1388"/>
    <customShpInfo spid="_x0000_s1391"/>
    <customShpInfo spid="_x0000_s1390"/>
    <customShpInfo spid="_x0000_s1393"/>
    <customShpInfo spid="_x0000_s1392"/>
    <customShpInfo spid="_x0000_s1395"/>
    <customShpInfo spid="_x0000_s1394"/>
    <customShpInfo spid="_x0000_s1397"/>
    <customShpInfo spid="_x0000_s1396"/>
    <customShpInfo spid="_x0000_s1399"/>
    <customShpInfo spid="_x0000_s1398"/>
    <customShpInfo spid="_x0000_s1401"/>
    <customShpInfo spid="_x0000_s1400"/>
    <customShpInfo spid="_x0000_s1403"/>
    <customShpInfo spid="_x0000_s1402"/>
    <customShpInfo spid="_x0000_s1405"/>
    <customShpInfo spid="_x0000_s1404"/>
    <customShpInfo spid="_x0000_s1407"/>
    <customShpInfo spid="_x0000_s1406"/>
    <customShpInfo spid="_x0000_s1409"/>
    <customShpInfo spid="_x0000_s1408"/>
    <customShpInfo spid="_x0000_s1411"/>
    <customShpInfo spid="_x0000_s1410"/>
    <customShpInfo spid="_x0000_s1413"/>
    <customShpInfo spid="_x0000_s1412"/>
    <customShpInfo spid="_x0000_s1415"/>
    <customShpInfo spid="_x0000_s1414"/>
    <customShpInfo spid="_x0000_s1417"/>
    <customShpInfo spid="_x0000_s1416"/>
    <customShpInfo spid="_x0000_s1419"/>
    <customShpInfo spid="_x0000_s1418"/>
    <customShpInfo spid="_x0000_s1421"/>
    <customShpInfo spid="_x0000_s1420"/>
    <customShpInfo spid="_x0000_s1423"/>
    <customShpInfo spid="_x0000_s1422"/>
    <customShpInfo spid="_x0000_s1425"/>
    <customShpInfo spid="_x0000_s1424"/>
    <customShpInfo spid="_x0000_s1427"/>
    <customShpInfo spid="_x0000_s1426"/>
    <customShpInfo spid="_x0000_s1429"/>
    <customShpInfo spid="_x0000_s1428"/>
    <customShpInfo spid="_x0000_s1431"/>
    <customShpInfo spid="_x0000_s1430"/>
    <customShpInfo spid="_x0000_s1433"/>
    <customShpInfo spid="_x0000_s1432"/>
    <customShpInfo spid="_x0000_s1435"/>
    <customShpInfo spid="_x0000_s1434"/>
    <customShpInfo spid="_x0000_s1437"/>
    <customShpInfo spid="_x0000_s1436"/>
    <customShpInfo spid="_x0000_s1439"/>
    <customShpInfo spid="_x0000_s1438"/>
    <customShpInfo spid="_x0000_s1441"/>
    <customShpInfo spid="_x0000_s1440"/>
    <customShpInfo spid="_x0000_s1443"/>
    <customShpInfo spid="_x0000_s1442"/>
    <customShpInfo spid="_x0000_s1445"/>
    <customShpInfo spid="_x0000_s1444"/>
    <customShpInfo spid="_x0000_s1447"/>
    <customShpInfo spid="_x0000_s1446"/>
    <customShpInfo spid="_x0000_s1449"/>
    <customShpInfo spid="_x0000_s1448"/>
    <customShpInfo spid="_x0000_s1451"/>
    <customShpInfo spid="_x0000_s1450"/>
    <customShpInfo spid="_x0000_s1453"/>
    <customShpInfo spid="_x0000_s1452"/>
    <customShpInfo spid="_x0000_s1455"/>
    <customShpInfo spid="_x0000_s1454"/>
    <customShpInfo spid="_x0000_s1457"/>
    <customShpInfo spid="_x0000_s1456"/>
    <customShpInfo spid="_x0000_s1459"/>
    <customShpInfo spid="_x0000_s1458"/>
    <customShpInfo spid="_x0000_s1461"/>
    <customShpInfo spid="_x0000_s1460"/>
    <customShpInfo spid="_x0000_s1463"/>
    <customShpInfo spid="_x0000_s1462"/>
    <customShpInfo spid="_x0000_s1465"/>
    <customShpInfo spid="_x0000_s1464"/>
    <customShpInfo spid="_x0000_s1467"/>
    <customShpInfo spid="_x0000_s1466"/>
    <customShpInfo spid="_x0000_s1469"/>
    <customShpInfo spid="_x0000_s1468"/>
    <customShpInfo spid="_x0000_s1471"/>
    <customShpInfo spid="_x0000_s1470"/>
    <customShpInfo spid="_x0000_s1473"/>
    <customShpInfo spid="_x0000_s1472"/>
    <customShpInfo spid="_x0000_s1475"/>
    <customShpInfo spid="_x0000_s1474"/>
    <customShpInfo spid="_x0000_s1477"/>
    <customShpInfo spid="_x0000_s1476"/>
    <customShpInfo spid="_x0000_s1479"/>
    <customShpInfo spid="_x0000_s1478"/>
    <customShpInfo spid="_x0000_s1481"/>
    <customShpInfo spid="_x0000_s1480"/>
    <customShpInfo spid="_x0000_s1483"/>
    <customShpInfo spid="_x0000_s1482"/>
    <customShpInfo spid="_x0000_s1485"/>
    <customShpInfo spid="_x0000_s1484"/>
    <customShpInfo spid="_x0000_s1487"/>
    <customShpInfo spid="_x0000_s1486"/>
    <customShpInfo spid="_x0000_s1489"/>
    <customShpInfo spid="_x0000_s1488"/>
    <customShpInfo spid="_x0000_s1491"/>
    <customShpInfo spid="_x0000_s1490"/>
    <customShpInfo spid="_x0000_s1493"/>
    <customShpInfo spid="_x0000_s1492"/>
    <customShpInfo spid="_x0000_s1495"/>
    <customShpInfo spid="_x0000_s1494"/>
    <customShpInfo spid="_x0000_s1497"/>
    <customShpInfo spid="_x0000_s1496"/>
    <customShpInfo spid="_x0000_s1499"/>
    <customShpInfo spid="_x0000_s1498"/>
    <customShpInfo spid="_x0000_s1501"/>
    <customShpInfo spid="_x0000_s1500"/>
    <customShpInfo spid="_x0000_s1503"/>
    <customShpInfo spid="_x0000_s1502"/>
    <customShpInfo spid="_x0000_s1505"/>
    <customShpInfo spid="_x0000_s1504"/>
    <customShpInfo spid="_x0000_s1507"/>
    <customShpInfo spid="_x0000_s1506"/>
    <customShpInfo spid="_x0000_s1509"/>
    <customShpInfo spid="_x0000_s1508"/>
    <customShpInfo spid="_x0000_s1511"/>
    <customShpInfo spid="_x0000_s1510"/>
    <customShpInfo spid="_x0000_s1513"/>
    <customShpInfo spid="_x0000_s1512"/>
    <customShpInfo spid="_x0000_s1515"/>
    <customShpInfo spid="_x0000_s1514"/>
    <customShpInfo spid="_x0000_s1517"/>
    <customShpInfo spid="_x0000_s1516"/>
    <customShpInfo spid="_x0000_s1519"/>
    <customShpInfo spid="_x0000_s1518"/>
    <customShpInfo spid="_x0000_s1521"/>
    <customShpInfo spid="_x0000_s1520"/>
    <customShpInfo spid="_x0000_s1523"/>
    <customShpInfo spid="_x0000_s1522"/>
    <customShpInfo spid="_x0000_s1525"/>
    <customShpInfo spid="_x0000_s1524"/>
    <customShpInfo spid="_x0000_s1527"/>
    <customShpInfo spid="_x0000_s1526"/>
    <customShpInfo spid="_x0000_s1529"/>
    <customShpInfo spid="_x0000_s1528"/>
    <customShpInfo spid="_x0000_s1531"/>
    <customShpInfo spid="_x0000_s1530"/>
    <customShpInfo spid="_x0000_s1533"/>
    <customShpInfo spid="_x0000_s1532"/>
    <customShpInfo spid="_x0000_s1535"/>
    <customShpInfo spid="_x0000_s1534"/>
    <customShpInfo spid="_x0000_s1537"/>
    <customShpInfo spid="_x0000_s1536"/>
    <customShpInfo spid="_x0000_s1539"/>
    <customShpInfo spid="_x0000_s1538"/>
    <customShpInfo spid="_x0000_s1541"/>
    <customShpInfo spid="_x0000_s1540"/>
    <customShpInfo spid="_x0000_s1543"/>
    <customShpInfo spid="_x0000_s1542"/>
    <customShpInfo spid="_x0000_s1545"/>
    <customShpInfo spid="_x0000_s1544"/>
    <customShpInfo spid="_x0000_s1547"/>
    <customShpInfo spid="_x0000_s1546"/>
    <customShpInfo spid="_x0000_s1549"/>
    <customShpInfo spid="_x0000_s1548"/>
    <customShpInfo spid="_x0000_s1551"/>
    <customShpInfo spid="_x0000_s1550"/>
    <customShpInfo spid="_x0000_s1553"/>
    <customShpInfo spid="_x0000_s1552"/>
    <customShpInfo spid="_x0000_s1555"/>
    <customShpInfo spid="_x0000_s1554"/>
    <customShpInfo spid="_x0000_s1557"/>
    <customShpInfo spid="_x0000_s1556"/>
    <customShpInfo spid="_x0000_s1559"/>
    <customShpInfo spid="_x0000_s1558"/>
    <customShpInfo spid="_x0000_s1561"/>
    <customShpInfo spid="_x0000_s1560"/>
    <customShpInfo spid="_x0000_s1563"/>
    <customShpInfo spid="_x0000_s1562"/>
    <customShpInfo spid="_x0000_s1565"/>
    <customShpInfo spid="_x0000_s1564"/>
    <customShpInfo spid="_x0000_s1567"/>
    <customShpInfo spid="_x0000_s1566"/>
    <customShpInfo spid="_x0000_s1569"/>
    <customShpInfo spid="_x0000_s1568"/>
    <customShpInfo spid="_x0000_s1571"/>
    <customShpInfo spid="_x0000_s1570"/>
    <customShpInfo spid="_x0000_s1573"/>
    <customShpInfo spid="_x0000_s1572"/>
    <customShpInfo spid="_x0000_s1575"/>
    <customShpInfo spid="_x0000_s1574"/>
    <customShpInfo spid="_x0000_s1577"/>
    <customShpInfo spid="_x0000_s1576"/>
    <customShpInfo spid="_x0000_s1579"/>
    <customShpInfo spid="_x0000_s1578"/>
    <customShpInfo spid="_x0000_s1581"/>
    <customShpInfo spid="_x0000_s1580"/>
    <customShpInfo spid="_x0000_s1583"/>
    <customShpInfo spid="_x0000_s1582"/>
    <customShpInfo spid="_x0000_s1585"/>
    <customShpInfo spid="_x0000_s1584"/>
    <customShpInfo spid="_x0000_s1587"/>
    <customShpInfo spid="_x0000_s1586"/>
    <customShpInfo spid="_x0000_s1589"/>
    <customShpInfo spid="_x0000_s1588"/>
    <customShpInfo spid="_x0000_s1591"/>
    <customShpInfo spid="_x0000_s1590"/>
    <customShpInfo spid="_x0000_s1593"/>
    <customShpInfo spid="_x0000_s1592"/>
    <customShpInfo spid="_x0000_s1595"/>
    <customShpInfo spid="_x0000_s1594"/>
    <customShpInfo spid="_x0000_s1597"/>
    <customShpInfo spid="_x0000_s1596"/>
    <customShpInfo spid="_x0000_s1599"/>
    <customShpInfo spid="_x0000_s1598"/>
    <customShpInfo spid="_x0000_s1601"/>
    <customShpInfo spid="_x0000_s1600"/>
    <customShpInfo spid="_x0000_s1603"/>
    <customShpInfo spid="_x0000_s1602"/>
    <customShpInfo spid="_x0000_s1605"/>
    <customShpInfo spid="_x0000_s1604"/>
    <customShpInfo spid="_x0000_s1607"/>
    <customShpInfo spid="_x0000_s1606"/>
    <customShpInfo spid="_x0000_s1609"/>
    <customShpInfo spid="_x0000_s1608"/>
    <customShpInfo spid="_x0000_s1611"/>
    <customShpInfo spid="_x0000_s1610"/>
    <customShpInfo spid="_x0000_s1613"/>
    <customShpInfo spid="_x0000_s1612"/>
    <customShpInfo spid="_x0000_s1615"/>
    <customShpInfo spid="_x0000_s1614"/>
    <customShpInfo spid="_x0000_s1617"/>
    <customShpInfo spid="_x0000_s1616"/>
    <customShpInfo spid="_x0000_s1619"/>
    <customShpInfo spid="_x0000_s1618"/>
    <customShpInfo spid="_x0000_s1621"/>
    <customShpInfo spid="_x0000_s1620"/>
    <customShpInfo spid="_x0000_s1623"/>
    <customShpInfo spid="_x0000_s1622"/>
    <customShpInfo spid="_x0000_s1625"/>
    <customShpInfo spid="_x0000_s1624"/>
    <customShpInfo spid="_x0000_s1627"/>
    <customShpInfo spid="_x0000_s1626"/>
    <customShpInfo spid="_x0000_s1629"/>
    <customShpInfo spid="_x0000_s1628"/>
    <customShpInfo spid="_x0000_s1631"/>
    <customShpInfo spid="_x0000_s1630"/>
    <customShpInfo spid="_x0000_s1633"/>
    <customShpInfo spid="_x0000_s1632"/>
    <customShpInfo spid="_x0000_s1635"/>
    <customShpInfo spid="_x0000_s1634"/>
    <customShpInfo spid="_x0000_s1637"/>
    <customShpInfo spid="_x0000_s1636"/>
    <customShpInfo spid="_x0000_s1639"/>
    <customShpInfo spid="_x0000_s1638"/>
    <customShpInfo spid="_x0000_s1641"/>
    <customShpInfo spid="_x0000_s1640"/>
    <customShpInfo spid="_x0000_s1643"/>
    <customShpInfo spid="_x0000_s1642"/>
    <customShpInfo spid="_x0000_s1645"/>
    <customShpInfo spid="_x0000_s1644"/>
    <customShpInfo spid="_x0000_s1647"/>
    <customShpInfo spid="_x0000_s1646"/>
    <customShpInfo spid="_x0000_s1649"/>
    <customShpInfo spid="_x0000_s1648"/>
    <customShpInfo spid="_x0000_s1651"/>
    <customShpInfo spid="_x0000_s1650"/>
    <customShpInfo spid="_x0000_s1653"/>
    <customShpInfo spid="_x0000_s1652"/>
    <customShpInfo spid="_x0000_s1655"/>
    <customShpInfo spid="_x0000_s1654"/>
    <customShpInfo spid="_x0000_s1657"/>
    <customShpInfo spid="_x0000_s1656"/>
    <customShpInfo spid="_x0000_s1659"/>
    <customShpInfo spid="_x0000_s1658"/>
    <customShpInfo spid="_x0000_s1661"/>
    <customShpInfo spid="_x0000_s1660"/>
    <customShpInfo spid="_x0000_s1663"/>
    <customShpInfo spid="_x0000_s1662"/>
    <customShpInfo spid="_x0000_s1665"/>
    <customShpInfo spid="_x0000_s1664"/>
    <customShpInfo spid="_x0000_s1667"/>
    <customShpInfo spid="_x0000_s1666"/>
    <customShpInfo spid="_x0000_s1669"/>
    <customShpInfo spid="_x0000_s1668"/>
    <customShpInfo spid="_x0000_s1671"/>
    <customShpInfo spid="_x0000_s1670"/>
    <customShpInfo spid="_x0000_s1673"/>
    <customShpInfo spid="_x0000_s1672"/>
    <customShpInfo spid="_x0000_s1675"/>
    <customShpInfo spid="_x0000_s1674"/>
    <customShpInfo spid="_x0000_s1677"/>
    <customShpInfo spid="_x0000_s1676"/>
    <customShpInfo spid="_x0000_s1679"/>
    <customShpInfo spid="_x0000_s1678"/>
    <customShpInfo spid="_x0000_s1681"/>
    <customShpInfo spid="_x0000_s1680"/>
    <customShpInfo spid="_x0000_s1683"/>
    <customShpInfo spid="_x0000_s1682"/>
    <customShpInfo spid="_x0000_s1685"/>
    <customShpInfo spid="_x0000_s1684"/>
    <customShpInfo spid="_x0000_s1687"/>
    <customShpInfo spid="_x0000_s1686"/>
    <customShpInfo spid="_x0000_s1689"/>
    <customShpInfo spid="_x0000_s1688"/>
    <customShpInfo spid="_x0000_s1691"/>
    <customShpInfo spid="_x0000_s1690"/>
    <customShpInfo spid="_x0000_s1693"/>
    <customShpInfo spid="_x0000_s1692"/>
    <customShpInfo spid="_x0000_s1695"/>
    <customShpInfo spid="_x0000_s1694"/>
    <customShpInfo spid="_x0000_s1697"/>
    <customShpInfo spid="_x0000_s1696"/>
    <customShpInfo spid="_x0000_s1699"/>
    <customShpInfo spid="_x0000_s1698"/>
    <customShpInfo spid="_x0000_s1701"/>
    <customShpInfo spid="_x0000_s1700"/>
    <customShpInfo spid="_x0000_s1703"/>
    <customShpInfo spid="_x0000_s1702"/>
    <customShpInfo spid="_x0000_s1705"/>
    <customShpInfo spid="_x0000_s1704"/>
    <customShpInfo spid="_x0000_s1707"/>
    <customShpInfo spid="_x0000_s1706"/>
    <customShpInfo spid="_x0000_s1709"/>
    <customShpInfo spid="_x0000_s1708"/>
    <customShpInfo spid="_x0000_s1711"/>
    <customShpInfo spid="_x0000_s1710"/>
    <customShpInfo spid="_x0000_s1713"/>
    <customShpInfo spid="_x0000_s1712"/>
    <customShpInfo spid="_x0000_s1715"/>
    <customShpInfo spid="_x0000_s1714"/>
    <customShpInfo spid="_x0000_s1717"/>
    <customShpInfo spid="_x0000_s1716"/>
    <customShpInfo spid="_x0000_s1719"/>
    <customShpInfo spid="_x0000_s1718"/>
    <customShpInfo spid="_x0000_s1721"/>
    <customShpInfo spid="_x0000_s1720"/>
    <customShpInfo spid="_x0000_s1723"/>
    <customShpInfo spid="_x0000_s1722"/>
    <customShpInfo spid="_x0000_s1725"/>
    <customShpInfo spid="_x0000_s1724"/>
    <customShpInfo spid="_x0000_s1727"/>
    <customShpInfo spid="_x0000_s1726"/>
    <customShpInfo spid="_x0000_s1729"/>
    <customShpInfo spid="_x0000_s1728"/>
    <customShpInfo spid="_x0000_s1731"/>
    <customShpInfo spid="_x0000_s1730"/>
    <customShpInfo spid="_x0000_s1733"/>
    <customShpInfo spid="_x0000_s1732"/>
    <customShpInfo spid="_x0000_s1735"/>
    <customShpInfo spid="_x0000_s1734"/>
    <customShpInfo spid="_x0000_s1737"/>
    <customShpInfo spid="_x0000_s1736"/>
    <customShpInfo spid="_x0000_s1739"/>
    <customShpInfo spid="_x0000_s1738"/>
    <customShpInfo spid="_x0000_s1741"/>
    <customShpInfo spid="_x0000_s1740"/>
    <customShpInfo spid="_x0000_s1743"/>
    <customShpInfo spid="_x0000_s1742"/>
    <customShpInfo spid="_x0000_s1745"/>
    <customShpInfo spid="_x0000_s1744"/>
    <customShpInfo spid="_x0000_s1747"/>
    <customShpInfo spid="_x0000_s1746"/>
    <customShpInfo spid="_x0000_s1749"/>
    <customShpInfo spid="_x0000_s1748"/>
    <customShpInfo spid="_x0000_s1751"/>
    <customShpInfo spid="_x0000_s1750"/>
    <customShpInfo spid="_x0000_s1753"/>
    <customShpInfo spid="_x0000_s1752"/>
    <customShpInfo spid="_x0000_s1755"/>
    <customShpInfo spid="_x0000_s1754"/>
    <customShpInfo spid="_x0000_s1757"/>
    <customShpInfo spid="_x0000_s1756"/>
    <customShpInfo spid="_x0000_s1759"/>
    <customShpInfo spid="_x0000_s1758"/>
    <customShpInfo spid="_x0000_s1761"/>
    <customShpInfo spid="_x0000_s1760"/>
    <customShpInfo spid="_x0000_s1763"/>
    <customShpInfo spid="_x0000_s1762"/>
    <customShpInfo spid="_x0000_s1765"/>
    <customShpInfo spid="_x0000_s1764"/>
    <customShpInfo spid="_x0000_s1767"/>
    <customShpInfo spid="_x0000_s1766"/>
    <customShpInfo spid="_x0000_s1769"/>
    <customShpInfo spid="_x0000_s1768"/>
    <customShpInfo spid="_x0000_s1771"/>
    <customShpInfo spid="_x0000_s1770"/>
    <customShpInfo spid="_x0000_s1773"/>
    <customShpInfo spid="_x0000_s1772"/>
    <customShpInfo spid="_x0000_s1775"/>
    <customShpInfo spid="_x0000_s1774"/>
    <customShpInfo spid="_x0000_s1777"/>
    <customShpInfo spid="_x0000_s1776"/>
    <customShpInfo spid="_x0000_s1779"/>
    <customShpInfo spid="_x0000_s1778"/>
    <customShpInfo spid="_x0000_s1781"/>
    <customShpInfo spid="_x0000_s1780"/>
    <customShpInfo spid="_x0000_s1783"/>
    <customShpInfo spid="_x0000_s1782"/>
    <customShpInfo spid="_x0000_s1785"/>
    <customShpInfo spid="_x0000_s1784"/>
    <customShpInfo spid="_x0000_s1787"/>
    <customShpInfo spid="_x0000_s1786"/>
    <customShpInfo spid="_x0000_s1789"/>
    <customShpInfo spid="_x0000_s1788"/>
    <customShpInfo spid="_x0000_s1791"/>
    <customShpInfo spid="_x0000_s1790"/>
    <customShpInfo spid="_x0000_s1793"/>
    <customShpInfo spid="_x0000_s1792"/>
    <customShpInfo spid="_x0000_s1795"/>
    <customShpInfo spid="_x0000_s1794"/>
    <customShpInfo spid="_x0000_s1797"/>
    <customShpInfo spid="_x0000_s1796"/>
    <customShpInfo spid="_x0000_s1799"/>
    <customShpInfo spid="_x0000_s1798"/>
    <customShpInfo spid="_x0000_s1801"/>
    <customShpInfo spid="_x0000_s1800"/>
    <customShpInfo spid="_x0000_s1803"/>
    <customShpInfo spid="_x0000_s1802"/>
    <customShpInfo spid="_x0000_s1805"/>
    <customShpInfo spid="_x0000_s1804"/>
    <customShpInfo spid="_x0000_s1807"/>
    <customShpInfo spid="_x0000_s1806"/>
    <customShpInfo spid="_x0000_s1809"/>
    <customShpInfo spid="_x0000_s1808"/>
    <customShpInfo spid="_x0000_s1811"/>
    <customShpInfo spid="_x0000_s1810"/>
    <customShpInfo spid="_x0000_s1813"/>
    <customShpInfo spid="_x0000_s1812"/>
    <customShpInfo spid="_x0000_s1815"/>
    <customShpInfo spid="_x0000_s1814"/>
    <customShpInfo spid="_x0000_s1817"/>
    <customShpInfo spid="_x0000_s1816"/>
    <customShpInfo spid="_x0000_s1819"/>
    <customShpInfo spid="_x0000_s1818"/>
    <customShpInfo spid="_x0000_s1821"/>
    <customShpInfo spid="_x0000_s1820"/>
    <customShpInfo spid="_x0000_s1823"/>
    <customShpInfo spid="_x0000_s1822"/>
    <customShpInfo spid="_x0000_s1825"/>
    <customShpInfo spid="_x0000_s1824"/>
    <customShpInfo spid="_x0000_s1827"/>
    <customShpInfo spid="_x0000_s1826"/>
    <customShpInfo spid="_x0000_s1829"/>
    <customShpInfo spid="_x0000_s1828"/>
    <customShpInfo spid="_x0000_s1831"/>
    <customShpInfo spid="_x0000_s1830"/>
    <customShpInfo spid="_x0000_s1833"/>
    <customShpInfo spid="_x0000_s1832"/>
    <customShpInfo spid="_x0000_s1835"/>
    <customShpInfo spid="_x0000_s1834"/>
    <customShpInfo spid="_x0000_s1837"/>
    <customShpInfo spid="_x0000_s1836"/>
    <customShpInfo spid="_x0000_s1839"/>
    <customShpInfo spid="_x0000_s1838"/>
    <customShpInfo spid="_x0000_s1841"/>
    <customShpInfo spid="_x0000_s1840"/>
    <customShpInfo spid="_x0000_s1843"/>
    <customShpInfo spid="_x0000_s1842"/>
    <customShpInfo spid="_x0000_s1845"/>
    <customShpInfo spid="_x0000_s1844"/>
    <customShpInfo spid="_x0000_s1847"/>
    <customShpInfo spid="_x0000_s1846"/>
    <customShpInfo spid="_x0000_s1849"/>
    <customShpInfo spid="_x0000_s1848"/>
    <customShpInfo spid="_x0000_s1851"/>
    <customShpInfo spid="_x0000_s1850"/>
    <customShpInfo spid="_x0000_s1853"/>
    <customShpInfo spid="_x0000_s1852"/>
    <customShpInfo spid="_x0000_s1855"/>
    <customShpInfo spid="_x0000_s1854"/>
    <customShpInfo spid="_x0000_s1857"/>
    <customShpInfo spid="_x0000_s1856"/>
    <customShpInfo spid="_x0000_s1859"/>
    <customShpInfo spid="_x0000_s1858"/>
    <customShpInfo spid="_x0000_s1861"/>
    <customShpInfo spid="_x0000_s1860"/>
    <customShpInfo spid="_x0000_s1863"/>
    <customShpInfo spid="_x0000_s1862"/>
    <customShpInfo spid="_x0000_s1865"/>
    <customShpInfo spid="_x0000_s1864"/>
    <customShpInfo spid="_x0000_s1867"/>
    <customShpInfo spid="_x0000_s1866"/>
    <customShpInfo spid="_x0000_s1869"/>
    <customShpInfo spid="_x0000_s1868"/>
    <customShpInfo spid="_x0000_s1871"/>
    <customShpInfo spid="_x0000_s1870"/>
    <customShpInfo spid="_x0000_s1873"/>
    <customShpInfo spid="_x0000_s1872"/>
    <customShpInfo spid="_x0000_s1875"/>
    <customShpInfo spid="_x0000_s1874"/>
    <customShpInfo spid="_x0000_s1877"/>
    <customShpInfo spid="_x0000_s1876"/>
    <customShpInfo spid="_x0000_s1879"/>
    <customShpInfo spid="_x0000_s1878"/>
    <customShpInfo spid="_x0000_s1881"/>
    <customShpInfo spid="_x0000_s1880"/>
    <customShpInfo spid="_x0000_s1883"/>
    <customShpInfo spid="_x0000_s1882"/>
    <customShpInfo spid="_x0000_s1885"/>
    <customShpInfo spid="_x0000_s1884"/>
    <customShpInfo spid="_x0000_s1887"/>
    <customShpInfo spid="_x0000_s1886"/>
    <customShpInfo spid="_x0000_s1889"/>
    <customShpInfo spid="_x0000_s1888"/>
    <customShpInfo spid="_x0000_s1891"/>
    <customShpInfo spid="_x0000_s1890"/>
    <customShpInfo spid="_x0000_s1893"/>
    <customShpInfo spid="_x0000_s1892"/>
    <customShpInfo spid="_x0000_s1895"/>
    <customShpInfo spid="_x0000_s1894"/>
    <customShpInfo spid="_x0000_s1897"/>
    <customShpInfo spid="_x0000_s1896"/>
    <customShpInfo spid="_x0000_s1899"/>
    <customShpInfo spid="_x0000_s1898"/>
    <customShpInfo spid="_x0000_s1901"/>
    <customShpInfo spid="_x0000_s1900"/>
    <customShpInfo spid="_x0000_s1903"/>
    <customShpInfo spid="_x0000_s1902"/>
    <customShpInfo spid="_x0000_s1905"/>
    <customShpInfo spid="_x0000_s1904"/>
    <customShpInfo spid="_x0000_s1907"/>
    <customShpInfo spid="_x0000_s1906"/>
    <customShpInfo spid="_x0000_s1909"/>
    <customShpInfo spid="_x0000_s1908"/>
    <customShpInfo spid="_x0000_s1911"/>
    <customShpInfo spid="_x0000_s1910"/>
    <customShpInfo spid="_x0000_s1913"/>
    <customShpInfo spid="_x0000_s1912"/>
    <customShpInfo spid="_x0000_s1915"/>
    <customShpInfo spid="_x0000_s1914"/>
    <customShpInfo spid="_x0000_s1917"/>
    <customShpInfo spid="_x0000_s1916"/>
    <customShpInfo spid="_x0000_s1919"/>
    <customShpInfo spid="_x0000_s1918"/>
    <customShpInfo spid="_x0000_s1921"/>
    <customShpInfo spid="_x0000_s1920"/>
    <customShpInfo spid="_x0000_s1923"/>
    <customShpInfo spid="_x0000_s1922"/>
    <customShpInfo spid="_x0000_s1925"/>
    <customShpInfo spid="_x0000_s1924"/>
    <customShpInfo spid="_x0000_s1927"/>
    <customShpInfo spid="_x0000_s1926"/>
    <customShpInfo spid="_x0000_s1929"/>
    <customShpInfo spid="_x0000_s1928"/>
    <customShpInfo spid="_x0000_s1931"/>
    <customShpInfo spid="_x0000_s1930"/>
    <customShpInfo spid="_x0000_s1933"/>
    <customShpInfo spid="_x0000_s1932"/>
    <customShpInfo spid="_x0000_s1935"/>
    <customShpInfo spid="_x0000_s1934"/>
    <customShpInfo spid="_x0000_s1937"/>
    <customShpInfo spid="_x0000_s1936"/>
    <customShpInfo spid="_x0000_s1939"/>
    <customShpInfo spid="_x0000_s1938"/>
    <customShpInfo spid="_x0000_s1941"/>
    <customShpInfo spid="_x0000_s1940"/>
    <customShpInfo spid="_x0000_s1943"/>
    <customShpInfo spid="_x0000_s1942"/>
    <customShpInfo spid="_x0000_s1945"/>
    <customShpInfo spid="_x0000_s1944"/>
    <customShpInfo spid="_x0000_s1947"/>
    <customShpInfo spid="_x0000_s1946"/>
    <customShpInfo spid="_x0000_s1949"/>
    <customShpInfo spid="_x0000_s1948"/>
    <customShpInfo spid="_x0000_s1951"/>
    <customShpInfo spid="_x0000_s1950"/>
    <customShpInfo spid="_x0000_s1953"/>
    <customShpInfo spid="_x0000_s1952"/>
    <customShpInfo spid="_x0000_s1955"/>
    <customShpInfo spid="_x0000_s1954"/>
    <customShpInfo spid="_x0000_s1957"/>
    <customShpInfo spid="_x0000_s1956"/>
    <customShpInfo spid="_x0000_s1959"/>
    <customShpInfo spid="_x0000_s1958"/>
    <customShpInfo spid="_x0000_s1961"/>
    <customShpInfo spid="_x0000_s1960"/>
    <customShpInfo spid="_x0000_s1963"/>
    <customShpInfo spid="_x0000_s1962"/>
    <customShpInfo spid="_x0000_s1965"/>
    <customShpInfo spid="_x0000_s1964"/>
    <customShpInfo spid="_x0000_s1967"/>
    <customShpInfo spid="_x0000_s1966"/>
    <customShpInfo spid="_x0000_s1969"/>
    <customShpInfo spid="_x0000_s1968"/>
    <customShpInfo spid="_x0000_s1971"/>
    <customShpInfo spid="_x0000_s1970"/>
    <customShpInfo spid="_x0000_s1973"/>
    <customShpInfo spid="_x0000_s1972"/>
    <customShpInfo spid="_x0000_s1975"/>
    <customShpInfo spid="_x0000_s1974"/>
    <customShpInfo spid="_x0000_s1977"/>
    <customShpInfo spid="_x0000_s1976"/>
    <customShpInfo spid="_x0000_s1979"/>
    <customShpInfo spid="_x0000_s1978"/>
    <customShpInfo spid="_x0000_s1981"/>
    <customShpInfo spid="_x0000_s1980"/>
    <customShpInfo spid="_x0000_s1983"/>
    <customShpInfo spid="_x0000_s1982"/>
    <customShpInfo spid="_x0000_s1985"/>
    <customShpInfo spid="_x0000_s1984"/>
    <customShpInfo spid="_x0000_s1987"/>
    <customShpInfo spid="_x0000_s1986"/>
    <customShpInfo spid="_x0000_s1989"/>
    <customShpInfo spid="_x0000_s1988"/>
    <customShpInfo spid="_x0000_s1991"/>
    <customShpInfo spid="_x0000_s1990"/>
    <customShpInfo spid="_x0000_s1993"/>
    <customShpInfo spid="_x0000_s1992"/>
    <customShpInfo spid="_x0000_s1995"/>
    <customShpInfo spid="_x0000_s1994"/>
    <customShpInfo spid="_x0000_s1997"/>
    <customShpInfo spid="_x0000_s1996"/>
    <customShpInfo spid="_x0000_s1999"/>
    <customShpInfo spid="_x0000_s1998"/>
    <customShpInfo spid="_x0000_s2001"/>
    <customShpInfo spid="_x0000_s2000"/>
    <customShpInfo spid="_x0000_s2003"/>
    <customShpInfo spid="_x0000_s2002"/>
    <customShpInfo spid="_x0000_s2005"/>
    <customShpInfo spid="_x0000_s2004"/>
    <customShpInfo spid="_x0000_s2007"/>
    <customShpInfo spid="_x0000_s2006"/>
    <customShpInfo spid="_x0000_s2009"/>
    <customShpInfo spid="_x0000_s2008"/>
    <customShpInfo spid="_x0000_s2011"/>
    <customShpInfo spid="_x0000_s2010"/>
    <customShpInfo spid="_x0000_s2013"/>
    <customShpInfo spid="_x0000_s2012"/>
    <customShpInfo spid="_x0000_s2015"/>
    <customShpInfo spid="_x0000_s2014"/>
    <customShpInfo spid="_x0000_s2017"/>
    <customShpInfo spid="_x0000_s2016"/>
    <customShpInfo spid="_x0000_s2019"/>
    <customShpInfo spid="_x0000_s2018"/>
    <customShpInfo spid="_x0000_s2021"/>
    <customShpInfo spid="_x0000_s2020"/>
    <customShpInfo spid="_x0000_s2023"/>
    <customShpInfo spid="_x0000_s2022"/>
    <customShpInfo spid="_x0000_s2025"/>
    <customShpInfo spid="_x0000_s2024"/>
    <customShpInfo spid="_x0000_s2027"/>
    <customShpInfo spid="_x0000_s2026"/>
    <customShpInfo spid="_x0000_s2029"/>
    <customShpInfo spid="_x0000_s2028"/>
    <customShpInfo spid="_x0000_s2031"/>
    <customShpInfo spid="_x0000_s2030"/>
    <customShpInfo spid="_x0000_s2033"/>
    <customShpInfo spid="_x0000_s2032"/>
    <customShpInfo spid="_x0000_s2035"/>
    <customShpInfo spid="_x0000_s2034"/>
    <customShpInfo spid="_x0000_s2037"/>
    <customShpInfo spid="_x0000_s2036"/>
    <customShpInfo spid="_x0000_s2039"/>
    <customShpInfo spid="_x0000_s2038"/>
    <customShpInfo spid="_x0000_s2041"/>
    <customShpInfo spid="_x0000_s2040"/>
    <customShpInfo spid="_x0000_s2043"/>
    <customShpInfo spid="_x0000_s2042"/>
    <customShpInfo spid="_x0000_s2045"/>
    <customShpInfo spid="_x0000_s2044"/>
    <customShpInfo spid="_x0000_s2047"/>
    <customShpInfo spid="_x0000_s2046"/>
    <customShpInfo spid="_x0000_s3073"/>
    <customShpInfo spid="_x0000_s3072"/>
    <customShpInfo spid="_x0000_s3075"/>
    <customShpInfo spid="_x0000_s3074"/>
    <customShpInfo spid="_x0000_s3077"/>
    <customShpInfo spid="_x0000_s3076"/>
    <customShpInfo spid="_x0000_s3079"/>
    <customShpInfo spid="_x0000_s3078"/>
    <customShpInfo spid="_x0000_s3081"/>
    <customShpInfo spid="_x0000_s3080"/>
    <customShpInfo spid="_x0000_s3083"/>
    <customShpInfo spid="_x0000_s3082"/>
    <customShpInfo spid="_x0000_s3085"/>
    <customShpInfo spid="_x0000_s3084"/>
    <customShpInfo spid="_x0000_s3087"/>
    <customShpInfo spid="_x0000_s3086"/>
    <customShpInfo spid="_x0000_s3089"/>
    <customShpInfo spid="_x0000_s3088"/>
    <customShpInfo spid="_x0000_s3091"/>
    <customShpInfo spid="_x0000_s3090"/>
    <customShpInfo spid="_x0000_s3093"/>
    <customShpInfo spid="_x0000_s3092"/>
    <customShpInfo spid="_x0000_s3095"/>
    <customShpInfo spid="_x0000_s3094"/>
    <customShpInfo spid="_x0000_s3097"/>
    <customShpInfo spid="_x0000_s3096"/>
    <customShpInfo spid="_x0000_s3099"/>
    <customShpInfo spid="_x0000_s3098"/>
    <customShpInfo spid="_x0000_s3101"/>
    <customShpInfo spid="_x0000_s3100"/>
    <customShpInfo spid="_x0000_s3103"/>
    <customShpInfo spid="_x0000_s3102"/>
    <customShpInfo spid="_x0000_s3105"/>
    <customShpInfo spid="_x0000_s3104"/>
    <customShpInfo spid="_x0000_s3107"/>
    <customShpInfo spid="_x0000_s3106"/>
    <customShpInfo spid="_x0000_s3109"/>
    <customShpInfo spid="_x0000_s3108"/>
    <customShpInfo spid="_x0000_s3111"/>
    <customShpInfo spid="_x0000_s3110"/>
    <customShpInfo spid="_x0000_s3113"/>
    <customShpInfo spid="_x0000_s3112"/>
    <customShpInfo spid="_x0000_s3115"/>
    <customShpInfo spid="_x0000_s3114"/>
    <customShpInfo spid="_x0000_s3117"/>
    <customShpInfo spid="_x0000_s3116"/>
    <customShpInfo spid="_x0000_s3119"/>
    <customShpInfo spid="_x0000_s3118"/>
    <customShpInfo spid="_x0000_s3121"/>
    <customShpInfo spid="_x0000_s3120"/>
    <customShpInfo spid="_x0000_s3123"/>
    <customShpInfo spid="_x0000_s3122"/>
    <customShpInfo spid="_x0000_s3125"/>
    <customShpInfo spid="_x0000_s3124"/>
    <customShpInfo spid="_x0000_s3127"/>
    <customShpInfo spid="_x0000_s3126"/>
    <customShpInfo spid="_x0000_s3129"/>
    <customShpInfo spid="_x0000_s3128"/>
    <customShpInfo spid="_x0000_s3131"/>
    <customShpInfo spid="_x0000_s3130"/>
    <customShpInfo spid="_x0000_s3133"/>
    <customShpInfo spid="_x0000_s3132"/>
    <customShpInfo spid="_x0000_s3135"/>
    <customShpInfo spid="_x0000_s3134"/>
    <customShpInfo spid="_x0000_s3137"/>
    <customShpInfo spid="_x0000_s3136"/>
    <customShpInfo spid="_x0000_s3139"/>
    <customShpInfo spid="_x0000_s3138"/>
    <customShpInfo spid="_x0000_s3141"/>
    <customShpInfo spid="_x0000_s3140"/>
    <customShpInfo spid="_x0000_s3143"/>
    <customShpInfo spid="_x0000_s3142"/>
    <customShpInfo spid="_x0000_s3145"/>
    <customShpInfo spid="_x0000_s3144"/>
    <customShpInfo spid="_x0000_s3147"/>
    <customShpInfo spid="_x0000_s3146"/>
    <customShpInfo spid="_x0000_s3149"/>
    <customShpInfo spid="_x0000_s3148"/>
    <customShpInfo spid="_x0000_s3151"/>
    <customShpInfo spid="_x0000_s3150"/>
    <customShpInfo spid="_x0000_s3153"/>
    <customShpInfo spid="_x0000_s3152"/>
    <customShpInfo spid="_x0000_s3155"/>
    <customShpInfo spid="_x0000_s3154"/>
    <customShpInfo spid="_x0000_s3157"/>
    <customShpInfo spid="_x0000_s3156"/>
    <customShpInfo spid="_x0000_s3159"/>
    <customShpInfo spid="_x0000_s3158"/>
    <customShpInfo spid="_x0000_s3161"/>
    <customShpInfo spid="_x0000_s3160"/>
    <customShpInfo spid="_x0000_s3163"/>
    <customShpInfo spid="_x0000_s3162"/>
    <customShpInfo spid="_x0000_s3165"/>
    <customShpInfo spid="_x0000_s3164"/>
    <customShpInfo spid="_x0000_s3167"/>
    <customShpInfo spid="_x0000_s3166"/>
    <customShpInfo spid="_x0000_s3169"/>
    <customShpInfo spid="_x0000_s3168"/>
    <customShpInfo spid="_x0000_s3171"/>
    <customShpInfo spid="_x0000_s3170"/>
    <customShpInfo spid="_x0000_s3173"/>
    <customShpInfo spid="_x0000_s3172"/>
    <customShpInfo spid="_x0000_s3175"/>
    <customShpInfo spid="_x0000_s3174"/>
    <customShpInfo spid="_x0000_s3177"/>
    <customShpInfo spid="_x0000_s3176"/>
    <customShpInfo spid="_x0000_s3179"/>
    <customShpInfo spid="_x0000_s3178"/>
    <customShpInfo spid="_x0000_s3181"/>
    <customShpInfo spid="_x0000_s3180"/>
    <customShpInfo spid="_x0000_s3183"/>
    <customShpInfo spid="_x0000_s3182"/>
    <customShpInfo spid="_x0000_s3185"/>
    <customShpInfo spid="_x0000_s3184"/>
    <customShpInfo spid="_x0000_s3187"/>
    <customShpInfo spid="_x0000_s3186"/>
    <customShpInfo spid="_x0000_s3189"/>
    <customShpInfo spid="_x0000_s3188"/>
    <customShpInfo spid="_x0000_s3191"/>
    <customShpInfo spid="_x0000_s3190"/>
    <customShpInfo spid="_x0000_s3193"/>
    <customShpInfo spid="_x0000_s3192"/>
    <customShpInfo spid="_x0000_s3195"/>
    <customShpInfo spid="_x0000_s3194"/>
    <customShpInfo spid="_x0000_s3197"/>
    <customShpInfo spid="_x0000_s3196"/>
    <customShpInfo spid="_x0000_s3199"/>
    <customShpInfo spid="_x0000_s3198"/>
    <customShpInfo spid="_x0000_s3201"/>
    <customShpInfo spid="_x0000_s3200"/>
    <customShpInfo spid="_x0000_s3203"/>
    <customShpInfo spid="_x0000_s3202"/>
    <customShpInfo spid="_x0000_s3205"/>
    <customShpInfo spid="_x0000_s3204"/>
    <customShpInfo spid="_x0000_s3207"/>
    <customShpInfo spid="_x0000_s3206"/>
    <customShpInfo spid="_x0000_s3209"/>
    <customShpInfo spid="_x0000_s3208"/>
    <customShpInfo spid="_x0000_s3211"/>
    <customShpInfo spid="_x0000_s3210"/>
    <customShpInfo spid="_x0000_s3213"/>
    <customShpInfo spid="_x0000_s3212"/>
    <customShpInfo spid="_x0000_s3215"/>
    <customShpInfo spid="_x0000_s3214"/>
    <customShpInfo spid="_x0000_s3217"/>
    <customShpInfo spid="_x0000_s3216"/>
    <customShpInfo spid="_x0000_s3219"/>
    <customShpInfo spid="_x0000_s3218"/>
    <customShpInfo spid="_x0000_s3221"/>
    <customShpInfo spid="_x0000_s3220"/>
    <customShpInfo spid="_x0000_s3223"/>
    <customShpInfo spid="_x0000_s3222"/>
    <customShpInfo spid="_x0000_s3225"/>
    <customShpInfo spid="_x0000_s3224"/>
    <customShpInfo spid="_x0000_s3227"/>
    <customShpInfo spid="_x0000_s3226"/>
    <customShpInfo spid="_x0000_s3229"/>
    <customShpInfo spid="_x0000_s3228"/>
    <customShpInfo spid="_x0000_s3231"/>
    <customShpInfo spid="_x0000_s3230"/>
    <customShpInfo spid="_x0000_s3233"/>
    <customShpInfo spid="_x0000_s3232"/>
    <customShpInfo spid="_x0000_s3235"/>
    <customShpInfo spid="_x0000_s3234"/>
    <customShpInfo spid="_x0000_s3237"/>
    <customShpInfo spid="_x0000_s3236"/>
    <customShpInfo spid="_x0000_s3239"/>
    <customShpInfo spid="_x0000_s3238"/>
    <customShpInfo spid="_x0000_s3241"/>
    <customShpInfo spid="_x0000_s3240"/>
    <customShpInfo spid="_x0000_s3243"/>
    <customShpInfo spid="_x0000_s3242"/>
    <customShpInfo spid="_x0000_s3245"/>
    <customShpInfo spid="_x0000_s3244"/>
    <customShpInfo spid="_x0000_s3247"/>
    <customShpInfo spid="_x0000_s3246"/>
    <customShpInfo spid="_x0000_s3249"/>
    <customShpInfo spid="_x0000_s3248"/>
    <customShpInfo spid="_x0000_s3251"/>
    <customShpInfo spid="_x0000_s3250"/>
    <customShpInfo spid="_x0000_s3253"/>
    <customShpInfo spid="_x0000_s3252"/>
    <customShpInfo spid="_x0000_s3255"/>
    <customShpInfo spid="_x0000_s3254"/>
    <customShpInfo spid="_x0000_s3257"/>
    <customShpInfo spid="_x0000_s3256"/>
    <customShpInfo spid="_x0000_s3259"/>
    <customShpInfo spid="_x0000_s3258"/>
    <customShpInfo spid="_x0000_s3261"/>
    <customShpInfo spid="_x0000_s3260"/>
    <customShpInfo spid="_x0000_s3263"/>
    <customShpInfo spid="_x0000_s3262"/>
    <customShpInfo spid="_x0000_s3265"/>
    <customShpInfo spid="_x0000_s3264"/>
    <customShpInfo spid="_x0000_s3267"/>
    <customShpInfo spid="_x0000_s3266"/>
    <customShpInfo spid="_x0000_s3269"/>
    <customShpInfo spid="_x0000_s3268"/>
    <customShpInfo spid="_x0000_s3271"/>
    <customShpInfo spid="_x0000_s3270"/>
    <customShpInfo spid="_x0000_s3273"/>
    <customShpInfo spid="_x0000_s3272"/>
    <customShpInfo spid="_x0000_s3275"/>
    <customShpInfo spid="_x0000_s3274"/>
    <customShpInfo spid="_x0000_s3277"/>
    <customShpInfo spid="_x0000_s3276"/>
    <customShpInfo spid="_x0000_s3279"/>
    <customShpInfo spid="_x0000_s3278"/>
    <customShpInfo spid="_x0000_s3281"/>
    <customShpInfo spid="_x0000_s3280"/>
    <customShpInfo spid="_x0000_s3283"/>
    <customShpInfo spid="_x0000_s3282"/>
    <customShpInfo spid="_x0000_s3285"/>
    <customShpInfo spid="_x0000_s3284"/>
    <customShpInfo spid="_x0000_s3287"/>
    <customShpInfo spid="_x0000_s3286"/>
    <customShpInfo spid="_x0000_s3289"/>
    <customShpInfo spid="_x0000_s3288"/>
    <customShpInfo spid="_x0000_s3291"/>
    <customShpInfo spid="_x0000_s3290"/>
    <customShpInfo spid="_x0000_s3293"/>
    <customShpInfo spid="_x0000_s3292"/>
    <customShpInfo spid="_x0000_s3295"/>
    <customShpInfo spid="_x0000_s3294"/>
    <customShpInfo spid="_x0000_s3297"/>
    <customShpInfo spid="_x0000_s3296"/>
    <customShpInfo spid="_x0000_s3299"/>
    <customShpInfo spid="_x0000_s3298"/>
    <customShpInfo spid="_x0000_s3301"/>
    <customShpInfo spid="_x0000_s3300"/>
    <customShpInfo spid="_x0000_s3303"/>
    <customShpInfo spid="_x0000_s3302"/>
    <customShpInfo spid="_x0000_s3305"/>
    <customShpInfo spid="_x0000_s3304"/>
    <customShpInfo spid="_x0000_s3307"/>
    <customShpInfo spid="_x0000_s3306"/>
    <customShpInfo spid="_x0000_s3309"/>
    <customShpInfo spid="_x0000_s3308"/>
    <customShpInfo spid="_x0000_s3311"/>
    <customShpInfo spid="_x0000_s3310"/>
    <customShpInfo spid="_x0000_s3313"/>
    <customShpInfo spid="_x0000_s3312"/>
    <customShpInfo spid="_x0000_s3315"/>
    <customShpInfo spid="_x0000_s3314"/>
    <customShpInfo spid="_x0000_s3317"/>
    <customShpInfo spid="_x0000_s3316"/>
    <customShpInfo spid="_x0000_s3319"/>
    <customShpInfo spid="_x0000_s3318"/>
    <customShpInfo spid="_x0000_s3321"/>
    <customShpInfo spid="_x0000_s3320"/>
    <customShpInfo spid="_x0000_s3323"/>
    <customShpInfo spid="_x0000_s3322"/>
    <customShpInfo spid="_x0000_s3325"/>
    <customShpInfo spid="_x0000_s3324"/>
    <customShpInfo spid="_x0000_s3327"/>
    <customShpInfo spid="_x0000_s3326"/>
    <customShpInfo spid="_x0000_s3329"/>
    <customShpInfo spid="_x0000_s3328"/>
    <customShpInfo spid="_x0000_s3331"/>
    <customShpInfo spid="_x0000_s3330"/>
    <customShpInfo spid="_x0000_s3333"/>
    <customShpInfo spid="_x0000_s3332"/>
    <customShpInfo spid="_x0000_s3335"/>
    <customShpInfo spid="_x0000_s3334"/>
    <customShpInfo spid="_x0000_s3337"/>
    <customShpInfo spid="_x0000_s3336"/>
    <customShpInfo spid="_x0000_s3339"/>
    <customShpInfo spid="_x0000_s3338"/>
    <customShpInfo spid="_x0000_s3341"/>
    <customShpInfo spid="_x0000_s3340"/>
    <customShpInfo spid="_x0000_s3343"/>
    <customShpInfo spid="_x0000_s3342"/>
    <customShpInfo spid="_x0000_s3345"/>
    <customShpInfo spid="_x0000_s3344"/>
    <customShpInfo spid="_x0000_s3347"/>
    <customShpInfo spid="_x0000_s3346"/>
    <customShpInfo spid="_x0000_s3349"/>
    <customShpInfo spid="_x0000_s3348"/>
    <customShpInfo spid="_x0000_s3351"/>
    <customShpInfo spid="_x0000_s3350"/>
    <customShpInfo spid="_x0000_s3353"/>
    <customShpInfo spid="_x0000_s3352"/>
    <customShpInfo spid="_x0000_s3355"/>
    <customShpInfo spid="_x0000_s3354"/>
    <customShpInfo spid="_x0000_s3357"/>
    <customShpInfo spid="_x0000_s3356"/>
    <customShpInfo spid="_x0000_s3359"/>
    <customShpInfo spid="_x0000_s3358"/>
    <customShpInfo spid="_x0000_s3361"/>
    <customShpInfo spid="_x0000_s3360"/>
    <customShpInfo spid="_x0000_s3363"/>
    <customShpInfo spid="_x0000_s3362"/>
    <customShpInfo spid="_x0000_s3365"/>
    <customShpInfo spid="_x0000_s3364"/>
    <customShpInfo spid="_x0000_s3367"/>
    <customShpInfo spid="_x0000_s3366"/>
    <customShpInfo spid="_x0000_s3369"/>
    <customShpInfo spid="_x0000_s3368"/>
    <customShpInfo spid="_x0000_s3371"/>
    <customShpInfo spid="_x0000_s3370"/>
    <customShpInfo spid="_x0000_s3373"/>
    <customShpInfo spid="_x0000_s3372"/>
    <customShpInfo spid="_x0000_s3375"/>
    <customShpInfo spid="_x0000_s3374"/>
    <customShpInfo spid="_x0000_s3377"/>
    <customShpInfo spid="_x0000_s3376"/>
    <customShpInfo spid="_x0000_s3379"/>
    <customShpInfo spid="_x0000_s3378"/>
    <customShpInfo spid="_x0000_s3381"/>
    <customShpInfo spid="_x0000_s3380"/>
    <customShpInfo spid="_x0000_s3383"/>
    <customShpInfo spid="_x0000_s3382"/>
    <customShpInfo spid="_x0000_s3385"/>
    <customShpInfo spid="_x0000_s3384"/>
    <customShpInfo spid="_x0000_s3387"/>
    <customShpInfo spid="_x0000_s3386"/>
    <customShpInfo spid="_x0000_s3389"/>
    <customShpInfo spid="_x0000_s3388"/>
    <customShpInfo spid="_x0000_s3391"/>
    <customShpInfo spid="_x0000_s3390"/>
    <customShpInfo spid="_x0000_s3393"/>
    <customShpInfo spid="_x0000_s3392"/>
    <customShpInfo spid="_x0000_s3395"/>
    <customShpInfo spid="_x0000_s3394"/>
    <customShpInfo spid="_x0000_s3397"/>
    <customShpInfo spid="_x0000_s3396"/>
    <customShpInfo spid="_x0000_s3399"/>
    <customShpInfo spid="_x0000_s3398"/>
    <customShpInfo spid="_x0000_s3401"/>
    <customShpInfo spid="_x0000_s3400"/>
    <customShpInfo spid="_x0000_s3403"/>
    <customShpInfo spid="_x0000_s3402"/>
    <customShpInfo spid="_x0000_s3405"/>
    <customShpInfo spid="_x0000_s3404"/>
    <customShpInfo spid="_x0000_s3407"/>
    <customShpInfo spid="_x0000_s3406"/>
    <customShpInfo spid="_x0000_s3409"/>
    <customShpInfo spid="_x0000_s3408"/>
    <customShpInfo spid="_x0000_s3411"/>
    <customShpInfo spid="_x0000_s3410"/>
    <customShpInfo spid="_x0000_s3413"/>
    <customShpInfo spid="_x0000_s3412"/>
    <customShpInfo spid="_x0000_s3415"/>
    <customShpInfo spid="_x0000_s3414"/>
    <customShpInfo spid="_x0000_s3417"/>
    <customShpInfo spid="_x0000_s3416"/>
    <customShpInfo spid="_x0000_s3419"/>
    <customShpInfo spid="_x0000_s3418"/>
    <customShpInfo spid="_x0000_s3421"/>
    <customShpInfo spid="_x0000_s3420"/>
    <customShpInfo spid="_x0000_s3423"/>
    <customShpInfo spid="_x0000_s3422"/>
    <customShpInfo spid="_x0000_s3425"/>
    <customShpInfo spid="_x0000_s3424"/>
    <customShpInfo spid="_x0000_s3427"/>
    <customShpInfo spid="_x0000_s3426"/>
    <customShpInfo spid="_x0000_s3429"/>
    <customShpInfo spid="_x0000_s3428"/>
    <customShpInfo spid="_x0000_s3431"/>
    <customShpInfo spid="_x0000_s3430"/>
    <customShpInfo spid="_x0000_s3433"/>
    <customShpInfo spid="_x0000_s3432"/>
    <customShpInfo spid="_x0000_s3435"/>
    <customShpInfo spid="_x0000_s3434"/>
    <customShpInfo spid="_x0000_s3437"/>
    <customShpInfo spid="_x0000_s3436"/>
    <customShpInfo spid="_x0000_s3439"/>
    <customShpInfo spid="_x0000_s3438"/>
    <customShpInfo spid="_x0000_s3441"/>
    <customShpInfo spid="_x0000_s3440"/>
    <customShpInfo spid="_x0000_s3443"/>
    <customShpInfo spid="_x0000_s3442"/>
    <customShpInfo spid="_x0000_s3445"/>
    <customShpInfo spid="_x0000_s3444"/>
    <customShpInfo spid="_x0000_s3447"/>
    <customShpInfo spid="_x0000_s3446"/>
    <customShpInfo spid="_x0000_s3449"/>
    <customShpInfo spid="_x0000_s3448"/>
    <customShpInfo spid="_x0000_s3451"/>
    <customShpInfo spid="_x0000_s3450"/>
    <customShpInfo spid="_x0000_s3453"/>
    <customShpInfo spid="_x0000_s3452"/>
    <customShpInfo spid="_x0000_s3455"/>
    <customShpInfo spid="_x0000_s3454"/>
    <customShpInfo spid="_x0000_s3457"/>
    <customShpInfo spid="_x0000_s3456"/>
    <customShpInfo spid="_x0000_s3459"/>
    <customShpInfo spid="_x0000_s3458"/>
    <customShpInfo spid="_x0000_s3461"/>
    <customShpInfo spid="_x0000_s3460"/>
    <customShpInfo spid="_x0000_s3463"/>
    <customShpInfo spid="_x0000_s3462"/>
    <customShpInfo spid="_x0000_s3465"/>
    <customShpInfo spid="_x0000_s3464"/>
    <customShpInfo spid="_x0000_s3467"/>
    <customShpInfo spid="_x0000_s3466"/>
    <customShpInfo spid="_x0000_s3469"/>
    <customShpInfo spid="_x0000_s3468"/>
    <customShpInfo spid="_x0000_s3471"/>
    <customShpInfo spid="_x0000_s3470"/>
    <customShpInfo spid="_x0000_s3473"/>
    <customShpInfo spid="_x0000_s3472"/>
    <customShpInfo spid="_x0000_s3475"/>
    <customShpInfo spid="_x0000_s3474"/>
    <customShpInfo spid="_x0000_s3477"/>
    <customShpInfo spid="_x0000_s3476"/>
    <customShpInfo spid="_x0000_s3479"/>
    <customShpInfo spid="_x0000_s3478"/>
    <customShpInfo spid="_x0000_s3481"/>
    <customShpInfo spid="_x0000_s3480"/>
    <customShpInfo spid="_x0000_s3483"/>
    <customShpInfo spid="_x0000_s3482"/>
    <customShpInfo spid="_x0000_s3485"/>
    <customShpInfo spid="_x0000_s3484"/>
    <customShpInfo spid="_x0000_s3487"/>
    <customShpInfo spid="_x0000_s3486"/>
    <customShpInfo spid="_x0000_s3489"/>
    <customShpInfo spid="_x0000_s3488"/>
    <customShpInfo spid="_x0000_s3491"/>
    <customShpInfo spid="_x0000_s3490"/>
    <customShpInfo spid="_x0000_s3493"/>
    <customShpInfo spid="_x0000_s3492"/>
    <customShpInfo spid="_x0000_s3495"/>
    <customShpInfo spid="_x0000_s3494"/>
    <customShpInfo spid="_x0000_s3497"/>
    <customShpInfo spid="_x0000_s3496"/>
    <customShpInfo spid="_x0000_s3499"/>
    <customShpInfo spid="_x0000_s3498"/>
    <customShpInfo spid="_x0000_s3501"/>
    <customShpInfo spid="_x0000_s3500"/>
    <customShpInfo spid="_x0000_s3503"/>
    <customShpInfo spid="_x0000_s3502"/>
    <customShpInfo spid="_x0000_s3505"/>
    <customShpInfo spid="_x0000_s3504"/>
    <customShpInfo spid="_x0000_s3507"/>
    <customShpInfo spid="_x0000_s3506"/>
    <customShpInfo spid="_x0000_s3509"/>
    <customShpInfo spid="_x0000_s3508"/>
    <customShpInfo spid="_x0000_s3511"/>
    <customShpInfo spid="_x0000_s3510"/>
    <customShpInfo spid="_x0000_s3513"/>
    <customShpInfo spid="_x0000_s3512"/>
    <customShpInfo spid="_x0000_s3515"/>
    <customShpInfo spid="_x0000_s3514"/>
    <customShpInfo spid="_x0000_s3517"/>
    <customShpInfo spid="_x0000_s3516"/>
    <customShpInfo spid="_x0000_s3519"/>
    <customShpInfo spid="_x0000_s3518"/>
    <customShpInfo spid="_x0000_s3521"/>
    <customShpInfo spid="_x0000_s3520"/>
    <customShpInfo spid="_x0000_s3523"/>
    <customShpInfo spid="_x0000_s3522"/>
    <customShpInfo spid="_x0000_s3525"/>
    <customShpInfo spid="_x0000_s3524"/>
    <customShpInfo spid="_x0000_s3527"/>
    <customShpInfo spid="_x0000_s3526"/>
    <customShpInfo spid="_x0000_s3529"/>
    <customShpInfo spid="_x0000_s3528"/>
    <customShpInfo spid="_x0000_s3531"/>
    <customShpInfo spid="_x0000_s3530"/>
    <customShpInfo spid="_x0000_s3533"/>
    <customShpInfo spid="_x0000_s3532"/>
    <customShpInfo spid="_x0000_s3535"/>
    <customShpInfo spid="_x0000_s3534"/>
    <customShpInfo spid="_x0000_s3537"/>
    <customShpInfo spid="_x0000_s3536"/>
    <customShpInfo spid="_x0000_s3539"/>
    <customShpInfo spid="_x0000_s3538"/>
    <customShpInfo spid="_x0000_s3541"/>
    <customShpInfo spid="_x0000_s3540"/>
    <customShpInfo spid="_x0000_s3543"/>
    <customShpInfo spid="_x0000_s3542"/>
    <customShpInfo spid="_x0000_s3545"/>
    <customShpInfo spid="_x0000_s3544"/>
    <customShpInfo spid="_x0000_s3547"/>
    <customShpInfo spid="_x0000_s3546"/>
    <customShpInfo spid="_x0000_s3549"/>
    <customShpInfo spid="_x0000_s3548"/>
    <customShpInfo spid="_x0000_s3551"/>
    <customShpInfo spid="_x0000_s3550"/>
    <customShpInfo spid="_x0000_s3553"/>
    <customShpInfo spid="_x0000_s3552"/>
    <customShpInfo spid="_x0000_s3555"/>
    <customShpInfo spid="_x0000_s3554"/>
    <customShpInfo spid="_x0000_s3557"/>
    <customShpInfo spid="_x0000_s3556"/>
    <customShpInfo spid="_x0000_s3559"/>
    <customShpInfo spid="_x0000_s3558"/>
    <customShpInfo spid="_x0000_s3561"/>
    <customShpInfo spid="_x0000_s3560"/>
    <customShpInfo spid="_x0000_s3563"/>
    <customShpInfo spid="_x0000_s3562"/>
    <customShpInfo spid="_x0000_s3565"/>
    <customShpInfo spid="_x0000_s3564"/>
    <customShpInfo spid="_x0000_s3567"/>
    <customShpInfo spid="_x0000_s3566"/>
    <customShpInfo spid="_x0000_s3569"/>
    <customShpInfo spid="_x0000_s3568"/>
    <customShpInfo spid="_x0000_s3571"/>
    <customShpInfo spid="_x0000_s3570"/>
    <customShpInfo spid="_x0000_s3573"/>
    <customShpInfo spid="_x0000_s3572"/>
    <customShpInfo spid="_x0000_s3575"/>
    <customShpInfo spid="_x0000_s3574"/>
    <customShpInfo spid="_x0000_s3577"/>
    <customShpInfo spid="_x0000_s3576"/>
    <customShpInfo spid="_x0000_s3579"/>
    <customShpInfo spid="_x0000_s3578"/>
    <customShpInfo spid="_x0000_s3581"/>
    <customShpInfo spid="_x0000_s3580"/>
    <customShpInfo spid="_x0000_s3583"/>
    <customShpInfo spid="_x0000_s3582"/>
    <customShpInfo spid="_x0000_s3585"/>
    <customShpInfo spid="_x0000_s3584"/>
    <customShpInfo spid="_x0000_s3587"/>
    <customShpInfo spid="_x0000_s3586"/>
    <customShpInfo spid="_x0000_s3589"/>
    <customShpInfo spid="_x0000_s3588"/>
    <customShpInfo spid="_x0000_s3591"/>
    <customShpInfo spid="_x0000_s3590"/>
    <customShpInfo spid="_x0000_s3593"/>
    <customShpInfo spid="_x0000_s3592"/>
    <customShpInfo spid="_x0000_s3595"/>
    <customShpInfo spid="_x0000_s3594"/>
    <customShpInfo spid="_x0000_s3597"/>
    <customShpInfo spid="_x0000_s3596"/>
    <customShpInfo spid="_x0000_s3599"/>
    <customShpInfo spid="_x0000_s3598"/>
    <customShpInfo spid="_x0000_s3601"/>
    <customShpInfo spid="_x0000_s3600"/>
    <customShpInfo spid="_x0000_s3603"/>
    <customShpInfo spid="_x0000_s3602"/>
    <customShpInfo spid="_x0000_s3605"/>
    <customShpInfo spid="_x0000_s3604"/>
    <customShpInfo spid="_x0000_s3607"/>
    <customShpInfo spid="_x0000_s3606"/>
    <customShpInfo spid="_x0000_s3609"/>
    <customShpInfo spid="_x0000_s3608"/>
    <customShpInfo spid="_x0000_s3611"/>
    <customShpInfo spid="_x0000_s3610"/>
    <customShpInfo spid="_x0000_s3613"/>
    <customShpInfo spid="_x0000_s3612"/>
    <customShpInfo spid="_x0000_s3615"/>
    <customShpInfo spid="_x0000_s3614"/>
    <customShpInfo spid="_x0000_s3617"/>
    <customShpInfo spid="_x0000_s3616"/>
    <customShpInfo spid="_x0000_s3619"/>
    <customShpInfo spid="_x0000_s3618"/>
    <customShpInfo spid="_x0000_s3621"/>
    <customShpInfo spid="_x0000_s3620"/>
    <customShpInfo spid="_x0000_s3623"/>
    <customShpInfo spid="_x0000_s3622"/>
    <customShpInfo spid="_x0000_s3625"/>
    <customShpInfo spid="_x0000_s3624"/>
    <customShpInfo spid="_x0000_s3627"/>
    <customShpInfo spid="_x0000_s3626"/>
    <customShpInfo spid="_x0000_s3629"/>
    <customShpInfo spid="_x0000_s3628"/>
    <customShpInfo spid="_x0000_s3631"/>
    <customShpInfo spid="_x0000_s3630"/>
    <customShpInfo spid="_x0000_s3633"/>
    <customShpInfo spid="_x0000_s3632"/>
    <customShpInfo spid="_x0000_s3635"/>
    <customShpInfo spid="_x0000_s3634"/>
    <customShpInfo spid="_x0000_s3637"/>
    <customShpInfo spid="_x0000_s3636"/>
    <customShpInfo spid="_x0000_s3639"/>
    <customShpInfo spid="_x0000_s3638"/>
    <customShpInfo spid="_x0000_s3641"/>
    <customShpInfo spid="_x0000_s3640"/>
    <customShpInfo spid="_x0000_s3643"/>
    <customShpInfo spid="_x0000_s3642"/>
    <customShpInfo spid="_x0000_s3645"/>
    <customShpInfo spid="_x0000_s3644"/>
    <customShpInfo spid="_x0000_s3647"/>
    <customShpInfo spid="_x0000_s3646"/>
    <customShpInfo spid="_x0000_s3649"/>
    <customShpInfo spid="_x0000_s3648"/>
    <customShpInfo spid="_x0000_s3651"/>
    <customShpInfo spid="_x0000_s3650"/>
    <customShpInfo spid="_x0000_s3653"/>
    <customShpInfo spid="_x0000_s3652"/>
    <customShpInfo spid="_x0000_s3655"/>
    <customShpInfo spid="_x0000_s3654"/>
    <customShpInfo spid="_x0000_s3657"/>
    <customShpInfo spid="_x0000_s3656"/>
    <customShpInfo spid="_x0000_s3659"/>
    <customShpInfo spid="_x0000_s3658"/>
    <customShpInfo spid="_x0000_s3661"/>
    <customShpInfo spid="_x0000_s3660"/>
    <customShpInfo spid="_x0000_s3663"/>
    <customShpInfo spid="_x0000_s3662"/>
    <customShpInfo spid="_x0000_s3665"/>
    <customShpInfo spid="_x0000_s3664"/>
    <customShpInfo spid="_x0000_s3667"/>
    <customShpInfo spid="_x0000_s3666"/>
    <customShpInfo spid="_x0000_s3669"/>
    <customShpInfo spid="_x0000_s3668"/>
    <customShpInfo spid="_x0000_s3671"/>
    <customShpInfo spid="_x0000_s3670"/>
    <customShpInfo spid="_x0000_s3673"/>
    <customShpInfo spid="_x0000_s3672"/>
    <customShpInfo spid="_x0000_s3675"/>
    <customShpInfo spid="_x0000_s3674"/>
    <customShpInfo spid="_x0000_s3677"/>
    <customShpInfo spid="_x0000_s3676"/>
    <customShpInfo spid="_x0000_s3679"/>
    <customShpInfo spid="_x0000_s3678"/>
    <customShpInfo spid="_x0000_s3681"/>
    <customShpInfo spid="_x0000_s3680"/>
    <customShpInfo spid="_x0000_s3683"/>
    <customShpInfo spid="_x0000_s3682"/>
    <customShpInfo spid="_x0000_s3685"/>
    <customShpInfo spid="_x0000_s3684"/>
    <customShpInfo spid="_x0000_s3687"/>
    <customShpInfo spid="_x0000_s3686"/>
    <customShpInfo spid="_x0000_s3689"/>
    <customShpInfo spid="_x0000_s3688"/>
    <customShpInfo spid="_x0000_s3691"/>
    <customShpInfo spid="_x0000_s3690"/>
    <customShpInfo spid="_x0000_s3693"/>
    <customShpInfo spid="_x0000_s3692"/>
    <customShpInfo spid="_x0000_s3695"/>
    <customShpInfo spid="_x0000_s3694"/>
    <customShpInfo spid="_x0000_s3697"/>
    <customShpInfo spid="_x0000_s3696"/>
    <customShpInfo spid="_x0000_s3699"/>
    <customShpInfo spid="_x0000_s3698"/>
    <customShpInfo spid="_x0000_s3701"/>
    <customShpInfo spid="_x0000_s3700"/>
    <customShpInfo spid="_x0000_s3703"/>
    <customShpInfo spid="_x0000_s3702"/>
    <customShpInfo spid="_x0000_s3705"/>
    <customShpInfo spid="_x0000_s3704"/>
    <customShpInfo spid="_x0000_s3707"/>
    <customShpInfo spid="_x0000_s3706"/>
    <customShpInfo spid="_x0000_s3709"/>
    <customShpInfo spid="_x0000_s3708"/>
    <customShpInfo spid="_x0000_s3711"/>
    <customShpInfo spid="_x0000_s3710"/>
    <customShpInfo spid="_x0000_s3713"/>
    <customShpInfo spid="_x0000_s3712"/>
    <customShpInfo spid="_x0000_s3715"/>
    <customShpInfo spid="_x0000_s3714"/>
    <customShpInfo spid="_x0000_s3717"/>
    <customShpInfo spid="_x0000_s3716"/>
    <customShpInfo spid="_x0000_s3719"/>
    <customShpInfo spid="_x0000_s3718"/>
    <customShpInfo spid="_x0000_s3721"/>
    <customShpInfo spid="_x0000_s3720"/>
    <customShpInfo spid="_x0000_s3723"/>
    <customShpInfo spid="_x0000_s3722"/>
    <customShpInfo spid="_x0000_s3725"/>
    <customShpInfo spid="_x0000_s3724"/>
    <customShpInfo spid="_x0000_s3727"/>
    <customShpInfo spid="_x0000_s3726"/>
    <customShpInfo spid="_x0000_s3729"/>
    <customShpInfo spid="_x0000_s3728"/>
    <customShpInfo spid="_x0000_s3731"/>
    <customShpInfo spid="_x0000_s3730"/>
    <customShpInfo spid="_x0000_s3733"/>
    <customShpInfo spid="_x0000_s3732"/>
    <customShpInfo spid="_x0000_s3735"/>
    <customShpInfo spid="_x0000_s3734"/>
    <customShpInfo spid="_x0000_s3737"/>
    <customShpInfo spid="_x0000_s3736"/>
    <customShpInfo spid="_x0000_s3739"/>
    <customShpInfo spid="_x0000_s3738"/>
    <customShpInfo spid="_x0000_s3741"/>
    <customShpInfo spid="_x0000_s3740"/>
    <customShpInfo spid="_x0000_s3743"/>
    <customShpInfo spid="_x0000_s3742"/>
    <customShpInfo spid="_x0000_s3745"/>
    <customShpInfo spid="_x0000_s3744"/>
    <customShpInfo spid="_x0000_s3747"/>
    <customShpInfo spid="_x0000_s3746"/>
    <customShpInfo spid="_x0000_s3749"/>
    <customShpInfo spid="_x0000_s3748"/>
    <customShpInfo spid="_x0000_s3751"/>
    <customShpInfo spid="_x0000_s3750"/>
    <customShpInfo spid="_x0000_s3753"/>
    <customShpInfo spid="_x0000_s3752"/>
    <customShpInfo spid="_x0000_s3755"/>
    <customShpInfo spid="_x0000_s3754"/>
    <customShpInfo spid="_x0000_s3757"/>
    <customShpInfo spid="_x0000_s3756"/>
    <customShpInfo spid="_x0000_s3759"/>
    <customShpInfo spid="_x0000_s3758"/>
    <customShpInfo spid="_x0000_s3761"/>
    <customShpInfo spid="_x0000_s3760"/>
    <customShpInfo spid="_x0000_s3763"/>
    <customShpInfo spid="_x0000_s3762"/>
    <customShpInfo spid="_x0000_s3765"/>
    <customShpInfo spid="_x0000_s3764"/>
    <customShpInfo spid="_x0000_s3767"/>
    <customShpInfo spid="_x0000_s3766"/>
    <customShpInfo spid="_x0000_s3769"/>
    <customShpInfo spid="_x0000_s3768"/>
    <customShpInfo spid="_x0000_s3771"/>
    <customShpInfo spid="_x0000_s3770"/>
    <customShpInfo spid="_x0000_s3773"/>
    <customShpInfo spid="_x0000_s3772"/>
    <customShpInfo spid="_x0000_s3775"/>
    <customShpInfo spid="_x0000_s3774"/>
    <customShpInfo spid="_x0000_s3777"/>
    <customShpInfo spid="_x0000_s3776"/>
    <customShpInfo spid="_x0000_s3779"/>
    <customShpInfo spid="_x0000_s3778"/>
    <customShpInfo spid="_x0000_s3781"/>
    <customShpInfo spid="_x0000_s3780"/>
    <customShpInfo spid="_x0000_s3783"/>
    <customShpInfo spid="_x0000_s3782"/>
    <customShpInfo spid="_x0000_s3785"/>
    <customShpInfo spid="_x0000_s3784"/>
    <customShpInfo spid="_x0000_s3787"/>
    <customShpInfo spid="_x0000_s3786"/>
    <customShpInfo spid="_x0000_s3789"/>
    <customShpInfo spid="_x0000_s3788"/>
    <customShpInfo spid="_x0000_s3791"/>
    <customShpInfo spid="_x0000_s3790"/>
    <customShpInfo spid="_x0000_s3793"/>
    <customShpInfo spid="_x0000_s3792"/>
    <customShpInfo spid="_x0000_s3795"/>
    <customShpInfo spid="_x0000_s3794"/>
    <customShpInfo spid="_x0000_s3797"/>
    <customShpInfo spid="_x0000_s3796"/>
    <customShpInfo spid="_x0000_s3799"/>
    <customShpInfo spid="_x0000_s3798"/>
    <customShpInfo spid="_x0000_s3801"/>
    <customShpInfo spid="_x0000_s3800"/>
    <customShpInfo spid="_x0000_s3803"/>
    <customShpInfo spid="_x0000_s3802"/>
    <customShpInfo spid="_x0000_s3805"/>
    <customShpInfo spid="_x0000_s3804"/>
    <customShpInfo spid="_x0000_s3807"/>
    <customShpInfo spid="_x0000_s3806"/>
    <customShpInfo spid="_x0000_s3809"/>
    <customShpInfo spid="_x0000_s3808"/>
    <customShpInfo spid="_x0000_s3811"/>
    <customShpInfo spid="_x0000_s3810"/>
    <customShpInfo spid="_x0000_s3813"/>
    <customShpInfo spid="_x0000_s3812"/>
    <customShpInfo spid="_x0000_s3815"/>
    <customShpInfo spid="_x0000_s3814"/>
    <customShpInfo spid="_x0000_s3817"/>
    <customShpInfo spid="_x0000_s3816"/>
    <customShpInfo spid="_x0000_s3819"/>
    <customShpInfo spid="_x0000_s3818"/>
    <customShpInfo spid="_x0000_s3821"/>
    <customShpInfo spid="_x0000_s3820"/>
    <customShpInfo spid="_x0000_s3823"/>
    <customShpInfo spid="_x0000_s3822"/>
    <customShpInfo spid="_x0000_s3825"/>
    <customShpInfo spid="_x0000_s3824"/>
    <customShpInfo spid="_x0000_s3827"/>
    <customShpInfo spid="_x0000_s3826"/>
    <customShpInfo spid="_x0000_s3829"/>
    <customShpInfo spid="_x0000_s3828"/>
    <customShpInfo spid="_x0000_s3831"/>
    <customShpInfo spid="_x0000_s3830"/>
    <customShpInfo spid="_x0000_s3833"/>
    <customShpInfo spid="_x0000_s3832"/>
    <customShpInfo spid="_x0000_s3835"/>
    <customShpInfo spid="_x0000_s3834"/>
    <customShpInfo spid="_x0000_s3837"/>
    <customShpInfo spid="_x0000_s3836"/>
    <customShpInfo spid="_x0000_s3839"/>
    <customShpInfo spid="_x0000_s3838"/>
    <customShpInfo spid="_x0000_s3841"/>
    <customShpInfo spid="_x0000_s3840"/>
    <customShpInfo spid="_x0000_s3843"/>
    <customShpInfo spid="_x0000_s3842"/>
    <customShpInfo spid="_x0000_s3845"/>
    <customShpInfo spid="_x0000_s3844"/>
    <customShpInfo spid="_x0000_s3847"/>
    <customShpInfo spid="_x0000_s3846"/>
    <customShpInfo spid="_x0000_s3849"/>
    <customShpInfo spid="_x0000_s3848"/>
    <customShpInfo spid="_x0000_s3851"/>
    <customShpInfo spid="_x0000_s3850"/>
    <customShpInfo spid="_x0000_s3853"/>
    <customShpInfo spid="_x0000_s3852"/>
    <customShpInfo spid="_x0000_s3855"/>
    <customShpInfo spid="_x0000_s3854"/>
    <customShpInfo spid="_x0000_s3857"/>
    <customShpInfo spid="_x0000_s3856"/>
    <customShpInfo spid="_x0000_s3859"/>
    <customShpInfo spid="_x0000_s3858"/>
    <customShpInfo spid="_x0000_s3861"/>
    <customShpInfo spid="_x0000_s3860"/>
    <customShpInfo spid="_x0000_s3863"/>
    <customShpInfo spid="_x0000_s3862"/>
    <customShpInfo spid="_x0000_s3865"/>
    <customShpInfo spid="_x0000_s3864"/>
    <customShpInfo spid="_x0000_s3867"/>
    <customShpInfo spid="_x0000_s3866"/>
    <customShpInfo spid="_x0000_s3869"/>
    <customShpInfo spid="_x0000_s3868"/>
    <customShpInfo spid="_x0000_s3871"/>
    <customShpInfo spid="_x0000_s3870"/>
    <customShpInfo spid="_x0000_s3873"/>
    <customShpInfo spid="_x0000_s3872"/>
    <customShpInfo spid="_x0000_s3875"/>
    <customShpInfo spid="_x0000_s3874"/>
    <customShpInfo spid="_x0000_s3877"/>
    <customShpInfo spid="_x0000_s3876"/>
    <customShpInfo spid="_x0000_s3879"/>
    <customShpInfo spid="_x0000_s3878"/>
    <customShpInfo spid="_x0000_s3881"/>
    <customShpInfo spid="_x0000_s3880"/>
    <customShpInfo spid="_x0000_s3883"/>
    <customShpInfo spid="_x0000_s3882"/>
    <customShpInfo spid="_x0000_s3885"/>
    <customShpInfo spid="_x0000_s3884"/>
    <customShpInfo spid="_x0000_s3887"/>
    <customShpInfo spid="_x0000_s3886"/>
    <customShpInfo spid="_x0000_s3889"/>
    <customShpInfo spid="_x0000_s3888"/>
    <customShpInfo spid="_x0000_s3891"/>
    <customShpInfo spid="_x0000_s3890"/>
    <customShpInfo spid="_x0000_s3893"/>
    <customShpInfo spid="_x0000_s3892"/>
    <customShpInfo spid="_x0000_s3895"/>
    <customShpInfo spid="_x0000_s3894"/>
    <customShpInfo spid="_x0000_s3897"/>
    <customShpInfo spid="_x0000_s3896"/>
    <customShpInfo spid="_x0000_s3899"/>
    <customShpInfo spid="_x0000_s3898"/>
    <customShpInfo spid="_x0000_s3901"/>
    <customShpInfo spid="_x0000_s3900"/>
    <customShpInfo spid="_x0000_s3903"/>
    <customShpInfo spid="_x0000_s3902"/>
    <customShpInfo spid="_x0000_s3905"/>
    <customShpInfo spid="_x0000_s3904"/>
    <customShpInfo spid="_x0000_s3907"/>
    <customShpInfo spid="_x0000_s3906"/>
    <customShpInfo spid="_x0000_s3909"/>
    <customShpInfo spid="_x0000_s3908"/>
    <customShpInfo spid="_x0000_s3911"/>
    <customShpInfo spid="_x0000_s3910"/>
    <customShpInfo spid="_x0000_s3913"/>
    <customShpInfo spid="_x0000_s3912"/>
    <customShpInfo spid="_x0000_s3915"/>
    <customShpInfo spid="_x0000_s3914"/>
    <customShpInfo spid="_x0000_s3917"/>
    <customShpInfo spid="_x0000_s3916"/>
    <customShpInfo spid="_x0000_s3919"/>
    <customShpInfo spid="_x0000_s3918"/>
    <customShpInfo spid="_x0000_s3921"/>
    <customShpInfo spid="_x0000_s3920"/>
    <customShpInfo spid="_x0000_s3923"/>
    <customShpInfo spid="_x0000_s3922"/>
    <customShpInfo spid="_x0000_s3925"/>
    <customShpInfo spid="_x0000_s3924"/>
    <customShpInfo spid="_x0000_s3927"/>
    <customShpInfo spid="_x0000_s3926"/>
    <customShpInfo spid="_x0000_s3929"/>
    <customShpInfo spid="_x0000_s3928"/>
    <customShpInfo spid="_x0000_s3931"/>
    <customShpInfo spid="_x0000_s3930"/>
    <customShpInfo spid="_x0000_s3933"/>
    <customShpInfo spid="_x0000_s3932"/>
    <customShpInfo spid="_x0000_s3935"/>
    <customShpInfo spid="_x0000_s3934"/>
    <customShpInfo spid="_x0000_s3937"/>
    <customShpInfo spid="_x0000_s3936"/>
    <customShpInfo spid="_x0000_s3939"/>
    <customShpInfo spid="_x0000_s3938"/>
    <customShpInfo spid="_x0000_s3941"/>
    <customShpInfo spid="_x0000_s3940"/>
    <customShpInfo spid="_x0000_s3943"/>
    <customShpInfo spid="_x0000_s3942"/>
    <customShpInfo spid="_x0000_s3945"/>
    <customShpInfo spid="_x0000_s3944"/>
    <customShpInfo spid="_x0000_s3947"/>
    <customShpInfo spid="_x0000_s3946"/>
    <customShpInfo spid="_x0000_s3949"/>
    <customShpInfo spid="_x0000_s3948"/>
    <customShpInfo spid="_x0000_s3951"/>
    <customShpInfo spid="_x0000_s3950"/>
    <customShpInfo spid="_x0000_s3953"/>
    <customShpInfo spid="_x0000_s3952"/>
    <customShpInfo spid="_x0000_s3955"/>
    <customShpInfo spid="_x0000_s3954"/>
    <customShpInfo spid="_x0000_s3957"/>
    <customShpInfo spid="_x0000_s3956"/>
    <customShpInfo spid="_x0000_s3959"/>
    <customShpInfo spid="_x0000_s3958"/>
    <customShpInfo spid="_x0000_s3961"/>
    <customShpInfo spid="_x0000_s3960"/>
    <customShpInfo spid="_x0000_s3963"/>
    <customShpInfo spid="_x0000_s3962"/>
    <customShpInfo spid="_x0000_s3965"/>
    <customShpInfo spid="_x0000_s3964"/>
    <customShpInfo spid="_x0000_s3967"/>
    <customShpInfo spid="_x0000_s3966"/>
    <customShpInfo spid="_x0000_s3969"/>
    <customShpInfo spid="_x0000_s3968"/>
    <customShpInfo spid="_x0000_s3971"/>
    <customShpInfo spid="_x0000_s3970"/>
    <customShpInfo spid="_x0000_s3973"/>
    <customShpInfo spid="_x0000_s3972"/>
    <customShpInfo spid="_x0000_s3975"/>
    <customShpInfo spid="_x0000_s3974"/>
    <customShpInfo spid="_x0000_s3977"/>
    <customShpInfo spid="_x0000_s3976"/>
    <customShpInfo spid="_x0000_s3979"/>
    <customShpInfo spid="_x0000_s3978"/>
    <customShpInfo spid="_x0000_s3981"/>
    <customShpInfo spid="_x0000_s3980"/>
    <customShpInfo spid="_x0000_s3983"/>
    <customShpInfo spid="_x0000_s3982"/>
    <customShpInfo spid="_x0000_s3985"/>
    <customShpInfo spid="_x0000_s3984"/>
    <customShpInfo spid="_x0000_s3987"/>
    <customShpInfo spid="_x0000_s3986"/>
    <customShpInfo spid="_x0000_s3989"/>
    <customShpInfo spid="_x0000_s3988"/>
    <customShpInfo spid="_x0000_s3991"/>
    <customShpInfo spid="_x0000_s3990"/>
    <customShpInfo spid="_x0000_s3993"/>
    <customShpInfo spid="_x0000_s3992"/>
    <customShpInfo spid="_x0000_s3995"/>
    <customShpInfo spid="_x0000_s3994"/>
    <customShpInfo spid="_x0000_s3997"/>
    <customShpInfo spid="_x0000_s3996"/>
    <customShpInfo spid="_x0000_s3999"/>
    <customShpInfo spid="_x0000_s3998"/>
    <customShpInfo spid="_x0000_s4001"/>
    <customShpInfo spid="_x0000_s4000"/>
    <customShpInfo spid="_x0000_s4003"/>
    <customShpInfo spid="_x0000_s4002"/>
    <customShpInfo spid="_x0000_s4005"/>
    <customShpInfo spid="_x0000_s4004"/>
    <customShpInfo spid="_x0000_s4007"/>
    <customShpInfo spid="_x0000_s4006"/>
    <customShpInfo spid="_x0000_s4009"/>
    <customShpInfo spid="_x0000_s4008"/>
    <customShpInfo spid="_x0000_s4011"/>
    <customShpInfo spid="_x0000_s4010"/>
    <customShpInfo spid="_x0000_s4013"/>
    <customShpInfo spid="_x0000_s4012"/>
    <customShpInfo spid="_x0000_s4015"/>
    <customShpInfo spid="_x0000_s4014"/>
    <customShpInfo spid="_x0000_s4017"/>
    <customShpInfo spid="_x0000_s4016"/>
    <customShpInfo spid="_x0000_s4019"/>
    <customShpInfo spid="_x0000_s4018"/>
    <customShpInfo spid="_x0000_s4021"/>
    <customShpInfo spid="_x0000_s4020"/>
    <customShpInfo spid="_x0000_s4023"/>
    <customShpInfo spid="_x0000_s4022"/>
    <customShpInfo spid="_x0000_s4025"/>
    <customShpInfo spid="_x0000_s4024"/>
    <customShpInfo spid="_x0000_s4027"/>
    <customShpInfo spid="_x0000_s4026"/>
    <customShpInfo spid="_x0000_s4029"/>
    <customShpInfo spid="_x0000_s4028"/>
    <customShpInfo spid="_x0000_s4031"/>
    <customShpInfo spid="_x0000_s4030"/>
    <customShpInfo spid="_x0000_s4033"/>
    <customShpInfo spid="_x0000_s4032"/>
    <customShpInfo spid="_x0000_s4035"/>
    <customShpInfo spid="_x0000_s4034"/>
    <customShpInfo spid="_x0000_s4037"/>
    <customShpInfo spid="_x0000_s4036"/>
    <customShpInfo spid="_x0000_s4039"/>
    <customShpInfo spid="_x0000_s4038"/>
    <customShpInfo spid="_x0000_s4041"/>
    <customShpInfo spid="_x0000_s4040"/>
    <customShpInfo spid="_x0000_s4043"/>
    <customShpInfo spid="_x0000_s4042"/>
    <customShpInfo spid="_x0000_s4045"/>
    <customShpInfo spid="_x0000_s4044"/>
    <customShpInfo spid="_x0000_s4047"/>
    <customShpInfo spid="_x0000_s4046"/>
    <customShpInfo spid="_x0000_s4049"/>
    <customShpInfo spid="_x0000_s4048"/>
    <customShpInfo spid="_x0000_s4051"/>
    <customShpInfo spid="_x0000_s4050"/>
    <customShpInfo spid="_x0000_s4053"/>
    <customShpInfo spid="_x0000_s4052"/>
    <customShpInfo spid="_x0000_s4055"/>
    <customShpInfo spid="_x0000_s4054"/>
    <customShpInfo spid="_x0000_s4057"/>
    <customShpInfo spid="_x0000_s4056"/>
    <customShpInfo spid="_x0000_s4059"/>
    <customShpInfo spid="_x0000_s4058"/>
    <customShpInfo spid="_x0000_s4061"/>
    <customShpInfo spid="_x0000_s4060"/>
    <customShpInfo spid="_x0000_s4063"/>
    <customShpInfo spid="_x0000_s4062"/>
    <customShpInfo spid="_x0000_s4065"/>
    <customShpInfo spid="_x0000_s4064"/>
    <customShpInfo spid="_x0000_s4067"/>
    <customShpInfo spid="_x0000_s4066"/>
    <customShpInfo spid="_x0000_s4069"/>
    <customShpInfo spid="_x0000_s4068"/>
    <customShpInfo spid="_x0000_s4071"/>
    <customShpInfo spid="_x0000_s4070"/>
    <customShpInfo spid="_x0000_s4073"/>
    <customShpInfo spid="_x0000_s4072"/>
    <customShpInfo spid="_x0000_s4075"/>
    <customShpInfo spid="_x0000_s4074"/>
    <customShpInfo spid="_x0000_s4077"/>
    <customShpInfo spid="_x0000_s4076"/>
    <customShpInfo spid="_x0000_s4079"/>
    <customShpInfo spid="_x0000_s4078"/>
    <customShpInfo spid="_x0000_s4081"/>
    <customShpInfo spid="_x0000_s4080"/>
    <customShpInfo spid="_x0000_s4083"/>
    <customShpInfo spid="_x0000_s4082"/>
    <customShpInfo spid="_x0000_s4085"/>
    <customShpInfo spid="_x0000_s4084"/>
    <customShpInfo spid="_x0000_s4087"/>
    <customShpInfo spid="_x0000_s4086"/>
    <customShpInfo spid="_x0000_s4089"/>
    <customShpInfo spid="_x0000_s4088"/>
    <customShpInfo spid="_x0000_s4091"/>
    <customShpInfo spid="_x0000_s4090"/>
    <customShpInfo spid="_x0000_s4093"/>
    <customShpInfo spid="_x0000_s4092"/>
    <customShpInfo spid="_x0000_s4095"/>
    <customShpInfo spid="_x0000_s4094"/>
    <customShpInfo spid="_x0000_s4097"/>
    <customShpInfo spid="_x0000_s4096"/>
    <customShpInfo spid="_x0000_s4099"/>
    <customShpInfo spid="_x0000_s4098"/>
    <customShpInfo spid="_x0000_s4101"/>
    <customShpInfo spid="_x0000_s4100"/>
    <customShpInfo spid="_x0000_s4103"/>
    <customShpInfo spid="_x0000_s4102"/>
    <customShpInfo spid="_x0000_s4105"/>
    <customShpInfo spid="_x0000_s4104"/>
    <customShpInfo spid="_x0000_s4107"/>
    <customShpInfo spid="_x0000_s4106"/>
    <customShpInfo spid="_x0000_s4109"/>
    <customShpInfo spid="_x0000_s4108"/>
    <customShpInfo spid="_x0000_s4111"/>
    <customShpInfo spid="_x0000_s4110"/>
    <customShpInfo spid="_x0000_s4113"/>
    <customShpInfo spid="_x0000_s4112"/>
    <customShpInfo spid="_x0000_s4115"/>
    <customShpInfo spid="_x0000_s4114"/>
    <customShpInfo spid="_x0000_s4117"/>
    <customShpInfo spid="_x0000_s4116"/>
    <customShpInfo spid="_x0000_s4119"/>
    <customShpInfo spid="_x0000_s4118"/>
    <customShpInfo spid="_x0000_s4121"/>
    <customShpInfo spid="_x0000_s4120"/>
    <customShpInfo spid="_x0000_s4123"/>
    <customShpInfo spid="_x0000_s4122"/>
    <customShpInfo spid="_x0000_s4125"/>
    <customShpInfo spid="_x0000_s4124"/>
    <customShpInfo spid="_x0000_s4127"/>
    <customShpInfo spid="_x0000_s4126"/>
    <customShpInfo spid="_x0000_s4129"/>
    <customShpInfo spid="_x0000_s4128"/>
    <customShpInfo spid="_x0000_s4131"/>
    <customShpInfo spid="_x0000_s4130"/>
    <customShpInfo spid="_x0000_s4133"/>
    <customShpInfo spid="_x0000_s4132"/>
    <customShpInfo spid="_x0000_s4135"/>
    <customShpInfo spid="_x0000_s4134"/>
    <customShpInfo spid="_x0000_s4137"/>
    <customShpInfo spid="_x0000_s4136"/>
    <customShpInfo spid="_x0000_s4139"/>
    <customShpInfo spid="_x0000_s4138"/>
    <customShpInfo spid="_x0000_s4141"/>
    <customShpInfo spid="_x0000_s4140"/>
    <customShpInfo spid="_x0000_s4143"/>
    <customShpInfo spid="_x0000_s4142"/>
    <customShpInfo spid="_x0000_s4145"/>
    <customShpInfo spid="_x0000_s4144"/>
    <customShpInfo spid="_x0000_s4147"/>
    <customShpInfo spid="_x0000_s4146"/>
    <customShpInfo spid="_x0000_s4149"/>
    <customShpInfo spid="_x0000_s4148"/>
    <customShpInfo spid="_x0000_s4151"/>
    <customShpInfo spid="_x0000_s4150"/>
    <customShpInfo spid="_x0000_s4153"/>
    <customShpInfo spid="_x0000_s4152"/>
    <customShpInfo spid="_x0000_s4155"/>
    <customShpInfo spid="_x0000_s4154"/>
    <customShpInfo spid="_x0000_s4157"/>
    <customShpInfo spid="_x0000_s4156"/>
    <customShpInfo spid="_x0000_s4159"/>
    <customShpInfo spid="_x0000_s4158"/>
    <customShpInfo spid="_x0000_s4161"/>
    <customShpInfo spid="_x0000_s4160"/>
    <customShpInfo spid="_x0000_s4163"/>
    <customShpInfo spid="_x0000_s4162"/>
    <customShpInfo spid="_x0000_s4165"/>
    <customShpInfo spid="_x0000_s4164"/>
    <customShpInfo spid="_x0000_s4167"/>
    <customShpInfo spid="_x0000_s4166"/>
    <customShpInfo spid="_x0000_s4169"/>
    <customShpInfo spid="_x0000_s4168"/>
    <customShpInfo spid="_x0000_s4171"/>
    <customShpInfo spid="_x0000_s4170"/>
    <customShpInfo spid="_x0000_s4173"/>
    <customShpInfo spid="_x0000_s4172"/>
    <customShpInfo spid="_x0000_s4175"/>
    <customShpInfo spid="_x0000_s4174"/>
    <customShpInfo spid="_x0000_s4177"/>
    <customShpInfo spid="_x0000_s4176"/>
    <customShpInfo spid="_x0000_s4179"/>
    <customShpInfo spid="_x0000_s4178"/>
    <customShpInfo spid="_x0000_s4181"/>
    <customShpInfo spid="_x0000_s4180"/>
    <customShpInfo spid="_x0000_s4183"/>
    <customShpInfo spid="_x0000_s4182"/>
    <customShpInfo spid="_x0000_s4185"/>
    <customShpInfo spid="_x0000_s4184"/>
    <customShpInfo spid="_x0000_s4187"/>
    <customShpInfo spid="_x0000_s4186"/>
    <customShpInfo spid="_x0000_s4189"/>
    <customShpInfo spid="_x0000_s4188"/>
    <customShpInfo spid="_x0000_s4191"/>
    <customShpInfo spid="_x0000_s4190"/>
    <customShpInfo spid="_x0000_s4193"/>
    <customShpInfo spid="_x0000_s4192"/>
    <customShpInfo spid="_x0000_s4195"/>
    <customShpInfo spid="_x0000_s4194"/>
    <customShpInfo spid="_x0000_s4197"/>
    <customShpInfo spid="_x0000_s4196"/>
    <customShpInfo spid="_x0000_s4199"/>
    <customShpInfo spid="_x0000_s4198"/>
    <customShpInfo spid="_x0000_s4201"/>
    <customShpInfo spid="_x0000_s4200"/>
    <customShpInfo spid="_x0000_s4203"/>
    <customShpInfo spid="_x0000_s4202"/>
    <customShpInfo spid="_x0000_s4205"/>
    <customShpInfo spid="_x0000_s4204"/>
    <customShpInfo spid="_x0000_s4207"/>
    <customShpInfo spid="_x0000_s4206"/>
    <customShpInfo spid="_x0000_s4209"/>
    <customShpInfo spid="_x0000_s4208"/>
    <customShpInfo spid="_x0000_s4211"/>
    <customShpInfo spid="_x0000_s4210"/>
    <customShpInfo spid="_x0000_s4213"/>
    <customShpInfo spid="_x0000_s4212"/>
    <customShpInfo spid="_x0000_s4215"/>
    <customShpInfo spid="_x0000_s4214"/>
    <customShpInfo spid="_x0000_s4217"/>
    <customShpInfo spid="_x0000_s4216"/>
    <customShpInfo spid="_x0000_s4219"/>
    <customShpInfo spid="_x0000_s4218"/>
    <customShpInfo spid="_x0000_s4221"/>
    <customShpInfo spid="_x0000_s4220"/>
    <customShpInfo spid="_x0000_s4223"/>
    <customShpInfo spid="_x0000_s4222"/>
    <customShpInfo spid="_x0000_s4225"/>
    <customShpInfo spid="_x0000_s4224"/>
    <customShpInfo spid="_x0000_s4227"/>
    <customShpInfo spid="_x0000_s4226"/>
    <customShpInfo spid="_x0000_s4229"/>
    <customShpInfo spid="_x0000_s4228"/>
    <customShpInfo spid="_x0000_s4231"/>
    <customShpInfo spid="_x0000_s4230"/>
    <customShpInfo spid="_x0000_s4233"/>
    <customShpInfo spid="_x0000_s4232"/>
    <customShpInfo spid="_x0000_s4235"/>
    <customShpInfo spid="_x0000_s4234"/>
    <customShpInfo spid="_x0000_s4237"/>
    <customShpInfo spid="_x0000_s4236"/>
    <customShpInfo spid="_x0000_s4239"/>
    <customShpInfo spid="_x0000_s4238"/>
    <customShpInfo spid="_x0000_s4241"/>
    <customShpInfo spid="_x0000_s4240"/>
    <customShpInfo spid="_x0000_s4243"/>
    <customShpInfo spid="_x0000_s4242"/>
    <customShpInfo spid="_x0000_s4245"/>
    <customShpInfo spid="_x0000_s4244"/>
    <customShpInfo spid="_x0000_s4247"/>
    <customShpInfo spid="_x0000_s4246"/>
    <customShpInfo spid="_x0000_s4249"/>
    <customShpInfo spid="_x0000_s4248"/>
    <customShpInfo spid="_x0000_s4251"/>
    <customShpInfo spid="_x0000_s4250"/>
    <customShpInfo spid="_x0000_s4253"/>
    <customShpInfo spid="_x0000_s4252"/>
    <customShpInfo spid="_x0000_s4255"/>
    <customShpInfo spid="_x0000_s4254"/>
    <customShpInfo spid="_x0000_s4257"/>
    <customShpInfo spid="_x0000_s4256"/>
    <customShpInfo spid="_x0000_s4259"/>
    <customShpInfo spid="_x0000_s4258"/>
    <customShpInfo spid="_x0000_s4261"/>
    <customShpInfo spid="_x0000_s4260"/>
    <customShpInfo spid="_x0000_s4263"/>
    <customShpInfo spid="_x0000_s4262"/>
    <customShpInfo spid="_x0000_s4265"/>
    <customShpInfo spid="_x0000_s4264"/>
    <customShpInfo spid="_x0000_s4267"/>
    <customShpInfo spid="_x0000_s4266"/>
    <customShpInfo spid="_x0000_s4269"/>
    <customShpInfo spid="_x0000_s4268"/>
    <customShpInfo spid="_x0000_s4271"/>
    <customShpInfo spid="_x0000_s4270"/>
    <customShpInfo spid="_x0000_s4273"/>
    <customShpInfo spid="_x0000_s4272"/>
    <customShpInfo spid="_x0000_s4275"/>
    <customShpInfo spid="_x0000_s4274"/>
    <customShpInfo spid="_x0000_s4277"/>
    <customShpInfo spid="_x0000_s4276"/>
    <customShpInfo spid="_x0000_s4279"/>
    <customShpInfo spid="_x0000_s4278"/>
    <customShpInfo spid="_x0000_s4281"/>
    <customShpInfo spid="_x0000_s4280"/>
    <customShpInfo spid="_x0000_s4283"/>
    <customShpInfo spid="_x0000_s4282"/>
    <customShpInfo spid="_x0000_s4285"/>
    <customShpInfo spid="_x0000_s4284"/>
    <customShpInfo spid="_x0000_s4287"/>
    <customShpInfo spid="_x0000_s4286"/>
    <customShpInfo spid="_x0000_s4289"/>
    <customShpInfo spid="_x0000_s4288"/>
    <customShpInfo spid="_x0000_s4291"/>
    <customShpInfo spid="_x0000_s4290"/>
    <customShpInfo spid="_x0000_s4293"/>
    <customShpInfo spid="_x0000_s4292"/>
    <customShpInfo spid="_x0000_s4295"/>
    <customShpInfo spid="_x0000_s4294"/>
    <customShpInfo spid="_x0000_s4297"/>
    <customShpInfo spid="_x0000_s4296"/>
    <customShpInfo spid="_x0000_s4299"/>
    <customShpInfo spid="_x0000_s4298"/>
    <customShpInfo spid="_x0000_s4301"/>
    <customShpInfo spid="_x0000_s4300"/>
    <customShpInfo spid="_x0000_s4303"/>
    <customShpInfo spid="_x0000_s4302"/>
    <customShpInfo spid="_x0000_s4305"/>
    <customShpInfo spid="_x0000_s4304"/>
    <customShpInfo spid="_x0000_s4307"/>
    <customShpInfo spid="_x0000_s4306"/>
    <customShpInfo spid="_x0000_s4309"/>
    <customShpInfo spid="_x0000_s4308"/>
    <customShpInfo spid="_x0000_s4311"/>
    <customShpInfo spid="_x0000_s4310"/>
    <customShpInfo spid="_x0000_s4313"/>
    <customShpInfo spid="_x0000_s4312"/>
    <customShpInfo spid="_x0000_s4315"/>
    <customShpInfo spid="_x0000_s4314"/>
    <customShpInfo spid="_x0000_s4317"/>
    <customShpInfo spid="_x0000_s4316"/>
    <customShpInfo spid="_x0000_s4319"/>
    <customShpInfo spid="_x0000_s4318"/>
    <customShpInfo spid="_x0000_s4321"/>
    <customShpInfo spid="_x0000_s4320"/>
    <customShpInfo spid="_x0000_s4323"/>
    <customShpInfo spid="_x0000_s4322"/>
    <customShpInfo spid="_x0000_s4325"/>
    <customShpInfo spid="_x0000_s4324"/>
    <customShpInfo spid="_x0000_s4327"/>
    <customShpInfo spid="_x0000_s4326"/>
    <customShpInfo spid="_x0000_s4329"/>
    <customShpInfo spid="_x0000_s4328"/>
    <customShpInfo spid="_x0000_s4331"/>
    <customShpInfo spid="_x0000_s4330"/>
    <customShpInfo spid="_x0000_s4333"/>
    <customShpInfo spid="_x0000_s4332"/>
    <customShpInfo spid="_x0000_s4335"/>
    <customShpInfo spid="_x0000_s4334"/>
    <customShpInfo spid="_x0000_s4337"/>
    <customShpInfo spid="_x0000_s4336"/>
    <customShpInfo spid="_x0000_s4339"/>
    <customShpInfo spid="_x0000_s4338"/>
    <customShpInfo spid="_x0000_s4341"/>
    <customShpInfo spid="_x0000_s4340"/>
    <customShpInfo spid="_x0000_s4343"/>
    <customShpInfo spid="_x0000_s4342"/>
    <customShpInfo spid="_x0000_s4345"/>
    <customShpInfo spid="_x0000_s4344"/>
    <customShpInfo spid="_x0000_s4347"/>
    <customShpInfo spid="_x0000_s4346"/>
    <customShpInfo spid="_x0000_s4349"/>
    <customShpInfo spid="_x0000_s4348"/>
    <customShpInfo spid="_x0000_s4351"/>
    <customShpInfo spid="_x0000_s4350"/>
    <customShpInfo spid="_x0000_s4353"/>
    <customShpInfo spid="_x0000_s4352"/>
    <customShpInfo spid="_x0000_s4355"/>
    <customShpInfo spid="_x0000_s4354"/>
    <customShpInfo spid="_x0000_s4357"/>
    <customShpInfo spid="_x0000_s4356"/>
    <customShpInfo spid="_x0000_s4359"/>
    <customShpInfo spid="_x0000_s4358"/>
    <customShpInfo spid="_x0000_s4361"/>
    <customShpInfo spid="_x0000_s4360"/>
    <customShpInfo spid="_x0000_s4363"/>
    <customShpInfo spid="_x0000_s4362"/>
    <customShpInfo spid="_x0000_s4365"/>
    <customShpInfo spid="_x0000_s4364"/>
    <customShpInfo spid="_x0000_s4367"/>
    <customShpInfo spid="_x0000_s4366"/>
    <customShpInfo spid="_x0000_s4369"/>
    <customShpInfo spid="_x0000_s4368"/>
    <customShpInfo spid="_x0000_s4371"/>
    <customShpInfo spid="_x0000_s4370"/>
    <customShpInfo spid="_x0000_s4373"/>
    <customShpInfo spid="_x0000_s4372"/>
    <customShpInfo spid="_x0000_s4375"/>
    <customShpInfo spid="_x0000_s4374"/>
    <customShpInfo spid="_x0000_s4377"/>
    <customShpInfo spid="_x0000_s4376"/>
    <customShpInfo spid="_x0000_s4379"/>
    <customShpInfo spid="_x0000_s4378"/>
    <customShpInfo spid="_x0000_s4381"/>
    <customShpInfo spid="_x0000_s4380"/>
    <customShpInfo spid="_x0000_s4383"/>
    <customShpInfo spid="_x0000_s4382"/>
    <customShpInfo spid="_x0000_s4385"/>
    <customShpInfo spid="_x0000_s4384"/>
    <customShpInfo spid="_x0000_s4387"/>
    <customShpInfo spid="_x0000_s4386"/>
    <customShpInfo spid="_x0000_s4389"/>
    <customShpInfo spid="_x0000_s4388"/>
    <customShpInfo spid="_x0000_s4391"/>
    <customShpInfo spid="_x0000_s4390"/>
    <customShpInfo spid="_x0000_s4393"/>
    <customShpInfo spid="_x0000_s4392"/>
    <customShpInfo spid="_x0000_s4395"/>
    <customShpInfo spid="_x0000_s4394"/>
    <customShpInfo spid="_x0000_s4397"/>
    <customShpInfo spid="_x0000_s4396"/>
    <customShpInfo spid="_x0000_s4399"/>
    <customShpInfo spid="_x0000_s4398"/>
    <customShpInfo spid="_x0000_s4401"/>
    <customShpInfo spid="_x0000_s4400"/>
    <customShpInfo spid="_x0000_s4403"/>
    <customShpInfo spid="_x0000_s4402"/>
    <customShpInfo spid="_x0000_s4405"/>
    <customShpInfo spid="_x0000_s4404"/>
    <customShpInfo spid="_x0000_s4407"/>
    <customShpInfo spid="_x0000_s4406"/>
    <customShpInfo spid="_x0000_s4409"/>
    <customShpInfo spid="_x0000_s4408"/>
    <customShpInfo spid="_x0000_s4411"/>
    <customShpInfo spid="_x0000_s4410"/>
    <customShpInfo spid="_x0000_s4413"/>
    <customShpInfo spid="_x0000_s4412"/>
    <customShpInfo spid="_x0000_s4415"/>
    <customShpInfo spid="_x0000_s4414"/>
    <customShpInfo spid="_x0000_s4417"/>
    <customShpInfo spid="_x0000_s4416"/>
    <customShpInfo spid="_x0000_s4419"/>
    <customShpInfo spid="_x0000_s4418"/>
    <customShpInfo spid="_x0000_s4421"/>
    <customShpInfo spid="_x0000_s4420"/>
    <customShpInfo spid="_x0000_s4423"/>
    <customShpInfo spid="_x0000_s4422"/>
    <customShpInfo spid="_x0000_s4425"/>
    <customShpInfo spid="_x0000_s4424"/>
    <customShpInfo spid="_x0000_s4427"/>
    <customShpInfo spid="_x0000_s4426"/>
    <customShpInfo spid="_x0000_s4429"/>
    <customShpInfo spid="_x0000_s4428"/>
    <customShpInfo spid="_x0000_s4431"/>
    <customShpInfo spid="_x0000_s4430"/>
    <customShpInfo spid="_x0000_s4433"/>
    <customShpInfo spid="_x0000_s4432"/>
    <customShpInfo spid="_x0000_s4435"/>
    <customShpInfo spid="_x0000_s4434"/>
    <customShpInfo spid="_x0000_s4437"/>
    <customShpInfo spid="_x0000_s4436"/>
    <customShpInfo spid="_x0000_s4439"/>
    <customShpInfo spid="_x0000_s4438"/>
    <customShpInfo spid="_x0000_s4441"/>
    <customShpInfo spid="_x0000_s4440"/>
    <customShpInfo spid="_x0000_s4443"/>
    <customShpInfo spid="_x0000_s4442"/>
    <customShpInfo spid="_x0000_s4445"/>
    <customShpInfo spid="_x0000_s4444"/>
    <customShpInfo spid="_x0000_s4447"/>
    <customShpInfo spid="_x0000_s4446"/>
    <customShpInfo spid="_x0000_s4449"/>
    <customShpInfo spid="_x0000_s4448"/>
    <customShpInfo spid="_x0000_s4451"/>
    <customShpInfo spid="_x0000_s4450"/>
    <customShpInfo spid="_x0000_s4453"/>
    <customShpInfo spid="_x0000_s4452"/>
    <customShpInfo spid="_x0000_s4455"/>
    <customShpInfo spid="_x0000_s4454"/>
    <customShpInfo spid="_x0000_s4457"/>
    <customShpInfo spid="_x0000_s4456"/>
    <customShpInfo spid="_x0000_s4459"/>
    <customShpInfo spid="_x0000_s4458"/>
    <customShpInfo spid="_x0000_s4461"/>
    <customShpInfo spid="_x0000_s4460"/>
    <customShpInfo spid="_x0000_s4463"/>
    <customShpInfo spid="_x0000_s4462"/>
    <customShpInfo spid="_x0000_s4465"/>
    <customShpInfo spid="_x0000_s4464"/>
    <customShpInfo spid="_x0000_s4467"/>
    <customShpInfo spid="_x0000_s4466"/>
    <customShpInfo spid="_x0000_s4469"/>
    <customShpInfo spid="_x0000_s4468"/>
    <customShpInfo spid="_x0000_s4471"/>
    <customShpInfo spid="_x0000_s4470"/>
    <customShpInfo spid="_x0000_s4473"/>
    <customShpInfo spid="_x0000_s4472"/>
    <customShpInfo spid="_x0000_s4475"/>
    <customShpInfo spid="_x0000_s4474"/>
    <customShpInfo spid="_x0000_s4477"/>
    <customShpInfo spid="_x0000_s4476"/>
    <customShpInfo spid="_x0000_s4479"/>
    <customShpInfo spid="_x0000_s4478"/>
    <customShpInfo spid="_x0000_s4481"/>
    <customShpInfo spid="_x0000_s4480"/>
    <customShpInfo spid="_x0000_s4483"/>
    <customShpInfo spid="_x0000_s4482"/>
    <customShpInfo spid="_x0000_s4485"/>
    <customShpInfo spid="_x0000_s4484"/>
    <customShpInfo spid="_x0000_s4487"/>
    <customShpInfo spid="_x0000_s4486"/>
    <customShpInfo spid="_x0000_s4489"/>
    <customShpInfo spid="_x0000_s4488"/>
    <customShpInfo spid="_x0000_s4491"/>
    <customShpInfo spid="_x0000_s4490"/>
    <customShpInfo spid="_x0000_s4493"/>
    <customShpInfo spid="_x0000_s4492"/>
    <customShpInfo spid="_x0000_s4495"/>
    <customShpInfo spid="_x0000_s4494"/>
    <customShpInfo spid="_x0000_s4497"/>
    <customShpInfo spid="_x0000_s4496"/>
    <customShpInfo spid="_x0000_s4499"/>
    <customShpInfo spid="_x0000_s4498"/>
    <customShpInfo spid="_x0000_s4501"/>
    <customShpInfo spid="_x0000_s4500"/>
    <customShpInfo spid="_x0000_s4503"/>
    <customShpInfo spid="_x0000_s4502"/>
    <customShpInfo spid="_x0000_s4505"/>
    <customShpInfo spid="_x0000_s4504"/>
    <customShpInfo spid="_x0000_s4507"/>
    <customShpInfo spid="_x0000_s4506"/>
    <customShpInfo spid="_x0000_s4509"/>
    <customShpInfo spid="_x0000_s4508"/>
    <customShpInfo spid="_x0000_s4511"/>
    <customShpInfo spid="_x0000_s4510"/>
    <customShpInfo spid="_x0000_s4513"/>
    <customShpInfo spid="_x0000_s4512"/>
    <customShpInfo spid="_x0000_s4515"/>
    <customShpInfo spid="_x0000_s4514"/>
    <customShpInfo spid="_x0000_s4517"/>
    <customShpInfo spid="_x0000_s4516"/>
    <customShpInfo spid="_x0000_s4519"/>
    <customShpInfo spid="_x0000_s4518"/>
    <customShpInfo spid="_x0000_s4521"/>
    <customShpInfo spid="_x0000_s4520"/>
    <customShpInfo spid="_x0000_s4523"/>
    <customShpInfo spid="_x0000_s4522"/>
    <customShpInfo spid="_x0000_s4525"/>
    <customShpInfo spid="_x0000_s4524"/>
    <customShpInfo spid="_x0000_s4527"/>
    <customShpInfo spid="_x0000_s4526"/>
    <customShpInfo spid="_x0000_s4529"/>
    <customShpInfo spid="_x0000_s4528"/>
    <customShpInfo spid="_x0000_s4531"/>
    <customShpInfo spid="_x0000_s4530"/>
    <customShpInfo spid="_x0000_s4533"/>
    <customShpInfo spid="_x0000_s4532"/>
    <customShpInfo spid="_x0000_s4535"/>
    <customShpInfo spid="_x0000_s4534"/>
    <customShpInfo spid="_x0000_s4537"/>
    <customShpInfo spid="_x0000_s4536"/>
    <customShpInfo spid="_x0000_s4539"/>
    <customShpInfo spid="_x0000_s4538"/>
    <customShpInfo spid="_x0000_s4541"/>
    <customShpInfo spid="_x0000_s4540"/>
    <customShpInfo spid="_x0000_s4543"/>
    <customShpInfo spid="_x0000_s4542"/>
    <customShpInfo spid="_x0000_s4545"/>
    <customShpInfo spid="_x0000_s4544"/>
    <customShpInfo spid="_x0000_s4547"/>
    <customShpInfo spid="_x0000_s4546"/>
    <customShpInfo spid="_x0000_s4549"/>
    <customShpInfo spid="_x0000_s4548"/>
    <customShpInfo spid="_x0000_s4551"/>
    <customShpInfo spid="_x0000_s4550"/>
    <customShpInfo spid="_x0000_s4553"/>
    <customShpInfo spid="_x0000_s4552"/>
    <customShpInfo spid="_x0000_s4555"/>
    <customShpInfo spid="_x0000_s4554"/>
    <customShpInfo spid="_x0000_s4557"/>
    <customShpInfo spid="_x0000_s4556"/>
    <customShpInfo spid="_x0000_s4559"/>
    <customShpInfo spid="_x0000_s4558"/>
    <customShpInfo spid="_x0000_s4561"/>
    <customShpInfo spid="_x0000_s4560"/>
    <customShpInfo spid="_x0000_s4563"/>
    <customShpInfo spid="_x0000_s4562"/>
    <customShpInfo spid="_x0000_s4565"/>
    <customShpInfo spid="_x0000_s4564"/>
    <customShpInfo spid="_x0000_s4567"/>
    <customShpInfo spid="_x0000_s4566"/>
    <customShpInfo spid="_x0000_s4569"/>
    <customShpInfo spid="_x0000_s4568"/>
    <customShpInfo spid="_x0000_s4571"/>
    <customShpInfo spid="_x0000_s4570"/>
    <customShpInfo spid="_x0000_s4573"/>
    <customShpInfo spid="_x0000_s4572"/>
    <customShpInfo spid="_x0000_s4575"/>
    <customShpInfo spid="_x0000_s4574"/>
    <customShpInfo spid="_x0000_s4577"/>
    <customShpInfo spid="_x0000_s4576"/>
    <customShpInfo spid="_x0000_s4579"/>
    <customShpInfo spid="_x0000_s4578"/>
    <customShpInfo spid="_x0000_s4581"/>
    <customShpInfo spid="_x0000_s4580"/>
    <customShpInfo spid="_x0000_s4583"/>
    <customShpInfo spid="_x0000_s4582"/>
    <customShpInfo spid="_x0000_s4585"/>
    <customShpInfo spid="_x0000_s4584"/>
    <customShpInfo spid="_x0000_s4587"/>
    <customShpInfo spid="_x0000_s4586"/>
    <customShpInfo spid="_x0000_s4589"/>
    <customShpInfo spid="_x0000_s4588"/>
    <customShpInfo spid="_x0000_s4591"/>
    <customShpInfo spid="_x0000_s4590"/>
    <customShpInfo spid="_x0000_s4593"/>
    <customShpInfo spid="_x0000_s4592"/>
    <customShpInfo spid="_x0000_s4595"/>
    <customShpInfo spid="_x0000_s4594"/>
    <customShpInfo spid="_x0000_s4597"/>
    <customShpInfo spid="_x0000_s4596"/>
    <customShpInfo spid="_x0000_s4599"/>
    <customShpInfo spid="_x0000_s4598"/>
    <customShpInfo spid="_x0000_s4601"/>
    <customShpInfo spid="_x0000_s4600"/>
    <customShpInfo spid="_x0000_s4603"/>
    <customShpInfo spid="_x0000_s4602"/>
    <customShpInfo spid="_x0000_s4605"/>
    <customShpInfo spid="_x0000_s4604"/>
    <customShpInfo spid="_x0000_s4607"/>
    <customShpInfo spid="_x0000_s4606"/>
    <customShpInfo spid="_x0000_s4609"/>
    <customShpInfo spid="_x0000_s4608"/>
    <customShpInfo spid="_x0000_s4611"/>
    <customShpInfo spid="_x0000_s4610"/>
    <customShpInfo spid="_x0000_s4613"/>
    <customShpInfo spid="_x0000_s4612"/>
    <customShpInfo spid="_x0000_s4615"/>
    <customShpInfo spid="_x0000_s4614"/>
    <customShpInfo spid="_x0000_s4617"/>
    <customShpInfo spid="_x0000_s4616"/>
    <customShpInfo spid="_x0000_s4619"/>
    <customShpInfo spid="_x0000_s4618"/>
    <customShpInfo spid="_x0000_s4621"/>
    <customShpInfo spid="_x0000_s4620"/>
    <customShpInfo spid="_x0000_s4623"/>
    <customShpInfo spid="_x0000_s4622"/>
    <customShpInfo spid="_x0000_s4625"/>
    <customShpInfo spid="_x0000_s4624"/>
    <customShpInfo spid="_x0000_s4627"/>
    <customShpInfo spid="_x0000_s4626"/>
    <customShpInfo spid="_x0000_s4629"/>
    <customShpInfo spid="_x0000_s4628"/>
    <customShpInfo spid="_x0000_s4631"/>
    <customShpInfo spid="_x0000_s4630"/>
    <customShpInfo spid="_x0000_s4633"/>
    <customShpInfo spid="_x0000_s4632"/>
    <customShpInfo spid="_x0000_s4635"/>
    <customShpInfo spid="_x0000_s4634"/>
    <customShpInfo spid="_x0000_s4637"/>
    <customShpInfo spid="_x0000_s4636"/>
    <customShpInfo spid="_x0000_s4639"/>
    <customShpInfo spid="_x0000_s4638"/>
    <customShpInfo spid="_x0000_s4641"/>
    <customShpInfo spid="_x0000_s4640"/>
    <customShpInfo spid="_x0000_s4643"/>
    <customShpInfo spid="_x0000_s4642"/>
    <customShpInfo spid="_x0000_s4645"/>
    <customShpInfo spid="_x0000_s4644"/>
    <customShpInfo spid="_x0000_s4647"/>
    <customShpInfo spid="_x0000_s4646"/>
    <customShpInfo spid="_x0000_s4649"/>
    <customShpInfo spid="_x0000_s4648"/>
    <customShpInfo spid="_x0000_s4651"/>
    <customShpInfo spid="_x0000_s4650"/>
    <customShpInfo spid="_x0000_s4653"/>
    <customShpInfo spid="_x0000_s4652"/>
    <customShpInfo spid="_x0000_s4655"/>
    <customShpInfo spid="_x0000_s4654"/>
    <customShpInfo spid="_x0000_s4657"/>
    <customShpInfo spid="_x0000_s4656"/>
    <customShpInfo spid="_x0000_s4659"/>
    <customShpInfo spid="_x0000_s4658"/>
    <customShpInfo spid="_x0000_s4661"/>
    <customShpInfo spid="_x0000_s4660"/>
    <customShpInfo spid="_x0000_s4663"/>
    <customShpInfo spid="_x0000_s4662"/>
    <customShpInfo spid="_x0000_s4665"/>
    <customShpInfo spid="_x0000_s4664"/>
    <customShpInfo spid="_x0000_s4667"/>
    <customShpInfo spid="_x0000_s4666"/>
    <customShpInfo spid="_x0000_s4669"/>
    <customShpInfo spid="_x0000_s4668"/>
    <customShpInfo spid="_x0000_s4671"/>
    <customShpInfo spid="_x0000_s4670"/>
    <customShpInfo spid="_x0000_s4673"/>
    <customShpInfo spid="_x0000_s4672"/>
    <customShpInfo spid="_x0000_s4675"/>
    <customShpInfo spid="_x0000_s4674"/>
    <customShpInfo spid="_x0000_s4677"/>
    <customShpInfo spid="_x0000_s4676"/>
    <customShpInfo spid="_x0000_s4679"/>
    <customShpInfo spid="_x0000_s4678"/>
    <customShpInfo spid="_x0000_s4681"/>
    <customShpInfo spid="_x0000_s4680"/>
    <customShpInfo spid="_x0000_s4683"/>
    <customShpInfo spid="_x0000_s4682"/>
    <customShpInfo spid="_x0000_s4685"/>
    <customShpInfo spid="_x0000_s4684"/>
    <customShpInfo spid="_x0000_s4687"/>
    <customShpInfo spid="_x0000_s4686"/>
    <customShpInfo spid="_x0000_s4689"/>
    <customShpInfo spid="_x0000_s4688"/>
    <customShpInfo spid="_x0000_s4691"/>
    <customShpInfo spid="_x0000_s4690"/>
    <customShpInfo spid="_x0000_s4693"/>
    <customShpInfo spid="_x0000_s4692"/>
    <customShpInfo spid="_x0000_s4695"/>
    <customShpInfo spid="_x0000_s4694"/>
    <customShpInfo spid="_x0000_s4697"/>
    <customShpInfo spid="_x0000_s4696"/>
    <customShpInfo spid="_x0000_s4699"/>
    <customShpInfo spid="_x0000_s4698"/>
    <customShpInfo spid="_x0000_s4701"/>
    <customShpInfo spid="_x0000_s4700"/>
    <customShpInfo spid="_x0000_s4703"/>
    <customShpInfo spid="_x0000_s4702"/>
    <customShpInfo spid="_x0000_s4705"/>
    <customShpInfo spid="_x0000_s4704"/>
    <customShpInfo spid="_x0000_s4707"/>
    <customShpInfo spid="_x0000_s4706"/>
    <customShpInfo spid="_x0000_s4709"/>
    <customShpInfo spid="_x0000_s4708"/>
    <customShpInfo spid="_x0000_s4711"/>
    <customShpInfo spid="_x0000_s4710"/>
    <customShpInfo spid="_x0000_s4713"/>
    <customShpInfo spid="_x0000_s4712"/>
    <customShpInfo spid="_x0000_s4715"/>
    <customShpInfo spid="_x0000_s4714"/>
    <customShpInfo spid="_x0000_s4717"/>
    <customShpInfo spid="_x0000_s4716"/>
    <customShpInfo spid="_x0000_s4719"/>
    <customShpInfo spid="_x0000_s4718"/>
    <customShpInfo spid="_x0000_s4721"/>
    <customShpInfo spid="_x0000_s4720"/>
    <customShpInfo spid="_x0000_s4723"/>
    <customShpInfo spid="_x0000_s4722"/>
    <customShpInfo spid="_x0000_s4725"/>
    <customShpInfo spid="_x0000_s4724"/>
    <customShpInfo spid="_x0000_s4727"/>
    <customShpInfo spid="_x0000_s4726"/>
    <customShpInfo spid="_x0000_s4729"/>
    <customShpInfo spid="_x0000_s4728"/>
    <customShpInfo spid="_x0000_s4731"/>
    <customShpInfo spid="_x0000_s4730"/>
    <customShpInfo spid="_x0000_s4733"/>
    <customShpInfo spid="_x0000_s4732"/>
    <customShpInfo spid="_x0000_s4735"/>
    <customShpInfo spid="_x0000_s4734"/>
    <customShpInfo spid="_x0000_s4737"/>
    <customShpInfo spid="_x0000_s4736"/>
    <customShpInfo spid="_x0000_s4739"/>
    <customShpInfo spid="_x0000_s4738"/>
    <customShpInfo spid="_x0000_s4741"/>
    <customShpInfo spid="_x0000_s4740"/>
    <customShpInfo spid="_x0000_s4743"/>
    <customShpInfo spid="_x0000_s4742"/>
    <customShpInfo spid="_x0000_s4745"/>
    <customShpInfo spid="_x0000_s4744"/>
    <customShpInfo spid="_x0000_s4747"/>
    <customShpInfo spid="_x0000_s4746"/>
    <customShpInfo spid="_x0000_s4749"/>
    <customShpInfo spid="_x0000_s4748"/>
    <customShpInfo spid="_x0000_s4751"/>
    <customShpInfo spid="_x0000_s4750"/>
    <customShpInfo spid="_x0000_s4753"/>
    <customShpInfo spid="_x0000_s4752"/>
    <customShpInfo spid="_x0000_s4755"/>
    <customShpInfo spid="_x0000_s4754"/>
    <customShpInfo spid="_x0000_s4757"/>
    <customShpInfo spid="_x0000_s4756"/>
    <customShpInfo spid="_x0000_s4759"/>
    <customShpInfo spid="_x0000_s4758"/>
    <customShpInfo spid="_x0000_s4761"/>
    <customShpInfo spid="_x0000_s4760"/>
    <customShpInfo spid="_x0000_s4763"/>
    <customShpInfo spid="_x0000_s4762"/>
    <customShpInfo spid="_x0000_s4765"/>
    <customShpInfo spid="_x0000_s4764"/>
    <customShpInfo spid="_x0000_s4767"/>
    <customShpInfo spid="_x0000_s4766"/>
    <customShpInfo spid="_x0000_s4769"/>
    <customShpInfo spid="_x0000_s4768"/>
    <customShpInfo spid="_x0000_s4771"/>
    <customShpInfo spid="_x0000_s4770"/>
    <customShpInfo spid="_x0000_s4773"/>
    <customShpInfo spid="_x0000_s4772"/>
    <customShpInfo spid="_x0000_s4775"/>
    <customShpInfo spid="_x0000_s4774"/>
    <customShpInfo spid="_x0000_s4777"/>
    <customShpInfo spid="_x0000_s4776"/>
    <customShpInfo spid="_x0000_s4779"/>
    <customShpInfo spid="_x0000_s4778"/>
    <customShpInfo spid="_x0000_s4781"/>
    <customShpInfo spid="_x0000_s4780"/>
    <customShpInfo spid="_x0000_s4783"/>
    <customShpInfo spid="_x0000_s4782"/>
    <customShpInfo spid="_x0000_s4785"/>
    <customShpInfo spid="_x0000_s4784"/>
    <customShpInfo spid="_x0000_s4787"/>
    <customShpInfo spid="_x0000_s4786"/>
    <customShpInfo spid="_x0000_s4789"/>
    <customShpInfo spid="_x0000_s4788"/>
    <customShpInfo spid="_x0000_s4791"/>
    <customShpInfo spid="_x0000_s4790"/>
    <customShpInfo spid="_x0000_s4793"/>
    <customShpInfo spid="_x0000_s4792"/>
    <customShpInfo spid="_x0000_s4795"/>
    <customShpInfo spid="_x0000_s4794"/>
    <customShpInfo spid="_x0000_s4797"/>
    <customShpInfo spid="_x0000_s4796"/>
    <customShpInfo spid="_x0000_s4799"/>
    <customShpInfo spid="_x0000_s4798"/>
    <customShpInfo spid="_x0000_s4801"/>
    <customShpInfo spid="_x0000_s4800"/>
    <customShpInfo spid="_x0000_s4803"/>
    <customShpInfo spid="_x0000_s4802"/>
    <customShpInfo spid="_x0000_s4805"/>
    <customShpInfo spid="_x0000_s4804"/>
    <customShpInfo spid="_x0000_s4807"/>
    <customShpInfo spid="_x0000_s4806"/>
    <customShpInfo spid="_x0000_s4809"/>
    <customShpInfo spid="_x0000_s4808"/>
    <customShpInfo spid="_x0000_s4811"/>
    <customShpInfo spid="_x0000_s4810"/>
    <customShpInfo spid="_x0000_s4813"/>
    <customShpInfo spid="_x0000_s4812"/>
    <customShpInfo spid="_x0000_s4815"/>
    <customShpInfo spid="_x0000_s4814"/>
    <customShpInfo spid="_x0000_s4817"/>
    <customShpInfo spid="_x0000_s4816"/>
    <customShpInfo spid="_x0000_s4819"/>
    <customShpInfo spid="_x0000_s4818"/>
    <customShpInfo spid="_x0000_s4821"/>
    <customShpInfo spid="_x0000_s4820"/>
    <customShpInfo spid="_x0000_s4823"/>
    <customShpInfo spid="_x0000_s4822"/>
    <customShpInfo spid="_x0000_s4825"/>
    <customShpInfo spid="_x0000_s4824"/>
    <customShpInfo spid="_x0000_s4827"/>
    <customShpInfo spid="_x0000_s4826"/>
    <customShpInfo spid="_x0000_s4829"/>
    <customShpInfo spid="_x0000_s4828"/>
    <customShpInfo spid="_x0000_s4831"/>
    <customShpInfo spid="_x0000_s4830"/>
    <customShpInfo spid="_x0000_s4833"/>
    <customShpInfo spid="_x0000_s4832"/>
    <customShpInfo spid="_x0000_s4835"/>
    <customShpInfo spid="_x0000_s4834"/>
    <customShpInfo spid="_x0000_s4837"/>
    <customShpInfo spid="_x0000_s4836"/>
    <customShpInfo spid="_x0000_s4839"/>
    <customShpInfo spid="_x0000_s4838"/>
    <customShpInfo spid="_x0000_s4841"/>
    <customShpInfo spid="_x0000_s4840"/>
    <customShpInfo spid="_x0000_s4843"/>
    <customShpInfo spid="_x0000_s4842"/>
    <customShpInfo spid="_x0000_s4845"/>
    <customShpInfo spid="_x0000_s4844"/>
    <customShpInfo spid="_x0000_s4847"/>
    <customShpInfo spid="_x0000_s4846"/>
    <customShpInfo spid="_x0000_s4849"/>
    <customShpInfo spid="_x0000_s4848"/>
    <customShpInfo spid="_x0000_s4851"/>
    <customShpInfo spid="_x0000_s4850"/>
    <customShpInfo spid="_x0000_s4853"/>
    <customShpInfo spid="_x0000_s4852"/>
    <customShpInfo spid="_x0000_s4855"/>
    <customShpInfo spid="_x0000_s4854"/>
    <customShpInfo spid="_x0000_s4857"/>
    <customShpInfo spid="_x0000_s4856"/>
    <customShpInfo spid="_x0000_s4859"/>
    <customShpInfo spid="_x0000_s4858"/>
    <customShpInfo spid="_x0000_s4861"/>
    <customShpInfo spid="_x0000_s4860"/>
    <customShpInfo spid="_x0000_s4863"/>
    <customShpInfo spid="_x0000_s4862"/>
    <customShpInfo spid="_x0000_s4865"/>
    <customShpInfo spid="_x0000_s4864"/>
    <customShpInfo spid="_x0000_s4867"/>
    <customShpInfo spid="_x0000_s4866"/>
    <customShpInfo spid="_x0000_s4869"/>
    <customShpInfo spid="_x0000_s4868"/>
    <customShpInfo spid="_x0000_s4871"/>
    <customShpInfo spid="_x0000_s4870"/>
    <customShpInfo spid="_x0000_s4873"/>
    <customShpInfo spid="_x0000_s4872"/>
    <customShpInfo spid="_x0000_s4875"/>
    <customShpInfo spid="_x0000_s4874"/>
    <customShpInfo spid="_x0000_s4877"/>
    <customShpInfo spid="_x0000_s4876"/>
    <customShpInfo spid="_x0000_s4879"/>
    <customShpInfo spid="_x0000_s4878"/>
    <customShpInfo spid="_x0000_s4881"/>
    <customShpInfo spid="_x0000_s4880"/>
    <customShpInfo spid="_x0000_s4883"/>
    <customShpInfo spid="_x0000_s4882"/>
    <customShpInfo spid="_x0000_s4885"/>
    <customShpInfo spid="_x0000_s4884"/>
    <customShpInfo spid="_x0000_s4887"/>
    <customShpInfo spid="_x0000_s4886"/>
    <customShpInfo spid="_x0000_s4889"/>
    <customShpInfo spid="_x0000_s4888"/>
    <customShpInfo spid="_x0000_s4891"/>
    <customShpInfo spid="_x0000_s4890"/>
    <customShpInfo spid="_x0000_s4893"/>
    <customShpInfo spid="_x0000_s4892"/>
    <customShpInfo spid="_x0000_s4895"/>
    <customShpInfo spid="_x0000_s4894"/>
    <customShpInfo spid="_x0000_s4897"/>
    <customShpInfo spid="_x0000_s4896"/>
    <customShpInfo spid="_x0000_s4899"/>
    <customShpInfo spid="_x0000_s4898"/>
    <customShpInfo spid="_x0000_s4901"/>
    <customShpInfo spid="_x0000_s4900"/>
    <customShpInfo spid="_x0000_s4903"/>
    <customShpInfo spid="_x0000_s4902"/>
    <customShpInfo spid="_x0000_s4905"/>
    <customShpInfo spid="_x0000_s4904"/>
    <customShpInfo spid="_x0000_s4907"/>
    <customShpInfo spid="_x0000_s4906"/>
    <customShpInfo spid="_x0000_s4909"/>
    <customShpInfo spid="_x0000_s4908"/>
    <customShpInfo spid="_x0000_s4911"/>
    <customShpInfo spid="_x0000_s4910"/>
    <customShpInfo spid="_x0000_s4913"/>
    <customShpInfo spid="_x0000_s4912"/>
    <customShpInfo spid="_x0000_s4915"/>
    <customShpInfo spid="_x0000_s4914"/>
    <customShpInfo spid="_x0000_s4917"/>
    <customShpInfo spid="_x0000_s4916"/>
    <customShpInfo spid="_x0000_s4919"/>
    <customShpInfo spid="_x0000_s4918"/>
    <customShpInfo spid="_x0000_s4921"/>
    <customShpInfo spid="_x0000_s4920"/>
    <customShpInfo spid="_x0000_s4923"/>
    <customShpInfo spid="_x0000_s4922"/>
    <customShpInfo spid="_x0000_s4925"/>
    <customShpInfo spid="_x0000_s4924"/>
    <customShpInfo spid="_x0000_s4927"/>
    <customShpInfo spid="_x0000_s4926"/>
    <customShpInfo spid="_x0000_s4929"/>
    <customShpInfo spid="_x0000_s4928"/>
    <customShpInfo spid="_x0000_s4931"/>
    <customShpInfo spid="_x0000_s4930"/>
    <customShpInfo spid="_x0000_s4933"/>
    <customShpInfo spid="_x0000_s4932"/>
    <customShpInfo spid="_x0000_s4935"/>
    <customShpInfo spid="_x0000_s4934"/>
    <customShpInfo spid="_x0000_s4937"/>
    <customShpInfo spid="_x0000_s4936"/>
    <customShpInfo spid="_x0000_s4939"/>
    <customShpInfo spid="_x0000_s4938"/>
    <customShpInfo spid="_x0000_s4941"/>
    <customShpInfo spid="_x0000_s4940"/>
    <customShpInfo spid="_x0000_s4943"/>
    <customShpInfo spid="_x0000_s4942"/>
    <customShpInfo spid="_x0000_s4945"/>
    <customShpInfo spid="_x0000_s4944"/>
    <customShpInfo spid="_x0000_s4947"/>
    <customShpInfo spid="_x0000_s4946"/>
    <customShpInfo spid="_x0000_s4949"/>
    <customShpInfo spid="_x0000_s4948"/>
    <customShpInfo spid="_x0000_s4951"/>
    <customShpInfo spid="_x0000_s4950"/>
    <customShpInfo spid="_x0000_s4953"/>
    <customShpInfo spid="_x0000_s4952"/>
    <customShpInfo spid="_x0000_s4955"/>
    <customShpInfo spid="_x0000_s4954"/>
    <customShpInfo spid="_x0000_s4957"/>
    <customShpInfo spid="_x0000_s4956"/>
    <customShpInfo spid="_x0000_s4959"/>
    <customShpInfo spid="_x0000_s4958"/>
    <customShpInfo spid="_x0000_s4961"/>
    <customShpInfo spid="_x0000_s4960"/>
    <customShpInfo spid="_x0000_s4963"/>
    <customShpInfo spid="_x0000_s4962"/>
    <customShpInfo spid="_x0000_s4965"/>
    <customShpInfo spid="_x0000_s4964"/>
    <customShpInfo spid="_x0000_s4967"/>
    <customShpInfo spid="_x0000_s4966"/>
    <customShpInfo spid="_x0000_s4969"/>
    <customShpInfo spid="_x0000_s4968"/>
    <customShpInfo spid="_x0000_s4971"/>
    <customShpInfo spid="_x0000_s4970"/>
    <customShpInfo spid="_x0000_s4973"/>
    <customShpInfo spid="_x0000_s4972"/>
    <customShpInfo spid="_x0000_s4975"/>
    <customShpInfo spid="_x0000_s4974"/>
    <customShpInfo spid="_x0000_s4977"/>
    <customShpInfo spid="_x0000_s4976"/>
    <customShpInfo spid="_x0000_s4979"/>
    <customShpInfo spid="_x0000_s4978"/>
    <customShpInfo spid="_x0000_s4981"/>
    <customShpInfo spid="_x0000_s4980"/>
    <customShpInfo spid="_x0000_s4983"/>
    <customShpInfo spid="_x0000_s4982"/>
    <customShpInfo spid="_x0000_s4985"/>
    <customShpInfo spid="_x0000_s4984"/>
    <customShpInfo spid="_x0000_s4987"/>
    <customShpInfo spid="_x0000_s4986"/>
    <customShpInfo spid="_x0000_s4989"/>
    <customShpInfo spid="_x0000_s4988"/>
    <customShpInfo spid="_x0000_s4991"/>
    <customShpInfo spid="_x0000_s4990"/>
    <customShpInfo spid="_x0000_s4993"/>
    <customShpInfo spid="_x0000_s4992"/>
    <customShpInfo spid="_x0000_s4995"/>
    <customShpInfo spid="_x0000_s4994"/>
    <customShpInfo spid="_x0000_s4997"/>
    <customShpInfo spid="_x0000_s4996"/>
    <customShpInfo spid="_x0000_s4999"/>
    <customShpInfo spid="_x0000_s4998"/>
    <customShpInfo spid="_x0000_s5001"/>
    <customShpInfo spid="_x0000_s5000"/>
    <customShpInfo spid="_x0000_s5003"/>
    <customShpInfo spid="_x0000_s5002"/>
    <customShpInfo spid="_x0000_s5005"/>
    <customShpInfo spid="_x0000_s5004"/>
    <customShpInfo spid="_x0000_s5007"/>
    <customShpInfo spid="_x0000_s5006"/>
    <customShpInfo spid="_x0000_s5009"/>
    <customShpInfo spid="_x0000_s5008"/>
    <customShpInfo spid="_x0000_s5011"/>
    <customShpInfo spid="_x0000_s5010"/>
    <customShpInfo spid="_x0000_s5013"/>
    <customShpInfo spid="_x0000_s5012"/>
    <customShpInfo spid="_x0000_s5015"/>
    <customShpInfo spid="_x0000_s5014"/>
    <customShpInfo spid="_x0000_s5017"/>
    <customShpInfo spid="_x0000_s5016"/>
    <customShpInfo spid="_x0000_s5019"/>
    <customShpInfo spid="_x0000_s5018"/>
    <customShpInfo spid="_x0000_s5021"/>
    <customShpInfo spid="_x0000_s5020"/>
    <customShpInfo spid="_x0000_s5023"/>
    <customShpInfo spid="_x0000_s5022"/>
    <customShpInfo spid="_x0000_s5025"/>
    <customShpInfo spid="_x0000_s5024"/>
    <customShpInfo spid="_x0000_s5027"/>
    <customShpInfo spid="_x0000_s5026"/>
    <customShpInfo spid="_x0000_s5029"/>
    <customShpInfo spid="_x0000_s5028"/>
    <customShpInfo spid="_x0000_s5031"/>
    <customShpInfo spid="_x0000_s5030"/>
    <customShpInfo spid="_x0000_s5033"/>
    <customShpInfo spid="_x0000_s5032"/>
    <customShpInfo spid="_x0000_s5035"/>
    <customShpInfo spid="_x0000_s5034"/>
    <customShpInfo spid="_x0000_s5037"/>
    <customShpInfo spid="_x0000_s5036"/>
    <customShpInfo spid="_x0000_s5039"/>
    <customShpInfo spid="_x0000_s5038"/>
    <customShpInfo spid="_x0000_s5041"/>
    <customShpInfo spid="_x0000_s5040"/>
    <customShpInfo spid="_x0000_s5043"/>
    <customShpInfo spid="_x0000_s5042"/>
    <customShpInfo spid="_x0000_s5045"/>
    <customShpInfo spid="_x0000_s5044"/>
    <customShpInfo spid="_x0000_s5047"/>
    <customShpInfo spid="_x0000_s5046"/>
    <customShpInfo spid="_x0000_s5049"/>
    <customShpInfo spid="_x0000_s5048"/>
    <customShpInfo spid="_x0000_s5051"/>
    <customShpInfo spid="_x0000_s5050"/>
    <customShpInfo spid="_x0000_s5053"/>
    <customShpInfo spid="_x0000_s5052"/>
    <customShpInfo spid="_x0000_s5055"/>
    <customShpInfo spid="_x0000_s5054"/>
    <customShpInfo spid="_x0000_s5057"/>
    <customShpInfo spid="_x0000_s5056"/>
    <customShpInfo spid="_x0000_s5059"/>
    <customShpInfo spid="_x0000_s5058"/>
    <customShpInfo spid="_x0000_s5061"/>
    <customShpInfo spid="_x0000_s5060"/>
    <customShpInfo spid="_x0000_s5063"/>
    <customShpInfo spid="_x0000_s5062"/>
    <customShpInfo spid="_x0000_s5065"/>
    <customShpInfo spid="_x0000_s5064"/>
    <customShpInfo spid="_x0000_s5067"/>
    <customShpInfo spid="_x0000_s5066"/>
    <customShpInfo spid="_x0000_s5069"/>
    <customShpInfo spid="_x0000_s5068"/>
    <customShpInfo spid="_x0000_s5071"/>
    <customShpInfo spid="_x0000_s5070"/>
    <customShpInfo spid="_x0000_s5073"/>
    <customShpInfo spid="_x0000_s5072"/>
    <customShpInfo spid="_x0000_s5075"/>
    <customShpInfo spid="_x0000_s5074"/>
    <customShpInfo spid="_x0000_s5077"/>
    <customShpInfo spid="_x0000_s5076"/>
    <customShpInfo spid="_x0000_s5079"/>
    <customShpInfo spid="_x0000_s5078"/>
    <customShpInfo spid="_x0000_s5081"/>
    <customShpInfo spid="_x0000_s5080"/>
    <customShpInfo spid="_x0000_s5083"/>
    <customShpInfo spid="_x0000_s5082"/>
    <customShpInfo spid="_x0000_s5085"/>
    <customShpInfo spid="_x0000_s5084"/>
    <customShpInfo spid="_x0000_s5087"/>
    <customShpInfo spid="_x0000_s5086"/>
    <customShpInfo spid="_x0000_s5089"/>
    <customShpInfo spid="_x0000_s5088"/>
    <customShpInfo spid="_x0000_s5091"/>
    <customShpInfo spid="_x0000_s5090"/>
    <customShpInfo spid="_x0000_s5093"/>
    <customShpInfo spid="_x0000_s5092"/>
    <customShpInfo spid="_x0000_s5095"/>
    <customShpInfo spid="_x0000_s5094"/>
    <customShpInfo spid="_x0000_s5097"/>
    <customShpInfo spid="_x0000_s5096"/>
    <customShpInfo spid="_x0000_s5099"/>
    <customShpInfo spid="_x0000_s5098"/>
    <customShpInfo spid="_x0000_s5101"/>
    <customShpInfo spid="_x0000_s5100"/>
    <customShpInfo spid="_x0000_s5103"/>
    <customShpInfo spid="_x0000_s5102"/>
    <customShpInfo spid="_x0000_s5105"/>
    <customShpInfo spid="_x0000_s5104"/>
    <customShpInfo spid="_x0000_s5107"/>
    <customShpInfo spid="_x0000_s5106"/>
    <customShpInfo spid="_x0000_s5109"/>
    <customShpInfo spid="_x0000_s5108"/>
    <customShpInfo spid="_x0000_s5111"/>
    <customShpInfo spid="_x0000_s5110"/>
    <customShpInfo spid="_x0000_s5113"/>
    <customShpInfo spid="_x0000_s5112"/>
    <customShpInfo spid="_x0000_s5115"/>
    <customShpInfo spid="_x0000_s5114"/>
    <customShpInfo spid="_x0000_s5117"/>
    <customShpInfo spid="_x0000_s5116"/>
    <customShpInfo spid="_x0000_s5119"/>
    <customShpInfo spid="_x0000_s5118"/>
    <customShpInfo spid="_x0000_s5121"/>
    <customShpInfo spid="_x0000_s5120"/>
    <customShpInfo spid="_x0000_s5123"/>
    <customShpInfo spid="_x0000_s5122"/>
    <customShpInfo spid="_x0000_s5125"/>
    <customShpInfo spid="_x0000_s5124"/>
    <customShpInfo spid="_x0000_s5127"/>
    <customShpInfo spid="_x0000_s5126"/>
    <customShpInfo spid="_x0000_s5129"/>
    <customShpInfo spid="_x0000_s5128"/>
    <customShpInfo spid="_x0000_s5131"/>
    <customShpInfo spid="_x0000_s5130"/>
    <customShpInfo spid="_x0000_s5133"/>
    <customShpInfo spid="_x0000_s5132"/>
    <customShpInfo spid="_x0000_s5135"/>
    <customShpInfo spid="_x0000_s5134"/>
    <customShpInfo spid="_x0000_s5137"/>
    <customShpInfo spid="_x0000_s5136"/>
    <customShpInfo spid="_x0000_s5139"/>
    <customShpInfo spid="_x0000_s5138"/>
    <customShpInfo spid="_x0000_s5141"/>
    <customShpInfo spid="_x0000_s5140"/>
    <customShpInfo spid="_x0000_s5143"/>
    <customShpInfo spid="_x0000_s5142"/>
    <customShpInfo spid="_x0000_s5145"/>
    <customShpInfo spid="_x0000_s5144"/>
    <customShpInfo spid="_x0000_s5147"/>
    <customShpInfo spid="_x0000_s5146"/>
    <customShpInfo spid="_x0000_s5149"/>
    <customShpInfo spid="_x0000_s5148"/>
    <customShpInfo spid="_x0000_s5151"/>
    <customShpInfo spid="_x0000_s5150"/>
    <customShpInfo spid="_x0000_s5153"/>
    <customShpInfo spid="_x0000_s5152"/>
    <customShpInfo spid="_x0000_s5155"/>
    <customShpInfo spid="_x0000_s5154"/>
    <customShpInfo spid="_x0000_s5157"/>
    <customShpInfo spid="_x0000_s5156"/>
    <customShpInfo spid="_x0000_s5159"/>
    <customShpInfo spid="_x0000_s5158"/>
    <customShpInfo spid="_x0000_s5161"/>
    <customShpInfo spid="_x0000_s5160"/>
    <customShpInfo spid="_x0000_s5163"/>
    <customShpInfo spid="_x0000_s5162"/>
    <customShpInfo spid="_x0000_s5165"/>
    <customShpInfo spid="_x0000_s5164"/>
    <customShpInfo spid="_x0000_s5167"/>
    <customShpInfo spid="_x0000_s5166"/>
    <customShpInfo spid="_x0000_s5169"/>
    <customShpInfo spid="_x0000_s5168"/>
    <customShpInfo spid="_x0000_s5171"/>
    <customShpInfo spid="_x0000_s5170"/>
    <customShpInfo spid="_x0000_s5173"/>
    <customShpInfo spid="_x0000_s5172"/>
    <customShpInfo spid="_x0000_s5175"/>
    <customShpInfo spid="_x0000_s5174"/>
    <customShpInfo spid="_x0000_s5177"/>
    <customShpInfo spid="_x0000_s5176"/>
    <customShpInfo spid="_x0000_s5179"/>
    <customShpInfo spid="_x0000_s5178"/>
    <customShpInfo spid="_x0000_s5181"/>
    <customShpInfo spid="_x0000_s5180"/>
    <customShpInfo spid="_x0000_s5183"/>
    <customShpInfo spid="_x0000_s5182"/>
    <customShpInfo spid="_x0000_s5185"/>
    <customShpInfo spid="_x0000_s5184"/>
    <customShpInfo spid="_x0000_s5187"/>
    <customShpInfo spid="_x0000_s5186"/>
    <customShpInfo spid="_x0000_s5189"/>
    <customShpInfo spid="_x0000_s5188"/>
    <customShpInfo spid="_x0000_s5191"/>
    <customShpInfo spid="_x0000_s5190"/>
    <customShpInfo spid="_x0000_s5193"/>
    <customShpInfo spid="_x0000_s5192"/>
    <customShpInfo spid="_x0000_s5195"/>
    <customShpInfo spid="_x0000_s5194"/>
    <customShpInfo spid="_x0000_s5197"/>
    <customShpInfo spid="_x0000_s5196"/>
    <customShpInfo spid="_x0000_s5199"/>
    <customShpInfo spid="_x0000_s5198"/>
    <customShpInfo spid="_x0000_s5201"/>
    <customShpInfo spid="_x0000_s5200"/>
    <customShpInfo spid="_x0000_s5203"/>
    <customShpInfo spid="_x0000_s5202"/>
    <customShpInfo spid="_x0000_s5205"/>
    <customShpInfo spid="_x0000_s5204"/>
    <customShpInfo spid="_x0000_s5207"/>
    <customShpInfo spid="_x0000_s5206"/>
    <customShpInfo spid="_x0000_s5209"/>
    <customShpInfo spid="_x0000_s5208"/>
    <customShpInfo spid="_x0000_s5211"/>
    <customShpInfo spid="_x0000_s5210"/>
    <customShpInfo spid="_x0000_s5213"/>
    <customShpInfo spid="_x0000_s5212"/>
    <customShpInfo spid="_x0000_s5215"/>
    <customShpInfo spid="_x0000_s5214"/>
    <customShpInfo spid="_x0000_s5217"/>
    <customShpInfo spid="_x0000_s5216"/>
    <customShpInfo spid="_x0000_s5219"/>
    <customShpInfo spid="_x0000_s5218"/>
    <customShpInfo spid="_x0000_s5221"/>
    <customShpInfo spid="_x0000_s5220"/>
    <customShpInfo spid="_x0000_s5223"/>
    <customShpInfo spid="_x0000_s5222"/>
    <customShpInfo spid="_x0000_s5225"/>
    <customShpInfo spid="_x0000_s5224"/>
    <customShpInfo spid="_x0000_s5227"/>
    <customShpInfo spid="_x0000_s5226"/>
    <customShpInfo spid="_x0000_s5229"/>
    <customShpInfo spid="_x0000_s5228"/>
    <customShpInfo spid="_x0000_s5231"/>
    <customShpInfo spid="_x0000_s5230"/>
    <customShpInfo spid="_x0000_s5233"/>
    <customShpInfo spid="_x0000_s5232"/>
    <customShpInfo spid="_x0000_s5235"/>
    <customShpInfo spid="_x0000_s5234"/>
    <customShpInfo spid="_x0000_s5237"/>
    <customShpInfo spid="_x0000_s5236"/>
    <customShpInfo spid="_x0000_s5239"/>
    <customShpInfo spid="_x0000_s5238"/>
    <customShpInfo spid="_x0000_s5241"/>
    <customShpInfo spid="_x0000_s5240"/>
    <customShpInfo spid="_x0000_s5243"/>
    <customShpInfo spid="_x0000_s5242"/>
    <customShpInfo spid="_x0000_s5245"/>
    <customShpInfo spid="_x0000_s5244"/>
    <customShpInfo spid="_x0000_s5247"/>
    <customShpInfo spid="_x0000_s5246"/>
    <customShpInfo spid="_x0000_s5249"/>
    <customShpInfo spid="_x0000_s5248"/>
    <customShpInfo spid="_x0000_s5251"/>
    <customShpInfo spid="_x0000_s5250"/>
    <customShpInfo spid="_x0000_s5253"/>
    <customShpInfo spid="_x0000_s5252"/>
    <customShpInfo spid="_x0000_s5255"/>
    <customShpInfo spid="_x0000_s5254"/>
    <customShpInfo spid="_x0000_s5257"/>
    <customShpInfo spid="_x0000_s5256"/>
    <customShpInfo spid="_x0000_s5259"/>
    <customShpInfo spid="_x0000_s5258"/>
    <customShpInfo spid="_x0000_s5261"/>
    <customShpInfo spid="_x0000_s5260"/>
    <customShpInfo spid="_x0000_s5263"/>
    <customShpInfo spid="_x0000_s5262"/>
    <customShpInfo spid="_x0000_s5265"/>
    <customShpInfo spid="_x0000_s5264"/>
    <customShpInfo spid="_x0000_s5267"/>
    <customShpInfo spid="_x0000_s5266"/>
    <customShpInfo spid="_x0000_s5269"/>
    <customShpInfo spid="_x0000_s5268"/>
    <customShpInfo spid="_x0000_s5271"/>
    <customShpInfo spid="_x0000_s5270"/>
    <customShpInfo spid="_x0000_s5273"/>
    <customShpInfo spid="_x0000_s5272"/>
    <customShpInfo spid="_x0000_s5275"/>
    <customShpInfo spid="_x0000_s5274"/>
    <customShpInfo spid="_x0000_s5277"/>
    <customShpInfo spid="_x0000_s5276"/>
    <customShpInfo spid="_x0000_s5279"/>
    <customShpInfo spid="_x0000_s5278"/>
    <customShpInfo spid="_x0000_s5281"/>
    <customShpInfo spid="_x0000_s5280"/>
    <customShpInfo spid="_x0000_s5283"/>
    <customShpInfo spid="_x0000_s5282"/>
    <customShpInfo spid="_x0000_s5285"/>
    <customShpInfo spid="_x0000_s5284"/>
    <customShpInfo spid="_x0000_s5287"/>
    <customShpInfo spid="_x0000_s5286"/>
    <customShpInfo spid="_x0000_s5289"/>
    <customShpInfo spid="_x0000_s5288"/>
    <customShpInfo spid="_x0000_s5291"/>
    <customShpInfo spid="_x0000_s5290"/>
    <customShpInfo spid="_x0000_s5293"/>
    <customShpInfo spid="_x0000_s5292"/>
    <customShpInfo spid="_x0000_s5295"/>
    <customShpInfo spid="_x0000_s5294"/>
    <customShpInfo spid="_x0000_s5297"/>
    <customShpInfo spid="_x0000_s5296"/>
    <customShpInfo spid="_x0000_s5299"/>
    <customShpInfo spid="_x0000_s5298"/>
    <customShpInfo spid="_x0000_s5301"/>
    <customShpInfo spid="_x0000_s5300"/>
    <customShpInfo spid="_x0000_s5303"/>
    <customShpInfo spid="_x0000_s5302"/>
    <customShpInfo spid="_x0000_s5305"/>
    <customShpInfo spid="_x0000_s5304"/>
    <customShpInfo spid="_x0000_s5307"/>
    <customShpInfo spid="_x0000_s5306"/>
    <customShpInfo spid="_x0000_s5309"/>
    <customShpInfo spid="_x0000_s5308"/>
    <customShpInfo spid="_x0000_s5311"/>
    <customShpInfo spid="_x0000_s5310"/>
    <customShpInfo spid="_x0000_s5313"/>
    <customShpInfo spid="_x0000_s5312"/>
    <customShpInfo spid="_x0000_s5315"/>
    <customShpInfo spid="_x0000_s5314"/>
    <customShpInfo spid="_x0000_s5317"/>
    <customShpInfo spid="_x0000_s5316"/>
    <customShpInfo spid="_x0000_s5319"/>
    <customShpInfo spid="_x0000_s5318"/>
    <customShpInfo spid="_x0000_s5321"/>
    <customShpInfo spid="_x0000_s5320"/>
    <customShpInfo spid="_x0000_s5323"/>
    <customShpInfo spid="_x0000_s5322"/>
    <customShpInfo spid="_x0000_s5325"/>
    <customShpInfo spid="_x0000_s5324"/>
    <customShpInfo spid="_x0000_s5327"/>
    <customShpInfo spid="_x0000_s5326"/>
    <customShpInfo spid="_x0000_s5329"/>
    <customShpInfo spid="_x0000_s5328"/>
    <customShpInfo spid="_x0000_s5331"/>
    <customShpInfo spid="_x0000_s5330"/>
    <customShpInfo spid="_x0000_s5333"/>
    <customShpInfo spid="_x0000_s5332"/>
    <customShpInfo spid="_x0000_s5335"/>
    <customShpInfo spid="_x0000_s5334"/>
    <customShpInfo spid="_x0000_s5337"/>
    <customShpInfo spid="_x0000_s5336"/>
    <customShpInfo spid="_x0000_s5339"/>
    <customShpInfo spid="_x0000_s5338"/>
    <customShpInfo spid="_x0000_s5341"/>
    <customShpInfo spid="_x0000_s5340"/>
    <customShpInfo spid="_x0000_s5343"/>
    <customShpInfo spid="_x0000_s5342"/>
    <customShpInfo spid="_x0000_s5345"/>
    <customShpInfo spid="_x0000_s5344"/>
    <customShpInfo spid="_x0000_s5347"/>
    <customShpInfo spid="_x0000_s5346"/>
    <customShpInfo spid="_x0000_s5349"/>
    <customShpInfo spid="_x0000_s5348"/>
    <customShpInfo spid="_x0000_s5351"/>
    <customShpInfo spid="_x0000_s5350"/>
    <customShpInfo spid="_x0000_s5353"/>
    <customShpInfo spid="_x0000_s5352"/>
    <customShpInfo spid="_x0000_s5355"/>
    <customShpInfo spid="_x0000_s5354"/>
    <customShpInfo spid="_x0000_s5357"/>
    <customShpInfo spid="_x0000_s5356"/>
    <customShpInfo spid="_x0000_s5359"/>
    <customShpInfo spid="_x0000_s5358"/>
    <customShpInfo spid="_x0000_s5361"/>
    <customShpInfo spid="_x0000_s5360"/>
    <customShpInfo spid="_x0000_s5363"/>
    <customShpInfo spid="_x0000_s5362"/>
    <customShpInfo spid="_x0000_s5365"/>
    <customShpInfo spid="_x0000_s5364"/>
    <customShpInfo spid="_x0000_s5367"/>
    <customShpInfo spid="_x0000_s5366"/>
    <customShpInfo spid="_x0000_s5369"/>
    <customShpInfo spid="_x0000_s5368"/>
    <customShpInfo spid="_x0000_s5371"/>
    <customShpInfo spid="_x0000_s5370"/>
    <customShpInfo spid="_x0000_s5373"/>
    <customShpInfo spid="_x0000_s5372"/>
    <customShpInfo spid="_x0000_s5375"/>
    <customShpInfo spid="_x0000_s5374"/>
    <customShpInfo spid="_x0000_s5377"/>
    <customShpInfo spid="_x0000_s5376"/>
    <customShpInfo spid="_x0000_s5379"/>
    <customShpInfo spid="_x0000_s5378"/>
    <customShpInfo spid="_x0000_s5381"/>
    <customShpInfo spid="_x0000_s5380"/>
    <customShpInfo spid="_x0000_s5383"/>
    <customShpInfo spid="_x0000_s5382"/>
    <customShpInfo spid="_x0000_s5385"/>
    <customShpInfo spid="_x0000_s5384"/>
    <customShpInfo spid="_x0000_s5387"/>
    <customShpInfo spid="_x0000_s5386"/>
    <customShpInfo spid="_x0000_s5389"/>
    <customShpInfo spid="_x0000_s5388"/>
    <customShpInfo spid="_x0000_s5391"/>
    <customShpInfo spid="_x0000_s5390"/>
    <customShpInfo spid="_x0000_s5393"/>
    <customShpInfo spid="_x0000_s5392"/>
    <customShpInfo spid="_x0000_s5395"/>
    <customShpInfo spid="_x0000_s5394"/>
    <customShpInfo spid="_x0000_s5397"/>
    <customShpInfo spid="_x0000_s5396"/>
    <customShpInfo spid="_x0000_s5399"/>
    <customShpInfo spid="_x0000_s5398"/>
    <customShpInfo spid="_x0000_s5401"/>
    <customShpInfo spid="_x0000_s5400"/>
    <customShpInfo spid="_x0000_s5403"/>
    <customShpInfo spid="_x0000_s5402"/>
    <customShpInfo spid="_x0000_s5405"/>
    <customShpInfo spid="_x0000_s5404"/>
    <customShpInfo spid="_x0000_s5407"/>
    <customShpInfo spid="_x0000_s5406"/>
    <customShpInfo spid="_x0000_s5409"/>
    <customShpInfo spid="_x0000_s5408"/>
    <customShpInfo spid="_x0000_s5411"/>
    <customShpInfo spid="_x0000_s5410"/>
    <customShpInfo spid="_x0000_s5413"/>
    <customShpInfo spid="_x0000_s5412"/>
    <customShpInfo spid="_x0000_s5415"/>
    <customShpInfo spid="_x0000_s5414"/>
    <customShpInfo spid="_x0000_s5417"/>
    <customShpInfo spid="_x0000_s5416"/>
    <customShpInfo spid="_x0000_s5419"/>
    <customShpInfo spid="_x0000_s5418"/>
    <customShpInfo spid="_x0000_s5421"/>
    <customShpInfo spid="_x0000_s5420"/>
    <customShpInfo spid="_x0000_s5423"/>
    <customShpInfo spid="_x0000_s5422"/>
    <customShpInfo spid="_x0000_s5425"/>
    <customShpInfo spid="_x0000_s5424"/>
    <customShpInfo spid="_x0000_s5427"/>
    <customShpInfo spid="_x0000_s5426"/>
    <customShpInfo spid="_x0000_s5429"/>
    <customShpInfo spid="_x0000_s5428"/>
    <customShpInfo spid="_x0000_s5431"/>
    <customShpInfo spid="_x0000_s5430"/>
    <customShpInfo spid="_x0000_s5433"/>
    <customShpInfo spid="_x0000_s5432"/>
    <customShpInfo spid="_x0000_s5435"/>
    <customShpInfo spid="_x0000_s5434"/>
    <customShpInfo spid="_x0000_s5437"/>
    <customShpInfo spid="_x0000_s5436"/>
    <customShpInfo spid="_x0000_s5439"/>
    <customShpInfo spid="_x0000_s5438"/>
    <customShpInfo spid="_x0000_s5441"/>
    <customShpInfo spid="_x0000_s5440"/>
    <customShpInfo spid="_x0000_s5443"/>
    <customShpInfo spid="_x0000_s5442"/>
    <customShpInfo spid="_x0000_s5445"/>
    <customShpInfo spid="_x0000_s5444"/>
    <customShpInfo spid="_x0000_s5447"/>
    <customShpInfo spid="_x0000_s5446"/>
    <customShpInfo spid="_x0000_s5449"/>
    <customShpInfo spid="_x0000_s5448"/>
    <customShpInfo spid="_x0000_s5451"/>
    <customShpInfo spid="_x0000_s5450"/>
    <customShpInfo spid="_x0000_s5453"/>
    <customShpInfo spid="_x0000_s5452"/>
    <customShpInfo spid="_x0000_s5455"/>
    <customShpInfo spid="_x0000_s5454"/>
    <customShpInfo spid="_x0000_s5457"/>
    <customShpInfo spid="_x0000_s5456"/>
    <customShpInfo spid="_x0000_s5459"/>
    <customShpInfo spid="_x0000_s5458"/>
    <customShpInfo spid="_x0000_s5461"/>
    <customShpInfo spid="_x0000_s5460"/>
    <customShpInfo spid="_x0000_s5463"/>
    <customShpInfo spid="_x0000_s5462"/>
    <customShpInfo spid="_x0000_s5465"/>
    <customShpInfo spid="_x0000_s5464"/>
    <customShpInfo spid="_x0000_s5467"/>
    <customShpInfo spid="_x0000_s5466"/>
    <customShpInfo spid="_x0000_s5469"/>
    <customShpInfo spid="_x0000_s5468"/>
    <customShpInfo spid="_x0000_s5471"/>
    <customShpInfo spid="_x0000_s5470"/>
    <customShpInfo spid="_x0000_s5473"/>
    <customShpInfo spid="_x0000_s5472"/>
    <customShpInfo spid="_x0000_s5475"/>
    <customShpInfo spid="_x0000_s5474"/>
    <customShpInfo spid="_x0000_s5477"/>
    <customShpInfo spid="_x0000_s5476"/>
    <customShpInfo spid="_x0000_s5479"/>
    <customShpInfo spid="_x0000_s5478"/>
    <customShpInfo spid="_x0000_s5481"/>
    <customShpInfo spid="_x0000_s5480"/>
    <customShpInfo spid="_x0000_s5483"/>
    <customShpInfo spid="_x0000_s5482"/>
    <customShpInfo spid="_x0000_s5485"/>
    <customShpInfo spid="_x0000_s5484"/>
    <customShpInfo spid="_x0000_s5487"/>
    <customShpInfo spid="_x0000_s5486"/>
    <customShpInfo spid="_x0000_s5489"/>
    <customShpInfo spid="_x0000_s5488"/>
    <customShpInfo spid="_x0000_s5491"/>
    <customShpInfo spid="_x0000_s5490"/>
    <customShpInfo spid="_x0000_s5493"/>
    <customShpInfo spid="_x0000_s5492"/>
    <customShpInfo spid="_x0000_s5495"/>
    <customShpInfo spid="_x0000_s5494"/>
    <customShpInfo spid="_x0000_s5497"/>
    <customShpInfo spid="_x0000_s5496"/>
    <customShpInfo spid="_x0000_s5499"/>
    <customShpInfo spid="_x0000_s5498"/>
    <customShpInfo spid="_x0000_s5501"/>
    <customShpInfo spid="_x0000_s5500"/>
    <customShpInfo spid="_x0000_s5503"/>
    <customShpInfo spid="_x0000_s5502"/>
    <customShpInfo spid="_x0000_s5505"/>
    <customShpInfo spid="_x0000_s5504"/>
    <customShpInfo spid="_x0000_s5507"/>
    <customShpInfo spid="_x0000_s5506"/>
    <customShpInfo spid="_x0000_s5509"/>
    <customShpInfo spid="_x0000_s5508"/>
    <customShpInfo spid="_x0000_s5511"/>
    <customShpInfo spid="_x0000_s5510"/>
    <customShpInfo spid="_x0000_s5513"/>
    <customShpInfo spid="_x0000_s5512"/>
    <customShpInfo spid="_x0000_s5515"/>
    <customShpInfo spid="_x0000_s5514"/>
    <customShpInfo spid="_x0000_s5517"/>
    <customShpInfo spid="_x0000_s5516"/>
    <customShpInfo spid="_x0000_s5519"/>
    <customShpInfo spid="_x0000_s5518"/>
    <customShpInfo spid="_x0000_s5521"/>
    <customShpInfo spid="_x0000_s5520"/>
    <customShpInfo spid="_x0000_s5523"/>
    <customShpInfo spid="_x0000_s5522"/>
    <customShpInfo spid="_x0000_s5525"/>
    <customShpInfo spid="_x0000_s5524"/>
    <customShpInfo spid="_x0000_s5527"/>
    <customShpInfo spid="_x0000_s5526"/>
    <customShpInfo spid="_x0000_s5529"/>
    <customShpInfo spid="_x0000_s5528"/>
    <customShpInfo spid="_x0000_s5531"/>
    <customShpInfo spid="_x0000_s5530"/>
    <customShpInfo spid="_x0000_s5533"/>
    <customShpInfo spid="_x0000_s5532"/>
    <customShpInfo spid="_x0000_s5535"/>
    <customShpInfo spid="_x0000_s5534"/>
    <customShpInfo spid="_x0000_s5537"/>
    <customShpInfo spid="_x0000_s5536"/>
    <customShpInfo spid="_x0000_s5539"/>
    <customShpInfo spid="_x0000_s5538"/>
    <customShpInfo spid="_x0000_s5541"/>
    <customShpInfo spid="_x0000_s5540"/>
    <customShpInfo spid="_x0000_s5543"/>
    <customShpInfo spid="_x0000_s5542"/>
    <customShpInfo spid="_x0000_s5545"/>
    <customShpInfo spid="_x0000_s5544"/>
    <customShpInfo spid="_x0000_s5547"/>
    <customShpInfo spid="_x0000_s5546"/>
    <customShpInfo spid="_x0000_s5549"/>
    <customShpInfo spid="_x0000_s5548"/>
    <customShpInfo spid="_x0000_s5551"/>
    <customShpInfo spid="_x0000_s5550"/>
    <customShpInfo spid="_x0000_s5553"/>
    <customShpInfo spid="_x0000_s5552"/>
    <customShpInfo spid="_x0000_s5555"/>
    <customShpInfo spid="_x0000_s5554"/>
    <customShpInfo spid="_x0000_s5557"/>
    <customShpInfo spid="_x0000_s5556"/>
    <customShpInfo spid="_x0000_s5559"/>
    <customShpInfo spid="_x0000_s5558"/>
    <customShpInfo spid="_x0000_s5561"/>
    <customShpInfo spid="_x0000_s5560"/>
    <customShpInfo spid="_x0000_s5563"/>
    <customShpInfo spid="_x0000_s5562"/>
    <customShpInfo spid="_x0000_s5565"/>
    <customShpInfo spid="_x0000_s5564"/>
    <customShpInfo spid="_x0000_s5567"/>
    <customShpInfo spid="_x0000_s5566"/>
    <customShpInfo spid="_x0000_s5569"/>
    <customShpInfo spid="_x0000_s5568"/>
    <customShpInfo spid="_x0000_s5571"/>
    <customShpInfo spid="_x0000_s5570"/>
    <customShpInfo spid="_x0000_s5573"/>
    <customShpInfo spid="_x0000_s5572"/>
    <customShpInfo spid="_x0000_s5575"/>
    <customShpInfo spid="_x0000_s5574"/>
    <customShpInfo spid="_x0000_s5577"/>
    <customShpInfo spid="_x0000_s5576"/>
    <customShpInfo spid="_x0000_s5579"/>
    <customShpInfo spid="_x0000_s5578"/>
    <customShpInfo spid="_x0000_s5581"/>
    <customShpInfo spid="_x0000_s5580"/>
    <customShpInfo spid="_x0000_s5583"/>
    <customShpInfo spid="_x0000_s5582"/>
    <customShpInfo spid="_x0000_s5585"/>
    <customShpInfo spid="_x0000_s5584"/>
    <customShpInfo spid="_x0000_s5587"/>
    <customShpInfo spid="_x0000_s5586"/>
    <customShpInfo spid="_x0000_s5589"/>
    <customShpInfo spid="_x0000_s5588"/>
    <customShpInfo spid="_x0000_s5591"/>
    <customShpInfo spid="_x0000_s5590"/>
    <customShpInfo spid="_x0000_s5593"/>
    <customShpInfo spid="_x0000_s5592"/>
    <customShpInfo spid="_x0000_s5595"/>
    <customShpInfo spid="_x0000_s5594"/>
    <customShpInfo spid="_x0000_s5597"/>
    <customShpInfo spid="_x0000_s5596"/>
    <customShpInfo spid="_x0000_s5599"/>
    <customShpInfo spid="_x0000_s5598"/>
    <customShpInfo spid="_x0000_s5601"/>
    <customShpInfo spid="_x0000_s5600"/>
    <customShpInfo spid="_x0000_s5603"/>
    <customShpInfo spid="_x0000_s5602"/>
    <customShpInfo spid="_x0000_s5605"/>
    <customShpInfo spid="_x0000_s5604"/>
    <customShpInfo spid="_x0000_s5607"/>
    <customShpInfo spid="_x0000_s5606"/>
    <customShpInfo spid="_x0000_s5609"/>
    <customShpInfo spid="_x0000_s5608"/>
    <customShpInfo spid="_x0000_s5611"/>
    <customShpInfo spid="_x0000_s5610"/>
    <customShpInfo spid="_x0000_s5613"/>
    <customShpInfo spid="_x0000_s5612"/>
    <customShpInfo spid="_x0000_s5615"/>
    <customShpInfo spid="_x0000_s5614"/>
    <customShpInfo spid="_x0000_s5617"/>
    <customShpInfo spid="_x0000_s5616"/>
    <customShpInfo spid="_x0000_s5619"/>
    <customShpInfo spid="_x0000_s5618"/>
    <customShpInfo spid="_x0000_s5621"/>
    <customShpInfo spid="_x0000_s5620"/>
    <customShpInfo spid="_x0000_s5623"/>
    <customShpInfo spid="_x0000_s5622"/>
    <customShpInfo spid="_x0000_s5625"/>
    <customShpInfo spid="_x0000_s5624"/>
    <customShpInfo spid="_x0000_s5627"/>
    <customShpInfo spid="_x0000_s5626"/>
    <customShpInfo spid="_x0000_s5629"/>
    <customShpInfo spid="_x0000_s5628"/>
    <customShpInfo spid="_x0000_s5631"/>
    <customShpInfo spid="_x0000_s5630"/>
    <customShpInfo spid="_x0000_s5633"/>
    <customShpInfo spid="_x0000_s5632"/>
    <customShpInfo spid="_x0000_s5635"/>
    <customShpInfo spid="_x0000_s5634"/>
    <customShpInfo spid="_x0000_s5637"/>
    <customShpInfo spid="_x0000_s5636"/>
    <customShpInfo spid="_x0000_s5639"/>
    <customShpInfo spid="_x0000_s5638"/>
    <customShpInfo spid="_x0000_s5641"/>
    <customShpInfo spid="_x0000_s5640"/>
    <customShpInfo spid="_x0000_s5643"/>
    <customShpInfo spid="_x0000_s5642"/>
    <customShpInfo spid="_x0000_s5645"/>
    <customShpInfo spid="_x0000_s5644"/>
    <customShpInfo spid="_x0000_s5647"/>
    <customShpInfo spid="_x0000_s5646"/>
    <customShpInfo spid="_x0000_s5649"/>
    <customShpInfo spid="_x0000_s5648"/>
    <customShpInfo spid="_x0000_s5651"/>
    <customShpInfo spid="_x0000_s5650"/>
    <customShpInfo spid="_x0000_s5653"/>
    <customShpInfo spid="_x0000_s5652"/>
    <customShpInfo spid="_x0000_s5655"/>
    <customShpInfo spid="_x0000_s5654"/>
    <customShpInfo spid="_x0000_s5657"/>
    <customShpInfo spid="_x0000_s5656"/>
    <customShpInfo spid="_x0000_s5659"/>
    <customShpInfo spid="_x0000_s5658"/>
    <customShpInfo spid="_x0000_s5661"/>
    <customShpInfo spid="_x0000_s5660"/>
    <customShpInfo spid="_x0000_s5663"/>
    <customShpInfo spid="_x0000_s5662"/>
    <customShpInfo spid="_x0000_s5665"/>
    <customShpInfo spid="_x0000_s5664"/>
    <customShpInfo spid="_x0000_s5667"/>
    <customShpInfo spid="_x0000_s5666"/>
    <customShpInfo spid="_x0000_s5669"/>
    <customShpInfo spid="_x0000_s5668"/>
    <customShpInfo spid="_x0000_s5671"/>
    <customShpInfo spid="_x0000_s5670"/>
    <customShpInfo spid="_x0000_s5673"/>
    <customShpInfo spid="_x0000_s5672"/>
    <customShpInfo spid="_x0000_s5675"/>
    <customShpInfo spid="_x0000_s5674"/>
    <customShpInfo spid="_x0000_s5677"/>
    <customShpInfo spid="_x0000_s5676"/>
    <customShpInfo spid="_x0000_s5679"/>
    <customShpInfo spid="_x0000_s5678"/>
    <customShpInfo spid="_x0000_s5681"/>
    <customShpInfo spid="_x0000_s5680"/>
    <customShpInfo spid="_x0000_s5683"/>
    <customShpInfo spid="_x0000_s5682"/>
    <customShpInfo spid="_x0000_s5685"/>
    <customShpInfo spid="_x0000_s5684"/>
    <customShpInfo spid="_x0000_s5687"/>
    <customShpInfo spid="_x0000_s5686"/>
    <customShpInfo spid="_x0000_s5689"/>
    <customShpInfo spid="_x0000_s5688"/>
    <customShpInfo spid="_x0000_s5691"/>
    <customShpInfo spid="_x0000_s5690"/>
    <customShpInfo spid="_x0000_s5693"/>
    <customShpInfo spid="_x0000_s5692"/>
    <customShpInfo spid="_x0000_s5695"/>
    <customShpInfo spid="_x0000_s5694"/>
    <customShpInfo spid="_x0000_s5697"/>
    <customShpInfo spid="_x0000_s5696"/>
    <customShpInfo spid="_x0000_s5699"/>
    <customShpInfo spid="_x0000_s5698"/>
    <customShpInfo spid="_x0000_s5701"/>
    <customShpInfo spid="_x0000_s5700"/>
    <customShpInfo spid="_x0000_s5703"/>
    <customShpInfo spid="_x0000_s5702"/>
    <customShpInfo spid="_x0000_s5705"/>
    <customShpInfo spid="_x0000_s5704"/>
    <customShpInfo spid="_x0000_s5707"/>
    <customShpInfo spid="_x0000_s5706"/>
    <customShpInfo spid="_x0000_s5709"/>
    <customShpInfo spid="_x0000_s5708"/>
    <customShpInfo spid="_x0000_s5711"/>
    <customShpInfo spid="_x0000_s5710"/>
    <customShpInfo spid="_x0000_s5713"/>
    <customShpInfo spid="_x0000_s5712"/>
    <customShpInfo spid="_x0000_s5715"/>
    <customShpInfo spid="_x0000_s5714"/>
    <customShpInfo spid="_x0000_s5717"/>
    <customShpInfo spid="_x0000_s5716"/>
    <customShpInfo spid="_x0000_s5719"/>
    <customShpInfo spid="_x0000_s5718"/>
    <customShpInfo spid="_x0000_s5721"/>
    <customShpInfo spid="_x0000_s5720"/>
    <customShpInfo spid="_x0000_s5723"/>
    <customShpInfo spid="_x0000_s5722"/>
    <customShpInfo spid="_x0000_s5725"/>
    <customShpInfo spid="_x0000_s5724"/>
    <customShpInfo spid="_x0000_s5727"/>
    <customShpInfo spid="_x0000_s5726"/>
    <customShpInfo spid="_x0000_s5729"/>
    <customShpInfo spid="_x0000_s5728"/>
    <customShpInfo spid="_x0000_s5731"/>
    <customShpInfo spid="_x0000_s5730"/>
    <customShpInfo spid="_x0000_s5733"/>
    <customShpInfo spid="_x0000_s5732"/>
    <customShpInfo spid="_x0000_s5735"/>
    <customShpInfo spid="_x0000_s5734"/>
    <customShpInfo spid="_x0000_s5737"/>
    <customShpInfo spid="_x0000_s5736"/>
    <customShpInfo spid="_x0000_s5739"/>
    <customShpInfo spid="_x0000_s5738"/>
    <customShpInfo spid="_x0000_s5741"/>
    <customShpInfo spid="_x0000_s5740"/>
    <customShpInfo spid="_x0000_s5743"/>
    <customShpInfo spid="_x0000_s5742"/>
    <customShpInfo spid="_x0000_s5745"/>
    <customShpInfo spid="_x0000_s5744"/>
    <customShpInfo spid="_x0000_s5747"/>
    <customShpInfo spid="_x0000_s5746"/>
    <customShpInfo spid="_x0000_s5749"/>
    <customShpInfo spid="_x0000_s5748"/>
    <customShpInfo spid="_x0000_s5751"/>
    <customShpInfo spid="_x0000_s5750"/>
    <customShpInfo spid="_x0000_s5753"/>
    <customShpInfo spid="_x0000_s5752"/>
    <customShpInfo spid="_x0000_s5755"/>
    <customShpInfo spid="_x0000_s5754"/>
    <customShpInfo spid="_x0000_s5757"/>
    <customShpInfo spid="_x0000_s5756"/>
    <customShpInfo spid="_x0000_s5759"/>
    <customShpInfo spid="_x0000_s5758"/>
    <customShpInfo spid="_x0000_s5761"/>
    <customShpInfo spid="_x0000_s5760"/>
    <customShpInfo spid="_x0000_s5763"/>
    <customShpInfo spid="_x0000_s5762"/>
    <customShpInfo spid="_x0000_s5765"/>
    <customShpInfo spid="_x0000_s5764"/>
    <customShpInfo spid="_x0000_s5767"/>
    <customShpInfo spid="_x0000_s5766"/>
    <customShpInfo spid="_x0000_s5769"/>
    <customShpInfo spid="_x0000_s5768"/>
    <customShpInfo spid="_x0000_s5771"/>
    <customShpInfo spid="_x0000_s5770"/>
    <customShpInfo spid="_x0000_s5773"/>
    <customShpInfo spid="_x0000_s5772"/>
    <customShpInfo spid="_x0000_s5775"/>
    <customShpInfo spid="_x0000_s5774"/>
    <customShpInfo spid="_x0000_s5777"/>
    <customShpInfo spid="_x0000_s5776"/>
    <customShpInfo spid="_x0000_s5779"/>
    <customShpInfo spid="_x0000_s5778"/>
    <customShpInfo spid="_x0000_s5781"/>
    <customShpInfo spid="_x0000_s5780"/>
    <customShpInfo spid="_x0000_s5783"/>
    <customShpInfo spid="_x0000_s5782"/>
    <customShpInfo spid="_x0000_s5785"/>
    <customShpInfo spid="_x0000_s5784"/>
    <customShpInfo spid="_x0000_s5787"/>
    <customShpInfo spid="_x0000_s5786"/>
    <customShpInfo spid="_x0000_s5789"/>
    <customShpInfo spid="_x0000_s5788"/>
    <customShpInfo spid="_x0000_s5791"/>
    <customShpInfo spid="_x0000_s5790"/>
    <customShpInfo spid="_x0000_s5793"/>
    <customShpInfo spid="_x0000_s5792"/>
    <customShpInfo spid="_x0000_s5795"/>
    <customShpInfo spid="_x0000_s5794"/>
    <customShpInfo spid="_x0000_s5797"/>
    <customShpInfo spid="_x0000_s5796"/>
    <customShpInfo spid="_x0000_s5799"/>
    <customShpInfo spid="_x0000_s5798"/>
    <customShpInfo spid="_x0000_s5801"/>
    <customShpInfo spid="_x0000_s5800"/>
    <customShpInfo spid="_x0000_s5803"/>
    <customShpInfo spid="_x0000_s5802"/>
    <customShpInfo spid="_x0000_s5805"/>
    <customShpInfo spid="_x0000_s5804"/>
    <customShpInfo spid="_x0000_s5807"/>
    <customShpInfo spid="_x0000_s5806"/>
    <customShpInfo spid="_x0000_s5809"/>
    <customShpInfo spid="_x0000_s5808"/>
    <customShpInfo spid="_x0000_s5811"/>
    <customShpInfo spid="_x0000_s5810"/>
    <customShpInfo spid="_x0000_s5813"/>
    <customShpInfo spid="_x0000_s5812"/>
    <customShpInfo spid="_x0000_s5815"/>
    <customShpInfo spid="_x0000_s5814"/>
    <customShpInfo spid="_x0000_s5817"/>
    <customShpInfo spid="_x0000_s5816"/>
    <customShpInfo spid="_x0000_s5819"/>
    <customShpInfo spid="_x0000_s5818"/>
    <customShpInfo spid="_x0000_s5821"/>
    <customShpInfo spid="_x0000_s5820"/>
    <customShpInfo spid="_x0000_s5823"/>
    <customShpInfo spid="_x0000_s5822"/>
    <customShpInfo spid="_x0000_s5825"/>
    <customShpInfo spid="_x0000_s5824"/>
    <customShpInfo spid="_x0000_s5827"/>
    <customShpInfo spid="_x0000_s5826"/>
    <customShpInfo spid="_x0000_s5829"/>
    <customShpInfo spid="_x0000_s5828"/>
    <customShpInfo spid="_x0000_s5831"/>
    <customShpInfo spid="_x0000_s5830"/>
    <customShpInfo spid="_x0000_s5833"/>
    <customShpInfo spid="_x0000_s5832"/>
    <customShpInfo spid="_x0000_s5835"/>
    <customShpInfo spid="_x0000_s5834"/>
    <customShpInfo spid="_x0000_s5837"/>
    <customShpInfo spid="_x0000_s5836"/>
    <customShpInfo spid="_x0000_s5839"/>
    <customShpInfo spid="_x0000_s5838"/>
    <customShpInfo spid="_x0000_s5841"/>
    <customShpInfo spid="_x0000_s5840"/>
    <customShpInfo spid="_x0000_s5843"/>
    <customShpInfo spid="_x0000_s5842"/>
    <customShpInfo spid="_x0000_s5845"/>
    <customShpInfo spid="_x0000_s5844"/>
    <customShpInfo spid="_x0000_s5847"/>
    <customShpInfo spid="_x0000_s5846"/>
    <customShpInfo spid="_x0000_s5849"/>
    <customShpInfo spid="_x0000_s5848"/>
    <customShpInfo spid="_x0000_s5851"/>
    <customShpInfo spid="_x0000_s5850"/>
    <customShpInfo spid="_x0000_s5853"/>
    <customShpInfo spid="_x0000_s5852"/>
    <customShpInfo spid="_x0000_s5855"/>
    <customShpInfo spid="_x0000_s5854"/>
    <customShpInfo spid="_x0000_s5857"/>
    <customShpInfo spid="_x0000_s5856"/>
    <customShpInfo spid="_x0000_s5859"/>
    <customShpInfo spid="_x0000_s5858"/>
    <customShpInfo spid="_x0000_s5861"/>
    <customShpInfo spid="_x0000_s5860"/>
    <customShpInfo spid="_x0000_s5863"/>
    <customShpInfo spid="_x0000_s5862"/>
    <customShpInfo spid="_x0000_s5865"/>
    <customShpInfo spid="_x0000_s5864"/>
    <customShpInfo spid="_x0000_s5867"/>
    <customShpInfo spid="_x0000_s5866"/>
    <customShpInfo spid="_x0000_s5869"/>
    <customShpInfo spid="_x0000_s5868"/>
    <customShpInfo spid="_x0000_s5871"/>
    <customShpInfo spid="_x0000_s5870"/>
    <customShpInfo spid="_x0000_s5873"/>
    <customShpInfo spid="_x0000_s5872"/>
    <customShpInfo spid="_x0000_s5875"/>
    <customShpInfo spid="_x0000_s5874"/>
    <customShpInfo spid="_x0000_s5877"/>
    <customShpInfo spid="_x0000_s5876"/>
    <customShpInfo spid="_x0000_s5879"/>
    <customShpInfo spid="_x0000_s5878"/>
    <customShpInfo spid="_x0000_s5881"/>
    <customShpInfo spid="_x0000_s5880"/>
    <customShpInfo spid="_x0000_s5883"/>
    <customShpInfo spid="_x0000_s5882"/>
    <customShpInfo spid="_x0000_s5885"/>
    <customShpInfo spid="_x0000_s5884"/>
    <customShpInfo spid="_x0000_s5887"/>
    <customShpInfo spid="_x0000_s5886"/>
    <customShpInfo spid="_x0000_s5889"/>
    <customShpInfo spid="_x0000_s5888"/>
    <customShpInfo spid="_x0000_s5891"/>
    <customShpInfo spid="_x0000_s5890"/>
    <customShpInfo spid="_x0000_s5893"/>
    <customShpInfo spid="_x0000_s5892"/>
    <customShpInfo spid="_x0000_s5895"/>
    <customShpInfo spid="_x0000_s5894"/>
    <customShpInfo spid="_x0000_s5897"/>
    <customShpInfo spid="_x0000_s5896"/>
    <customShpInfo spid="_x0000_s5899"/>
    <customShpInfo spid="_x0000_s5898"/>
    <customShpInfo spid="_x0000_s5901"/>
    <customShpInfo spid="_x0000_s5900"/>
    <customShpInfo spid="_x0000_s5903"/>
    <customShpInfo spid="_x0000_s5902"/>
    <customShpInfo spid="_x0000_s5905"/>
    <customShpInfo spid="_x0000_s5904"/>
    <customShpInfo spid="_x0000_s5907"/>
    <customShpInfo spid="_x0000_s5906"/>
    <customShpInfo spid="_x0000_s5909"/>
    <customShpInfo spid="_x0000_s5908"/>
    <customShpInfo spid="_x0000_s5911"/>
    <customShpInfo spid="_x0000_s5910"/>
    <customShpInfo spid="_x0000_s5913"/>
    <customShpInfo spid="_x0000_s5912"/>
    <customShpInfo spid="_x0000_s5915"/>
    <customShpInfo spid="_x0000_s5914"/>
    <customShpInfo spid="_x0000_s5917"/>
    <customShpInfo spid="_x0000_s5916"/>
    <customShpInfo spid="_x0000_s5919"/>
    <customShpInfo spid="_x0000_s5918"/>
    <customShpInfo spid="_x0000_s5921"/>
    <customShpInfo spid="_x0000_s5920"/>
    <customShpInfo spid="_x0000_s5923"/>
    <customShpInfo spid="_x0000_s5922"/>
    <customShpInfo spid="_x0000_s5925"/>
    <customShpInfo spid="_x0000_s5924"/>
    <customShpInfo spid="_x0000_s5927"/>
    <customShpInfo spid="_x0000_s5926"/>
    <customShpInfo spid="_x0000_s5929"/>
    <customShpInfo spid="_x0000_s5928"/>
    <customShpInfo spid="_x0000_s5931"/>
    <customShpInfo spid="_x0000_s5930"/>
    <customShpInfo spid="_x0000_s5933"/>
    <customShpInfo spid="_x0000_s5932"/>
    <customShpInfo spid="_x0000_s5935"/>
    <customShpInfo spid="_x0000_s5934"/>
    <customShpInfo spid="_x0000_s5937"/>
    <customShpInfo spid="_x0000_s5936"/>
    <customShpInfo spid="_x0000_s5939"/>
    <customShpInfo spid="_x0000_s5938"/>
    <customShpInfo spid="_x0000_s5941"/>
    <customShpInfo spid="_x0000_s5940"/>
    <customShpInfo spid="_x0000_s5943"/>
    <customShpInfo spid="_x0000_s5942"/>
    <customShpInfo spid="_x0000_s5945"/>
    <customShpInfo spid="_x0000_s5944"/>
    <customShpInfo spid="_x0000_s5947"/>
    <customShpInfo spid="_x0000_s5946"/>
    <customShpInfo spid="_x0000_s5949"/>
    <customShpInfo spid="_x0000_s5948"/>
    <customShpInfo spid="_x0000_s5951"/>
    <customShpInfo spid="_x0000_s5950"/>
    <customShpInfo spid="_x0000_s5953"/>
    <customShpInfo spid="_x0000_s5952"/>
    <customShpInfo spid="_x0000_s5955"/>
    <customShpInfo spid="_x0000_s5954"/>
    <customShpInfo spid="_x0000_s5957"/>
    <customShpInfo spid="_x0000_s5956"/>
    <customShpInfo spid="_x0000_s5959"/>
    <customShpInfo spid="_x0000_s5958"/>
    <customShpInfo spid="_x0000_s5961"/>
    <customShpInfo spid="_x0000_s5960"/>
    <customShpInfo spid="_x0000_s5963"/>
    <customShpInfo spid="_x0000_s5962"/>
    <customShpInfo spid="_x0000_s5965"/>
    <customShpInfo spid="_x0000_s5964"/>
    <customShpInfo spid="_x0000_s5967"/>
    <customShpInfo spid="_x0000_s5966"/>
    <customShpInfo spid="_x0000_s5969"/>
    <customShpInfo spid="_x0000_s5968"/>
    <customShpInfo spid="_x0000_s5971"/>
    <customShpInfo spid="_x0000_s5970"/>
    <customShpInfo spid="_x0000_s5973"/>
    <customShpInfo spid="_x0000_s5972"/>
    <customShpInfo spid="_x0000_s5975"/>
    <customShpInfo spid="_x0000_s5974"/>
    <customShpInfo spid="_x0000_s5977"/>
    <customShpInfo spid="_x0000_s5976"/>
    <customShpInfo spid="_x0000_s5979"/>
    <customShpInfo spid="_x0000_s5978"/>
    <customShpInfo spid="_x0000_s5981"/>
    <customShpInfo spid="_x0000_s5980"/>
    <customShpInfo spid="_x0000_s5983"/>
    <customShpInfo spid="_x0000_s5982"/>
    <customShpInfo spid="_x0000_s5985"/>
    <customShpInfo spid="_x0000_s5984"/>
    <customShpInfo spid="_x0000_s5987"/>
    <customShpInfo spid="_x0000_s5986"/>
    <customShpInfo spid="_x0000_s5989"/>
    <customShpInfo spid="_x0000_s5988"/>
    <customShpInfo spid="_x0000_s5991"/>
    <customShpInfo spid="_x0000_s5990"/>
    <customShpInfo spid="_x0000_s5993"/>
    <customShpInfo spid="_x0000_s5992"/>
    <customShpInfo spid="_x0000_s5995"/>
    <customShpInfo spid="_x0000_s5994"/>
    <customShpInfo spid="_x0000_s5997"/>
    <customShpInfo spid="_x0000_s5996"/>
    <customShpInfo spid="_x0000_s5999"/>
    <customShpInfo spid="_x0000_s5998"/>
    <customShpInfo spid="_x0000_s6001"/>
    <customShpInfo spid="_x0000_s6000"/>
    <customShpInfo spid="_x0000_s6003"/>
    <customShpInfo spid="_x0000_s6002"/>
    <customShpInfo spid="_x0000_s6005"/>
    <customShpInfo spid="_x0000_s6004"/>
    <customShpInfo spid="_x0000_s6007"/>
    <customShpInfo spid="_x0000_s6006"/>
    <customShpInfo spid="_x0000_s6009"/>
    <customShpInfo spid="_x0000_s6008"/>
    <customShpInfo spid="_x0000_s6011"/>
    <customShpInfo spid="_x0000_s6010"/>
    <customShpInfo spid="_x0000_s6013"/>
    <customShpInfo spid="_x0000_s6012"/>
    <customShpInfo spid="_x0000_s6015"/>
    <customShpInfo spid="_x0000_s6014"/>
    <customShpInfo spid="_x0000_s6017"/>
    <customShpInfo spid="_x0000_s6016"/>
    <customShpInfo spid="_x0000_s6019"/>
    <customShpInfo spid="_x0000_s6018"/>
    <customShpInfo spid="_x0000_s6021"/>
    <customShpInfo spid="_x0000_s6020"/>
    <customShpInfo spid="_x0000_s6023"/>
    <customShpInfo spid="_x0000_s6022"/>
    <customShpInfo spid="_x0000_s6025"/>
    <customShpInfo spid="_x0000_s6024"/>
    <customShpInfo spid="_x0000_s6027"/>
    <customShpInfo spid="_x0000_s6026"/>
    <customShpInfo spid="_x0000_s6029"/>
    <customShpInfo spid="_x0000_s6028"/>
    <customShpInfo spid="_x0000_s6031"/>
    <customShpInfo spid="_x0000_s6030"/>
    <customShpInfo spid="_x0000_s6033"/>
    <customShpInfo spid="_x0000_s6032"/>
    <customShpInfo spid="_x0000_s6035"/>
    <customShpInfo spid="_x0000_s6034"/>
    <customShpInfo spid="_x0000_s6037"/>
    <customShpInfo spid="_x0000_s6036"/>
    <customShpInfo spid="_x0000_s6039"/>
    <customShpInfo spid="_x0000_s6038"/>
    <customShpInfo spid="_x0000_s6041"/>
    <customShpInfo spid="_x0000_s6040"/>
    <customShpInfo spid="_x0000_s6043"/>
    <customShpInfo spid="_x0000_s6042"/>
    <customShpInfo spid="_x0000_s6045"/>
    <customShpInfo spid="_x0000_s6044"/>
    <customShpInfo spid="_x0000_s6047"/>
    <customShpInfo spid="_x0000_s6046"/>
    <customShpInfo spid="_x0000_s6049"/>
    <customShpInfo spid="_x0000_s6048"/>
    <customShpInfo spid="_x0000_s6051"/>
    <customShpInfo spid="_x0000_s6050"/>
    <customShpInfo spid="_x0000_s6053"/>
    <customShpInfo spid="_x0000_s6052"/>
    <customShpInfo spid="_x0000_s6055"/>
    <customShpInfo spid="_x0000_s6054"/>
    <customShpInfo spid="_x0000_s6057"/>
    <customShpInfo spid="_x0000_s6056"/>
    <customShpInfo spid="_x0000_s6059"/>
    <customShpInfo spid="_x0000_s6058"/>
    <customShpInfo spid="_x0000_s6061"/>
    <customShpInfo spid="_x0000_s6060"/>
    <customShpInfo spid="_x0000_s6063"/>
    <customShpInfo spid="_x0000_s6062"/>
    <customShpInfo spid="_x0000_s6065"/>
    <customShpInfo spid="_x0000_s6064"/>
    <customShpInfo spid="_x0000_s6067"/>
    <customShpInfo spid="_x0000_s6066"/>
    <customShpInfo spid="_x0000_s6069"/>
    <customShpInfo spid="_x0000_s6068"/>
    <customShpInfo spid="_x0000_s6071"/>
    <customShpInfo spid="_x0000_s6070"/>
    <customShpInfo spid="_x0000_s6073"/>
    <customShpInfo spid="_x0000_s6072"/>
    <customShpInfo spid="_x0000_s6075"/>
    <customShpInfo spid="_x0000_s6074"/>
    <customShpInfo spid="_x0000_s6077"/>
    <customShpInfo spid="_x0000_s6076"/>
    <customShpInfo spid="_x0000_s6079"/>
    <customShpInfo spid="_x0000_s6078"/>
    <customShpInfo spid="_x0000_s6081"/>
    <customShpInfo spid="_x0000_s6080"/>
    <customShpInfo spid="_x0000_s6083"/>
    <customShpInfo spid="_x0000_s6082"/>
    <customShpInfo spid="_x0000_s6085"/>
    <customShpInfo spid="_x0000_s6084"/>
    <customShpInfo spid="_x0000_s6087"/>
    <customShpInfo spid="_x0000_s6086"/>
    <customShpInfo spid="_x0000_s6089"/>
    <customShpInfo spid="_x0000_s6088"/>
    <customShpInfo spid="_x0000_s6091"/>
    <customShpInfo spid="_x0000_s6090"/>
    <customShpInfo spid="_x0000_s6093"/>
    <customShpInfo spid="_x0000_s6092"/>
    <customShpInfo spid="_x0000_s6095"/>
    <customShpInfo spid="_x0000_s6094"/>
    <customShpInfo spid="_x0000_s6097"/>
    <customShpInfo spid="_x0000_s6096"/>
    <customShpInfo spid="_x0000_s6099"/>
    <customShpInfo spid="_x0000_s6098"/>
    <customShpInfo spid="_x0000_s6101"/>
    <customShpInfo spid="_x0000_s6100"/>
    <customShpInfo spid="_x0000_s6103"/>
    <customShpInfo spid="_x0000_s6102"/>
    <customShpInfo spid="_x0000_s6105"/>
    <customShpInfo spid="_x0000_s6104"/>
    <customShpInfo spid="_x0000_s6107"/>
    <customShpInfo spid="_x0000_s6106"/>
    <customShpInfo spid="_x0000_s6109"/>
    <customShpInfo spid="_x0000_s6108"/>
    <customShpInfo spid="_x0000_s6111"/>
    <customShpInfo spid="_x0000_s6110"/>
    <customShpInfo spid="_x0000_s6113"/>
    <customShpInfo spid="_x0000_s6112"/>
    <customShpInfo spid="_x0000_s6115"/>
    <customShpInfo spid="_x0000_s6114"/>
    <customShpInfo spid="_x0000_s6117"/>
    <customShpInfo spid="_x0000_s6116"/>
    <customShpInfo spid="_x0000_s6119"/>
    <customShpInfo spid="_x0000_s6118"/>
    <customShpInfo spid="_x0000_s6121"/>
    <customShpInfo spid="_x0000_s6120"/>
    <customShpInfo spid="_x0000_s6123"/>
    <customShpInfo spid="_x0000_s6122"/>
    <customShpInfo spid="_x0000_s6125"/>
    <customShpInfo spid="_x0000_s6124"/>
    <customShpInfo spid="_x0000_s6127"/>
    <customShpInfo spid="_x0000_s6126"/>
    <customShpInfo spid="_x0000_s6129"/>
    <customShpInfo spid="_x0000_s6128"/>
    <customShpInfo spid="_x0000_s6131"/>
    <customShpInfo spid="_x0000_s6130"/>
    <customShpInfo spid="_x0000_s6133"/>
    <customShpInfo spid="_x0000_s6132"/>
    <customShpInfo spid="_x0000_s6135"/>
    <customShpInfo spid="_x0000_s6134"/>
    <customShpInfo spid="_x0000_s6137"/>
    <customShpInfo spid="_x0000_s6136"/>
    <customShpInfo spid="_x0000_s6139"/>
    <customShpInfo spid="_x0000_s6138"/>
    <customShpInfo spid="_x0000_s6141"/>
    <customShpInfo spid="_x0000_s6140"/>
    <customShpInfo spid="_x0000_s6143"/>
    <customShpInfo spid="_x0000_s6142"/>
    <customShpInfo spid="_x0000_s6145"/>
    <customShpInfo spid="_x0000_s6144"/>
    <customShpInfo spid="_x0000_s6147"/>
    <customShpInfo spid="_x0000_s6146"/>
    <customShpInfo spid="_x0000_s6149"/>
    <customShpInfo spid="_x0000_s6148"/>
    <customShpInfo spid="_x0000_s6151"/>
    <customShpInfo spid="_x0000_s6150"/>
    <customShpInfo spid="_x0000_s6153"/>
    <customShpInfo spid="_x0000_s6152"/>
    <customShpInfo spid="_x0000_s6155"/>
    <customShpInfo spid="_x0000_s6154"/>
    <customShpInfo spid="_x0000_s6157"/>
    <customShpInfo spid="_x0000_s6156"/>
    <customShpInfo spid="_x0000_s6159"/>
    <customShpInfo spid="_x0000_s6158"/>
    <customShpInfo spid="_x0000_s6161"/>
    <customShpInfo spid="_x0000_s6160"/>
    <customShpInfo spid="_x0000_s6163"/>
    <customShpInfo spid="_x0000_s6162"/>
    <customShpInfo spid="_x0000_s6165"/>
    <customShpInfo spid="_x0000_s6164"/>
    <customShpInfo spid="_x0000_s6167"/>
    <customShpInfo spid="_x0000_s6166"/>
    <customShpInfo spid="_x0000_s6169"/>
    <customShpInfo spid="_x0000_s6168"/>
    <customShpInfo spid="_x0000_s6171"/>
    <customShpInfo spid="_x0000_s6170"/>
    <customShpInfo spid="_x0000_s6173"/>
    <customShpInfo spid="_x0000_s6172"/>
    <customShpInfo spid="_x0000_s6175"/>
    <customShpInfo spid="_x0000_s6174"/>
    <customShpInfo spid="_x0000_s6177"/>
    <customShpInfo spid="_x0000_s6176"/>
    <customShpInfo spid="_x0000_s6179"/>
    <customShpInfo spid="_x0000_s6178"/>
    <customShpInfo spid="_x0000_s6181"/>
    <customShpInfo spid="_x0000_s6180"/>
    <customShpInfo spid="_x0000_s6183"/>
    <customShpInfo spid="_x0000_s6182"/>
    <customShpInfo spid="_x0000_s6185"/>
    <customShpInfo spid="_x0000_s6184"/>
    <customShpInfo spid="_x0000_s6187"/>
    <customShpInfo spid="_x0000_s6186"/>
    <customShpInfo spid="_x0000_s6189"/>
    <customShpInfo spid="_x0000_s6188"/>
    <customShpInfo spid="_x0000_s6191"/>
    <customShpInfo spid="_x0000_s6190"/>
    <customShpInfo spid="_x0000_s6193"/>
    <customShpInfo spid="_x0000_s6192"/>
    <customShpInfo spid="_x0000_s6195"/>
    <customShpInfo spid="_x0000_s6194"/>
    <customShpInfo spid="_x0000_s6197"/>
    <customShpInfo spid="_x0000_s6196"/>
    <customShpInfo spid="_x0000_s6199"/>
    <customShpInfo spid="_x0000_s6198"/>
    <customShpInfo spid="_x0000_s6201"/>
    <customShpInfo spid="_x0000_s6200"/>
    <customShpInfo spid="_x0000_s6203"/>
    <customShpInfo spid="_x0000_s6202"/>
    <customShpInfo spid="_x0000_s6205"/>
    <customShpInfo spid="_x0000_s6204"/>
    <customShpInfo spid="_x0000_s6207"/>
    <customShpInfo spid="_x0000_s6206"/>
    <customShpInfo spid="_x0000_s6209"/>
    <customShpInfo spid="_x0000_s6208"/>
    <customShpInfo spid="_x0000_s6211"/>
    <customShpInfo spid="_x0000_s6210"/>
    <customShpInfo spid="_x0000_s6213"/>
    <customShpInfo spid="_x0000_s6212"/>
    <customShpInfo spid="_x0000_s6215"/>
    <customShpInfo spid="_x0000_s6214"/>
    <customShpInfo spid="_x0000_s6217"/>
    <customShpInfo spid="_x0000_s6216"/>
    <customShpInfo spid="_x0000_s6219"/>
    <customShpInfo spid="_x0000_s6218"/>
    <customShpInfo spid="_x0000_s6221"/>
    <customShpInfo spid="_x0000_s6220"/>
    <customShpInfo spid="_x0000_s6223"/>
    <customShpInfo spid="_x0000_s6222"/>
    <customShpInfo spid="_x0000_s6225"/>
    <customShpInfo spid="_x0000_s6224"/>
    <customShpInfo spid="_x0000_s6227"/>
    <customShpInfo spid="_x0000_s6226"/>
    <customShpInfo spid="_x0000_s6229"/>
    <customShpInfo spid="_x0000_s6228"/>
    <customShpInfo spid="_x0000_s6231"/>
    <customShpInfo spid="_x0000_s6230"/>
    <customShpInfo spid="_x0000_s6233"/>
    <customShpInfo spid="_x0000_s6232"/>
    <customShpInfo spid="_x0000_s6235"/>
    <customShpInfo spid="_x0000_s6234"/>
    <customShpInfo spid="_x0000_s6237"/>
    <customShpInfo spid="_x0000_s6236"/>
    <customShpInfo spid="_x0000_s6239"/>
    <customShpInfo spid="_x0000_s6238"/>
    <customShpInfo spid="_x0000_s6241"/>
    <customShpInfo spid="_x0000_s6240"/>
    <customShpInfo spid="_x0000_s6243"/>
    <customShpInfo spid="_x0000_s6242"/>
    <customShpInfo spid="_x0000_s6245"/>
    <customShpInfo spid="_x0000_s6244"/>
    <customShpInfo spid="_x0000_s6247"/>
    <customShpInfo spid="_x0000_s6246"/>
    <customShpInfo spid="_x0000_s6249"/>
    <customShpInfo spid="_x0000_s6248"/>
    <customShpInfo spid="_x0000_s6251"/>
    <customShpInfo spid="_x0000_s6250"/>
    <customShpInfo spid="_x0000_s6253"/>
    <customShpInfo spid="_x0000_s6252"/>
    <customShpInfo spid="_x0000_s6255"/>
    <customShpInfo spid="_x0000_s6254"/>
    <customShpInfo spid="_x0000_s6257"/>
    <customShpInfo spid="_x0000_s6256"/>
    <customShpInfo spid="_x0000_s6259"/>
    <customShpInfo spid="_x0000_s6258"/>
    <customShpInfo spid="_x0000_s6261"/>
    <customShpInfo spid="_x0000_s6260"/>
    <customShpInfo spid="_x0000_s6263"/>
    <customShpInfo spid="_x0000_s6262"/>
    <customShpInfo spid="_x0000_s6265"/>
    <customShpInfo spid="_x0000_s6264"/>
    <customShpInfo spid="_x0000_s6267"/>
    <customShpInfo spid="_x0000_s6266"/>
    <customShpInfo spid="_x0000_s6269"/>
    <customShpInfo spid="_x0000_s6268"/>
    <customShpInfo spid="_x0000_s6271"/>
    <customShpInfo spid="_x0000_s6270"/>
    <customShpInfo spid="_x0000_s6273"/>
    <customShpInfo spid="_x0000_s6272"/>
    <customShpInfo spid="_x0000_s6275"/>
    <customShpInfo spid="_x0000_s6274"/>
    <customShpInfo spid="_x0000_s6277"/>
    <customShpInfo spid="_x0000_s6276"/>
    <customShpInfo spid="_x0000_s6279"/>
    <customShpInfo spid="_x0000_s6278"/>
    <customShpInfo spid="_x0000_s6281"/>
    <customShpInfo spid="_x0000_s6280"/>
    <customShpInfo spid="_x0000_s6283"/>
    <customShpInfo spid="_x0000_s6282"/>
    <customShpInfo spid="_x0000_s6285"/>
    <customShpInfo spid="_x0000_s6284"/>
    <customShpInfo spid="_x0000_s6287"/>
    <customShpInfo spid="_x0000_s6286"/>
    <customShpInfo spid="_x0000_s6289"/>
    <customShpInfo spid="_x0000_s6288"/>
    <customShpInfo spid="_x0000_s6291"/>
    <customShpInfo spid="_x0000_s6290"/>
    <customShpInfo spid="_x0000_s6293"/>
    <customShpInfo spid="_x0000_s6292"/>
    <customShpInfo spid="_x0000_s6295"/>
    <customShpInfo spid="_x0000_s6294"/>
    <customShpInfo spid="_x0000_s6297"/>
    <customShpInfo spid="_x0000_s6296"/>
    <customShpInfo spid="_x0000_s6299"/>
    <customShpInfo spid="_x0000_s6298"/>
    <customShpInfo spid="_x0000_s6301"/>
    <customShpInfo spid="_x0000_s6300"/>
    <customShpInfo spid="_x0000_s6303"/>
    <customShpInfo spid="_x0000_s6302"/>
    <customShpInfo spid="_x0000_s6305"/>
    <customShpInfo spid="_x0000_s6304"/>
    <customShpInfo spid="_x0000_s6307"/>
    <customShpInfo spid="_x0000_s6306"/>
    <customShpInfo spid="_x0000_s6309"/>
    <customShpInfo spid="_x0000_s6308"/>
    <customShpInfo spid="_x0000_s6311"/>
    <customShpInfo spid="_x0000_s6310"/>
    <customShpInfo spid="_x0000_s6313"/>
    <customShpInfo spid="_x0000_s6312"/>
    <customShpInfo spid="_x0000_s6315"/>
    <customShpInfo spid="_x0000_s6314"/>
    <customShpInfo spid="_x0000_s6317"/>
    <customShpInfo spid="_x0000_s6316"/>
    <customShpInfo spid="_x0000_s6319"/>
    <customShpInfo spid="_x0000_s6318"/>
    <customShpInfo spid="_x0000_s6321"/>
    <customShpInfo spid="_x0000_s6320"/>
    <customShpInfo spid="_x0000_s6323"/>
    <customShpInfo spid="_x0000_s6322"/>
    <customShpInfo spid="_x0000_s6325"/>
    <customShpInfo spid="_x0000_s6324"/>
    <customShpInfo spid="_x0000_s6327"/>
    <customShpInfo spid="_x0000_s6326"/>
    <customShpInfo spid="_x0000_s6329"/>
    <customShpInfo spid="_x0000_s6328"/>
    <customShpInfo spid="_x0000_s6331"/>
    <customShpInfo spid="_x0000_s6330"/>
    <customShpInfo spid="_x0000_s6333"/>
    <customShpInfo spid="_x0000_s6332"/>
    <customShpInfo spid="_x0000_s6335"/>
    <customShpInfo spid="_x0000_s6334"/>
    <customShpInfo spid="_x0000_s6337"/>
    <customShpInfo spid="_x0000_s6336"/>
    <customShpInfo spid="_x0000_s6339"/>
    <customShpInfo spid="_x0000_s6338"/>
    <customShpInfo spid="_x0000_s6341"/>
    <customShpInfo spid="_x0000_s6340"/>
    <customShpInfo spid="_x0000_s6343"/>
    <customShpInfo spid="_x0000_s6342"/>
    <customShpInfo spid="_x0000_s6345"/>
    <customShpInfo spid="_x0000_s6344"/>
    <customShpInfo spid="_x0000_s6347"/>
    <customShpInfo spid="_x0000_s6346"/>
    <customShpInfo spid="_x0000_s6349"/>
    <customShpInfo spid="_x0000_s6348"/>
    <customShpInfo spid="_x0000_s6351"/>
    <customShpInfo spid="_x0000_s6350"/>
    <customShpInfo spid="_x0000_s6353"/>
    <customShpInfo spid="_x0000_s6352"/>
    <customShpInfo spid="_x0000_s6355"/>
    <customShpInfo spid="_x0000_s6354"/>
    <customShpInfo spid="_x0000_s6357"/>
    <customShpInfo spid="_x0000_s6356"/>
    <customShpInfo spid="_x0000_s6359"/>
    <customShpInfo spid="_x0000_s6358"/>
    <customShpInfo spid="_x0000_s6361"/>
    <customShpInfo spid="_x0000_s6360"/>
    <customShpInfo spid="_x0000_s6363"/>
    <customShpInfo spid="_x0000_s6362"/>
    <customShpInfo spid="_x0000_s6365"/>
    <customShpInfo spid="_x0000_s6364"/>
    <customShpInfo spid="_x0000_s6367"/>
    <customShpInfo spid="_x0000_s6366"/>
    <customShpInfo spid="_x0000_s6369"/>
    <customShpInfo spid="_x0000_s6368"/>
    <customShpInfo spid="_x0000_s6371"/>
    <customShpInfo spid="_x0000_s6370"/>
    <customShpInfo spid="_x0000_s6373"/>
    <customShpInfo spid="_x0000_s6372"/>
    <customShpInfo spid="_x0000_s6375"/>
    <customShpInfo spid="_x0000_s6374"/>
    <customShpInfo spid="_x0000_s6377"/>
    <customShpInfo spid="_x0000_s6376"/>
    <customShpInfo spid="_x0000_s6379"/>
    <customShpInfo spid="_x0000_s6378"/>
    <customShpInfo spid="_x0000_s6381"/>
    <customShpInfo spid="_x0000_s6380"/>
    <customShpInfo spid="_x0000_s6383"/>
    <customShpInfo spid="_x0000_s6382"/>
    <customShpInfo spid="_x0000_s6385"/>
    <customShpInfo spid="_x0000_s6384"/>
    <customShpInfo spid="_x0000_s6387"/>
    <customShpInfo spid="_x0000_s6386"/>
    <customShpInfo spid="_x0000_s6389"/>
    <customShpInfo spid="_x0000_s6388"/>
    <customShpInfo spid="_x0000_s6391"/>
    <customShpInfo spid="_x0000_s6390"/>
    <customShpInfo spid="_x0000_s6393"/>
    <customShpInfo spid="_x0000_s6392"/>
    <customShpInfo spid="_x0000_s6395"/>
    <customShpInfo spid="_x0000_s6394"/>
    <customShpInfo spid="_x0000_s6397"/>
    <customShpInfo spid="_x0000_s6396"/>
    <customShpInfo spid="_x0000_s6399"/>
    <customShpInfo spid="_x0000_s6398"/>
    <customShpInfo spid="_x0000_s6401"/>
    <customShpInfo spid="_x0000_s6400"/>
    <customShpInfo spid="_x0000_s6403"/>
    <customShpInfo spid="_x0000_s6402"/>
    <customShpInfo spid="_x0000_s6405"/>
    <customShpInfo spid="_x0000_s6404"/>
    <customShpInfo spid="_x0000_s6407"/>
    <customShpInfo spid="_x0000_s6406"/>
    <customShpInfo spid="_x0000_s6409"/>
    <customShpInfo spid="_x0000_s6408"/>
    <customShpInfo spid="_x0000_s6411"/>
    <customShpInfo spid="_x0000_s6410"/>
    <customShpInfo spid="_x0000_s6413"/>
    <customShpInfo spid="_x0000_s6412"/>
    <customShpInfo spid="_x0000_s6415"/>
    <customShpInfo spid="_x0000_s6414"/>
    <customShpInfo spid="_x0000_s6417"/>
    <customShpInfo spid="_x0000_s6416"/>
    <customShpInfo spid="_x0000_s6419"/>
    <customShpInfo spid="_x0000_s6418"/>
    <customShpInfo spid="_x0000_s6421"/>
    <customShpInfo spid="_x0000_s6420"/>
    <customShpInfo spid="_x0000_s6423"/>
    <customShpInfo spid="_x0000_s6422"/>
    <customShpInfo spid="_x0000_s6425"/>
    <customShpInfo spid="_x0000_s6424"/>
    <customShpInfo spid="_x0000_s6427"/>
    <customShpInfo spid="_x0000_s6426"/>
    <customShpInfo spid="_x0000_s6429"/>
    <customShpInfo spid="_x0000_s6428"/>
    <customShpInfo spid="_x0000_s6431"/>
    <customShpInfo spid="_x0000_s6430"/>
    <customShpInfo spid="_x0000_s6433"/>
    <customShpInfo spid="_x0000_s6432"/>
    <customShpInfo spid="_x0000_s6435"/>
    <customShpInfo spid="_x0000_s6434"/>
    <customShpInfo spid="_x0000_s6437"/>
    <customShpInfo spid="_x0000_s6436"/>
    <customShpInfo spid="_x0000_s6439"/>
    <customShpInfo spid="_x0000_s6438"/>
    <customShpInfo spid="_x0000_s6441"/>
    <customShpInfo spid="_x0000_s6440"/>
    <customShpInfo spid="_x0000_s6443"/>
    <customShpInfo spid="_x0000_s6442"/>
    <customShpInfo spid="_x0000_s6445"/>
    <customShpInfo spid="_x0000_s6444"/>
    <customShpInfo spid="_x0000_s6447"/>
    <customShpInfo spid="_x0000_s6446"/>
    <customShpInfo spid="_x0000_s6449"/>
    <customShpInfo spid="_x0000_s6448"/>
    <customShpInfo spid="_x0000_s6451"/>
    <customShpInfo spid="_x0000_s6450"/>
    <customShpInfo spid="_x0000_s6453"/>
    <customShpInfo spid="_x0000_s6452"/>
    <customShpInfo spid="_x0000_s6455"/>
    <customShpInfo spid="_x0000_s6454"/>
    <customShpInfo spid="_x0000_s6457"/>
    <customShpInfo spid="_x0000_s6456"/>
    <customShpInfo spid="_x0000_s6459"/>
    <customShpInfo spid="_x0000_s6458"/>
    <customShpInfo spid="_x0000_s6461"/>
    <customShpInfo spid="_x0000_s6460"/>
    <customShpInfo spid="_x0000_s6463"/>
    <customShpInfo spid="_x0000_s6462"/>
    <customShpInfo spid="_x0000_s6465"/>
    <customShpInfo spid="_x0000_s6464"/>
    <customShpInfo spid="_x0000_s6467"/>
    <customShpInfo spid="_x0000_s6466"/>
    <customShpInfo spid="_x0000_s6469"/>
    <customShpInfo spid="_x0000_s6468"/>
    <customShpInfo spid="_x0000_s6471"/>
    <customShpInfo spid="_x0000_s6470"/>
    <customShpInfo spid="_x0000_s6473"/>
    <customShpInfo spid="_x0000_s6472"/>
    <customShpInfo spid="_x0000_s6475"/>
    <customShpInfo spid="_x0000_s6474"/>
    <customShpInfo spid="_x0000_s6477"/>
    <customShpInfo spid="_x0000_s6476"/>
    <customShpInfo spid="_x0000_s6479"/>
    <customShpInfo spid="_x0000_s6478"/>
    <customShpInfo spid="_x0000_s6481"/>
    <customShpInfo spid="_x0000_s6480"/>
    <customShpInfo spid="_x0000_s6483"/>
    <customShpInfo spid="_x0000_s6482"/>
    <customShpInfo spid="_x0000_s6485"/>
    <customShpInfo spid="_x0000_s6484"/>
    <customShpInfo spid="_x0000_s6487"/>
    <customShpInfo spid="_x0000_s6486"/>
    <customShpInfo spid="_x0000_s6489"/>
    <customShpInfo spid="_x0000_s6488"/>
    <customShpInfo spid="_x0000_s6491"/>
    <customShpInfo spid="_x0000_s6490"/>
    <customShpInfo spid="_x0000_s6493"/>
    <customShpInfo spid="_x0000_s6492"/>
    <customShpInfo spid="_x0000_s6495"/>
    <customShpInfo spid="_x0000_s6494"/>
    <customShpInfo spid="_x0000_s6497"/>
    <customShpInfo spid="_x0000_s6496"/>
    <customShpInfo spid="_x0000_s6499"/>
    <customShpInfo spid="_x0000_s6498"/>
    <customShpInfo spid="_x0000_s6501"/>
    <customShpInfo spid="_x0000_s6500"/>
    <customShpInfo spid="_x0000_s6503"/>
    <customShpInfo spid="_x0000_s6502"/>
    <customShpInfo spid="_x0000_s6505"/>
    <customShpInfo spid="_x0000_s6504"/>
    <customShpInfo spid="_x0000_s6507"/>
    <customShpInfo spid="_x0000_s6506"/>
    <customShpInfo spid="_x0000_s6509"/>
    <customShpInfo spid="_x0000_s6508"/>
    <customShpInfo spid="_x0000_s6511"/>
    <customShpInfo spid="_x0000_s6510"/>
    <customShpInfo spid="_x0000_s6513"/>
    <customShpInfo spid="_x0000_s6512"/>
    <customShpInfo spid="_x0000_s6515"/>
    <customShpInfo spid="_x0000_s6514"/>
    <customShpInfo spid="_x0000_s6517"/>
    <customShpInfo spid="_x0000_s6516"/>
    <customShpInfo spid="_x0000_s6519"/>
    <customShpInfo spid="_x0000_s6518"/>
    <customShpInfo spid="_x0000_s6521"/>
    <customShpInfo spid="_x0000_s6520"/>
    <customShpInfo spid="_x0000_s6523"/>
    <customShpInfo spid="_x0000_s6522"/>
    <customShpInfo spid="_x0000_s6525"/>
    <customShpInfo spid="_x0000_s6524"/>
    <customShpInfo spid="_x0000_s6527"/>
    <customShpInfo spid="_x0000_s6526"/>
    <customShpInfo spid="_x0000_s6529"/>
    <customShpInfo spid="_x0000_s6528"/>
    <customShpInfo spid="_x0000_s6531"/>
    <customShpInfo spid="_x0000_s6530"/>
    <customShpInfo spid="_x0000_s6533"/>
    <customShpInfo spid="_x0000_s6532"/>
    <customShpInfo spid="_x0000_s6535"/>
    <customShpInfo spid="_x0000_s6534"/>
    <customShpInfo spid="_x0000_s6537"/>
    <customShpInfo spid="_x0000_s6536"/>
    <customShpInfo spid="_x0000_s6539"/>
    <customShpInfo spid="_x0000_s6538"/>
    <customShpInfo spid="_x0000_s6541"/>
    <customShpInfo spid="_x0000_s6540"/>
    <customShpInfo spid="_x0000_s6543"/>
    <customShpInfo spid="_x0000_s6542"/>
    <customShpInfo spid="_x0000_s6545"/>
    <customShpInfo spid="_x0000_s6544"/>
    <customShpInfo spid="_x0000_s6547"/>
    <customShpInfo spid="_x0000_s6546"/>
    <customShpInfo spid="_x0000_s6549"/>
    <customShpInfo spid="_x0000_s6548"/>
    <customShpInfo spid="_x0000_s6551"/>
    <customShpInfo spid="_x0000_s6550"/>
    <customShpInfo spid="_x0000_s6553"/>
    <customShpInfo spid="_x0000_s6552"/>
    <customShpInfo spid="_x0000_s6555"/>
    <customShpInfo spid="_x0000_s6554"/>
    <customShpInfo spid="_x0000_s6557"/>
    <customShpInfo spid="_x0000_s6556"/>
    <customShpInfo spid="_x0000_s6559"/>
    <customShpInfo spid="_x0000_s6558"/>
    <customShpInfo spid="_x0000_s6561"/>
    <customShpInfo spid="_x0000_s6560"/>
    <customShpInfo spid="_x0000_s6563"/>
    <customShpInfo spid="_x0000_s6562"/>
    <customShpInfo spid="_x0000_s6565"/>
    <customShpInfo spid="_x0000_s6564"/>
    <customShpInfo spid="_x0000_s6567"/>
    <customShpInfo spid="_x0000_s6566"/>
    <customShpInfo spid="_x0000_s6569"/>
    <customShpInfo spid="_x0000_s6568"/>
    <customShpInfo spid="_x0000_s6571"/>
    <customShpInfo spid="_x0000_s6570"/>
    <customShpInfo spid="_x0000_s6573"/>
    <customShpInfo spid="_x0000_s6572"/>
    <customShpInfo spid="_x0000_s6575"/>
    <customShpInfo spid="_x0000_s6574"/>
    <customShpInfo spid="_x0000_s6577"/>
    <customShpInfo spid="_x0000_s6576"/>
    <customShpInfo spid="_x0000_s6579"/>
    <customShpInfo spid="_x0000_s6578"/>
    <customShpInfo spid="_x0000_s6581"/>
    <customShpInfo spid="_x0000_s6580"/>
    <customShpInfo spid="_x0000_s6583"/>
    <customShpInfo spid="_x0000_s6582"/>
    <customShpInfo spid="_x0000_s6585"/>
    <customShpInfo spid="_x0000_s6584"/>
    <customShpInfo spid="_x0000_s6587"/>
    <customShpInfo spid="_x0000_s6586"/>
    <customShpInfo spid="_x0000_s6589"/>
    <customShpInfo spid="_x0000_s6588"/>
    <customShpInfo spid="_x0000_s6591"/>
    <customShpInfo spid="_x0000_s6590"/>
    <customShpInfo spid="_x0000_s6593"/>
    <customShpInfo spid="_x0000_s6592"/>
    <customShpInfo spid="_x0000_s6595"/>
    <customShpInfo spid="_x0000_s6594"/>
    <customShpInfo spid="_x0000_s6597"/>
    <customShpInfo spid="_x0000_s6596"/>
    <customShpInfo spid="_x0000_s6599"/>
    <customShpInfo spid="_x0000_s6598"/>
    <customShpInfo spid="_x0000_s6601"/>
    <customShpInfo spid="_x0000_s6600"/>
    <customShpInfo spid="_x0000_s6603"/>
    <customShpInfo spid="_x0000_s6602"/>
    <customShpInfo spid="_x0000_s6605"/>
    <customShpInfo spid="_x0000_s6604"/>
    <customShpInfo spid="_x0000_s6607"/>
    <customShpInfo spid="_x0000_s6606"/>
    <customShpInfo spid="_x0000_s6609"/>
    <customShpInfo spid="_x0000_s6608"/>
    <customShpInfo spid="_x0000_s6611"/>
    <customShpInfo spid="_x0000_s6610"/>
    <customShpInfo spid="_x0000_s6613"/>
    <customShpInfo spid="_x0000_s6612"/>
    <customShpInfo spid="_x0000_s6615"/>
    <customShpInfo spid="_x0000_s6614"/>
    <customShpInfo spid="_x0000_s6617"/>
    <customShpInfo spid="_x0000_s6616"/>
    <customShpInfo spid="_x0000_s6619"/>
    <customShpInfo spid="_x0000_s6618"/>
    <customShpInfo spid="_x0000_s6621"/>
    <customShpInfo spid="_x0000_s6620"/>
    <customShpInfo spid="_x0000_s6623"/>
    <customShpInfo spid="_x0000_s6622"/>
    <customShpInfo spid="_x0000_s6625"/>
    <customShpInfo spid="_x0000_s6624"/>
    <customShpInfo spid="_x0000_s6627"/>
    <customShpInfo spid="_x0000_s6626"/>
    <customShpInfo spid="_x0000_s6629"/>
    <customShpInfo spid="_x0000_s6628"/>
    <customShpInfo spid="_x0000_s6631"/>
    <customShpInfo spid="_x0000_s6630"/>
    <customShpInfo spid="_x0000_s6633"/>
    <customShpInfo spid="_x0000_s6632"/>
    <customShpInfo spid="_x0000_s6635"/>
    <customShpInfo spid="_x0000_s6634"/>
    <customShpInfo spid="_x0000_s6637"/>
    <customShpInfo spid="_x0000_s6636"/>
    <customShpInfo spid="_x0000_s6639"/>
    <customShpInfo spid="_x0000_s6638"/>
    <customShpInfo spid="_x0000_s6641"/>
    <customShpInfo spid="_x0000_s6640"/>
    <customShpInfo spid="_x0000_s6643"/>
    <customShpInfo spid="_x0000_s6642"/>
    <customShpInfo spid="_x0000_s6645"/>
    <customShpInfo spid="_x0000_s6644"/>
    <customShpInfo spid="_x0000_s6647"/>
    <customShpInfo spid="_x0000_s6646"/>
    <customShpInfo spid="_x0000_s6649"/>
    <customShpInfo spid="_x0000_s6648"/>
    <customShpInfo spid="_x0000_s6651"/>
    <customShpInfo spid="_x0000_s6650"/>
    <customShpInfo spid="_x0000_s6653"/>
    <customShpInfo spid="_x0000_s6652"/>
    <customShpInfo spid="_x0000_s6655"/>
    <customShpInfo spid="_x0000_s6654"/>
    <customShpInfo spid="_x0000_s6657"/>
    <customShpInfo spid="_x0000_s6656"/>
    <customShpInfo spid="_x0000_s6659"/>
    <customShpInfo spid="_x0000_s6658"/>
    <customShpInfo spid="_x0000_s6661"/>
    <customShpInfo spid="_x0000_s6660"/>
    <customShpInfo spid="_x0000_s6663"/>
    <customShpInfo spid="_x0000_s6662"/>
    <customShpInfo spid="_x0000_s6665"/>
    <customShpInfo spid="_x0000_s6664"/>
    <customShpInfo spid="_x0000_s6667"/>
    <customShpInfo spid="_x0000_s6666"/>
    <customShpInfo spid="_x0000_s6669"/>
    <customShpInfo spid="_x0000_s6668"/>
    <customShpInfo spid="_x0000_s6671"/>
    <customShpInfo spid="_x0000_s6670"/>
    <customShpInfo spid="_x0000_s6673"/>
    <customShpInfo spid="_x0000_s6672"/>
    <customShpInfo spid="_x0000_s6675"/>
    <customShpInfo spid="_x0000_s6674"/>
    <customShpInfo spid="_x0000_s6677"/>
    <customShpInfo spid="_x0000_s6676"/>
    <customShpInfo spid="_x0000_s6679"/>
    <customShpInfo spid="_x0000_s6678"/>
    <customShpInfo spid="_x0000_s6681"/>
    <customShpInfo spid="_x0000_s6680"/>
    <customShpInfo spid="_x0000_s6683"/>
    <customShpInfo spid="_x0000_s6682"/>
    <customShpInfo spid="_x0000_s6685"/>
    <customShpInfo spid="_x0000_s6684"/>
    <customShpInfo spid="_x0000_s6687"/>
    <customShpInfo spid="_x0000_s6686"/>
    <customShpInfo spid="_x0000_s6689"/>
    <customShpInfo spid="_x0000_s6688"/>
    <customShpInfo spid="_x0000_s6691"/>
    <customShpInfo spid="_x0000_s6690"/>
    <customShpInfo spid="_x0000_s6693"/>
    <customShpInfo spid="_x0000_s6692"/>
    <customShpInfo spid="_x0000_s6695"/>
    <customShpInfo spid="_x0000_s6694"/>
    <customShpInfo spid="_x0000_s6697"/>
    <customShpInfo spid="_x0000_s6696"/>
    <customShpInfo spid="_x0000_s6699"/>
    <customShpInfo spid="_x0000_s6698"/>
    <customShpInfo spid="_x0000_s6701"/>
    <customShpInfo spid="_x0000_s6700"/>
    <customShpInfo spid="_x0000_s6703"/>
    <customShpInfo spid="_x0000_s6702"/>
    <customShpInfo spid="_x0000_s6705"/>
    <customShpInfo spid="_x0000_s6704"/>
    <customShpInfo spid="_x0000_s6707"/>
    <customShpInfo spid="_x0000_s6706"/>
    <customShpInfo spid="_x0000_s6709"/>
    <customShpInfo spid="_x0000_s6708"/>
    <customShpInfo spid="_x0000_s6711"/>
    <customShpInfo spid="_x0000_s6710"/>
    <customShpInfo spid="_x0000_s6713"/>
    <customShpInfo spid="_x0000_s6712"/>
    <customShpInfo spid="_x0000_s6715"/>
    <customShpInfo spid="_x0000_s6714"/>
    <customShpInfo spid="_x0000_s6717"/>
    <customShpInfo spid="_x0000_s6716"/>
    <customShpInfo spid="_x0000_s6719"/>
    <customShpInfo spid="_x0000_s6718"/>
    <customShpInfo spid="_x0000_s6721"/>
    <customShpInfo spid="_x0000_s6720"/>
    <customShpInfo spid="_x0000_s6723"/>
    <customShpInfo spid="_x0000_s6722"/>
    <customShpInfo spid="_x0000_s6725"/>
    <customShpInfo spid="_x0000_s6724"/>
    <customShpInfo spid="_x0000_s6727"/>
    <customShpInfo spid="_x0000_s6726"/>
    <customShpInfo spid="_x0000_s6729"/>
    <customShpInfo spid="_x0000_s6728"/>
    <customShpInfo spid="_x0000_s6731"/>
    <customShpInfo spid="_x0000_s6730"/>
    <customShpInfo spid="_x0000_s6733"/>
    <customShpInfo spid="_x0000_s6732"/>
    <customShpInfo spid="_x0000_s6735"/>
    <customShpInfo spid="_x0000_s6734"/>
    <customShpInfo spid="_x0000_s6737"/>
    <customShpInfo spid="_x0000_s6736"/>
    <customShpInfo spid="_x0000_s6739"/>
    <customShpInfo spid="_x0000_s6738"/>
    <customShpInfo spid="_x0000_s6741"/>
    <customShpInfo spid="_x0000_s6740"/>
    <customShpInfo spid="_x0000_s6743"/>
    <customShpInfo spid="_x0000_s6742"/>
    <customShpInfo spid="_x0000_s6745"/>
    <customShpInfo spid="_x0000_s6744"/>
    <customShpInfo spid="_x0000_s6747"/>
    <customShpInfo spid="_x0000_s6746"/>
    <customShpInfo spid="_x0000_s6749"/>
    <customShpInfo spid="_x0000_s6748"/>
    <customShpInfo spid="_x0000_s6751"/>
    <customShpInfo spid="_x0000_s6750"/>
    <customShpInfo spid="_x0000_s6753"/>
    <customShpInfo spid="_x0000_s6752"/>
    <customShpInfo spid="_x0000_s6755"/>
    <customShpInfo spid="_x0000_s6754"/>
    <customShpInfo spid="_x0000_s6757"/>
    <customShpInfo spid="_x0000_s6756"/>
    <customShpInfo spid="_x0000_s6759"/>
    <customShpInfo spid="_x0000_s6758"/>
    <customShpInfo spid="_x0000_s6761"/>
    <customShpInfo spid="_x0000_s6760"/>
    <customShpInfo spid="_x0000_s6763"/>
    <customShpInfo spid="_x0000_s6762"/>
    <customShpInfo spid="_x0000_s6765"/>
    <customShpInfo spid="_x0000_s6764"/>
    <customShpInfo spid="_x0000_s6767"/>
    <customShpInfo spid="_x0000_s6766"/>
    <customShpInfo spid="_x0000_s6769"/>
    <customShpInfo spid="_x0000_s6768"/>
    <customShpInfo spid="_x0000_s6771"/>
    <customShpInfo spid="_x0000_s6770"/>
    <customShpInfo spid="_x0000_s6773"/>
    <customShpInfo spid="_x0000_s6772"/>
    <customShpInfo spid="_x0000_s6775"/>
    <customShpInfo spid="_x0000_s6774"/>
    <customShpInfo spid="_x0000_s6777"/>
    <customShpInfo spid="_x0000_s6776"/>
    <customShpInfo spid="_x0000_s6779"/>
    <customShpInfo spid="_x0000_s6778"/>
    <customShpInfo spid="_x0000_s6781"/>
    <customShpInfo spid="_x0000_s6780"/>
    <customShpInfo spid="_x0000_s6783"/>
    <customShpInfo spid="_x0000_s6782"/>
    <customShpInfo spid="_x0000_s6785"/>
    <customShpInfo spid="_x0000_s6784"/>
    <customShpInfo spid="_x0000_s6787"/>
    <customShpInfo spid="_x0000_s6786"/>
    <customShpInfo spid="_x0000_s6789"/>
    <customShpInfo spid="_x0000_s6788"/>
    <customShpInfo spid="_x0000_s6791"/>
    <customShpInfo spid="_x0000_s6790"/>
    <customShpInfo spid="_x0000_s6793"/>
    <customShpInfo spid="_x0000_s6792"/>
    <customShpInfo spid="_x0000_s6795"/>
    <customShpInfo spid="_x0000_s6794"/>
    <customShpInfo spid="_x0000_s6797"/>
    <customShpInfo spid="_x0000_s6796"/>
    <customShpInfo spid="_x0000_s6799"/>
    <customShpInfo spid="_x0000_s6798"/>
    <customShpInfo spid="_x0000_s6801"/>
    <customShpInfo spid="_x0000_s6800"/>
    <customShpInfo spid="_x0000_s6803"/>
    <customShpInfo spid="_x0000_s6802"/>
    <customShpInfo spid="_x0000_s6805"/>
    <customShpInfo spid="_x0000_s6804"/>
    <customShpInfo spid="_x0000_s6807"/>
    <customShpInfo spid="_x0000_s6806"/>
    <customShpInfo spid="_x0000_s6809"/>
    <customShpInfo spid="_x0000_s6808"/>
    <customShpInfo spid="_x0000_s6811"/>
    <customShpInfo spid="_x0000_s6810"/>
    <customShpInfo spid="_x0000_s6813"/>
    <customShpInfo spid="_x0000_s6812"/>
    <customShpInfo spid="_x0000_s6815"/>
    <customShpInfo spid="_x0000_s6814"/>
    <customShpInfo spid="_x0000_s6817"/>
    <customShpInfo spid="_x0000_s6816"/>
    <customShpInfo spid="_x0000_s6819"/>
    <customShpInfo spid="_x0000_s6818"/>
    <customShpInfo spid="_x0000_s6821"/>
    <customShpInfo spid="_x0000_s6820"/>
    <customShpInfo spid="_x0000_s6823"/>
    <customShpInfo spid="_x0000_s6822"/>
    <customShpInfo spid="_x0000_s6825"/>
    <customShpInfo spid="_x0000_s6824"/>
    <customShpInfo spid="_x0000_s6827"/>
    <customShpInfo spid="_x0000_s6826"/>
    <customShpInfo spid="_x0000_s6829"/>
    <customShpInfo spid="_x0000_s6828"/>
    <customShpInfo spid="_x0000_s6831"/>
    <customShpInfo spid="_x0000_s6830"/>
    <customShpInfo spid="_x0000_s6833"/>
    <customShpInfo spid="_x0000_s6832"/>
    <customShpInfo spid="_x0000_s6835"/>
    <customShpInfo spid="_x0000_s6834"/>
    <customShpInfo spid="_x0000_s6837"/>
    <customShpInfo spid="_x0000_s6836"/>
    <customShpInfo spid="_x0000_s6839"/>
    <customShpInfo spid="_x0000_s6838"/>
    <customShpInfo spid="_x0000_s6841"/>
    <customShpInfo spid="_x0000_s6840"/>
    <customShpInfo spid="_x0000_s6843"/>
    <customShpInfo spid="_x0000_s6842"/>
    <customShpInfo spid="_x0000_s6845"/>
    <customShpInfo spid="_x0000_s6844"/>
    <customShpInfo spid="_x0000_s6847"/>
    <customShpInfo spid="_x0000_s6846"/>
    <customShpInfo spid="_x0000_s6849"/>
    <customShpInfo spid="_x0000_s6848"/>
    <customShpInfo spid="_x0000_s6851"/>
    <customShpInfo spid="_x0000_s6850"/>
    <customShpInfo spid="_x0000_s6853"/>
    <customShpInfo spid="_x0000_s6852"/>
    <customShpInfo spid="_x0000_s6855"/>
    <customShpInfo spid="_x0000_s6854"/>
    <customShpInfo spid="_x0000_s6857"/>
    <customShpInfo spid="_x0000_s6856"/>
    <customShpInfo spid="_x0000_s6859"/>
    <customShpInfo spid="_x0000_s6858"/>
    <customShpInfo spid="_x0000_s6861"/>
    <customShpInfo spid="_x0000_s6860"/>
    <customShpInfo spid="_x0000_s6863"/>
    <customShpInfo spid="_x0000_s6862"/>
    <customShpInfo spid="_x0000_s6865"/>
    <customShpInfo spid="_x0000_s6864"/>
    <customShpInfo spid="_x0000_s6867"/>
    <customShpInfo spid="_x0000_s6866"/>
    <customShpInfo spid="_x0000_s6869"/>
    <customShpInfo spid="_x0000_s6868"/>
    <customShpInfo spid="_x0000_s6871"/>
    <customShpInfo spid="_x0000_s6870"/>
    <customShpInfo spid="_x0000_s6873"/>
    <customShpInfo spid="_x0000_s6872"/>
    <customShpInfo spid="_x0000_s6875"/>
    <customShpInfo spid="_x0000_s6874"/>
    <customShpInfo spid="_x0000_s6877"/>
    <customShpInfo spid="_x0000_s6876"/>
    <customShpInfo spid="_x0000_s6879"/>
    <customShpInfo spid="_x0000_s6878"/>
    <customShpInfo spid="_x0000_s6881"/>
    <customShpInfo spid="_x0000_s6880"/>
    <customShpInfo spid="_x0000_s6883"/>
    <customShpInfo spid="_x0000_s6882"/>
    <customShpInfo spid="_x0000_s6885"/>
    <customShpInfo spid="_x0000_s6884"/>
    <customShpInfo spid="_x0000_s6887"/>
    <customShpInfo spid="_x0000_s6886"/>
    <customShpInfo spid="_x0000_s6889"/>
    <customShpInfo spid="_x0000_s6888"/>
    <customShpInfo spid="_x0000_s6891"/>
    <customShpInfo spid="_x0000_s6890"/>
    <customShpInfo spid="_x0000_s6893"/>
    <customShpInfo spid="_x0000_s6892"/>
    <customShpInfo spid="_x0000_s6895"/>
    <customShpInfo spid="_x0000_s6894"/>
    <customShpInfo spid="_x0000_s6897"/>
    <customShpInfo spid="_x0000_s6896"/>
    <customShpInfo spid="_x0000_s6899"/>
    <customShpInfo spid="_x0000_s6898"/>
    <customShpInfo spid="_x0000_s6901"/>
    <customShpInfo spid="_x0000_s6900"/>
    <customShpInfo spid="_x0000_s6903"/>
    <customShpInfo spid="_x0000_s6902"/>
    <customShpInfo spid="_x0000_s6905"/>
    <customShpInfo spid="_x0000_s6904"/>
    <customShpInfo spid="_x0000_s6907"/>
    <customShpInfo spid="_x0000_s6906"/>
    <customShpInfo spid="_x0000_s6909"/>
    <customShpInfo spid="_x0000_s6908"/>
    <customShpInfo spid="_x0000_s6911"/>
    <customShpInfo spid="_x0000_s6910"/>
    <customShpInfo spid="_x0000_s6913"/>
    <customShpInfo spid="_x0000_s6912"/>
    <customShpInfo spid="_x0000_s6915"/>
    <customShpInfo spid="_x0000_s6914"/>
    <customShpInfo spid="_x0000_s6917"/>
    <customShpInfo spid="_x0000_s6916"/>
    <customShpInfo spid="_x0000_s6919"/>
    <customShpInfo spid="_x0000_s6918"/>
    <customShpInfo spid="_x0000_s6921"/>
    <customShpInfo spid="_x0000_s6920"/>
    <customShpInfo spid="_x0000_s6923"/>
    <customShpInfo spid="_x0000_s6922"/>
    <customShpInfo spid="_x0000_s6925"/>
    <customShpInfo spid="_x0000_s6924"/>
    <customShpInfo spid="_x0000_s6927"/>
    <customShpInfo spid="_x0000_s6926"/>
    <customShpInfo spid="_x0000_s6929"/>
    <customShpInfo spid="_x0000_s6928"/>
    <customShpInfo spid="_x0000_s6931"/>
    <customShpInfo spid="_x0000_s6930"/>
    <customShpInfo spid="_x0000_s6933"/>
    <customShpInfo spid="_x0000_s6932"/>
    <customShpInfo spid="_x0000_s6935"/>
    <customShpInfo spid="_x0000_s6934"/>
    <customShpInfo spid="_x0000_s6937"/>
    <customShpInfo spid="_x0000_s6936"/>
    <customShpInfo spid="_x0000_s6939"/>
    <customShpInfo spid="_x0000_s6938"/>
    <customShpInfo spid="_x0000_s6941"/>
    <customShpInfo spid="_x0000_s6940"/>
    <customShpInfo spid="_x0000_s6943"/>
    <customShpInfo spid="_x0000_s6942"/>
    <customShpInfo spid="_x0000_s6945"/>
    <customShpInfo spid="_x0000_s6944"/>
    <customShpInfo spid="_x0000_s6947"/>
    <customShpInfo spid="_x0000_s6946"/>
    <customShpInfo spid="_x0000_s6949"/>
    <customShpInfo spid="_x0000_s6948"/>
    <customShpInfo spid="_x0000_s6951"/>
    <customShpInfo spid="_x0000_s6950"/>
    <customShpInfo spid="_x0000_s6953"/>
    <customShpInfo spid="_x0000_s6952"/>
    <customShpInfo spid="_x0000_s6955"/>
    <customShpInfo spid="_x0000_s6954"/>
    <customShpInfo spid="_x0000_s6957"/>
    <customShpInfo spid="_x0000_s6956"/>
    <customShpInfo spid="_x0000_s6959"/>
    <customShpInfo spid="_x0000_s6958"/>
    <customShpInfo spid="_x0000_s6961"/>
    <customShpInfo spid="_x0000_s6960"/>
    <customShpInfo spid="_x0000_s6963"/>
    <customShpInfo spid="_x0000_s6962"/>
    <customShpInfo spid="_x0000_s6965"/>
    <customShpInfo spid="_x0000_s6964"/>
    <customShpInfo spid="_x0000_s6967"/>
    <customShpInfo spid="_x0000_s6966"/>
    <customShpInfo spid="_x0000_s6969"/>
    <customShpInfo spid="_x0000_s6968"/>
    <customShpInfo spid="_x0000_s6971"/>
    <customShpInfo spid="_x0000_s6970"/>
    <customShpInfo spid="_x0000_s6973"/>
    <customShpInfo spid="_x0000_s6972"/>
    <customShpInfo spid="_x0000_s6975"/>
    <customShpInfo spid="_x0000_s6974"/>
    <customShpInfo spid="_x0000_s6977"/>
    <customShpInfo spid="_x0000_s6976"/>
    <customShpInfo spid="_x0000_s6979"/>
    <customShpInfo spid="_x0000_s6978"/>
    <customShpInfo spid="_x0000_s6981"/>
    <customShpInfo spid="_x0000_s6980"/>
    <customShpInfo spid="_x0000_s6983"/>
    <customShpInfo spid="_x0000_s6982"/>
    <customShpInfo spid="_x0000_s6985"/>
    <customShpInfo spid="_x0000_s6984"/>
    <customShpInfo spid="_x0000_s6987"/>
    <customShpInfo spid="_x0000_s6986"/>
    <customShpInfo spid="_x0000_s6989"/>
    <customShpInfo spid="_x0000_s6988"/>
    <customShpInfo spid="_x0000_s6991"/>
    <customShpInfo spid="_x0000_s6990"/>
    <customShpInfo spid="_x0000_s6993"/>
    <customShpInfo spid="_x0000_s6992"/>
    <customShpInfo spid="_x0000_s6995"/>
    <customShpInfo spid="_x0000_s6994"/>
    <customShpInfo spid="_x0000_s6997"/>
    <customShpInfo spid="_x0000_s6996"/>
    <customShpInfo spid="_x0000_s6999"/>
    <customShpInfo spid="_x0000_s6998"/>
    <customShpInfo spid="_x0000_s7001"/>
    <customShpInfo spid="_x0000_s7000"/>
    <customShpInfo spid="_x0000_s7003"/>
    <customShpInfo spid="_x0000_s7002"/>
    <customShpInfo spid="_x0000_s7005"/>
    <customShpInfo spid="_x0000_s7004"/>
    <customShpInfo spid="_x0000_s7007"/>
    <customShpInfo spid="_x0000_s7006"/>
    <customShpInfo spid="_x0000_s7009"/>
    <customShpInfo spid="_x0000_s7008"/>
    <customShpInfo spid="_x0000_s7011"/>
    <customShpInfo spid="_x0000_s7010"/>
    <customShpInfo spid="_x0000_s7013"/>
    <customShpInfo spid="_x0000_s7012"/>
    <customShpInfo spid="_x0000_s7015"/>
    <customShpInfo spid="_x0000_s7014"/>
    <customShpInfo spid="_x0000_s7017"/>
    <customShpInfo spid="_x0000_s7016"/>
    <customShpInfo spid="_x0000_s7019"/>
    <customShpInfo spid="_x0000_s7018"/>
    <customShpInfo spid="_x0000_s7021"/>
    <customShpInfo spid="_x0000_s7020"/>
    <customShpInfo spid="_x0000_s7023"/>
    <customShpInfo spid="_x0000_s7022"/>
    <customShpInfo spid="_x0000_s7025"/>
    <customShpInfo spid="_x0000_s7024"/>
    <customShpInfo spid="_x0000_s7027"/>
    <customShpInfo spid="_x0000_s7026"/>
    <customShpInfo spid="_x0000_s7029"/>
    <customShpInfo spid="_x0000_s7028"/>
    <customShpInfo spid="_x0000_s7031"/>
    <customShpInfo spid="_x0000_s7030"/>
    <customShpInfo spid="_x0000_s7033"/>
    <customShpInfo spid="_x0000_s7032"/>
    <customShpInfo spid="_x0000_s7035"/>
    <customShpInfo spid="_x0000_s7034"/>
    <customShpInfo spid="_x0000_s7037"/>
    <customShpInfo spid="_x0000_s7036"/>
    <customShpInfo spid="_x0000_s7039"/>
    <customShpInfo spid="_x0000_s7038"/>
    <customShpInfo spid="_x0000_s7041"/>
    <customShpInfo spid="_x0000_s7040"/>
    <customShpInfo spid="_x0000_s7043"/>
    <customShpInfo spid="_x0000_s7042"/>
    <customShpInfo spid="_x0000_s7045"/>
    <customShpInfo spid="_x0000_s7044"/>
    <customShpInfo spid="_x0000_s7047"/>
    <customShpInfo spid="_x0000_s7046"/>
    <customShpInfo spid="_x0000_s7049"/>
    <customShpInfo spid="_x0000_s7048"/>
    <customShpInfo spid="_x0000_s7051"/>
    <customShpInfo spid="_x0000_s7050"/>
    <customShpInfo spid="_x0000_s7053"/>
    <customShpInfo spid="_x0000_s7052"/>
    <customShpInfo spid="_x0000_s7055"/>
    <customShpInfo spid="_x0000_s7054"/>
    <customShpInfo spid="_x0000_s7057"/>
    <customShpInfo spid="_x0000_s7056"/>
    <customShpInfo spid="_x0000_s7059"/>
    <customShpInfo spid="_x0000_s7058"/>
    <customShpInfo spid="_x0000_s7061"/>
    <customShpInfo spid="_x0000_s7060"/>
    <customShpInfo spid="_x0000_s7063"/>
    <customShpInfo spid="_x0000_s7062"/>
    <customShpInfo spid="_x0000_s7065"/>
    <customShpInfo spid="_x0000_s7064"/>
    <customShpInfo spid="_x0000_s7067"/>
    <customShpInfo spid="_x0000_s7066"/>
    <customShpInfo spid="_x0000_s7069"/>
    <customShpInfo spid="_x0000_s7068"/>
    <customShpInfo spid="_x0000_s7071"/>
    <customShpInfo spid="_x0000_s7070"/>
    <customShpInfo spid="_x0000_s7073"/>
    <customShpInfo spid="_x0000_s7072"/>
    <customShpInfo spid="_x0000_s7075"/>
    <customShpInfo spid="_x0000_s7074"/>
    <customShpInfo spid="_x0000_s7077"/>
    <customShpInfo spid="_x0000_s7076"/>
    <customShpInfo spid="_x0000_s7079"/>
    <customShpInfo spid="_x0000_s7078"/>
    <customShpInfo spid="_x0000_s7081"/>
    <customShpInfo spid="_x0000_s7080"/>
    <customShpInfo spid="_x0000_s7083"/>
    <customShpInfo spid="_x0000_s7082"/>
    <customShpInfo spid="_x0000_s7085"/>
    <customShpInfo spid="_x0000_s7084"/>
    <customShpInfo spid="_x0000_s7087"/>
    <customShpInfo spid="_x0000_s7086"/>
    <customShpInfo spid="_x0000_s7089"/>
    <customShpInfo spid="_x0000_s7088"/>
    <customShpInfo spid="_x0000_s7091"/>
    <customShpInfo spid="_x0000_s7090"/>
    <customShpInfo spid="_x0000_s7093"/>
    <customShpInfo spid="_x0000_s7092"/>
    <customShpInfo spid="_x0000_s7095"/>
    <customShpInfo spid="_x0000_s7094"/>
    <customShpInfo spid="_x0000_s7097"/>
    <customShpInfo spid="_x0000_s7096"/>
    <customShpInfo spid="_x0000_s7099"/>
    <customShpInfo spid="_x0000_s7098"/>
    <customShpInfo spid="_x0000_s7101"/>
    <customShpInfo spid="_x0000_s7100"/>
    <customShpInfo spid="_x0000_s7103"/>
    <customShpInfo spid="_x0000_s7102"/>
    <customShpInfo spid="_x0000_s7105"/>
    <customShpInfo spid="_x0000_s7104"/>
    <customShpInfo spid="_x0000_s7107"/>
    <customShpInfo spid="_x0000_s7106"/>
    <customShpInfo spid="_x0000_s7109"/>
    <customShpInfo spid="_x0000_s7108"/>
    <customShpInfo spid="_x0000_s7111"/>
    <customShpInfo spid="_x0000_s7110"/>
    <customShpInfo spid="_x0000_s7113"/>
    <customShpInfo spid="_x0000_s7112"/>
    <customShpInfo spid="_x0000_s7115"/>
    <customShpInfo spid="_x0000_s7114"/>
    <customShpInfo spid="_x0000_s7117"/>
    <customShpInfo spid="_x0000_s7116"/>
    <customShpInfo spid="_x0000_s7119"/>
    <customShpInfo spid="_x0000_s7118"/>
    <customShpInfo spid="_x0000_s7121"/>
    <customShpInfo spid="_x0000_s7120"/>
    <customShpInfo spid="_x0000_s7123"/>
    <customShpInfo spid="_x0000_s7122"/>
    <customShpInfo spid="_x0000_s7125"/>
    <customShpInfo spid="_x0000_s7124"/>
    <customShpInfo spid="_x0000_s7127"/>
    <customShpInfo spid="_x0000_s7126"/>
    <customShpInfo spid="_x0000_s7129"/>
    <customShpInfo spid="_x0000_s7128"/>
    <customShpInfo spid="_x0000_s7131"/>
    <customShpInfo spid="_x0000_s7130"/>
    <customShpInfo spid="_x0000_s7133"/>
    <customShpInfo spid="_x0000_s7132"/>
    <customShpInfo spid="_x0000_s7135"/>
    <customShpInfo spid="_x0000_s7134"/>
    <customShpInfo spid="_x0000_s7137"/>
    <customShpInfo spid="_x0000_s7136"/>
    <customShpInfo spid="_x0000_s7139"/>
    <customShpInfo spid="_x0000_s7138"/>
    <customShpInfo spid="_x0000_s7141"/>
    <customShpInfo spid="_x0000_s7140"/>
    <customShpInfo spid="_x0000_s7143"/>
    <customShpInfo spid="_x0000_s7142"/>
    <customShpInfo spid="_x0000_s7145"/>
    <customShpInfo spid="_x0000_s7144"/>
    <customShpInfo spid="_x0000_s7147"/>
    <customShpInfo spid="_x0000_s7146"/>
    <customShpInfo spid="_x0000_s7149"/>
    <customShpInfo spid="_x0000_s7148"/>
    <customShpInfo spid="_x0000_s7151"/>
    <customShpInfo spid="_x0000_s7150"/>
    <customShpInfo spid="_x0000_s7153"/>
    <customShpInfo spid="_x0000_s7152"/>
    <customShpInfo spid="_x0000_s7155"/>
    <customShpInfo spid="_x0000_s7154"/>
    <customShpInfo spid="_x0000_s7157"/>
    <customShpInfo spid="_x0000_s7156"/>
    <customShpInfo spid="_x0000_s7159"/>
    <customShpInfo spid="_x0000_s7158"/>
    <customShpInfo spid="_x0000_s7161"/>
    <customShpInfo spid="_x0000_s7160"/>
    <customShpInfo spid="_x0000_s7163"/>
    <customShpInfo spid="_x0000_s7162"/>
    <customShpInfo spid="_x0000_s7165"/>
    <customShpInfo spid="_x0000_s7164"/>
    <customShpInfo spid="_x0000_s7167"/>
    <customShpInfo spid="_x0000_s7166"/>
    <customShpInfo spid="_x0000_s7169"/>
    <customShpInfo spid="_x0000_s7168"/>
    <customShpInfo spid="_x0000_s7171"/>
    <customShpInfo spid="_x0000_s7170"/>
    <customShpInfo spid="_x0000_s7173"/>
    <customShpInfo spid="_x0000_s7172"/>
    <customShpInfo spid="_x0000_s7175"/>
    <customShpInfo spid="_x0000_s7174"/>
    <customShpInfo spid="_x0000_s7177"/>
    <customShpInfo spid="_x0000_s7176"/>
    <customShpInfo spid="_x0000_s7179"/>
    <customShpInfo spid="_x0000_s7178"/>
    <customShpInfo spid="_x0000_s7181"/>
    <customShpInfo spid="_x0000_s7180"/>
    <customShpInfo spid="_x0000_s7183"/>
    <customShpInfo spid="_x0000_s7182"/>
    <customShpInfo spid="_x0000_s7185"/>
    <customShpInfo spid="_x0000_s7184"/>
    <customShpInfo spid="_x0000_s7187"/>
    <customShpInfo spid="_x0000_s7186"/>
    <customShpInfo spid="_x0000_s7189"/>
    <customShpInfo spid="_x0000_s7188"/>
    <customShpInfo spid="_x0000_s7191"/>
    <customShpInfo spid="_x0000_s7190"/>
    <customShpInfo spid="_x0000_s7193"/>
    <customShpInfo spid="_x0000_s7192"/>
    <customShpInfo spid="_x0000_s7195"/>
    <customShpInfo spid="_x0000_s7194"/>
    <customShpInfo spid="_x0000_s7197"/>
    <customShpInfo spid="_x0000_s7196"/>
    <customShpInfo spid="_x0000_s7199"/>
    <customShpInfo spid="_x0000_s7198"/>
    <customShpInfo spid="_x0000_s7201"/>
    <customShpInfo spid="_x0000_s7200"/>
    <customShpInfo spid="_x0000_s7203"/>
    <customShpInfo spid="_x0000_s7202"/>
    <customShpInfo spid="_x0000_s7205"/>
    <customShpInfo spid="_x0000_s7204"/>
    <customShpInfo spid="_x0000_s7207"/>
    <customShpInfo spid="_x0000_s7206"/>
    <customShpInfo spid="_x0000_s7209"/>
    <customShpInfo spid="_x0000_s7208"/>
    <customShpInfo spid="_x0000_s7211"/>
    <customShpInfo spid="_x0000_s7210"/>
    <customShpInfo spid="_x0000_s7213"/>
    <customShpInfo spid="_x0000_s7212"/>
    <customShpInfo spid="_x0000_s7215"/>
    <customShpInfo spid="_x0000_s7214"/>
    <customShpInfo spid="_x0000_s7217"/>
    <customShpInfo spid="_x0000_s7216"/>
    <customShpInfo spid="_x0000_s7219"/>
    <customShpInfo spid="_x0000_s7218"/>
    <customShpInfo spid="_x0000_s7221"/>
    <customShpInfo spid="_x0000_s7220"/>
    <customShpInfo spid="_x0000_s7223"/>
    <customShpInfo spid="_x0000_s7222"/>
    <customShpInfo spid="_x0000_s7225"/>
    <customShpInfo spid="_x0000_s7224"/>
    <customShpInfo spid="_x0000_s7227"/>
    <customShpInfo spid="_x0000_s7226"/>
    <customShpInfo spid="_x0000_s7229"/>
    <customShpInfo spid="_x0000_s7228"/>
    <customShpInfo spid="_x0000_s7231"/>
    <customShpInfo spid="_x0000_s7230"/>
    <customShpInfo spid="_x0000_s7233"/>
    <customShpInfo spid="_x0000_s7232"/>
    <customShpInfo spid="_x0000_s7235"/>
    <customShpInfo spid="_x0000_s7234"/>
    <customShpInfo spid="_x0000_s7237"/>
    <customShpInfo spid="_x0000_s7236"/>
    <customShpInfo spid="_x0000_s7239"/>
    <customShpInfo spid="_x0000_s7238"/>
    <customShpInfo spid="_x0000_s7241"/>
    <customShpInfo spid="_x0000_s7240"/>
    <customShpInfo spid="_x0000_s7243"/>
    <customShpInfo spid="_x0000_s7242"/>
    <customShpInfo spid="_x0000_s7245"/>
    <customShpInfo spid="_x0000_s7244"/>
    <customShpInfo spid="_x0000_s7247"/>
    <customShpInfo spid="_x0000_s7246"/>
    <customShpInfo spid="_x0000_s7249"/>
    <customShpInfo spid="_x0000_s7248"/>
    <customShpInfo spid="_x0000_s7251"/>
    <customShpInfo spid="_x0000_s7250"/>
    <customShpInfo spid="_x0000_s7253"/>
    <customShpInfo spid="_x0000_s7252"/>
    <customShpInfo spid="_x0000_s7255"/>
    <customShpInfo spid="_x0000_s7254"/>
    <customShpInfo spid="_x0000_s7257"/>
    <customShpInfo spid="_x0000_s7256"/>
    <customShpInfo spid="_x0000_s7259"/>
    <customShpInfo spid="_x0000_s7258"/>
    <customShpInfo spid="_x0000_s7261"/>
    <customShpInfo spid="_x0000_s7260"/>
    <customShpInfo spid="_x0000_s7263"/>
    <customShpInfo spid="_x0000_s7262"/>
    <customShpInfo spid="_x0000_s7265"/>
    <customShpInfo spid="_x0000_s7264"/>
    <customShpInfo spid="_x0000_s7267"/>
    <customShpInfo spid="_x0000_s7266"/>
    <customShpInfo spid="_x0000_s7269"/>
    <customShpInfo spid="_x0000_s7268"/>
    <customShpInfo spid="_x0000_s7271"/>
    <customShpInfo spid="_x0000_s7270"/>
    <customShpInfo spid="_x0000_s7273"/>
    <customShpInfo spid="_x0000_s7272"/>
    <customShpInfo spid="_x0000_s7275"/>
    <customShpInfo spid="_x0000_s7274"/>
    <customShpInfo spid="_x0000_s7277"/>
    <customShpInfo spid="_x0000_s7276"/>
    <customShpInfo spid="_x0000_s7279"/>
    <customShpInfo spid="_x0000_s7278"/>
    <customShpInfo spid="_x0000_s7281"/>
    <customShpInfo spid="_x0000_s7280"/>
    <customShpInfo spid="_x0000_s7283"/>
    <customShpInfo spid="_x0000_s7282"/>
    <customShpInfo spid="_x0000_s7285"/>
    <customShpInfo spid="_x0000_s7284"/>
    <customShpInfo spid="_x0000_s7287"/>
    <customShpInfo spid="_x0000_s7286"/>
    <customShpInfo spid="_x0000_s7289"/>
    <customShpInfo spid="_x0000_s7288"/>
    <customShpInfo spid="_x0000_s7291"/>
    <customShpInfo spid="_x0000_s7290"/>
    <customShpInfo spid="_x0000_s7293"/>
    <customShpInfo spid="_x0000_s7292"/>
    <customShpInfo spid="_x0000_s7295"/>
    <customShpInfo spid="_x0000_s7294"/>
    <customShpInfo spid="_x0000_s7297"/>
    <customShpInfo spid="_x0000_s7296"/>
    <customShpInfo spid="_x0000_s7299"/>
    <customShpInfo spid="_x0000_s7298"/>
    <customShpInfo spid="_x0000_s7301"/>
    <customShpInfo spid="_x0000_s7300"/>
    <customShpInfo spid="_x0000_s7303"/>
    <customShpInfo spid="_x0000_s7302"/>
    <customShpInfo spid="_x0000_s7305"/>
    <customShpInfo spid="_x0000_s7304"/>
    <customShpInfo spid="_x0000_s7307"/>
    <customShpInfo spid="_x0000_s7306"/>
    <customShpInfo spid="_x0000_s7309"/>
    <customShpInfo spid="_x0000_s7308"/>
    <customShpInfo spid="_x0000_s7311"/>
    <customShpInfo spid="_x0000_s7310"/>
    <customShpInfo spid="_x0000_s7313"/>
    <customShpInfo spid="_x0000_s7312"/>
    <customShpInfo spid="_x0000_s7315"/>
    <customShpInfo spid="_x0000_s7314"/>
    <customShpInfo spid="_x0000_s7317"/>
    <customShpInfo spid="_x0000_s7316"/>
    <customShpInfo spid="_x0000_s7319"/>
    <customShpInfo spid="_x0000_s7318"/>
    <customShpInfo spid="_x0000_s7321"/>
    <customShpInfo spid="_x0000_s7320"/>
    <customShpInfo spid="_x0000_s7323"/>
    <customShpInfo spid="_x0000_s7322"/>
    <customShpInfo spid="_x0000_s7325"/>
    <customShpInfo spid="_x0000_s7324"/>
    <customShpInfo spid="_x0000_s7327"/>
    <customShpInfo spid="_x0000_s7326"/>
    <customShpInfo spid="_x0000_s7329"/>
    <customShpInfo spid="_x0000_s7328"/>
    <customShpInfo spid="_x0000_s7331"/>
    <customShpInfo spid="_x0000_s7330"/>
    <customShpInfo spid="_x0000_s7333"/>
    <customShpInfo spid="_x0000_s7332"/>
    <customShpInfo spid="_x0000_s7335"/>
    <customShpInfo spid="_x0000_s7334"/>
    <customShpInfo spid="_x0000_s7337"/>
    <customShpInfo spid="_x0000_s7336"/>
    <customShpInfo spid="_x0000_s7339"/>
    <customShpInfo spid="_x0000_s7338"/>
    <customShpInfo spid="_x0000_s7341"/>
    <customShpInfo spid="_x0000_s7340"/>
    <customShpInfo spid="_x0000_s7343"/>
    <customShpInfo spid="_x0000_s7342"/>
    <customShpInfo spid="_x0000_s7345"/>
    <customShpInfo spid="_x0000_s7344"/>
    <customShpInfo spid="_x0000_s7347"/>
    <customShpInfo spid="_x0000_s7346"/>
    <customShpInfo spid="_x0000_s7349"/>
    <customShpInfo spid="_x0000_s7348"/>
    <customShpInfo spid="_x0000_s7351"/>
    <customShpInfo spid="_x0000_s7350"/>
    <customShpInfo spid="_x0000_s7353"/>
    <customShpInfo spid="_x0000_s7352"/>
    <customShpInfo spid="_x0000_s7355"/>
    <customShpInfo spid="_x0000_s7354"/>
    <customShpInfo spid="_x0000_s7357"/>
    <customShpInfo spid="_x0000_s7356"/>
    <customShpInfo spid="_x0000_s7359"/>
    <customShpInfo spid="_x0000_s7358"/>
    <customShpInfo spid="_x0000_s7361"/>
    <customShpInfo spid="_x0000_s7360"/>
    <customShpInfo spid="_x0000_s7363"/>
    <customShpInfo spid="_x0000_s7362"/>
    <customShpInfo spid="_x0000_s7365"/>
    <customShpInfo spid="_x0000_s7364"/>
    <customShpInfo spid="_x0000_s7367"/>
    <customShpInfo spid="_x0000_s7366"/>
    <customShpInfo spid="_x0000_s7369"/>
    <customShpInfo spid="_x0000_s7368"/>
    <customShpInfo spid="_x0000_s7371"/>
    <customShpInfo spid="_x0000_s7370"/>
    <customShpInfo spid="_x0000_s7373"/>
    <customShpInfo spid="_x0000_s7372"/>
    <customShpInfo spid="_x0000_s7375"/>
    <customShpInfo spid="_x0000_s7374"/>
    <customShpInfo spid="_x0000_s7377"/>
    <customShpInfo spid="_x0000_s7376"/>
    <customShpInfo spid="_x0000_s7379"/>
    <customShpInfo spid="_x0000_s7378"/>
    <customShpInfo spid="_x0000_s7381"/>
    <customShpInfo spid="_x0000_s7380"/>
    <customShpInfo spid="_x0000_s7383"/>
    <customShpInfo spid="_x0000_s7382"/>
    <customShpInfo spid="_x0000_s7385"/>
    <customShpInfo spid="_x0000_s7384"/>
    <customShpInfo spid="_x0000_s7387"/>
    <customShpInfo spid="_x0000_s7386"/>
    <customShpInfo spid="_x0000_s7389"/>
    <customShpInfo spid="_x0000_s7388"/>
    <customShpInfo spid="_x0000_s7391"/>
    <customShpInfo spid="_x0000_s7390"/>
    <customShpInfo spid="_x0000_s7393"/>
    <customShpInfo spid="_x0000_s7392"/>
    <customShpInfo spid="_x0000_s7395"/>
    <customShpInfo spid="_x0000_s7394"/>
    <customShpInfo spid="_x0000_s7397"/>
    <customShpInfo spid="_x0000_s7396"/>
    <customShpInfo spid="_x0000_s7399"/>
    <customShpInfo spid="_x0000_s7398"/>
    <customShpInfo spid="_x0000_s7401"/>
    <customShpInfo spid="_x0000_s7400"/>
    <customShpInfo spid="_x0000_s7403"/>
    <customShpInfo spid="_x0000_s7402"/>
    <customShpInfo spid="_x0000_s7405"/>
    <customShpInfo spid="_x0000_s7404"/>
    <customShpInfo spid="_x0000_s7407"/>
    <customShpInfo spid="_x0000_s7406"/>
    <customShpInfo spid="_x0000_s7409"/>
    <customShpInfo spid="_x0000_s7408"/>
    <customShpInfo spid="_x0000_s7411"/>
    <customShpInfo spid="_x0000_s7410"/>
    <customShpInfo spid="_x0000_s7413"/>
    <customShpInfo spid="_x0000_s7412"/>
    <customShpInfo spid="_x0000_s7415"/>
    <customShpInfo spid="_x0000_s7414"/>
    <customShpInfo spid="_x0000_s7417"/>
    <customShpInfo spid="_x0000_s7416"/>
    <customShpInfo spid="_x0000_s7419"/>
    <customShpInfo spid="_x0000_s7418"/>
    <customShpInfo spid="_x0000_s7421"/>
    <customShpInfo spid="_x0000_s7420"/>
    <customShpInfo spid="_x0000_s7423"/>
    <customShpInfo spid="_x0000_s7422"/>
    <customShpInfo spid="_x0000_s7425"/>
    <customShpInfo spid="_x0000_s7424"/>
    <customShpInfo spid="_x0000_s7427"/>
    <customShpInfo spid="_x0000_s7426"/>
    <customShpInfo spid="_x0000_s7429"/>
    <customShpInfo spid="_x0000_s7428"/>
    <customShpInfo spid="_x0000_s7431"/>
    <customShpInfo spid="_x0000_s7430"/>
    <customShpInfo spid="_x0000_s7433"/>
    <customShpInfo spid="_x0000_s7432"/>
    <customShpInfo spid="_x0000_s7435"/>
    <customShpInfo spid="_x0000_s7434"/>
    <customShpInfo spid="_x0000_s7437"/>
    <customShpInfo spid="_x0000_s7436"/>
    <customShpInfo spid="_x0000_s7439"/>
    <customShpInfo spid="_x0000_s7438"/>
    <customShpInfo spid="_x0000_s7441"/>
    <customShpInfo spid="_x0000_s7440"/>
    <customShpInfo spid="_x0000_s7443"/>
    <customShpInfo spid="_x0000_s7442"/>
    <customShpInfo spid="_x0000_s7445"/>
    <customShpInfo spid="_x0000_s7444"/>
    <customShpInfo spid="_x0000_s7447"/>
    <customShpInfo spid="_x0000_s7446"/>
    <customShpInfo spid="_x0000_s7449"/>
    <customShpInfo spid="_x0000_s7448"/>
    <customShpInfo spid="_x0000_s7451"/>
    <customShpInfo spid="_x0000_s7450"/>
    <customShpInfo spid="_x0000_s7453"/>
    <customShpInfo spid="_x0000_s7452"/>
    <customShpInfo spid="_x0000_s7455"/>
    <customShpInfo spid="_x0000_s7454"/>
    <customShpInfo spid="_x0000_s7457"/>
    <customShpInfo spid="_x0000_s7456"/>
    <customShpInfo spid="_x0000_s7459"/>
    <customShpInfo spid="_x0000_s7458"/>
    <customShpInfo spid="_x0000_s7461"/>
    <customShpInfo spid="_x0000_s7460"/>
    <customShpInfo spid="_x0000_s7463"/>
    <customShpInfo spid="_x0000_s7462"/>
    <customShpInfo spid="_x0000_s7465"/>
    <customShpInfo spid="_x0000_s7464"/>
    <customShpInfo spid="_x0000_s7467"/>
    <customShpInfo spid="_x0000_s7466"/>
    <customShpInfo spid="_x0000_s7469"/>
    <customShpInfo spid="_x0000_s7468"/>
    <customShpInfo spid="_x0000_s7471"/>
    <customShpInfo spid="_x0000_s7470"/>
    <customShpInfo spid="_x0000_s7473"/>
    <customShpInfo spid="_x0000_s7472"/>
    <customShpInfo spid="_x0000_s7475"/>
    <customShpInfo spid="_x0000_s7474"/>
    <customShpInfo spid="_x0000_s7477"/>
    <customShpInfo spid="_x0000_s7476"/>
    <customShpInfo spid="_x0000_s7479"/>
    <customShpInfo spid="_x0000_s7478"/>
    <customShpInfo spid="_x0000_s7481"/>
    <customShpInfo spid="_x0000_s7480"/>
    <customShpInfo spid="_x0000_s7483"/>
    <customShpInfo spid="_x0000_s7482"/>
    <customShpInfo spid="_x0000_s7485"/>
    <customShpInfo spid="_x0000_s7484"/>
    <customShpInfo spid="_x0000_s7487"/>
    <customShpInfo spid="_x0000_s7486"/>
    <customShpInfo spid="_x0000_s7489"/>
    <customShpInfo spid="_x0000_s7488"/>
    <customShpInfo spid="_x0000_s7491"/>
    <customShpInfo spid="_x0000_s7490"/>
    <customShpInfo spid="_x0000_s7493"/>
    <customShpInfo spid="_x0000_s7492"/>
    <customShpInfo spid="_x0000_s7495"/>
    <customShpInfo spid="_x0000_s7494"/>
    <customShpInfo spid="_x0000_s7497"/>
    <customShpInfo spid="_x0000_s7496"/>
    <customShpInfo spid="_x0000_s7499"/>
    <customShpInfo spid="_x0000_s7498"/>
    <customShpInfo spid="_x0000_s7501"/>
    <customShpInfo spid="_x0000_s7500"/>
    <customShpInfo spid="_x0000_s7503"/>
    <customShpInfo spid="_x0000_s7502"/>
    <customShpInfo spid="_x0000_s7505"/>
    <customShpInfo spid="_x0000_s7504"/>
    <customShpInfo spid="_x0000_s7507"/>
    <customShpInfo spid="_x0000_s7506"/>
    <customShpInfo spid="_x0000_s7509"/>
    <customShpInfo spid="_x0000_s7508"/>
    <customShpInfo spid="_x0000_s7511"/>
    <customShpInfo spid="_x0000_s7510"/>
    <customShpInfo spid="_x0000_s7513"/>
    <customShpInfo spid="_x0000_s7512"/>
    <customShpInfo spid="_x0000_s7515"/>
    <customShpInfo spid="_x0000_s7514"/>
    <customShpInfo spid="_x0000_s7517"/>
    <customShpInfo spid="_x0000_s7516"/>
    <customShpInfo spid="_x0000_s7519"/>
    <customShpInfo spid="_x0000_s7518"/>
    <customShpInfo spid="_x0000_s7521"/>
    <customShpInfo spid="_x0000_s7520"/>
    <customShpInfo spid="_x0000_s7523"/>
    <customShpInfo spid="_x0000_s7522"/>
    <customShpInfo spid="_x0000_s7525"/>
    <customShpInfo spid="_x0000_s7524"/>
    <customShpInfo spid="_x0000_s7527"/>
    <customShpInfo spid="_x0000_s7526"/>
    <customShpInfo spid="_x0000_s7529"/>
    <customShpInfo spid="_x0000_s7528"/>
    <customShpInfo spid="_x0000_s7531"/>
    <customShpInfo spid="_x0000_s7530"/>
    <customShpInfo spid="_x0000_s7533"/>
    <customShpInfo spid="_x0000_s7532"/>
    <customShpInfo spid="_x0000_s7535"/>
    <customShpInfo spid="_x0000_s7534"/>
    <customShpInfo spid="_x0000_s7537"/>
    <customShpInfo spid="_x0000_s7536"/>
    <customShpInfo spid="_x0000_s7539"/>
    <customShpInfo spid="_x0000_s7538"/>
    <customShpInfo spid="_x0000_s7541"/>
    <customShpInfo spid="_x0000_s7540"/>
    <customShpInfo spid="_x0000_s7543"/>
    <customShpInfo spid="_x0000_s7542"/>
    <customShpInfo spid="_x0000_s7545"/>
    <customShpInfo spid="_x0000_s7544"/>
    <customShpInfo spid="_x0000_s7547"/>
    <customShpInfo spid="_x0000_s7546"/>
    <customShpInfo spid="_x0000_s7549"/>
    <customShpInfo spid="_x0000_s7548"/>
    <customShpInfo spid="_x0000_s7551"/>
    <customShpInfo spid="_x0000_s7550"/>
    <customShpInfo spid="_x0000_s7553"/>
    <customShpInfo spid="_x0000_s7552"/>
    <customShpInfo spid="_x0000_s7555"/>
    <customShpInfo spid="_x0000_s7554"/>
    <customShpInfo spid="_x0000_s7557"/>
    <customShpInfo spid="_x0000_s7556"/>
    <customShpInfo spid="_x0000_s7559"/>
    <customShpInfo spid="_x0000_s7558"/>
    <customShpInfo spid="_x0000_s7561"/>
    <customShpInfo spid="_x0000_s7560"/>
    <customShpInfo spid="_x0000_s7563"/>
    <customShpInfo spid="_x0000_s7562"/>
    <customShpInfo spid="_x0000_s7565"/>
    <customShpInfo spid="_x0000_s7564"/>
    <customShpInfo spid="_x0000_s7567"/>
    <customShpInfo spid="_x0000_s7566"/>
    <customShpInfo spid="_x0000_s7569"/>
    <customShpInfo spid="_x0000_s7568"/>
    <customShpInfo spid="_x0000_s7571"/>
    <customShpInfo spid="_x0000_s7570"/>
    <customShpInfo spid="_x0000_s7573"/>
    <customShpInfo spid="_x0000_s7572"/>
    <customShpInfo spid="_x0000_s7575"/>
    <customShpInfo spid="_x0000_s7574"/>
    <customShpInfo spid="_x0000_s7577"/>
    <customShpInfo spid="_x0000_s7576"/>
    <customShpInfo spid="_x0000_s7579"/>
    <customShpInfo spid="_x0000_s7578"/>
    <customShpInfo spid="_x0000_s7581"/>
    <customShpInfo spid="_x0000_s7580"/>
    <customShpInfo spid="_x0000_s7583"/>
    <customShpInfo spid="_x0000_s7582"/>
    <customShpInfo spid="_x0000_s7585"/>
    <customShpInfo spid="_x0000_s7584"/>
    <customShpInfo spid="_x0000_s7587"/>
    <customShpInfo spid="_x0000_s7586"/>
    <customShpInfo spid="_x0000_s7589"/>
    <customShpInfo spid="_x0000_s7588"/>
    <customShpInfo spid="_x0000_s7591"/>
    <customShpInfo spid="_x0000_s7590"/>
    <customShpInfo spid="_x0000_s7593"/>
    <customShpInfo spid="_x0000_s7592"/>
    <customShpInfo spid="_x0000_s7595"/>
    <customShpInfo spid="_x0000_s7594"/>
    <customShpInfo spid="_x0000_s7597"/>
    <customShpInfo spid="_x0000_s7596"/>
    <customShpInfo spid="_x0000_s7599"/>
    <customShpInfo spid="_x0000_s7598"/>
    <customShpInfo spid="_x0000_s7601"/>
    <customShpInfo spid="_x0000_s7600"/>
    <customShpInfo spid="_x0000_s7603"/>
    <customShpInfo spid="_x0000_s7602"/>
    <customShpInfo spid="_x0000_s7605"/>
    <customShpInfo spid="_x0000_s7604"/>
    <customShpInfo spid="_x0000_s7607"/>
    <customShpInfo spid="_x0000_s7606"/>
    <customShpInfo spid="_x0000_s7609"/>
    <customShpInfo spid="_x0000_s7608"/>
    <customShpInfo spid="_x0000_s7611"/>
    <customShpInfo spid="_x0000_s7610"/>
    <customShpInfo spid="_x0000_s7613"/>
    <customShpInfo spid="_x0000_s7612"/>
    <customShpInfo spid="_x0000_s7615"/>
    <customShpInfo spid="_x0000_s7614"/>
    <customShpInfo spid="_x0000_s7617"/>
    <customShpInfo spid="_x0000_s7616"/>
    <customShpInfo spid="_x0000_s7619"/>
    <customShpInfo spid="_x0000_s7618"/>
    <customShpInfo spid="_x0000_s7621"/>
    <customShpInfo spid="_x0000_s7620"/>
    <customShpInfo spid="_x0000_s7623"/>
    <customShpInfo spid="_x0000_s7622"/>
    <customShpInfo spid="_x0000_s7625"/>
    <customShpInfo spid="_x0000_s7624"/>
    <customShpInfo spid="_x0000_s7627"/>
    <customShpInfo spid="_x0000_s7626"/>
    <customShpInfo spid="_x0000_s7629"/>
    <customShpInfo spid="_x0000_s7628"/>
    <customShpInfo spid="_x0000_s7631"/>
    <customShpInfo spid="_x0000_s7630"/>
    <customShpInfo spid="_x0000_s7633"/>
    <customShpInfo spid="_x0000_s7632"/>
    <customShpInfo spid="_x0000_s7635"/>
    <customShpInfo spid="_x0000_s7634"/>
    <customShpInfo spid="_x0000_s7637"/>
    <customShpInfo spid="_x0000_s7636"/>
    <customShpInfo spid="_x0000_s7639"/>
    <customShpInfo spid="_x0000_s7638"/>
    <customShpInfo spid="_x0000_s7641"/>
    <customShpInfo spid="_x0000_s7640"/>
    <customShpInfo spid="_x0000_s7643"/>
    <customShpInfo spid="_x0000_s7642"/>
    <customShpInfo spid="_x0000_s7645"/>
    <customShpInfo spid="_x0000_s7644"/>
    <customShpInfo spid="_x0000_s7647"/>
    <customShpInfo spid="_x0000_s7646"/>
    <customShpInfo spid="_x0000_s7649"/>
    <customShpInfo spid="_x0000_s7648"/>
    <customShpInfo spid="_x0000_s7651"/>
    <customShpInfo spid="_x0000_s7650"/>
    <customShpInfo spid="_x0000_s7653"/>
    <customShpInfo spid="_x0000_s7652"/>
    <customShpInfo spid="_x0000_s7655"/>
    <customShpInfo spid="_x0000_s7654"/>
    <customShpInfo spid="_x0000_s7657"/>
    <customShpInfo spid="_x0000_s7656"/>
    <customShpInfo spid="_x0000_s7659"/>
    <customShpInfo spid="_x0000_s7658"/>
    <customShpInfo spid="_x0000_s7661"/>
    <customShpInfo spid="_x0000_s7660"/>
    <customShpInfo spid="_x0000_s7663"/>
    <customShpInfo spid="_x0000_s7662"/>
    <customShpInfo spid="_x0000_s7665"/>
    <customShpInfo spid="_x0000_s7664"/>
    <customShpInfo spid="_x0000_s7667"/>
    <customShpInfo spid="_x0000_s7666"/>
    <customShpInfo spid="_x0000_s7669"/>
    <customShpInfo spid="_x0000_s7668"/>
    <customShpInfo spid="_x0000_s7671"/>
    <customShpInfo spid="_x0000_s7670"/>
    <customShpInfo spid="_x0000_s7673"/>
    <customShpInfo spid="_x0000_s7672"/>
    <customShpInfo spid="_x0000_s7675"/>
    <customShpInfo spid="_x0000_s7674"/>
    <customShpInfo spid="_x0000_s7677"/>
    <customShpInfo spid="_x0000_s7676"/>
    <customShpInfo spid="_x0000_s7679"/>
    <customShpInfo spid="_x0000_s7678"/>
    <customShpInfo spid="_x0000_s7681"/>
    <customShpInfo spid="_x0000_s7680"/>
    <customShpInfo spid="_x0000_s7683"/>
    <customShpInfo spid="_x0000_s7682"/>
    <customShpInfo spid="_x0000_s7685"/>
    <customShpInfo spid="_x0000_s7684"/>
    <customShpInfo spid="_x0000_s7687"/>
    <customShpInfo spid="_x0000_s7686"/>
    <customShpInfo spid="_x0000_s7689"/>
    <customShpInfo spid="_x0000_s7688"/>
    <customShpInfo spid="_x0000_s7691"/>
    <customShpInfo spid="_x0000_s7690"/>
    <customShpInfo spid="_x0000_s7693"/>
    <customShpInfo spid="_x0000_s7692"/>
    <customShpInfo spid="_x0000_s7695"/>
    <customShpInfo spid="_x0000_s7694"/>
    <customShpInfo spid="_x0000_s7697"/>
    <customShpInfo spid="_x0000_s7696"/>
    <customShpInfo spid="_x0000_s7699"/>
    <customShpInfo spid="_x0000_s7698"/>
    <customShpInfo spid="_x0000_s7701"/>
    <customShpInfo spid="_x0000_s7700"/>
    <customShpInfo spid="_x0000_s7703"/>
    <customShpInfo spid="_x0000_s7702"/>
    <customShpInfo spid="_x0000_s7705"/>
    <customShpInfo spid="_x0000_s7704"/>
    <customShpInfo spid="_x0000_s7707"/>
    <customShpInfo spid="_x0000_s7706"/>
    <customShpInfo spid="_x0000_s7709"/>
    <customShpInfo spid="_x0000_s7708"/>
    <customShpInfo spid="_x0000_s7711"/>
    <customShpInfo spid="_x0000_s7710"/>
    <customShpInfo spid="_x0000_s7713"/>
    <customShpInfo spid="_x0000_s7712"/>
    <customShpInfo spid="_x0000_s7715"/>
    <customShpInfo spid="_x0000_s7714"/>
    <customShpInfo spid="_x0000_s7717"/>
    <customShpInfo spid="_x0000_s7716"/>
    <customShpInfo spid="_x0000_s7719"/>
    <customShpInfo spid="_x0000_s7718"/>
    <customShpInfo spid="_x0000_s7721"/>
    <customShpInfo spid="_x0000_s7720"/>
    <customShpInfo spid="_x0000_s7723"/>
    <customShpInfo spid="_x0000_s7722"/>
    <customShpInfo spid="_x0000_s7725"/>
    <customShpInfo spid="_x0000_s7724"/>
    <customShpInfo spid="_x0000_s7727"/>
    <customShpInfo spid="_x0000_s7726"/>
    <customShpInfo spid="_x0000_s7729"/>
    <customShpInfo spid="_x0000_s7728"/>
    <customShpInfo spid="_x0000_s7731"/>
    <customShpInfo spid="_x0000_s7730"/>
    <customShpInfo spid="_x0000_s7733"/>
    <customShpInfo spid="_x0000_s7732"/>
    <customShpInfo spid="_x0000_s7735"/>
    <customShpInfo spid="_x0000_s7734"/>
    <customShpInfo spid="_x0000_s7737"/>
    <customShpInfo spid="_x0000_s7736"/>
    <customShpInfo spid="_x0000_s7739"/>
    <customShpInfo spid="_x0000_s7738"/>
    <customShpInfo spid="_x0000_s7741"/>
    <customShpInfo spid="_x0000_s7740"/>
    <customShpInfo spid="_x0000_s7743"/>
    <customShpInfo spid="_x0000_s7742"/>
    <customShpInfo spid="_x0000_s7745"/>
    <customShpInfo spid="_x0000_s7744"/>
    <customShpInfo spid="_x0000_s7747"/>
    <customShpInfo spid="_x0000_s7746"/>
    <customShpInfo spid="_x0000_s7749"/>
    <customShpInfo spid="_x0000_s7748"/>
    <customShpInfo spid="_x0000_s7751"/>
    <customShpInfo spid="_x0000_s7750"/>
    <customShpInfo spid="_x0000_s7753"/>
    <customShpInfo spid="_x0000_s7752"/>
    <customShpInfo spid="_x0000_s7755"/>
    <customShpInfo spid="_x0000_s7754"/>
    <customShpInfo spid="_x0000_s7757"/>
    <customShpInfo spid="_x0000_s7756"/>
    <customShpInfo spid="_x0000_s7759"/>
    <customShpInfo spid="_x0000_s7758"/>
    <customShpInfo spid="_x0000_s7761"/>
    <customShpInfo spid="_x0000_s7760"/>
    <customShpInfo spid="_x0000_s7763"/>
    <customShpInfo spid="_x0000_s7762"/>
    <customShpInfo spid="_x0000_s7765"/>
    <customShpInfo spid="_x0000_s7764"/>
    <customShpInfo spid="_x0000_s7767"/>
    <customShpInfo spid="_x0000_s7766"/>
    <customShpInfo spid="_x0000_s7769"/>
    <customShpInfo spid="_x0000_s7768"/>
    <customShpInfo spid="_x0000_s7771"/>
    <customShpInfo spid="_x0000_s7770"/>
    <customShpInfo spid="_x0000_s7773"/>
    <customShpInfo spid="_x0000_s7772"/>
    <customShpInfo spid="_x0000_s7775"/>
    <customShpInfo spid="_x0000_s7774"/>
    <customShpInfo spid="_x0000_s7777"/>
    <customShpInfo spid="_x0000_s7776"/>
    <customShpInfo spid="_x0000_s7779"/>
    <customShpInfo spid="_x0000_s7778"/>
    <customShpInfo spid="_x0000_s7781"/>
    <customShpInfo spid="_x0000_s7780"/>
    <customShpInfo spid="_x0000_s7783"/>
    <customShpInfo spid="_x0000_s7782"/>
    <customShpInfo spid="_x0000_s7785"/>
    <customShpInfo spid="_x0000_s7784"/>
    <customShpInfo spid="_x0000_s7787"/>
    <customShpInfo spid="_x0000_s7786"/>
    <customShpInfo spid="_x0000_s7789"/>
    <customShpInfo spid="_x0000_s7788"/>
    <customShpInfo spid="_x0000_s7791"/>
    <customShpInfo spid="_x0000_s7790"/>
    <customShpInfo spid="_x0000_s7793"/>
    <customShpInfo spid="_x0000_s7792"/>
    <customShpInfo spid="_x0000_s7795"/>
    <customShpInfo spid="_x0000_s7794"/>
    <customShpInfo spid="_x0000_s7797"/>
    <customShpInfo spid="_x0000_s7796"/>
    <customShpInfo spid="_x0000_s7799"/>
    <customShpInfo spid="_x0000_s7798"/>
    <customShpInfo spid="_x0000_s7801"/>
    <customShpInfo spid="_x0000_s7800"/>
    <customShpInfo spid="_x0000_s7803"/>
    <customShpInfo spid="_x0000_s7802"/>
    <customShpInfo spid="_x0000_s7805"/>
    <customShpInfo spid="_x0000_s7804"/>
    <customShpInfo spid="_x0000_s7807"/>
    <customShpInfo spid="_x0000_s7806"/>
    <customShpInfo spid="_x0000_s7809"/>
    <customShpInfo spid="_x0000_s7808"/>
    <customShpInfo spid="_x0000_s7811"/>
    <customShpInfo spid="_x0000_s7810"/>
    <customShpInfo spid="_x0000_s7813"/>
    <customShpInfo spid="_x0000_s7812"/>
    <customShpInfo spid="_x0000_s7815"/>
    <customShpInfo spid="_x0000_s7814"/>
    <customShpInfo spid="_x0000_s7817"/>
    <customShpInfo spid="_x0000_s7816"/>
    <customShpInfo spid="_x0000_s7819"/>
    <customShpInfo spid="_x0000_s7818"/>
    <customShpInfo spid="_x0000_s7821"/>
    <customShpInfo spid="_x0000_s7820"/>
    <customShpInfo spid="_x0000_s7823"/>
    <customShpInfo spid="_x0000_s7822"/>
    <customShpInfo spid="_x0000_s7825"/>
    <customShpInfo spid="_x0000_s7824"/>
    <customShpInfo spid="_x0000_s7827"/>
    <customShpInfo spid="_x0000_s7826"/>
    <customShpInfo spid="_x0000_s7829"/>
    <customShpInfo spid="_x0000_s7828"/>
    <customShpInfo spid="_x0000_s7831"/>
    <customShpInfo spid="_x0000_s7830"/>
    <customShpInfo spid="_x0000_s7833"/>
    <customShpInfo spid="_x0000_s7832"/>
    <customShpInfo spid="_x0000_s7835"/>
    <customShpInfo spid="_x0000_s7834"/>
    <customShpInfo spid="_x0000_s7837"/>
    <customShpInfo spid="_x0000_s7836"/>
    <customShpInfo spid="_x0000_s7839"/>
    <customShpInfo spid="_x0000_s7838"/>
    <customShpInfo spid="_x0000_s7841"/>
    <customShpInfo spid="_x0000_s7840"/>
    <customShpInfo spid="_x0000_s7843"/>
    <customShpInfo spid="_x0000_s7842"/>
    <customShpInfo spid="_x0000_s7845"/>
    <customShpInfo spid="_x0000_s7844"/>
    <customShpInfo spid="_x0000_s7847"/>
    <customShpInfo spid="_x0000_s7846"/>
    <customShpInfo spid="_x0000_s7849"/>
    <customShpInfo spid="_x0000_s7848"/>
    <customShpInfo spid="_x0000_s7851"/>
    <customShpInfo spid="_x0000_s7850"/>
    <customShpInfo spid="_x0000_s7853"/>
    <customShpInfo spid="_x0000_s7852"/>
    <customShpInfo spid="_x0000_s7855"/>
    <customShpInfo spid="_x0000_s7854"/>
    <customShpInfo spid="_x0000_s7857"/>
    <customShpInfo spid="_x0000_s7856"/>
    <customShpInfo spid="_x0000_s7859"/>
    <customShpInfo spid="_x0000_s7858"/>
    <customShpInfo spid="_x0000_s7861"/>
    <customShpInfo spid="_x0000_s7860"/>
    <customShpInfo spid="_x0000_s7863"/>
    <customShpInfo spid="_x0000_s7862"/>
    <customShpInfo spid="_x0000_s7865"/>
    <customShpInfo spid="_x0000_s7864"/>
    <customShpInfo spid="_x0000_s7867"/>
    <customShpInfo spid="_x0000_s7866"/>
    <customShpInfo spid="_x0000_s7869"/>
    <customShpInfo spid="_x0000_s7868"/>
    <customShpInfo spid="_x0000_s7871"/>
    <customShpInfo spid="_x0000_s7870"/>
    <customShpInfo spid="_x0000_s7873"/>
    <customShpInfo spid="_x0000_s7872"/>
    <customShpInfo spid="_x0000_s7875"/>
    <customShpInfo spid="_x0000_s7874"/>
    <customShpInfo spid="_x0000_s7877"/>
    <customShpInfo spid="_x0000_s7876"/>
    <customShpInfo spid="_x0000_s7879"/>
    <customShpInfo spid="_x0000_s7878"/>
    <customShpInfo spid="_x0000_s7881"/>
    <customShpInfo spid="_x0000_s7880"/>
    <customShpInfo spid="_x0000_s7883"/>
    <customShpInfo spid="_x0000_s7882"/>
    <customShpInfo spid="_x0000_s7885"/>
    <customShpInfo spid="_x0000_s7884"/>
    <customShpInfo spid="_x0000_s7887"/>
    <customShpInfo spid="_x0000_s7886"/>
    <customShpInfo spid="_x0000_s7889"/>
    <customShpInfo spid="_x0000_s7888"/>
    <customShpInfo spid="_x0000_s7891"/>
    <customShpInfo spid="_x0000_s7890"/>
    <customShpInfo spid="_x0000_s7893"/>
    <customShpInfo spid="_x0000_s7892"/>
    <customShpInfo spid="_x0000_s7895"/>
    <customShpInfo spid="_x0000_s7894"/>
    <customShpInfo spid="_x0000_s7897"/>
    <customShpInfo spid="_x0000_s7896"/>
    <customShpInfo spid="_x0000_s7899"/>
    <customShpInfo spid="_x0000_s7898"/>
    <customShpInfo spid="_x0000_s7901"/>
    <customShpInfo spid="_x0000_s7900"/>
    <customShpInfo spid="_x0000_s7903"/>
    <customShpInfo spid="_x0000_s7902"/>
    <customShpInfo spid="_x0000_s7905"/>
    <customShpInfo spid="_x0000_s7904"/>
    <customShpInfo spid="_x0000_s7907"/>
    <customShpInfo spid="_x0000_s7906"/>
    <customShpInfo spid="_x0000_s7909"/>
    <customShpInfo spid="_x0000_s7908"/>
    <customShpInfo spid="_x0000_s7911"/>
    <customShpInfo spid="_x0000_s7910"/>
    <customShpInfo spid="_x0000_s7913"/>
    <customShpInfo spid="_x0000_s7912"/>
    <customShpInfo spid="_x0000_s7915"/>
    <customShpInfo spid="_x0000_s7914"/>
    <customShpInfo spid="_x0000_s7917"/>
    <customShpInfo spid="_x0000_s7916"/>
    <customShpInfo spid="_x0000_s7919"/>
    <customShpInfo spid="_x0000_s7918"/>
    <customShpInfo spid="_x0000_s7921"/>
    <customShpInfo spid="_x0000_s7920"/>
    <customShpInfo spid="_x0000_s7923"/>
    <customShpInfo spid="_x0000_s7922"/>
    <customShpInfo spid="_x0000_s7925"/>
    <customShpInfo spid="_x0000_s7924"/>
    <customShpInfo spid="_x0000_s7927"/>
    <customShpInfo spid="_x0000_s7926"/>
    <customShpInfo spid="_x0000_s7929"/>
    <customShpInfo spid="_x0000_s7928"/>
    <customShpInfo spid="_x0000_s7931"/>
    <customShpInfo spid="_x0000_s7930"/>
    <customShpInfo spid="_x0000_s7933"/>
    <customShpInfo spid="_x0000_s7932"/>
    <customShpInfo spid="_x0000_s7935"/>
    <customShpInfo spid="_x0000_s7934"/>
    <customShpInfo spid="_x0000_s7937"/>
    <customShpInfo spid="_x0000_s7936"/>
    <customShpInfo spid="_x0000_s7939"/>
    <customShpInfo spid="_x0000_s7938"/>
    <customShpInfo spid="_x0000_s7941"/>
    <customShpInfo spid="_x0000_s7940"/>
    <customShpInfo spid="_x0000_s7943"/>
    <customShpInfo spid="_x0000_s7942"/>
    <customShpInfo spid="_x0000_s7945"/>
    <customShpInfo spid="_x0000_s7944"/>
    <customShpInfo spid="_x0000_s7947"/>
    <customShpInfo spid="_x0000_s7946"/>
    <customShpInfo spid="_x0000_s7949"/>
    <customShpInfo spid="_x0000_s7948"/>
    <customShpInfo spid="_x0000_s7951"/>
    <customShpInfo spid="_x0000_s7950"/>
    <customShpInfo spid="_x0000_s7953"/>
    <customShpInfo spid="_x0000_s7952"/>
    <customShpInfo spid="_x0000_s7955"/>
    <customShpInfo spid="_x0000_s7954"/>
    <customShpInfo spid="_x0000_s7957"/>
    <customShpInfo spid="_x0000_s7956"/>
    <customShpInfo spid="_x0000_s7959"/>
    <customShpInfo spid="_x0000_s7958"/>
    <customShpInfo spid="_x0000_s7961"/>
    <customShpInfo spid="_x0000_s7960"/>
    <customShpInfo spid="_x0000_s7963"/>
    <customShpInfo spid="_x0000_s7962"/>
    <customShpInfo spid="_x0000_s7965"/>
    <customShpInfo spid="_x0000_s7964"/>
    <customShpInfo spid="_x0000_s7967"/>
    <customShpInfo spid="_x0000_s7966"/>
    <customShpInfo spid="_x0000_s7969"/>
    <customShpInfo spid="_x0000_s7968"/>
    <customShpInfo spid="_x0000_s7971"/>
    <customShpInfo spid="_x0000_s7970"/>
    <customShpInfo spid="_x0000_s7973"/>
    <customShpInfo spid="_x0000_s7972"/>
    <customShpInfo spid="_x0000_s7975"/>
    <customShpInfo spid="_x0000_s7974"/>
    <customShpInfo spid="_x0000_s7977"/>
    <customShpInfo spid="_x0000_s7976"/>
    <customShpInfo spid="_x0000_s7979"/>
    <customShpInfo spid="_x0000_s7978"/>
    <customShpInfo spid="_x0000_s7981"/>
    <customShpInfo spid="_x0000_s7980"/>
    <customShpInfo spid="_x0000_s7983"/>
    <customShpInfo spid="_x0000_s7982"/>
    <customShpInfo spid="_x0000_s7985"/>
    <customShpInfo spid="_x0000_s7984"/>
    <customShpInfo spid="_x0000_s7987"/>
    <customShpInfo spid="_x0000_s7986"/>
    <customShpInfo spid="_x0000_s7989"/>
    <customShpInfo spid="_x0000_s7988"/>
    <customShpInfo spid="_x0000_s7991"/>
    <customShpInfo spid="_x0000_s7990"/>
    <customShpInfo spid="_x0000_s7993"/>
    <customShpInfo spid="_x0000_s7992"/>
    <customShpInfo spid="_x0000_s7995"/>
    <customShpInfo spid="_x0000_s7994"/>
    <customShpInfo spid="_x0000_s7997"/>
    <customShpInfo spid="_x0000_s7996"/>
    <customShpInfo spid="_x0000_s7999"/>
    <customShpInfo spid="_x0000_s7998"/>
    <customShpInfo spid="_x0000_s8001"/>
    <customShpInfo spid="_x0000_s8000"/>
    <customShpInfo spid="_x0000_s8003"/>
    <customShpInfo spid="_x0000_s8002"/>
    <customShpInfo spid="_x0000_s8005"/>
    <customShpInfo spid="_x0000_s8004"/>
    <customShpInfo spid="_x0000_s8007"/>
    <customShpInfo spid="_x0000_s8006"/>
    <customShpInfo spid="_x0000_s8009"/>
    <customShpInfo spid="_x0000_s8008"/>
    <customShpInfo spid="_x0000_s8011"/>
    <customShpInfo spid="_x0000_s8010"/>
    <customShpInfo spid="_x0000_s8013"/>
    <customShpInfo spid="_x0000_s8012"/>
    <customShpInfo spid="_x0000_s8015"/>
    <customShpInfo spid="_x0000_s8014"/>
    <customShpInfo spid="_x0000_s8017"/>
    <customShpInfo spid="_x0000_s8016"/>
    <customShpInfo spid="_x0000_s8019"/>
    <customShpInfo spid="_x0000_s8018"/>
    <customShpInfo spid="_x0000_s8021"/>
    <customShpInfo spid="_x0000_s8020"/>
    <customShpInfo spid="_x0000_s8023"/>
    <customShpInfo spid="_x0000_s8022"/>
    <customShpInfo spid="_x0000_s8025"/>
    <customShpInfo spid="_x0000_s8024"/>
    <customShpInfo spid="_x0000_s8027"/>
    <customShpInfo spid="_x0000_s8026"/>
    <customShpInfo spid="_x0000_s8029"/>
    <customShpInfo spid="_x0000_s8028"/>
    <customShpInfo spid="_x0000_s8031"/>
    <customShpInfo spid="_x0000_s8030"/>
    <customShpInfo spid="_x0000_s8033"/>
    <customShpInfo spid="_x0000_s8032"/>
    <customShpInfo spid="_x0000_s8035"/>
    <customShpInfo spid="_x0000_s8034"/>
    <customShpInfo spid="_x0000_s8037"/>
    <customShpInfo spid="_x0000_s8036"/>
    <customShpInfo spid="_x0000_s8039"/>
    <customShpInfo spid="_x0000_s8038"/>
    <customShpInfo spid="_x0000_s8041"/>
    <customShpInfo spid="_x0000_s8040"/>
    <customShpInfo spid="_x0000_s8043"/>
    <customShpInfo spid="_x0000_s8042"/>
    <customShpInfo spid="_x0000_s8045"/>
    <customShpInfo spid="_x0000_s8044"/>
    <customShpInfo spid="_x0000_s8047"/>
    <customShpInfo spid="_x0000_s8046"/>
    <customShpInfo spid="_x0000_s8049"/>
    <customShpInfo spid="_x0000_s8048"/>
    <customShpInfo spid="_x0000_s8051"/>
    <customShpInfo spid="_x0000_s8050"/>
    <customShpInfo spid="_x0000_s8053"/>
    <customShpInfo spid="_x0000_s8052"/>
    <customShpInfo spid="_x0000_s8055"/>
    <customShpInfo spid="_x0000_s8054"/>
    <customShpInfo spid="_x0000_s8057"/>
    <customShpInfo spid="_x0000_s8056"/>
    <customShpInfo spid="_x0000_s8059"/>
    <customShpInfo spid="_x0000_s8058"/>
    <customShpInfo spid="_x0000_s8061"/>
    <customShpInfo spid="_x0000_s8060"/>
    <customShpInfo spid="_x0000_s8063"/>
    <customShpInfo spid="_x0000_s8062"/>
    <customShpInfo spid="_x0000_s8065"/>
    <customShpInfo spid="_x0000_s8064"/>
    <customShpInfo spid="_x0000_s8067"/>
    <customShpInfo spid="_x0000_s8066"/>
    <customShpInfo spid="_x0000_s8069"/>
    <customShpInfo spid="_x0000_s8068"/>
    <customShpInfo spid="_x0000_s8071"/>
    <customShpInfo spid="_x0000_s8070"/>
    <customShpInfo spid="_x0000_s8073"/>
    <customShpInfo spid="_x0000_s8072"/>
    <customShpInfo spid="_x0000_s8075"/>
    <customShpInfo spid="_x0000_s8074"/>
    <customShpInfo spid="_x0000_s8077"/>
    <customShpInfo spid="_x0000_s8076"/>
    <customShpInfo spid="_x0000_s8079"/>
    <customShpInfo spid="_x0000_s8078"/>
    <customShpInfo spid="_x0000_s8081"/>
    <customShpInfo spid="_x0000_s8080"/>
    <customShpInfo spid="_x0000_s8083"/>
    <customShpInfo spid="_x0000_s8082"/>
    <customShpInfo spid="_x0000_s8085"/>
    <customShpInfo spid="_x0000_s8084"/>
    <customShpInfo spid="_x0000_s8087"/>
    <customShpInfo spid="_x0000_s8086"/>
    <customShpInfo spid="_x0000_s8089"/>
    <customShpInfo spid="_x0000_s8088"/>
    <customShpInfo spid="_x0000_s8091"/>
    <customShpInfo spid="_x0000_s8090"/>
    <customShpInfo spid="_x0000_s8093"/>
    <customShpInfo spid="_x0000_s8092"/>
    <customShpInfo spid="_x0000_s8095"/>
    <customShpInfo spid="_x0000_s8094"/>
    <customShpInfo spid="_x0000_s8097"/>
    <customShpInfo spid="_x0000_s8096"/>
    <customShpInfo spid="_x0000_s8099"/>
    <customShpInfo spid="_x0000_s8098"/>
    <customShpInfo spid="_x0000_s8101"/>
    <customShpInfo spid="_x0000_s8100"/>
    <customShpInfo spid="_x0000_s8103"/>
    <customShpInfo spid="_x0000_s8102"/>
    <customShpInfo spid="_x0000_s8105"/>
    <customShpInfo spid="_x0000_s8104"/>
    <customShpInfo spid="_x0000_s8107"/>
    <customShpInfo spid="_x0000_s8106"/>
    <customShpInfo spid="_x0000_s8109"/>
    <customShpInfo spid="_x0000_s8108"/>
    <customShpInfo spid="_x0000_s8111"/>
    <customShpInfo spid="_x0000_s8110"/>
    <customShpInfo spid="_x0000_s8113"/>
    <customShpInfo spid="_x0000_s8112"/>
    <customShpInfo spid="_x0000_s8115"/>
    <customShpInfo spid="_x0000_s8114"/>
    <customShpInfo spid="_x0000_s8117"/>
    <customShpInfo spid="_x0000_s8116"/>
    <customShpInfo spid="_x0000_s8119"/>
    <customShpInfo spid="_x0000_s8118"/>
    <customShpInfo spid="_x0000_s8121"/>
    <customShpInfo spid="_x0000_s8120"/>
    <customShpInfo spid="_x0000_s8123"/>
    <customShpInfo spid="_x0000_s8122"/>
    <customShpInfo spid="_x0000_s8125"/>
    <customShpInfo spid="_x0000_s8124"/>
    <customShpInfo spid="_x0000_s8127"/>
    <customShpInfo spid="_x0000_s8126"/>
    <customShpInfo spid="_x0000_s8129"/>
    <customShpInfo spid="_x0000_s8128"/>
    <customShpInfo spid="_x0000_s8131"/>
    <customShpInfo spid="_x0000_s8130"/>
    <customShpInfo spid="_x0000_s8133"/>
    <customShpInfo spid="_x0000_s8132"/>
    <customShpInfo spid="_x0000_s8135"/>
    <customShpInfo spid="_x0000_s8134"/>
    <customShpInfo spid="_x0000_s8137"/>
    <customShpInfo spid="_x0000_s8136"/>
    <customShpInfo spid="_x0000_s8139"/>
    <customShpInfo spid="_x0000_s8138"/>
    <customShpInfo spid="_x0000_s8141"/>
    <customShpInfo spid="_x0000_s8140"/>
    <customShpInfo spid="_x0000_s8143"/>
    <customShpInfo spid="_x0000_s8142"/>
    <customShpInfo spid="_x0000_s8145"/>
    <customShpInfo spid="_x0000_s8144"/>
    <customShpInfo spid="_x0000_s8147"/>
    <customShpInfo spid="_x0000_s8146"/>
    <customShpInfo spid="_x0000_s8149"/>
    <customShpInfo spid="_x0000_s8148"/>
    <customShpInfo spid="_x0000_s8151"/>
    <customShpInfo spid="_x0000_s8150"/>
    <customShpInfo spid="_x0000_s8153"/>
    <customShpInfo spid="_x0000_s8152"/>
    <customShpInfo spid="_x0000_s8155"/>
    <customShpInfo spid="_x0000_s8154"/>
    <customShpInfo spid="_x0000_s8157"/>
    <customShpInfo spid="_x0000_s8156"/>
    <customShpInfo spid="_x0000_s8159"/>
    <customShpInfo spid="_x0000_s8158"/>
    <customShpInfo spid="_x0000_s8161"/>
    <customShpInfo spid="_x0000_s8160"/>
    <customShpInfo spid="_x0000_s8163"/>
    <customShpInfo spid="_x0000_s8162"/>
    <customShpInfo spid="_x0000_s8165"/>
    <customShpInfo spid="_x0000_s8164"/>
    <customShpInfo spid="_x0000_s8167"/>
    <customShpInfo spid="_x0000_s8166"/>
    <customShpInfo spid="_x0000_s8169"/>
    <customShpInfo spid="_x0000_s8168"/>
    <customShpInfo spid="_x0000_s8171"/>
    <customShpInfo spid="_x0000_s8170"/>
    <customShpInfo spid="_x0000_s8173"/>
    <customShpInfo spid="_x0000_s8172"/>
    <customShpInfo spid="_x0000_s8175"/>
    <customShpInfo spid="_x0000_s8174"/>
    <customShpInfo spid="_x0000_s8177"/>
    <customShpInfo spid="_x0000_s8176"/>
    <customShpInfo spid="_x0000_s8179"/>
    <customShpInfo spid="_x0000_s8178"/>
    <customShpInfo spid="_x0000_s8181"/>
    <customShpInfo spid="_x0000_s8182"/>
    <customShpInfo spid="_x0000_s8180"/>
    <customShpInfo spid="_x0000_s8184"/>
    <customShpInfo spid="_x0000_s8183"/>
    <customShpInfo spid="_x0000_s8186"/>
    <customShpInfo spid="_x0000_s8185"/>
    <customShpInfo spid="_x0000_s8188"/>
    <customShpInfo spid="_x0000_s8187"/>
    <customShpInfo spid="_x0000_s8190"/>
    <customShpInfo spid="_x0000_s8189"/>
    <customShpInfo spid="_x0000_s8192"/>
    <customShpInfo spid="_x0000_s8191"/>
    <customShpInfo spid="_x0000_s8194"/>
    <customShpInfo spid="_x0000_s8193"/>
    <customShpInfo spid="_x0000_s8196"/>
    <customShpInfo spid="_x0000_s8195"/>
    <customShpInfo spid="_x0000_s8198"/>
    <customShpInfo spid="_x0000_s8197"/>
    <customShpInfo spid="_x0000_s8200"/>
    <customShpInfo spid="_x0000_s8199"/>
    <customShpInfo spid="_x0000_s8202"/>
    <customShpInfo spid="_x0000_s8201"/>
    <customShpInfo spid="_x0000_s8204"/>
    <customShpInfo spid="_x0000_s8203"/>
    <customShpInfo spid="_x0000_s8206"/>
    <customShpInfo spid="_x0000_s8205"/>
    <customShpInfo spid="_x0000_s8208"/>
    <customShpInfo spid="_x0000_s8207"/>
    <customShpInfo spid="_x0000_s8210"/>
    <customShpInfo spid="_x0000_s8209"/>
    <customShpInfo spid="_x0000_s8212"/>
    <customShpInfo spid="_x0000_s8211"/>
    <customShpInfo spid="_x0000_s8214"/>
    <customShpInfo spid="_x0000_s8213"/>
    <customShpInfo spid="_x0000_s8216"/>
    <customShpInfo spid="_x0000_s8215"/>
    <customShpInfo spid="_x0000_s8218"/>
    <customShpInfo spid="_x0000_s8217"/>
    <customShpInfo spid="_x0000_s8220"/>
    <customShpInfo spid="_x0000_s8219"/>
    <customShpInfo spid="_x0000_s8222"/>
    <customShpInfo spid="_x0000_s8221"/>
    <customShpInfo spid="_x0000_s8224"/>
    <customShpInfo spid="_x0000_s8223"/>
    <customShpInfo spid="_x0000_s8226"/>
    <customShpInfo spid="_x0000_s8225"/>
    <customShpInfo spid="_x0000_s8228"/>
    <customShpInfo spid="_x0000_s8227"/>
    <customShpInfo spid="_x0000_s8230"/>
    <customShpInfo spid="_x0000_s8229"/>
    <customShpInfo spid="_x0000_s8232"/>
    <customShpInfo spid="_x0000_s8231"/>
    <customShpInfo spid="_x0000_s8234"/>
    <customShpInfo spid="_x0000_s8233"/>
    <customShpInfo spid="_x0000_s8236"/>
    <customShpInfo spid="_x0000_s8235"/>
    <customShpInfo spid="_x0000_s8238"/>
    <customShpInfo spid="_x0000_s8237"/>
    <customShpInfo spid="_x0000_s8240"/>
    <customShpInfo spid="_x0000_s8239"/>
    <customShpInfo spid="_x0000_s8242"/>
    <customShpInfo spid="_x0000_s8241"/>
    <customShpInfo spid="_x0000_s8244"/>
    <customShpInfo spid="_x0000_s8243"/>
    <customShpInfo spid="_x0000_s8246"/>
    <customShpInfo spid="_x0000_s8245"/>
    <customShpInfo spid="_x0000_s8248"/>
    <customShpInfo spid="_x0000_s8247"/>
    <customShpInfo spid="_x0000_s8250"/>
    <customShpInfo spid="_x0000_s8249"/>
    <customShpInfo spid="_x0000_s8252"/>
    <customShpInfo spid="_x0000_s8251"/>
    <customShpInfo spid="_x0000_s8254"/>
    <customShpInfo spid="_x0000_s8255"/>
    <customShpInfo spid="_x0000_s8253"/>
    <customShpInfo spid="_x0000_s8257"/>
    <customShpInfo spid="_x0000_s8256"/>
    <customShpInfo spid="_x0000_s8259"/>
    <customShpInfo spid="_x0000_s8258"/>
    <customShpInfo spid="_x0000_s8261"/>
    <customShpInfo spid="_x0000_s8260"/>
    <customShpInfo spid="_x0000_s8263"/>
    <customShpInfo spid="_x0000_s8262"/>
    <customShpInfo spid="_x0000_s8265"/>
    <customShpInfo spid="_x0000_s8264"/>
    <customShpInfo spid="_x0000_s8267"/>
    <customShpInfo spid="_x0000_s8266"/>
    <customShpInfo spid="_x0000_s8269"/>
    <customShpInfo spid="_x0000_s8268"/>
    <customShpInfo spid="_x0000_s8271"/>
    <customShpInfo spid="_x0000_s8270"/>
    <customShpInfo spid="_x0000_s8273"/>
    <customShpInfo spid="_x0000_s8272"/>
    <customShpInfo spid="_x0000_s8275"/>
    <customShpInfo spid="_x0000_s8274"/>
    <customShpInfo spid="_x0000_s8277"/>
    <customShpInfo spid="_x0000_s8276"/>
    <customShpInfo spid="_x0000_s8279"/>
    <customShpInfo spid="_x0000_s8278"/>
    <customShpInfo spid="_x0000_s8281"/>
    <customShpInfo spid="_x0000_s8280"/>
    <customShpInfo spid="_x0000_s8283"/>
    <customShpInfo spid="_x0000_s8282"/>
    <customShpInfo spid="_x0000_s8285"/>
    <customShpInfo spid="_x0000_s8284"/>
    <customShpInfo spid="_x0000_s8287"/>
    <customShpInfo spid="_x0000_s8286"/>
    <customShpInfo spid="_x0000_s8289"/>
    <customShpInfo spid="_x0000_s8288"/>
    <customShpInfo spid="_x0000_s8291"/>
    <customShpInfo spid="_x0000_s8290"/>
    <customShpInfo spid="_x0000_s8293"/>
    <customShpInfo spid="_x0000_s8292"/>
    <customShpInfo spid="_x0000_s8295"/>
    <customShpInfo spid="_x0000_s8294"/>
    <customShpInfo spid="_x0000_s8297"/>
    <customShpInfo spid="_x0000_s8296"/>
    <customShpInfo spid="_x0000_s8299"/>
    <customShpInfo spid="_x0000_s8298"/>
    <customShpInfo spid="_x0000_s8301"/>
    <customShpInfo spid="_x0000_s8300"/>
    <customShpInfo spid="_x0000_s8303"/>
    <customShpInfo spid="_x0000_s8302"/>
    <customShpInfo spid="_x0000_s8305"/>
    <customShpInfo spid="_x0000_s8304"/>
    <customShpInfo spid="_x0000_s8307"/>
    <customShpInfo spid="_x0000_s8306"/>
    <customShpInfo spid="_x0000_s8309"/>
    <customShpInfo spid="_x0000_s8308"/>
    <customShpInfo spid="_x0000_s8311"/>
    <customShpInfo spid="_x0000_s8310"/>
    <customShpInfo spid="_x0000_s8313"/>
    <customShpInfo spid="_x0000_s8312"/>
    <customShpInfo spid="_x0000_s8315"/>
    <customShpInfo spid="_x0000_s8314"/>
    <customShpInfo spid="_x0000_s8317"/>
    <customShpInfo spid="_x0000_s8316"/>
    <customShpInfo spid="_x0000_s8319"/>
    <customShpInfo spid="_x0000_s8318"/>
    <customShpInfo spid="_x0000_s8321"/>
    <customShpInfo spid="_x0000_s8320"/>
    <customShpInfo spid="_x0000_s8323"/>
    <customShpInfo spid="_x0000_s8322"/>
    <customShpInfo spid="_x0000_s8325"/>
    <customShpInfo spid="_x0000_s8324"/>
    <customShpInfo spid="_x0000_s8327"/>
    <customShpInfo spid="_x0000_s8326"/>
    <customShpInfo spid="_x0000_s8329"/>
    <customShpInfo spid="_x0000_s8328"/>
    <customShpInfo spid="_x0000_s8331"/>
    <customShpInfo spid="_x0000_s8330"/>
    <customShpInfo spid="_x0000_s8333"/>
    <customShpInfo spid="_x0000_s8332"/>
    <customShpInfo spid="_x0000_s8335"/>
    <customShpInfo spid="_x0000_s8334"/>
    <customShpInfo spid="_x0000_s8337"/>
    <customShpInfo spid="_x0000_s8336"/>
    <customShpInfo spid="_x0000_s8339"/>
    <customShpInfo spid="_x0000_s8338"/>
    <customShpInfo spid="_x0000_s8341"/>
    <customShpInfo spid="_x0000_s8340"/>
    <customShpInfo spid="_x0000_s8343"/>
    <customShpInfo spid="_x0000_s8342"/>
    <customShpInfo spid="_x0000_s8345"/>
    <customShpInfo spid="_x0000_s8344"/>
    <customShpInfo spid="_x0000_s8347"/>
    <customShpInfo spid="_x0000_s8346"/>
    <customShpInfo spid="_x0000_s8349"/>
    <customShpInfo spid="_x0000_s8348"/>
    <customShpInfo spid="_x0000_s8351"/>
    <customShpInfo spid="_x0000_s8350"/>
    <customShpInfo spid="_x0000_s8353"/>
    <customShpInfo spid="_x0000_s8352"/>
    <customShpInfo spid="_x0000_s8355"/>
    <customShpInfo spid="_x0000_s8354"/>
    <customShpInfo spid="_x0000_s8357"/>
    <customShpInfo spid="_x0000_s8356"/>
    <customShpInfo spid="_x0000_s8359"/>
    <customShpInfo spid="_x0000_s8358"/>
    <customShpInfo spid="_x0000_s8361"/>
    <customShpInfo spid="_x0000_s8360"/>
    <customShpInfo spid="_x0000_s8363"/>
    <customShpInfo spid="_x0000_s8362"/>
    <customShpInfo spid="_x0000_s8365"/>
    <customShpInfo spid="_x0000_s8364"/>
    <customShpInfo spid="_x0000_s8367"/>
    <customShpInfo spid="_x0000_s8366"/>
    <customShpInfo spid="_x0000_s8369"/>
    <customShpInfo spid="_x0000_s8368"/>
    <customShpInfo spid="_x0000_s8371"/>
    <customShpInfo spid="_x0000_s8370"/>
    <customShpInfo spid="_x0000_s8373"/>
    <customShpInfo spid="_x0000_s8372"/>
    <customShpInfo spid="_x0000_s8375"/>
    <customShpInfo spid="_x0000_s8374"/>
    <customShpInfo spid="_x0000_s8377"/>
    <customShpInfo spid="_x0000_s8376"/>
    <customShpInfo spid="_x0000_s8379"/>
    <customShpInfo spid="_x0000_s8378"/>
    <customShpInfo spid="_x0000_s8381"/>
    <customShpInfo spid="_x0000_s8380"/>
    <customShpInfo spid="_x0000_s8383"/>
    <customShpInfo spid="_x0000_s8382"/>
    <customShpInfo spid="_x0000_s8385"/>
    <customShpInfo spid="_x0000_s8384"/>
    <customShpInfo spid="_x0000_s8387"/>
    <customShpInfo spid="_x0000_s8386"/>
    <customShpInfo spid="_x0000_s8389"/>
    <customShpInfo spid="_x0000_s8388"/>
    <customShpInfo spid="_x0000_s8391"/>
    <customShpInfo spid="_x0000_s8390"/>
    <customShpInfo spid="_x0000_s8393"/>
    <customShpInfo spid="_x0000_s8392"/>
    <customShpInfo spid="_x0000_s8395"/>
    <customShpInfo spid="_x0000_s8394"/>
    <customShpInfo spid="_x0000_s8397"/>
    <customShpInfo spid="_x0000_s8396"/>
    <customShpInfo spid="_x0000_s8399"/>
    <customShpInfo spid="_x0000_s8398"/>
    <customShpInfo spid="_x0000_s8401"/>
    <customShpInfo spid="_x0000_s8400"/>
    <customShpInfo spid="_x0000_s8403"/>
    <customShpInfo spid="_x0000_s8402"/>
    <customShpInfo spid="_x0000_s8405"/>
    <customShpInfo spid="_x0000_s8404"/>
    <customShpInfo spid="_x0000_s8407"/>
    <customShpInfo spid="_x0000_s8406"/>
    <customShpInfo spid="_x0000_s8409"/>
    <customShpInfo spid="_x0000_s8408"/>
    <customShpInfo spid="_x0000_s8411"/>
    <customShpInfo spid="_x0000_s8410"/>
    <customShpInfo spid="_x0000_s8413"/>
    <customShpInfo spid="_x0000_s8412"/>
    <customShpInfo spid="_x0000_s8415"/>
    <customShpInfo spid="_x0000_s8414"/>
    <customShpInfo spid="_x0000_s8417"/>
    <customShpInfo spid="_x0000_s8416"/>
    <customShpInfo spid="_x0000_s8419"/>
    <customShpInfo spid="_x0000_s8418"/>
    <customShpInfo spid="_x0000_s8421"/>
    <customShpInfo spid="_x0000_s8420"/>
    <customShpInfo spid="_x0000_s8423"/>
    <customShpInfo spid="_x0000_s8422"/>
    <customShpInfo spid="_x0000_s8425"/>
    <customShpInfo spid="_x0000_s8424"/>
    <customShpInfo spid="_x0000_s8427"/>
    <customShpInfo spid="_x0000_s8426"/>
    <customShpInfo spid="_x0000_s8429"/>
    <customShpInfo spid="_x0000_s8428"/>
    <customShpInfo spid="_x0000_s8431"/>
    <customShpInfo spid="_x0000_s8430"/>
    <customShpInfo spid="_x0000_s8433"/>
    <customShpInfo spid="_x0000_s8432"/>
    <customShpInfo spid="_x0000_s8435"/>
    <customShpInfo spid="_x0000_s8434"/>
    <customShpInfo spid="_x0000_s8437"/>
    <customShpInfo spid="_x0000_s8436"/>
    <customShpInfo spid="_x0000_s8439"/>
    <customShpInfo spid="_x0000_s8438"/>
    <customShpInfo spid="_x0000_s8441"/>
    <customShpInfo spid="_x0000_s8440"/>
    <customShpInfo spid="_x0000_s8443"/>
    <customShpInfo spid="_x0000_s8442"/>
    <customShpInfo spid="_x0000_s8445"/>
    <customShpInfo spid="_x0000_s8444"/>
    <customShpInfo spid="_x0000_s8447"/>
    <customShpInfo spid="_x0000_s8446"/>
    <customShpInfo spid="_x0000_s8449"/>
    <customShpInfo spid="_x0000_s8448"/>
    <customShpInfo spid="_x0000_s8451"/>
    <customShpInfo spid="_x0000_s8450"/>
    <customShpInfo spid="_x0000_s8453"/>
    <customShpInfo spid="_x0000_s8452"/>
    <customShpInfo spid="_x0000_s8455"/>
    <customShpInfo spid="_x0000_s8454"/>
    <customShpInfo spid="_x0000_s8457"/>
    <customShpInfo spid="_x0000_s8456"/>
    <customShpInfo spid="_x0000_s8459"/>
    <customShpInfo spid="_x0000_s8458"/>
    <customShpInfo spid="_x0000_s8461"/>
    <customShpInfo spid="_x0000_s8460"/>
    <customShpInfo spid="_x0000_s8463"/>
    <customShpInfo spid="_x0000_s8462"/>
    <customShpInfo spid="_x0000_s8465"/>
    <customShpInfo spid="_x0000_s8464"/>
    <customShpInfo spid="_x0000_s8467"/>
    <customShpInfo spid="_x0000_s8466"/>
    <customShpInfo spid="_x0000_s8469"/>
    <customShpInfo spid="_x0000_s8468"/>
    <customShpInfo spid="_x0000_s8471"/>
    <customShpInfo spid="_x0000_s8470"/>
    <customShpInfo spid="_x0000_s8473"/>
    <customShpInfo spid="_x0000_s8472"/>
    <customShpInfo spid="_x0000_s8475"/>
    <customShpInfo spid="_x0000_s8474"/>
    <customShpInfo spid="_x0000_s8477"/>
    <customShpInfo spid="_x0000_s8476"/>
    <customShpInfo spid="_x0000_s8479"/>
    <customShpInfo spid="_x0000_s8478"/>
    <customShpInfo spid="_x0000_s8481"/>
    <customShpInfo spid="_x0000_s8480"/>
    <customShpInfo spid="_x0000_s8483"/>
    <customShpInfo spid="_x0000_s8482"/>
    <customShpInfo spid="_x0000_s8485"/>
    <customShpInfo spid="_x0000_s8484"/>
    <customShpInfo spid="_x0000_s8487"/>
    <customShpInfo spid="_x0000_s8486"/>
    <customShpInfo spid="_x0000_s8489"/>
    <customShpInfo spid="_x0000_s8488"/>
    <customShpInfo spid="_x0000_s8491"/>
    <customShpInfo spid="_x0000_s8490"/>
    <customShpInfo spid="_x0000_s8493"/>
    <customShpInfo spid="_x0000_s8492"/>
    <customShpInfo spid="_x0000_s8495"/>
    <customShpInfo spid="_x0000_s8494"/>
    <customShpInfo spid="_x0000_s8497"/>
    <customShpInfo spid="_x0000_s8496"/>
    <customShpInfo spid="_x0000_s8499"/>
    <customShpInfo spid="_x0000_s8498"/>
    <customShpInfo spid="_x0000_s8501"/>
    <customShpInfo spid="_x0000_s8500"/>
    <customShpInfo spid="_x0000_s8503"/>
    <customShpInfo spid="_x0000_s8502"/>
    <customShpInfo spid="_x0000_s8505"/>
    <customShpInfo spid="_x0000_s8504"/>
    <customShpInfo spid="_x0000_s8507"/>
    <customShpInfo spid="_x0000_s8506"/>
    <customShpInfo spid="_x0000_s8509"/>
    <customShpInfo spid="_x0000_s8508"/>
    <customShpInfo spid="_x0000_s8511"/>
    <customShpInfo spid="_x0000_s8510"/>
    <customShpInfo spid="_x0000_s8513"/>
    <customShpInfo spid="_x0000_s8512"/>
    <customShpInfo spid="_x0000_s8515"/>
    <customShpInfo spid="_x0000_s8514"/>
    <customShpInfo spid="_x0000_s8517"/>
    <customShpInfo spid="_x0000_s8516"/>
    <customShpInfo spid="_x0000_s8519"/>
    <customShpInfo spid="_x0000_s8518"/>
    <customShpInfo spid="_x0000_s8521"/>
    <customShpInfo spid="_x0000_s8520"/>
    <customShpInfo spid="_x0000_s8523"/>
    <customShpInfo spid="_x0000_s8522"/>
    <customShpInfo spid="_x0000_s8525"/>
    <customShpInfo spid="_x0000_s8524"/>
    <customShpInfo spid="_x0000_s8527"/>
    <customShpInfo spid="_x0000_s8526"/>
    <customShpInfo spid="_x0000_s8529"/>
    <customShpInfo spid="_x0000_s8528"/>
    <customShpInfo spid="_x0000_s8531"/>
    <customShpInfo spid="_x0000_s8530"/>
    <customShpInfo spid="_x0000_s8533"/>
    <customShpInfo spid="_x0000_s8532"/>
    <customShpInfo spid="_x0000_s8535"/>
    <customShpInfo spid="_x0000_s8534"/>
    <customShpInfo spid="_x0000_s8537"/>
    <customShpInfo spid="_x0000_s8536"/>
    <customShpInfo spid="_x0000_s8539"/>
    <customShpInfo spid="_x0000_s8538"/>
    <customShpInfo spid="_x0000_s8541"/>
    <customShpInfo spid="_x0000_s8540"/>
    <customShpInfo spid="_x0000_s8543"/>
    <customShpInfo spid="_x0000_s8542"/>
    <customShpInfo spid="_x0000_s8545"/>
    <customShpInfo spid="_x0000_s8544"/>
    <customShpInfo spid="_x0000_s8547"/>
    <customShpInfo spid="_x0000_s8546"/>
    <customShpInfo spid="_x0000_s8549"/>
    <customShpInfo spid="_x0000_s8548"/>
    <customShpInfo spid="_x0000_s8551"/>
    <customShpInfo spid="_x0000_s8550"/>
    <customShpInfo spid="_x0000_s8553"/>
    <customShpInfo spid="_x0000_s8552"/>
    <customShpInfo spid="_x0000_s8555"/>
    <customShpInfo spid="_x0000_s8554"/>
    <customShpInfo spid="_x0000_s8557"/>
    <customShpInfo spid="_x0000_s8556"/>
    <customShpInfo spid="_x0000_s8559"/>
    <customShpInfo spid="_x0000_s8558"/>
    <customShpInfo spid="_x0000_s8561"/>
    <customShpInfo spid="_x0000_s8560"/>
    <customShpInfo spid="_x0000_s8563"/>
    <customShpInfo spid="_x0000_s8562"/>
    <customShpInfo spid="_x0000_s8565"/>
    <customShpInfo spid="_x0000_s8564"/>
    <customShpInfo spid="_x0000_s8567"/>
    <customShpInfo spid="_x0000_s8566"/>
    <customShpInfo spid="_x0000_s8569"/>
    <customShpInfo spid="_x0000_s8568"/>
    <customShpInfo spid="_x0000_s8571"/>
    <customShpInfo spid="_x0000_s8570"/>
    <customShpInfo spid="_x0000_s8573"/>
    <customShpInfo spid="_x0000_s8572"/>
    <customShpInfo spid="_x0000_s8575"/>
    <customShpInfo spid="_x0000_s8574"/>
    <customShpInfo spid="_x0000_s8577"/>
    <customShpInfo spid="_x0000_s8576"/>
    <customShpInfo spid="_x0000_s8579"/>
    <customShpInfo spid="_x0000_s8578"/>
    <customShpInfo spid="_x0000_s8581"/>
    <customShpInfo spid="_x0000_s8580"/>
    <customShpInfo spid="_x0000_s8583"/>
    <customShpInfo spid="_x0000_s8582"/>
    <customShpInfo spid="_x0000_s8585"/>
    <customShpInfo spid="_x0000_s8584"/>
    <customShpInfo spid="_x0000_s8587"/>
    <customShpInfo spid="_x0000_s8586"/>
    <customShpInfo spid="_x0000_s8589"/>
    <customShpInfo spid="_x0000_s8588"/>
    <customShpInfo spid="_x0000_s8591"/>
    <customShpInfo spid="_x0000_s8590"/>
    <customShpInfo spid="_x0000_s8593"/>
    <customShpInfo spid="_x0000_s8592"/>
    <customShpInfo spid="_x0000_s8595"/>
    <customShpInfo spid="_x0000_s8594"/>
    <customShpInfo spid="_x0000_s8597"/>
    <customShpInfo spid="_x0000_s8596"/>
    <customShpInfo spid="_x0000_s8599"/>
    <customShpInfo spid="_x0000_s8598"/>
    <customShpInfo spid="_x0000_s8601"/>
    <customShpInfo spid="_x0000_s8600"/>
    <customShpInfo spid="_x0000_s8603"/>
    <customShpInfo spid="_x0000_s8602"/>
    <customShpInfo spid="_x0000_s8605"/>
    <customShpInfo spid="_x0000_s8604"/>
    <customShpInfo spid="_x0000_s8607"/>
    <customShpInfo spid="_x0000_s8606"/>
    <customShpInfo spid="_x0000_s8609"/>
    <customShpInfo spid="_x0000_s8608"/>
    <customShpInfo spid="_x0000_s8611"/>
    <customShpInfo spid="_x0000_s8610"/>
    <customShpInfo spid="_x0000_s8613"/>
    <customShpInfo spid="_x0000_s8612"/>
    <customShpInfo spid="_x0000_s8615"/>
    <customShpInfo spid="_x0000_s8614"/>
    <customShpInfo spid="_x0000_s8617"/>
    <customShpInfo spid="_x0000_s8616"/>
    <customShpInfo spid="_x0000_s8619"/>
    <customShpInfo spid="_x0000_s8618"/>
    <customShpInfo spid="_x0000_s8621"/>
    <customShpInfo spid="_x0000_s8620"/>
    <customShpInfo spid="_x0000_s8623"/>
    <customShpInfo spid="_x0000_s8622"/>
    <customShpInfo spid="_x0000_s8625"/>
    <customShpInfo spid="_x0000_s8624"/>
    <customShpInfo spid="_x0000_s8627"/>
    <customShpInfo spid="_x0000_s8626"/>
    <customShpInfo spid="_x0000_s8629"/>
    <customShpInfo spid="_x0000_s8628"/>
    <customShpInfo spid="_x0000_s8631"/>
    <customShpInfo spid="_x0000_s8630"/>
    <customShpInfo spid="_x0000_s8633"/>
    <customShpInfo spid="_x0000_s8632"/>
    <customShpInfo spid="_x0000_s8635"/>
    <customShpInfo spid="_x0000_s8634"/>
    <customShpInfo spid="_x0000_s8637"/>
    <customShpInfo spid="_x0000_s8636"/>
    <customShpInfo spid="_x0000_s8639"/>
    <customShpInfo spid="_x0000_s8638"/>
    <customShpInfo spid="_x0000_s8641"/>
    <customShpInfo spid="_x0000_s8640"/>
    <customShpInfo spid="_x0000_s8643"/>
    <customShpInfo spid="_x0000_s8642"/>
    <customShpInfo spid="_x0000_s8645"/>
    <customShpInfo spid="_x0000_s8644"/>
    <customShpInfo spid="_x0000_s8647"/>
    <customShpInfo spid="_x0000_s8646"/>
    <customShpInfo spid="_x0000_s8649"/>
    <customShpInfo spid="_x0000_s8648"/>
    <customShpInfo spid="_x0000_s8651"/>
    <customShpInfo spid="_x0000_s8650"/>
    <customShpInfo spid="_x0000_s8653"/>
    <customShpInfo spid="_x0000_s8652"/>
    <customShpInfo spid="_x0000_s8655"/>
    <customShpInfo spid="_x0000_s8654"/>
    <customShpInfo spid="_x0000_s8657"/>
    <customShpInfo spid="_x0000_s8656"/>
    <customShpInfo spid="_x0000_s8659"/>
    <customShpInfo spid="_x0000_s8658"/>
    <customShpInfo spid="_x0000_s8661"/>
    <customShpInfo spid="_x0000_s8660"/>
    <customShpInfo spid="_x0000_s8663"/>
    <customShpInfo spid="_x0000_s8662"/>
    <customShpInfo spid="_x0000_s8665"/>
    <customShpInfo spid="_x0000_s8664"/>
    <customShpInfo spid="_x0000_s8667"/>
    <customShpInfo spid="_x0000_s8666"/>
    <customShpInfo spid="_x0000_s8669"/>
    <customShpInfo spid="_x0000_s8668"/>
    <customShpInfo spid="_x0000_s8671"/>
    <customShpInfo spid="_x0000_s8670"/>
    <customShpInfo spid="_x0000_s8673"/>
    <customShpInfo spid="_x0000_s8672"/>
    <customShpInfo spid="_x0000_s8675"/>
    <customShpInfo spid="_x0000_s8674"/>
    <customShpInfo spid="_x0000_s8677"/>
    <customShpInfo spid="_x0000_s8676"/>
    <customShpInfo spid="_x0000_s8679"/>
    <customShpInfo spid="_x0000_s8678"/>
    <customShpInfo spid="_x0000_s8681"/>
    <customShpInfo spid="_x0000_s8680"/>
    <customShpInfo spid="_x0000_s8683"/>
    <customShpInfo spid="_x0000_s8682"/>
    <customShpInfo spid="_x0000_s8685"/>
    <customShpInfo spid="_x0000_s8684"/>
    <customShpInfo spid="_x0000_s8687"/>
    <customShpInfo spid="_x0000_s8686"/>
    <customShpInfo spid="_x0000_s8689"/>
    <customShpInfo spid="_x0000_s8688"/>
    <customShpInfo spid="_x0000_s8691"/>
    <customShpInfo spid="_x0000_s8690"/>
    <customShpInfo spid="_x0000_s8693"/>
    <customShpInfo spid="_x0000_s8692"/>
    <customShpInfo spid="_x0000_s8695"/>
    <customShpInfo spid="_x0000_s8694"/>
    <customShpInfo spid="_x0000_s8697"/>
    <customShpInfo spid="_x0000_s8696"/>
    <customShpInfo spid="_x0000_s8699"/>
    <customShpInfo spid="_x0000_s8698"/>
    <customShpInfo spid="_x0000_s8701"/>
    <customShpInfo spid="_x0000_s8700"/>
    <customShpInfo spid="_x0000_s8703"/>
    <customShpInfo spid="_x0000_s8702"/>
    <customShpInfo spid="_x0000_s8705"/>
    <customShpInfo spid="_x0000_s8704"/>
    <customShpInfo spid="_x0000_s8707"/>
    <customShpInfo spid="_x0000_s8706"/>
    <customShpInfo spid="_x0000_s8709"/>
    <customShpInfo spid="_x0000_s8708"/>
    <customShpInfo spid="_x0000_s8711"/>
    <customShpInfo spid="_x0000_s8710"/>
    <customShpInfo spid="_x0000_s8713"/>
    <customShpInfo spid="_x0000_s8712"/>
    <customShpInfo spid="_x0000_s8715"/>
    <customShpInfo spid="_x0000_s8714"/>
    <customShpInfo spid="_x0000_s8717"/>
    <customShpInfo spid="_x0000_s8716"/>
    <customShpInfo spid="_x0000_s8719"/>
    <customShpInfo spid="_x0000_s8718"/>
    <customShpInfo spid="_x0000_s8721"/>
    <customShpInfo spid="_x0000_s8720"/>
    <customShpInfo spid="_x0000_s8723"/>
    <customShpInfo spid="_x0000_s8722"/>
    <customShpInfo spid="_x0000_s8725"/>
    <customShpInfo spid="_x0000_s8724"/>
    <customShpInfo spid="_x0000_s8727"/>
    <customShpInfo spid="_x0000_s8726"/>
    <customShpInfo spid="_x0000_s8729"/>
    <customShpInfo spid="_x0000_s8728"/>
    <customShpInfo spid="_x0000_s8731"/>
    <customShpInfo spid="_x0000_s8730"/>
    <customShpInfo spid="_x0000_s8733"/>
    <customShpInfo spid="_x0000_s8732"/>
    <customShpInfo spid="_x0000_s8735"/>
    <customShpInfo spid="_x0000_s8734"/>
    <customShpInfo spid="_x0000_s8737"/>
    <customShpInfo spid="_x0000_s8736"/>
    <customShpInfo spid="_x0000_s8739"/>
    <customShpInfo spid="_x0000_s8738"/>
    <customShpInfo spid="_x0000_s8741"/>
    <customShpInfo spid="_x0000_s8740"/>
    <customShpInfo spid="_x0000_s8743"/>
    <customShpInfo spid="_x0000_s8742"/>
    <customShpInfo spid="_x0000_s8745"/>
    <customShpInfo spid="_x0000_s8744"/>
    <customShpInfo spid="_x0000_s8747"/>
    <customShpInfo spid="_x0000_s8746"/>
    <customShpInfo spid="_x0000_s8749"/>
    <customShpInfo spid="_x0000_s8748"/>
    <customShpInfo spid="_x0000_s8751"/>
    <customShpInfo spid="_x0000_s8750"/>
    <customShpInfo spid="_x0000_s8753"/>
    <customShpInfo spid="_x0000_s8752"/>
    <customShpInfo spid="_x0000_s8755"/>
    <customShpInfo spid="_x0000_s8754"/>
    <customShpInfo spid="_x0000_s8757"/>
    <customShpInfo spid="_x0000_s8756"/>
    <customShpInfo spid="_x0000_s8759"/>
    <customShpInfo spid="_x0000_s8758"/>
    <customShpInfo spid="_x0000_s8761"/>
    <customShpInfo spid="_x0000_s8760"/>
    <customShpInfo spid="_x0000_s8763"/>
    <customShpInfo spid="_x0000_s8762"/>
    <customShpInfo spid="_x0000_s8765"/>
    <customShpInfo spid="_x0000_s8764"/>
    <customShpInfo spid="_x0000_s8767"/>
    <customShpInfo spid="_x0000_s8766"/>
    <customShpInfo spid="_x0000_s8769"/>
    <customShpInfo spid="_x0000_s8768"/>
    <customShpInfo spid="_x0000_s8771"/>
    <customShpInfo spid="_x0000_s8770"/>
    <customShpInfo spid="_x0000_s8773"/>
    <customShpInfo spid="_x0000_s8772"/>
    <customShpInfo spid="_x0000_s8775"/>
    <customShpInfo spid="_x0000_s8774"/>
    <customShpInfo spid="_x0000_s8777"/>
    <customShpInfo spid="_x0000_s8776"/>
    <customShpInfo spid="_x0000_s8779"/>
    <customShpInfo spid="_x0000_s8778"/>
    <customShpInfo spid="_x0000_s8781"/>
    <customShpInfo spid="_x0000_s8780"/>
    <customShpInfo spid="_x0000_s8783"/>
    <customShpInfo spid="_x0000_s8782"/>
    <customShpInfo spid="_x0000_s8785"/>
    <customShpInfo spid="_x0000_s8784"/>
    <customShpInfo spid="_x0000_s8787"/>
    <customShpInfo spid="_x0000_s8786"/>
    <customShpInfo spid="_x0000_s8789"/>
    <customShpInfo spid="_x0000_s8788"/>
    <customShpInfo spid="_x0000_s8791"/>
    <customShpInfo spid="_x0000_s8790"/>
    <customShpInfo spid="_x0000_s8793"/>
    <customShpInfo spid="_x0000_s8792"/>
    <customShpInfo spid="_x0000_s8795"/>
    <customShpInfo spid="_x0000_s8794"/>
    <customShpInfo spid="_x0000_s8797"/>
    <customShpInfo spid="_x0000_s8796"/>
    <customShpInfo spid="_x0000_s8799"/>
    <customShpInfo spid="_x0000_s8798"/>
    <customShpInfo spid="_x0000_s8801"/>
    <customShpInfo spid="_x0000_s8800"/>
    <customShpInfo spid="_x0000_s8803"/>
    <customShpInfo spid="_x0000_s8802"/>
    <customShpInfo spid="_x0000_s8805"/>
    <customShpInfo spid="_x0000_s8804"/>
    <customShpInfo spid="_x0000_s8807"/>
    <customShpInfo spid="_x0000_s8806"/>
    <customShpInfo spid="_x0000_s8809"/>
    <customShpInfo spid="_x0000_s8808"/>
    <customShpInfo spid="_x0000_s8811"/>
    <customShpInfo spid="_x0000_s8810"/>
    <customShpInfo spid="_x0000_s8813"/>
    <customShpInfo spid="_x0000_s8812"/>
    <customShpInfo spid="_x0000_s8815"/>
    <customShpInfo spid="_x0000_s8814"/>
    <customShpInfo spid="_x0000_s8817"/>
    <customShpInfo spid="_x0000_s8816"/>
    <customShpInfo spid="_x0000_s8819"/>
    <customShpInfo spid="_x0000_s8818"/>
    <customShpInfo spid="_x0000_s8821"/>
    <customShpInfo spid="_x0000_s8820"/>
    <customShpInfo spid="_x0000_s8823"/>
    <customShpInfo spid="_x0000_s8822"/>
    <customShpInfo spid="_x0000_s8825"/>
    <customShpInfo spid="_x0000_s8824"/>
    <customShpInfo spid="_x0000_s8827"/>
    <customShpInfo spid="_x0000_s8826"/>
    <customShpInfo spid="_x0000_s8829"/>
    <customShpInfo spid="_x0000_s8828"/>
    <customShpInfo spid="_x0000_s8831"/>
    <customShpInfo spid="_x0000_s8830"/>
    <customShpInfo spid="_x0000_s8833"/>
    <customShpInfo spid="_x0000_s8832"/>
    <customShpInfo spid="_x0000_s8835"/>
    <customShpInfo spid="_x0000_s8834"/>
    <customShpInfo spid="_x0000_s8837"/>
    <customShpInfo spid="_x0000_s8836"/>
    <customShpInfo spid="_x0000_s8839"/>
    <customShpInfo spid="_x0000_s8838"/>
    <customShpInfo spid="_x0000_s8841"/>
    <customShpInfo spid="_x0000_s8840"/>
    <customShpInfo spid="_x0000_s8843"/>
    <customShpInfo spid="_x0000_s8842"/>
    <customShpInfo spid="_x0000_s8845"/>
    <customShpInfo spid="_x0000_s8844"/>
    <customShpInfo spid="_x0000_s8847"/>
    <customShpInfo spid="_x0000_s8846"/>
    <customShpInfo spid="_x0000_s8849"/>
    <customShpInfo spid="_x0000_s8848"/>
    <customShpInfo spid="_x0000_s8851"/>
    <customShpInfo spid="_x0000_s8850"/>
    <customShpInfo spid="_x0000_s8853"/>
    <customShpInfo spid="_x0000_s8852"/>
    <customShpInfo spid="_x0000_s8855"/>
    <customShpInfo spid="_x0000_s8854"/>
    <customShpInfo spid="_x0000_s8857"/>
    <customShpInfo spid="_x0000_s8856"/>
    <customShpInfo spid="_x0000_s8859"/>
    <customShpInfo spid="_x0000_s8858"/>
    <customShpInfo spid="_x0000_s8861"/>
    <customShpInfo spid="_x0000_s8860"/>
    <customShpInfo spid="_x0000_s8863"/>
    <customShpInfo spid="_x0000_s8862"/>
    <customShpInfo spid="_x0000_s8865"/>
    <customShpInfo spid="_x0000_s8864"/>
    <customShpInfo spid="_x0000_s8867"/>
    <customShpInfo spid="_x0000_s8866"/>
    <customShpInfo spid="_x0000_s8869"/>
    <customShpInfo spid="_x0000_s8868"/>
    <customShpInfo spid="_x0000_s8871"/>
    <customShpInfo spid="_x0000_s8870"/>
    <customShpInfo spid="_x0000_s8873"/>
    <customShpInfo spid="_x0000_s8872"/>
    <customShpInfo spid="_x0000_s8875"/>
    <customShpInfo spid="_x0000_s8874"/>
    <customShpInfo spid="_x0000_s8877"/>
    <customShpInfo spid="_x0000_s8876"/>
    <customShpInfo spid="_x0000_s8879"/>
    <customShpInfo spid="_x0000_s8878"/>
    <customShpInfo spid="_x0000_s8881"/>
    <customShpInfo spid="_x0000_s8880"/>
    <customShpInfo spid="_x0000_s8883"/>
    <customShpInfo spid="_x0000_s8882"/>
    <customShpInfo spid="_x0000_s8885"/>
    <customShpInfo spid="_x0000_s8884"/>
    <customShpInfo spid="_x0000_s8887"/>
    <customShpInfo spid="_x0000_s8886"/>
    <customShpInfo spid="_x0000_s8889"/>
    <customShpInfo spid="_x0000_s8888"/>
    <customShpInfo spid="_x0000_s8891"/>
    <customShpInfo spid="_x0000_s8890"/>
    <customShpInfo spid="_x0000_s8893"/>
    <customShpInfo spid="_x0000_s8892"/>
    <customShpInfo spid="_x0000_s8895"/>
    <customShpInfo spid="_x0000_s8894"/>
    <customShpInfo spid="_x0000_s8897"/>
    <customShpInfo spid="_x0000_s8896"/>
    <customShpInfo spid="_x0000_s8899"/>
    <customShpInfo spid="_x0000_s8898"/>
    <customShpInfo spid="_x0000_s8901"/>
    <customShpInfo spid="_x0000_s8900"/>
    <customShpInfo spid="_x0000_s8903"/>
    <customShpInfo spid="_x0000_s8902"/>
    <customShpInfo spid="_x0000_s8905"/>
    <customShpInfo spid="_x0000_s8904"/>
    <customShpInfo spid="_x0000_s8907"/>
    <customShpInfo spid="_x0000_s8906"/>
    <customShpInfo spid="_x0000_s8909"/>
    <customShpInfo spid="_x0000_s8908"/>
    <customShpInfo spid="_x0000_s8911"/>
    <customShpInfo spid="_x0000_s8910"/>
    <customShpInfo spid="_x0000_s8913"/>
    <customShpInfo spid="_x0000_s8912"/>
    <customShpInfo spid="_x0000_s8915"/>
    <customShpInfo spid="_x0000_s8914"/>
    <customShpInfo spid="_x0000_s8917"/>
    <customShpInfo spid="_x0000_s8916"/>
    <customShpInfo spid="_x0000_s8919"/>
    <customShpInfo spid="_x0000_s8918"/>
    <customShpInfo spid="_x0000_s8921"/>
    <customShpInfo spid="_x0000_s8920"/>
    <customShpInfo spid="_x0000_s8923"/>
    <customShpInfo spid="_x0000_s8922"/>
    <customShpInfo spid="_x0000_s8925"/>
    <customShpInfo spid="_x0000_s8924"/>
    <customShpInfo spid="_x0000_s8927"/>
    <customShpInfo spid="_x0000_s8926"/>
    <customShpInfo spid="_x0000_s8929"/>
    <customShpInfo spid="_x0000_s8928"/>
    <customShpInfo spid="_x0000_s8931"/>
    <customShpInfo spid="_x0000_s8930"/>
    <customShpInfo spid="_x0000_s8933"/>
    <customShpInfo spid="_x0000_s8932"/>
    <customShpInfo spid="_x0000_s8935"/>
    <customShpInfo spid="_x0000_s8934"/>
    <customShpInfo spid="_x0000_s8937"/>
    <customShpInfo spid="_x0000_s8936"/>
    <customShpInfo spid="_x0000_s8939"/>
    <customShpInfo spid="_x0000_s8938"/>
    <customShpInfo spid="_x0000_s8941"/>
    <customShpInfo spid="_x0000_s8940"/>
    <customShpInfo spid="_x0000_s8943"/>
    <customShpInfo spid="_x0000_s8942"/>
    <customShpInfo spid="_x0000_s8945"/>
    <customShpInfo spid="_x0000_s8944"/>
    <customShpInfo spid="_x0000_s8947"/>
    <customShpInfo spid="_x0000_s8946"/>
    <customShpInfo spid="_x0000_s8949"/>
    <customShpInfo spid="_x0000_s8948"/>
    <customShpInfo spid="_x0000_s8951"/>
    <customShpInfo spid="_x0000_s8950"/>
    <customShpInfo spid="_x0000_s8953"/>
    <customShpInfo spid="_x0000_s8952"/>
    <customShpInfo spid="_x0000_s8955"/>
    <customShpInfo spid="_x0000_s8954"/>
    <customShpInfo spid="_x0000_s8957"/>
    <customShpInfo spid="_x0000_s8956"/>
    <customShpInfo spid="_x0000_s8959"/>
    <customShpInfo spid="_x0000_s8958"/>
    <customShpInfo spid="_x0000_s8961"/>
    <customShpInfo spid="_x0000_s8960"/>
    <customShpInfo spid="_x0000_s8963"/>
    <customShpInfo spid="_x0000_s8962"/>
    <customShpInfo spid="_x0000_s8965"/>
    <customShpInfo spid="_x0000_s8964"/>
    <customShpInfo spid="_x0000_s8967"/>
    <customShpInfo spid="_x0000_s8966"/>
    <customShpInfo spid="_x0000_s8969"/>
    <customShpInfo spid="_x0000_s8968"/>
    <customShpInfo spid="_x0000_s8971"/>
    <customShpInfo spid="_x0000_s8970"/>
    <customShpInfo spid="_x0000_s8973"/>
    <customShpInfo spid="_x0000_s8972"/>
    <customShpInfo spid="_x0000_s8975"/>
    <customShpInfo spid="_x0000_s8974"/>
    <customShpInfo spid="_x0000_s8977"/>
    <customShpInfo spid="_x0000_s8976"/>
    <customShpInfo spid="_x0000_s8979"/>
    <customShpInfo spid="_x0000_s8978"/>
    <customShpInfo spid="_x0000_s8981"/>
    <customShpInfo spid="_x0000_s8980"/>
    <customShpInfo spid="_x0000_s8983"/>
    <customShpInfo spid="_x0000_s8982"/>
    <customShpInfo spid="_x0000_s8985"/>
    <customShpInfo spid="_x0000_s8984"/>
    <customShpInfo spid="_x0000_s8987"/>
    <customShpInfo spid="_x0000_s8986"/>
    <customShpInfo spid="_x0000_s8989"/>
    <customShpInfo spid="_x0000_s8988"/>
    <customShpInfo spid="_x0000_s8991"/>
    <customShpInfo spid="_x0000_s8990"/>
    <customShpInfo spid="_x0000_s8993"/>
    <customShpInfo spid="_x0000_s8992"/>
    <customShpInfo spid="_x0000_s8995"/>
    <customShpInfo spid="_x0000_s8994"/>
    <customShpInfo spid="_x0000_s8997"/>
    <customShpInfo spid="_x0000_s8996"/>
    <customShpInfo spid="_x0000_s8999"/>
    <customShpInfo spid="_x0000_s8998"/>
    <customShpInfo spid="_x0000_s9001"/>
    <customShpInfo spid="_x0000_s9000"/>
    <customShpInfo spid="_x0000_s9003"/>
    <customShpInfo spid="_x0000_s9002"/>
    <customShpInfo spid="_x0000_s9005"/>
    <customShpInfo spid="_x0000_s9004"/>
    <customShpInfo spid="_x0000_s9007"/>
    <customShpInfo spid="_x0000_s9006"/>
    <customShpInfo spid="_x0000_s9009"/>
    <customShpInfo spid="_x0000_s9008"/>
    <customShpInfo spid="_x0000_s9011"/>
    <customShpInfo spid="_x0000_s9010"/>
    <customShpInfo spid="_x0000_s9013"/>
    <customShpInfo spid="_x0000_s9012"/>
    <customShpInfo spid="_x0000_s9015"/>
    <customShpInfo spid="_x0000_s9014"/>
    <customShpInfo spid="_x0000_s9017"/>
    <customShpInfo spid="_x0000_s9016"/>
    <customShpInfo spid="_x0000_s9019"/>
    <customShpInfo spid="_x0000_s9018"/>
    <customShpInfo spid="_x0000_s9021"/>
    <customShpInfo spid="_x0000_s9020"/>
    <customShpInfo spid="_x0000_s9023"/>
    <customShpInfo spid="_x0000_s9022"/>
    <customShpInfo spid="_x0000_s9025"/>
    <customShpInfo spid="_x0000_s9024"/>
    <customShpInfo spid="_x0000_s9027"/>
    <customShpInfo spid="_x0000_s9026"/>
    <customShpInfo spid="_x0000_s9029"/>
    <customShpInfo spid="_x0000_s9028"/>
    <customShpInfo spid="_x0000_s9031"/>
    <customShpInfo spid="_x0000_s9030"/>
    <customShpInfo spid="_x0000_s9033"/>
    <customShpInfo spid="_x0000_s9032"/>
    <customShpInfo spid="_x0000_s9035"/>
    <customShpInfo spid="_x0000_s9034"/>
    <customShpInfo spid="_x0000_s9037"/>
    <customShpInfo spid="_x0000_s9036"/>
    <customShpInfo spid="_x0000_s9039"/>
    <customShpInfo spid="_x0000_s9038"/>
    <customShpInfo spid="_x0000_s9041"/>
    <customShpInfo spid="_x0000_s9040"/>
    <customShpInfo spid="_x0000_s9043"/>
    <customShpInfo spid="_x0000_s9042"/>
    <customShpInfo spid="_x0000_s9045"/>
    <customShpInfo spid="_x0000_s9044"/>
    <customShpInfo spid="_x0000_s9047"/>
    <customShpInfo spid="_x0000_s9046"/>
    <customShpInfo spid="_x0000_s9049"/>
    <customShpInfo spid="_x0000_s9048"/>
    <customShpInfo spid="_x0000_s9051"/>
    <customShpInfo spid="_x0000_s9050"/>
    <customShpInfo spid="_x0000_s9053"/>
    <customShpInfo spid="_x0000_s9052"/>
    <customShpInfo spid="_x0000_s9055"/>
    <customShpInfo spid="_x0000_s9054"/>
    <customShpInfo spid="_x0000_s9057"/>
    <customShpInfo spid="_x0000_s9056"/>
    <customShpInfo spid="_x0000_s9059"/>
    <customShpInfo spid="_x0000_s9058"/>
    <customShpInfo spid="_x0000_s9061"/>
    <customShpInfo spid="_x0000_s9060"/>
    <customShpInfo spid="_x0000_s9063"/>
    <customShpInfo spid="_x0000_s9062"/>
    <customShpInfo spid="_x0000_s9065"/>
    <customShpInfo spid="_x0000_s9064"/>
    <customShpInfo spid="_x0000_s9067"/>
    <customShpInfo spid="_x0000_s9066"/>
    <customShpInfo spid="_x0000_s9069"/>
    <customShpInfo spid="_x0000_s9068"/>
    <customShpInfo spid="_x0000_s9071"/>
    <customShpInfo spid="_x0000_s9070"/>
    <customShpInfo spid="_x0000_s9073"/>
    <customShpInfo spid="_x0000_s9072"/>
    <customShpInfo spid="_x0000_s9075"/>
    <customShpInfo spid="_x0000_s9074"/>
    <customShpInfo spid="_x0000_s9077"/>
    <customShpInfo spid="_x0000_s9076"/>
    <customShpInfo spid="_x0000_s9079"/>
    <customShpInfo spid="_x0000_s9078"/>
    <customShpInfo spid="_x0000_s9081"/>
    <customShpInfo spid="_x0000_s9080"/>
    <customShpInfo spid="_x0000_s9083"/>
    <customShpInfo spid="_x0000_s9082"/>
    <customShpInfo spid="_x0000_s9085"/>
    <customShpInfo spid="_x0000_s9084"/>
    <customShpInfo spid="_x0000_s9087"/>
    <customShpInfo spid="_x0000_s9086"/>
    <customShpInfo spid="_x0000_s9089"/>
    <customShpInfo spid="_x0000_s9088"/>
    <customShpInfo spid="_x0000_s9091"/>
    <customShpInfo spid="_x0000_s9090"/>
    <customShpInfo spid="_x0000_s9093"/>
    <customShpInfo spid="_x0000_s9092"/>
    <customShpInfo spid="_x0000_s9095"/>
    <customShpInfo spid="_x0000_s9094"/>
    <customShpInfo spid="_x0000_s9097"/>
    <customShpInfo spid="_x0000_s9096"/>
    <customShpInfo spid="_x0000_s9099"/>
    <customShpInfo spid="_x0000_s9098"/>
    <customShpInfo spid="_x0000_s9101"/>
    <customShpInfo spid="_x0000_s9100"/>
    <customShpInfo spid="_x0000_s9103"/>
    <customShpInfo spid="_x0000_s9102"/>
    <customShpInfo spid="_x0000_s9105"/>
    <customShpInfo spid="_x0000_s9104"/>
    <customShpInfo spid="_x0000_s9107"/>
    <customShpInfo spid="_x0000_s9106"/>
    <customShpInfo spid="_x0000_s9109"/>
    <customShpInfo spid="_x0000_s9108"/>
    <customShpInfo spid="_x0000_s9111"/>
    <customShpInfo spid="_x0000_s9110"/>
    <customShpInfo spid="_x0000_s9113"/>
    <customShpInfo spid="_x0000_s9112"/>
    <customShpInfo spid="_x0000_s9115"/>
    <customShpInfo spid="_x0000_s9114"/>
    <customShpInfo spid="_x0000_s9117"/>
    <customShpInfo spid="_x0000_s9116"/>
    <customShpInfo spid="_x0000_s9119"/>
    <customShpInfo spid="_x0000_s9118"/>
    <customShpInfo spid="_x0000_s9121"/>
    <customShpInfo spid="_x0000_s9120"/>
    <customShpInfo spid="_x0000_s9123"/>
    <customShpInfo spid="_x0000_s9122"/>
    <customShpInfo spid="_x0000_s9125"/>
    <customShpInfo spid="_x0000_s9124"/>
    <customShpInfo spid="_x0000_s9127"/>
    <customShpInfo spid="_x0000_s9126"/>
    <customShpInfo spid="_x0000_s9129"/>
    <customShpInfo spid="_x0000_s9128"/>
    <customShpInfo spid="_x0000_s9131"/>
    <customShpInfo spid="_x0000_s9130"/>
    <customShpInfo spid="_x0000_s9133"/>
    <customShpInfo spid="_x0000_s9132"/>
    <customShpInfo spid="_x0000_s9135"/>
    <customShpInfo spid="_x0000_s9134"/>
    <customShpInfo spid="_x0000_s9137"/>
    <customShpInfo spid="_x0000_s9136"/>
    <customShpInfo spid="_x0000_s9139"/>
    <customShpInfo spid="_x0000_s9138"/>
    <customShpInfo spid="_x0000_s9141"/>
    <customShpInfo spid="_x0000_s9140"/>
    <customShpInfo spid="_x0000_s9143"/>
    <customShpInfo spid="_x0000_s9142"/>
    <customShpInfo spid="_x0000_s9145"/>
    <customShpInfo spid="_x0000_s9144"/>
    <customShpInfo spid="_x0000_s9147"/>
    <customShpInfo spid="_x0000_s9146"/>
    <customShpInfo spid="_x0000_s9149"/>
    <customShpInfo spid="_x0000_s9148"/>
    <customShpInfo spid="_x0000_s9151"/>
    <customShpInfo spid="_x0000_s9150"/>
    <customShpInfo spid="_x0000_s9153"/>
    <customShpInfo spid="_x0000_s9152"/>
    <customShpInfo spid="_x0000_s9155"/>
    <customShpInfo spid="_x0000_s9154"/>
    <customShpInfo spid="_x0000_s9157"/>
    <customShpInfo spid="_x0000_s9156"/>
    <customShpInfo spid="_x0000_s9159"/>
    <customShpInfo spid="_x0000_s9158"/>
    <customShpInfo spid="_x0000_s9161"/>
    <customShpInfo spid="_x0000_s9160"/>
    <customShpInfo spid="_x0000_s9163"/>
    <customShpInfo spid="_x0000_s9162"/>
    <customShpInfo spid="_x0000_s9165"/>
    <customShpInfo spid="_x0000_s9164"/>
    <customShpInfo spid="_x0000_s9167"/>
    <customShpInfo spid="_x0000_s9166"/>
    <customShpInfo spid="_x0000_s9169"/>
    <customShpInfo spid="_x0000_s9168"/>
    <customShpInfo spid="_x0000_s9171"/>
    <customShpInfo spid="_x0000_s9170"/>
    <customShpInfo spid="_x0000_s9173"/>
    <customShpInfo spid="_x0000_s9172"/>
    <customShpInfo spid="_x0000_s9175"/>
    <customShpInfo spid="_x0000_s9174"/>
    <customShpInfo spid="_x0000_s9177"/>
    <customShpInfo spid="_x0000_s9176"/>
    <customShpInfo spid="_x0000_s9179"/>
    <customShpInfo spid="_x0000_s9178"/>
    <customShpInfo spid="_x0000_s9181"/>
    <customShpInfo spid="_x0000_s9180"/>
    <customShpInfo spid="_x0000_s9183"/>
    <customShpInfo spid="_x0000_s9182"/>
    <customShpInfo spid="_x0000_s9185"/>
    <customShpInfo spid="_x0000_s9184"/>
    <customShpInfo spid="_x0000_s9187"/>
    <customShpInfo spid="_x0000_s9186"/>
    <customShpInfo spid="_x0000_s9189"/>
    <customShpInfo spid="_x0000_s9188"/>
    <customShpInfo spid="_x0000_s9191"/>
    <customShpInfo spid="_x0000_s9190"/>
    <customShpInfo spid="_x0000_s9193"/>
    <customShpInfo spid="_x0000_s9192"/>
    <customShpInfo spid="_x0000_s9195"/>
    <customShpInfo spid="_x0000_s9194"/>
    <customShpInfo spid="_x0000_s9197"/>
    <customShpInfo spid="_x0000_s9196"/>
    <customShpInfo spid="_x0000_s9199"/>
    <customShpInfo spid="_x0000_s9198"/>
    <customShpInfo spid="_x0000_s9201"/>
    <customShpInfo spid="_x0000_s9200"/>
    <customShpInfo spid="_x0000_s9203"/>
    <customShpInfo spid="_x0000_s9202"/>
    <customShpInfo spid="_x0000_s9205"/>
    <customShpInfo spid="_x0000_s9204"/>
    <customShpInfo spid="_x0000_s9207"/>
    <customShpInfo spid="_x0000_s9206"/>
    <customShpInfo spid="_x0000_s9209"/>
    <customShpInfo spid="_x0000_s9208"/>
    <customShpInfo spid="_x0000_s9211"/>
    <customShpInfo spid="_x0000_s9210"/>
    <customShpInfo spid="_x0000_s9213"/>
    <customShpInfo spid="_x0000_s9212"/>
    <customShpInfo spid="_x0000_s9215"/>
    <customShpInfo spid="_x0000_s9214"/>
    <customShpInfo spid="_x0000_s9217"/>
    <customShpInfo spid="_x0000_s9216"/>
    <customShpInfo spid="_x0000_s9219"/>
    <customShpInfo spid="_x0000_s9218"/>
    <customShpInfo spid="_x0000_s9221"/>
    <customShpInfo spid="_x0000_s9220"/>
    <customShpInfo spid="_x0000_s9223"/>
    <customShpInfo spid="_x0000_s9222"/>
    <customShpInfo spid="_x0000_s9225"/>
    <customShpInfo spid="_x0000_s9224"/>
    <customShpInfo spid="_x0000_s9227"/>
    <customShpInfo spid="_x0000_s9226"/>
    <customShpInfo spid="_x0000_s9229"/>
    <customShpInfo spid="_x0000_s9228"/>
    <customShpInfo spid="_x0000_s9231"/>
    <customShpInfo spid="_x0000_s9230"/>
    <customShpInfo spid="_x0000_s9233"/>
    <customShpInfo spid="_x0000_s9232"/>
    <customShpInfo spid="_x0000_s9235"/>
    <customShpInfo spid="_x0000_s9234"/>
    <customShpInfo spid="_x0000_s9237"/>
    <customShpInfo spid="_x0000_s9236"/>
    <customShpInfo spid="_x0000_s9239"/>
    <customShpInfo spid="_x0000_s9238"/>
    <customShpInfo spid="_x0000_s9241"/>
    <customShpInfo spid="_x0000_s9240"/>
    <customShpInfo spid="_x0000_s9243"/>
    <customShpInfo spid="_x0000_s9242"/>
    <customShpInfo spid="_x0000_s9245"/>
    <customShpInfo spid="_x0000_s9244"/>
    <customShpInfo spid="_x0000_s9247"/>
    <customShpInfo spid="_x0000_s9246"/>
    <customShpInfo spid="_x0000_s9249"/>
    <customShpInfo spid="_x0000_s9248"/>
    <customShpInfo spid="_x0000_s9251"/>
    <customShpInfo spid="_x0000_s9250"/>
    <customShpInfo spid="_x0000_s9253"/>
    <customShpInfo spid="_x0000_s9252"/>
    <customShpInfo spid="_x0000_s9255"/>
    <customShpInfo spid="_x0000_s9254"/>
    <customShpInfo spid="_x0000_s9257"/>
    <customShpInfo spid="_x0000_s9256"/>
    <customShpInfo spid="_x0000_s9259"/>
    <customShpInfo spid="_x0000_s9258"/>
    <customShpInfo spid="_x0000_s9261"/>
    <customShpInfo spid="_x0000_s9260"/>
    <customShpInfo spid="_x0000_s9263"/>
    <customShpInfo spid="_x0000_s9262"/>
    <customShpInfo spid="_x0000_s9265"/>
    <customShpInfo spid="_x0000_s9264"/>
    <customShpInfo spid="_x0000_s9267"/>
    <customShpInfo spid="_x0000_s9266"/>
    <customShpInfo spid="_x0000_s9269"/>
    <customShpInfo spid="_x0000_s9268"/>
    <customShpInfo spid="_x0000_s9271"/>
    <customShpInfo spid="_x0000_s9270"/>
    <customShpInfo spid="_x0000_s9273"/>
    <customShpInfo spid="_x0000_s9272"/>
    <customShpInfo spid="_x0000_s9275"/>
    <customShpInfo spid="_x0000_s9274"/>
    <customShpInfo spid="_x0000_s9277"/>
    <customShpInfo spid="_x0000_s9276"/>
    <customShpInfo spid="_x0000_s9279"/>
    <customShpInfo spid="_x0000_s9278"/>
    <customShpInfo spid="_x0000_s9281"/>
    <customShpInfo spid="_x0000_s9280"/>
    <customShpInfo spid="_x0000_s9283"/>
    <customShpInfo spid="_x0000_s9282"/>
    <customShpInfo spid="_x0000_s9285"/>
    <customShpInfo spid="_x0000_s9284"/>
    <customShpInfo spid="_x0000_s9287"/>
    <customShpInfo spid="_x0000_s9286"/>
    <customShpInfo spid="_x0000_s9289"/>
    <customShpInfo spid="_x0000_s9288"/>
    <customShpInfo spid="_x0000_s9291"/>
    <customShpInfo spid="_x0000_s9290"/>
    <customShpInfo spid="_x0000_s9293"/>
    <customShpInfo spid="_x0000_s9292"/>
    <customShpInfo spid="_x0000_s9295"/>
    <customShpInfo spid="_x0000_s9294"/>
    <customShpInfo spid="_x0000_s9297"/>
    <customShpInfo spid="_x0000_s9296"/>
    <customShpInfo spid="_x0000_s9299"/>
    <customShpInfo spid="_x0000_s9298"/>
    <customShpInfo spid="_x0000_s9301"/>
    <customShpInfo spid="_x0000_s9300"/>
    <customShpInfo spid="_x0000_s9303"/>
    <customShpInfo spid="_x0000_s9302"/>
    <customShpInfo spid="_x0000_s9305"/>
    <customShpInfo spid="_x0000_s9304"/>
    <customShpInfo spid="_x0000_s9307"/>
    <customShpInfo spid="_x0000_s9306"/>
    <customShpInfo spid="_x0000_s9309"/>
    <customShpInfo spid="_x0000_s9308"/>
    <customShpInfo spid="_x0000_s9311"/>
    <customShpInfo spid="_x0000_s9310"/>
    <customShpInfo spid="_x0000_s9313"/>
    <customShpInfo spid="_x0000_s9312"/>
    <customShpInfo spid="_x0000_s9315"/>
    <customShpInfo spid="_x0000_s9314"/>
    <customShpInfo spid="_x0000_s9317"/>
    <customShpInfo spid="_x0000_s9316"/>
    <customShpInfo spid="_x0000_s9319"/>
    <customShpInfo spid="_x0000_s9318"/>
    <customShpInfo spid="_x0000_s9321"/>
    <customShpInfo spid="_x0000_s9320"/>
    <customShpInfo spid="_x0000_s9323"/>
    <customShpInfo spid="_x0000_s9322"/>
    <customShpInfo spid="_x0000_s9325"/>
    <customShpInfo spid="_x0000_s9324"/>
    <customShpInfo spid="_x0000_s9327"/>
    <customShpInfo spid="_x0000_s9326"/>
    <customShpInfo spid="_x0000_s9329"/>
    <customShpInfo spid="_x0000_s9328"/>
    <customShpInfo spid="_x0000_s9331"/>
    <customShpInfo spid="_x0000_s9330"/>
    <customShpInfo spid="_x0000_s9333"/>
    <customShpInfo spid="_x0000_s9332"/>
    <customShpInfo spid="_x0000_s9335"/>
    <customShpInfo spid="_x0000_s9334"/>
    <customShpInfo spid="_x0000_s9337"/>
    <customShpInfo spid="_x0000_s9336"/>
    <customShpInfo spid="_x0000_s9339"/>
    <customShpInfo spid="_x0000_s9338"/>
    <customShpInfo spid="_x0000_s9341"/>
    <customShpInfo spid="_x0000_s9340"/>
    <customShpInfo spid="_x0000_s9343"/>
    <customShpInfo spid="_x0000_s9342"/>
    <customShpInfo spid="_x0000_s9345"/>
    <customShpInfo spid="_x0000_s9344"/>
    <customShpInfo spid="_x0000_s9347"/>
    <customShpInfo spid="_x0000_s9346"/>
    <customShpInfo spid="_x0000_s9349"/>
    <customShpInfo spid="_x0000_s9348"/>
    <customShpInfo spid="_x0000_s9351"/>
    <customShpInfo spid="_x0000_s9350"/>
    <customShpInfo spid="_x0000_s9353"/>
    <customShpInfo spid="_x0000_s9352"/>
    <customShpInfo spid="_x0000_s9355"/>
    <customShpInfo spid="_x0000_s9354"/>
    <customShpInfo spid="_x0000_s9357"/>
    <customShpInfo spid="_x0000_s9356"/>
    <customShpInfo spid="_x0000_s9359"/>
    <customShpInfo spid="_x0000_s9358"/>
    <customShpInfo spid="_x0000_s9361"/>
    <customShpInfo spid="_x0000_s9360"/>
    <customShpInfo spid="_x0000_s9363"/>
    <customShpInfo spid="_x0000_s9362"/>
    <customShpInfo spid="_x0000_s9365"/>
    <customShpInfo spid="_x0000_s9364"/>
    <customShpInfo spid="_x0000_s9367"/>
    <customShpInfo spid="_x0000_s9366"/>
    <customShpInfo spid="_x0000_s9369"/>
    <customShpInfo spid="_x0000_s9368"/>
    <customShpInfo spid="_x0000_s9371"/>
    <customShpInfo spid="_x0000_s9370"/>
    <customShpInfo spid="_x0000_s9373"/>
    <customShpInfo spid="_x0000_s9372"/>
    <customShpInfo spid="_x0000_s9375"/>
    <customShpInfo spid="_x0000_s9374"/>
    <customShpInfo spid="_x0000_s9377"/>
    <customShpInfo spid="_x0000_s9376"/>
    <customShpInfo spid="_x0000_s9379"/>
    <customShpInfo spid="_x0000_s9378"/>
    <customShpInfo spid="_x0000_s9381"/>
    <customShpInfo spid="_x0000_s9380"/>
    <customShpInfo spid="_x0000_s9383"/>
    <customShpInfo spid="_x0000_s9382"/>
    <customShpInfo spid="_x0000_s9385"/>
    <customShpInfo spid="_x0000_s9384"/>
    <customShpInfo spid="_x0000_s9387"/>
    <customShpInfo spid="_x0000_s9386"/>
    <customShpInfo spid="_x0000_s9389"/>
    <customShpInfo spid="_x0000_s9388"/>
    <customShpInfo spid="_x0000_s9391"/>
    <customShpInfo spid="_x0000_s9390"/>
    <customShpInfo spid="_x0000_s9393"/>
    <customShpInfo spid="_x0000_s9392"/>
    <customShpInfo spid="_x0000_s9395"/>
    <customShpInfo spid="_x0000_s9394"/>
    <customShpInfo spid="_x0000_s9397"/>
    <customShpInfo spid="_x0000_s9396"/>
    <customShpInfo spid="_x0000_s9399"/>
    <customShpInfo spid="_x0000_s9398"/>
    <customShpInfo spid="_x0000_s9401"/>
    <customShpInfo spid="_x0000_s9400"/>
    <customShpInfo spid="_x0000_s9403"/>
    <customShpInfo spid="_x0000_s9402"/>
    <customShpInfo spid="_x0000_s9405"/>
    <customShpInfo spid="_x0000_s9404"/>
    <customShpInfo spid="_x0000_s9407"/>
    <customShpInfo spid="_x0000_s9406"/>
    <customShpInfo spid="_x0000_s9409"/>
    <customShpInfo spid="_x0000_s9408"/>
    <customShpInfo spid="_x0000_s9411"/>
    <customShpInfo spid="_x0000_s9410"/>
    <customShpInfo spid="_x0000_s9413"/>
    <customShpInfo spid="_x0000_s9412"/>
    <customShpInfo spid="_x0000_s9415"/>
    <customShpInfo spid="_x0000_s9414"/>
    <customShpInfo spid="_x0000_s9417"/>
    <customShpInfo spid="_x0000_s9416"/>
    <customShpInfo spid="_x0000_s9419"/>
    <customShpInfo spid="_x0000_s9418"/>
    <customShpInfo spid="_x0000_s9421"/>
    <customShpInfo spid="_x0000_s9420"/>
    <customShpInfo spid="_x0000_s9423"/>
    <customShpInfo spid="_x0000_s9422"/>
    <customShpInfo spid="_x0000_s9425"/>
    <customShpInfo spid="_x0000_s9424"/>
    <customShpInfo spid="_x0000_s9427"/>
    <customShpInfo spid="_x0000_s9426"/>
    <customShpInfo spid="_x0000_s9429"/>
    <customShpInfo spid="_x0000_s9428"/>
    <customShpInfo spid="_x0000_s9431"/>
    <customShpInfo spid="_x0000_s9430"/>
    <customShpInfo spid="_x0000_s9433"/>
    <customShpInfo spid="_x0000_s9432"/>
    <customShpInfo spid="_x0000_s9435"/>
    <customShpInfo spid="_x0000_s9434"/>
    <customShpInfo spid="_x0000_s9437"/>
    <customShpInfo spid="_x0000_s9436"/>
    <customShpInfo spid="_x0000_s9439"/>
    <customShpInfo spid="_x0000_s9438"/>
    <customShpInfo spid="_x0000_s9441"/>
    <customShpInfo spid="_x0000_s9440"/>
    <customShpInfo spid="_x0000_s9443"/>
    <customShpInfo spid="_x0000_s9442"/>
    <customShpInfo spid="_x0000_s9445"/>
    <customShpInfo spid="_x0000_s9444"/>
    <customShpInfo spid="_x0000_s9447"/>
    <customShpInfo spid="_x0000_s9446"/>
    <customShpInfo spid="_x0000_s9449"/>
    <customShpInfo spid="_x0000_s9448"/>
    <customShpInfo spid="_x0000_s9451"/>
    <customShpInfo spid="_x0000_s9450"/>
    <customShpInfo spid="_x0000_s9453"/>
    <customShpInfo spid="_x0000_s9452"/>
    <customShpInfo spid="_x0000_s9455"/>
    <customShpInfo spid="_x0000_s9454"/>
    <customShpInfo spid="_x0000_s9457"/>
    <customShpInfo spid="_x0000_s9456"/>
    <customShpInfo spid="_x0000_s9459"/>
    <customShpInfo spid="_x0000_s9458"/>
    <customShpInfo spid="_x0000_s9461"/>
    <customShpInfo spid="_x0000_s9460"/>
    <customShpInfo spid="_x0000_s9463"/>
    <customShpInfo spid="_x0000_s9462"/>
    <customShpInfo spid="_x0000_s9465"/>
    <customShpInfo spid="_x0000_s9464"/>
    <customShpInfo spid="_x0000_s9467"/>
    <customShpInfo spid="_x0000_s9466"/>
    <customShpInfo spid="_x0000_s9469"/>
    <customShpInfo spid="_x0000_s9468"/>
    <customShpInfo spid="_x0000_s9471"/>
    <customShpInfo spid="_x0000_s9470"/>
    <customShpInfo spid="_x0000_s9473"/>
    <customShpInfo spid="_x0000_s9472"/>
    <customShpInfo spid="_x0000_s9475"/>
    <customShpInfo spid="_x0000_s9474"/>
    <customShpInfo spid="_x0000_s9477"/>
    <customShpInfo spid="_x0000_s9476"/>
    <customShpInfo spid="_x0000_s9479"/>
    <customShpInfo spid="_x0000_s9478"/>
    <customShpInfo spid="_x0000_s9481"/>
    <customShpInfo spid="_x0000_s9480"/>
    <customShpInfo spid="_x0000_s9483"/>
    <customShpInfo spid="_x0000_s9482"/>
    <customShpInfo spid="_x0000_s9485"/>
    <customShpInfo spid="_x0000_s9484"/>
    <customShpInfo spid="_x0000_s9487"/>
    <customShpInfo spid="_x0000_s9486"/>
    <customShpInfo spid="_x0000_s9489"/>
    <customShpInfo spid="_x0000_s9488"/>
    <customShpInfo spid="_x0000_s9491"/>
    <customShpInfo spid="_x0000_s9490"/>
    <customShpInfo spid="_x0000_s9493"/>
    <customShpInfo spid="_x0000_s9492"/>
    <customShpInfo spid="_x0000_s9495"/>
    <customShpInfo spid="_x0000_s9494"/>
    <customShpInfo spid="_x0000_s9497"/>
    <customShpInfo spid="_x0000_s9496"/>
    <customShpInfo spid="_x0000_s9499"/>
    <customShpInfo spid="_x0000_s9498"/>
    <customShpInfo spid="_x0000_s9501"/>
    <customShpInfo spid="_x0000_s9500"/>
    <customShpInfo spid="_x0000_s9503"/>
    <customShpInfo spid="_x0000_s9502"/>
    <customShpInfo spid="_x0000_s9505"/>
    <customShpInfo spid="_x0000_s9504"/>
    <customShpInfo spid="_x0000_s9507"/>
    <customShpInfo spid="_x0000_s9506"/>
    <customShpInfo spid="_x0000_s9509"/>
    <customShpInfo spid="_x0000_s9508"/>
    <customShpInfo spid="_x0000_s9511"/>
    <customShpInfo spid="_x0000_s9510"/>
    <customShpInfo spid="_x0000_s9513"/>
    <customShpInfo spid="_x0000_s9512"/>
    <customShpInfo spid="_x0000_s9515"/>
    <customShpInfo spid="_x0000_s9514"/>
    <customShpInfo spid="_x0000_s9517"/>
    <customShpInfo spid="_x0000_s9516"/>
    <customShpInfo spid="_x0000_s9519"/>
    <customShpInfo spid="_x0000_s9518"/>
    <customShpInfo spid="_x0000_s9521"/>
    <customShpInfo spid="_x0000_s9520"/>
    <customShpInfo spid="_x0000_s9523"/>
    <customShpInfo spid="_x0000_s9522"/>
    <customShpInfo spid="_x0000_s9525"/>
    <customShpInfo spid="_x0000_s9524"/>
    <customShpInfo spid="_x0000_s9527"/>
    <customShpInfo spid="_x0000_s9526"/>
    <customShpInfo spid="_x0000_s9529"/>
    <customShpInfo spid="_x0000_s9528"/>
    <customShpInfo spid="_x0000_s9531"/>
    <customShpInfo spid="_x0000_s9530"/>
    <customShpInfo spid="_x0000_s9533"/>
    <customShpInfo spid="_x0000_s9532"/>
    <customShpInfo spid="_x0000_s9535"/>
    <customShpInfo spid="_x0000_s9534"/>
    <customShpInfo spid="_x0000_s9537"/>
    <customShpInfo spid="_x0000_s9536"/>
    <customShpInfo spid="_x0000_s9539"/>
    <customShpInfo spid="_x0000_s9538"/>
    <customShpInfo spid="_x0000_s9541"/>
    <customShpInfo spid="_x0000_s9540"/>
    <customShpInfo spid="_x0000_s9543"/>
    <customShpInfo spid="_x0000_s9542"/>
    <customShpInfo spid="_x0000_s9545"/>
    <customShpInfo spid="_x0000_s9544"/>
    <customShpInfo spid="_x0000_s9547"/>
    <customShpInfo spid="_x0000_s9546"/>
    <customShpInfo spid="_x0000_s9549"/>
    <customShpInfo spid="_x0000_s9548"/>
    <customShpInfo spid="_x0000_s9551"/>
    <customShpInfo spid="_x0000_s9550"/>
    <customShpInfo spid="_x0000_s9553"/>
    <customShpInfo spid="_x0000_s9552"/>
    <customShpInfo spid="_x0000_s9555"/>
    <customShpInfo spid="_x0000_s9554"/>
    <customShpInfo spid="_x0000_s9557"/>
    <customShpInfo spid="_x0000_s9556"/>
    <customShpInfo spid="_x0000_s9559"/>
    <customShpInfo spid="_x0000_s9560"/>
    <customShpInfo spid="_x0000_s9561"/>
    <customShpInfo spid="_x0000_s9562"/>
    <customShpInfo spid="_x0000_s9563"/>
    <customShpInfo spid="_x0000_s9558"/>
    <customShpInfo spid="_x0000_s9565"/>
    <customShpInfo spid="_x0000_s9564"/>
    <customShpInfo spid="_x0000_s9567"/>
    <customShpInfo spid="_x0000_s9566"/>
    <customShpInfo spid="_x0000_s9569"/>
    <customShpInfo spid="_x0000_s9570"/>
    <customShpInfo spid="_x0000_s9571"/>
    <customShpInfo spid="_x0000_s9572"/>
    <customShpInfo spid="_x0000_s9573"/>
    <customShpInfo spid="_x0000_s9568"/>
    <customShpInfo spid="_x0000_s9575"/>
    <customShpInfo spid="_x0000_s9576"/>
    <customShpInfo spid="_x0000_s9574"/>
    <customShpInfo spid="_x0000_s9578"/>
    <customShpInfo spid="_x0000_s9579"/>
    <customShpInfo spid="_x0000_s9580"/>
    <customShpInfo spid="_x0000_s9581"/>
    <customShpInfo spid="_x0000_s9577"/>
    <customShpInfo spid="_x0000_s9583"/>
    <customShpInfo spid="_x0000_s9582"/>
    <customShpInfo spid="_x0000_s9585"/>
    <customShpInfo spid="_x0000_s9586"/>
    <customShpInfo spid="_x0000_s9587"/>
    <customShpInfo spid="_x0000_s9588"/>
    <customShpInfo spid="_x0000_s9584"/>
    <customShpInfo spid="_x0000_s9590"/>
    <customShpInfo spid="_x0000_s9591"/>
    <customShpInfo spid="_x0000_s9592"/>
    <customShpInfo spid="_x0000_s9589"/>
    <customShpInfo spid="_x0000_s9594"/>
    <customShpInfo spid="_x0000_s9595"/>
    <customShpInfo spid="_x0000_s9596"/>
    <customShpInfo spid="_x0000_s9593"/>
    <customShpInfo spid="_x0000_s9598"/>
    <customShpInfo spid="_x0000_s9599"/>
    <customShpInfo spid="_x0000_s9600"/>
    <customShpInfo spid="_x0000_s9597"/>
    <customShpInfo spid="_x0000_s9602"/>
    <customShpInfo spid="_x0000_s9603"/>
    <customShpInfo spid="_x0000_s9601"/>
    <customShpInfo spid="_x0000_s9605"/>
    <customShpInfo spid="_x0000_s9606"/>
    <customShpInfo spid="_x0000_s9604"/>
    <customShpInfo spid="_x0000_s9608"/>
    <customShpInfo spid="_x0000_s9609"/>
    <customShpInfo spid="_x0000_s9610"/>
    <customShpInfo spid="_x0000_s9611"/>
    <customShpInfo spid="_x0000_s9612"/>
    <customShpInfo spid="_x0000_s9607"/>
    <customShpInfo spid="_x0000_s9614"/>
    <customShpInfo spid="_x0000_s9613"/>
    <customShpInfo spid="_x0000_s9616"/>
    <customShpInfo spid="_x0000_s9617"/>
    <customShpInfo spid="_x0000_s9618"/>
    <customShpInfo spid="_x0000_s9619"/>
    <customShpInfo spid="_x0000_s9615"/>
    <customShpInfo spid="_x0000_s9621"/>
    <customShpInfo spid="_x0000_s9622"/>
    <customShpInfo spid="_x0000_s9623"/>
    <customShpInfo spid="_x0000_s9620"/>
    <customShpInfo spid="_x0000_s9625"/>
    <customShpInfo spid="_x0000_s9626"/>
    <customShpInfo spid="_x0000_s9627"/>
    <customShpInfo spid="_x0000_s9624"/>
    <customShpInfo spid="_x0000_s9629"/>
    <customShpInfo spid="_x0000_s9630"/>
    <customShpInfo spid="_x0000_s9631"/>
    <customShpInfo spid="_x0000_s9632"/>
    <customShpInfo spid="_x0000_s9628"/>
    <customShpInfo spid="_x0000_s9634"/>
    <customShpInfo spid="_x0000_s9635"/>
    <customShpInfo spid="_x0000_s9636"/>
    <customShpInfo spid="_x0000_s9633"/>
    <customShpInfo spid="_x0000_s9638"/>
    <customShpInfo spid="_x0000_s9637"/>
    <customShpInfo spid="_x0000_s9640"/>
    <customShpInfo spid="_x0000_s9641"/>
    <customShpInfo spid="_x0000_s9642"/>
    <customShpInfo spid="_x0000_s9643"/>
    <customShpInfo spid="_x0000_s9644"/>
    <customShpInfo spid="_x0000_s9645"/>
    <customShpInfo spid="_x0000_s9646"/>
    <customShpInfo spid="_x0000_s9647"/>
    <customShpInfo spid="_x0000_s9648"/>
    <customShpInfo spid="_x0000_s9649"/>
    <customShpInfo spid="_x0000_s9650"/>
    <customShpInfo spid="_x0000_s9651"/>
    <customShpInfo spid="_x0000_s9652"/>
    <customShpInfo spid="_x0000_s9653"/>
    <customShpInfo spid="_x0000_s9654"/>
    <customShpInfo spid="_x0000_s9655"/>
    <customShpInfo spid="_x0000_s9656"/>
    <customShpInfo spid="_x0000_s9657"/>
    <customShpInfo spid="_x0000_s9658"/>
    <customShpInfo spid="_x0000_s9659"/>
    <customShpInfo spid="_x0000_s9660"/>
    <customShpInfo spid="_x0000_s9661"/>
    <customShpInfo spid="_x0000_s9662"/>
    <customShpInfo spid="_x0000_s9663"/>
    <customShpInfo spid="_x0000_s9664"/>
    <customShpInfo spid="_x0000_s9639"/>
    <customShpInfo spid="_x0000_s9666"/>
    <customShpInfo spid="_x0000_s9665"/>
    <customShpInfo spid="_x0000_s9668"/>
    <customShpInfo spid="_x0000_s9669"/>
    <customShpInfo spid="_x0000_s9670"/>
    <customShpInfo spid="_x0000_s9671"/>
    <customShpInfo spid="_x0000_s9672"/>
    <customShpInfo spid="_x0000_s9673"/>
    <customShpInfo spid="_x0000_s9674"/>
    <customShpInfo spid="_x0000_s9675"/>
    <customShpInfo spid="_x0000_s9676"/>
    <customShpInfo spid="_x0000_s9677"/>
    <customShpInfo spid="_x0000_s9678"/>
    <customShpInfo spid="_x0000_s9679"/>
    <customShpInfo spid="_x0000_s9680"/>
    <customShpInfo spid="_x0000_s9681"/>
    <customShpInfo spid="_x0000_s9682"/>
    <customShpInfo spid="_x0000_s9683"/>
    <customShpInfo spid="_x0000_s9684"/>
    <customShpInfo spid="_x0000_s9685"/>
    <customShpInfo spid="_x0000_s9686"/>
    <customShpInfo spid="_x0000_s9687"/>
    <customShpInfo spid="_x0000_s9688"/>
    <customShpInfo spid="_x0000_s9689"/>
    <customShpInfo spid="_x0000_s9690"/>
    <customShpInfo spid="_x0000_s9691"/>
    <customShpInfo spid="_x0000_s9692"/>
    <customShpInfo spid="_x0000_s9667"/>
    <customShpInfo spid="_x0000_s9694"/>
    <customShpInfo spid="_x0000_s9695"/>
    <customShpInfo spid="_x0000_s9693"/>
    <customShpInfo spid="_x0000_s9697"/>
    <customShpInfo spid="_x0000_s9698"/>
    <customShpInfo spid="_x0000_s9699"/>
    <customShpInfo spid="_x0000_s9700"/>
    <customShpInfo spid="_x0000_s9701"/>
    <customShpInfo spid="_x0000_s9696"/>
    <customShpInfo spid="_x0000_s9703"/>
    <customShpInfo spid="_x0000_s9704"/>
    <customShpInfo spid="_x0000_s9705"/>
    <customShpInfo spid="_x0000_s9706"/>
    <customShpInfo spid="_x0000_s9702"/>
    <customShpInfo spid="_x0000_s9708"/>
    <customShpInfo spid="_x0000_s9709"/>
    <customShpInfo spid="_x0000_s9710"/>
    <customShpInfo spid="_x0000_s9711"/>
    <customShpInfo spid="_x0000_s9712"/>
    <customShpInfo spid="_x0000_s9713"/>
    <customShpInfo spid="_x0000_s9714"/>
    <customShpInfo spid="_x0000_s9715"/>
    <customShpInfo spid="_x0000_s9716"/>
    <customShpInfo spid="_x0000_s9707"/>
    <customShpInfo spid="_x0000_s9718"/>
    <customShpInfo spid="_x0000_s9719"/>
    <customShpInfo spid="_x0000_s9720"/>
    <customShpInfo spid="_x0000_s9721"/>
    <customShpInfo spid="_x0000_s9722"/>
    <customShpInfo spid="_x0000_s9723"/>
    <customShpInfo spid="_x0000_s9724"/>
    <customShpInfo spid="_x0000_s9725"/>
    <customShpInfo spid="_x0000_s9726"/>
    <customShpInfo spid="_x0000_s9727"/>
    <customShpInfo spid="_x0000_s9728"/>
    <customShpInfo spid="_x0000_s9729"/>
    <customShpInfo spid="_x0000_s9730"/>
    <customShpInfo spid="_x0000_s9731"/>
    <customShpInfo spid="_x0000_s9732"/>
    <customShpInfo spid="_x0000_s9733"/>
    <customShpInfo spid="_x0000_s9734"/>
    <customShpInfo spid="_x0000_s9735"/>
    <customShpInfo spid="_x0000_s9736"/>
    <customShpInfo spid="_x0000_s9737"/>
    <customShpInfo spid="_x0000_s9738"/>
    <customShpInfo spid="_x0000_s9717"/>
    <customShpInfo spid="_x0000_s9740"/>
    <customShpInfo spid="_x0000_s9741"/>
    <customShpInfo spid="_x0000_s9742"/>
    <customShpInfo spid="_x0000_s9743"/>
    <customShpInfo spid="_x0000_s9744"/>
    <customShpInfo spid="_x0000_s9739"/>
    <customShpInfo spid="_x0000_s9746"/>
    <customShpInfo spid="_x0000_s9747"/>
    <customShpInfo spid="_x0000_s9748"/>
    <customShpInfo spid="_x0000_s9749"/>
    <customShpInfo spid="_x0000_s9745"/>
    <customShpInfo spid="_x0000_s9751"/>
    <customShpInfo spid="_x0000_s9752"/>
    <customShpInfo spid="_x0000_s9753"/>
    <customShpInfo spid="_x0000_s9754"/>
    <customShpInfo spid="_x0000_s9755"/>
    <customShpInfo spid="_x0000_s9756"/>
    <customShpInfo spid="_x0000_s9757"/>
    <customShpInfo spid="_x0000_s9758"/>
    <customShpInfo spid="_x0000_s9759"/>
    <customShpInfo spid="_x0000_s9760"/>
    <customShpInfo spid="_x0000_s9761"/>
    <customShpInfo spid="_x0000_s9762"/>
    <customShpInfo spid="_x0000_s9763"/>
    <customShpInfo spid="_x0000_s9764"/>
    <customShpInfo spid="_x0000_s9765"/>
    <customShpInfo spid="_x0000_s9766"/>
    <customShpInfo spid="_x0000_s9767"/>
    <customShpInfo spid="_x0000_s9768"/>
    <customShpInfo spid="_x0000_s9769"/>
    <customShpInfo spid="_x0000_s9770"/>
    <customShpInfo spid="_x0000_s9771"/>
    <customShpInfo spid="_x0000_s9772"/>
    <customShpInfo spid="_x0000_s9773"/>
    <customShpInfo spid="_x0000_s9774"/>
    <customShpInfo spid="_x0000_s9775"/>
    <customShpInfo spid="_x0000_s9776"/>
    <customShpInfo spid="_x0000_s9777"/>
    <customShpInfo spid="_x0000_s9778"/>
    <customShpInfo spid="_x0000_s9779"/>
    <customShpInfo spid="_x0000_s9780"/>
    <customShpInfo spid="_x0000_s9781"/>
    <customShpInfo spid="_x0000_s9782"/>
    <customShpInfo spid="_x0000_s9783"/>
    <customShpInfo spid="_x0000_s9784"/>
    <customShpInfo spid="_x0000_s9785"/>
    <customShpInfo spid="_x0000_s9786"/>
    <customShpInfo spid="_x0000_s9787"/>
    <customShpInfo spid="_x0000_s9788"/>
    <customShpInfo spid="_x0000_s9789"/>
    <customShpInfo spid="_x0000_s9750"/>
    <customShpInfo spid="_x0000_s9791"/>
    <customShpInfo spid="_x0000_s9792"/>
    <customShpInfo spid="_x0000_s9793"/>
    <customShpInfo spid="_x0000_s9794"/>
    <customShpInfo spid="_x0000_s9795"/>
    <customShpInfo spid="_x0000_s9796"/>
    <customShpInfo spid="_x0000_s9797"/>
    <customShpInfo spid="_x0000_s9798"/>
    <customShpInfo spid="_x0000_s9799"/>
    <customShpInfo spid="_x0000_s9800"/>
    <customShpInfo spid="_x0000_s9801"/>
    <customShpInfo spid="_x0000_s9802"/>
    <customShpInfo spid="_x0000_s9803"/>
    <customShpInfo spid="_x0000_s9804"/>
    <customShpInfo spid="_x0000_s9805"/>
    <customShpInfo spid="_x0000_s9806"/>
    <customShpInfo spid="_x0000_s9807"/>
    <customShpInfo spid="_x0000_s9808"/>
    <customShpInfo spid="_x0000_s9809"/>
    <customShpInfo spid="_x0000_s9810"/>
    <customShpInfo spid="_x0000_s9811"/>
    <customShpInfo spid="_x0000_s9812"/>
    <customShpInfo spid="_x0000_s9813"/>
    <customShpInfo spid="_x0000_s9814"/>
    <customShpInfo spid="_x0000_s9815"/>
    <customShpInfo spid="_x0000_s9790"/>
    <customShpInfo spid="_x0000_s9817"/>
    <customShpInfo spid="_x0000_s9816"/>
    <customShpInfo spid="_x0000_s9819"/>
    <customShpInfo spid="_x0000_s9818"/>
    <customShpInfo spid="_x0000_s9821"/>
    <customShpInfo spid="_x0000_s9820"/>
    <customShpInfo spid="_x0000_s9823"/>
    <customShpInfo spid="_x0000_s9824"/>
    <customShpInfo spid="_x0000_s9822"/>
    <customShpInfo spid="_x0000_s9826"/>
    <customShpInfo spid="_x0000_s9825"/>
    <customShpInfo spid="_x0000_s9828"/>
    <customShpInfo spid="_x0000_s9829"/>
    <customShpInfo spid="_x0000_s9830"/>
    <customShpInfo spid="_x0000_s9831"/>
    <customShpInfo spid="_x0000_s9832"/>
    <customShpInfo spid="_x0000_s9833"/>
    <customShpInfo spid="_x0000_s9834"/>
    <customShpInfo spid="_x0000_s9835"/>
    <customShpInfo spid="_x0000_s9827"/>
    <customShpInfo spid="_x0000_s9837"/>
    <customShpInfo spid="_x0000_s9836"/>
    <customShpInfo spid="_x0000_s9839"/>
    <customShpInfo spid="_x0000_s9840"/>
    <customShpInfo spid="_x0000_s9838"/>
    <customShpInfo spid="_x0000_s9842"/>
    <customShpInfo spid="_x0000_s9843"/>
    <customShpInfo spid="_x0000_s9844"/>
    <customShpInfo spid="_x0000_s9845"/>
    <customShpInfo spid="_x0000_s9846"/>
    <customShpInfo spid="_x0000_s9847"/>
    <customShpInfo spid="_x0000_s9848"/>
    <customShpInfo spid="_x0000_s9849"/>
    <customShpInfo spid="_x0000_s9841"/>
    <customShpInfo spid="_x0000_s9851"/>
    <customShpInfo spid="_x0000_s9852"/>
    <customShpInfo spid="_x0000_s9853"/>
    <customShpInfo spid="_x0000_s9850"/>
    <customShpInfo spid="_x0000_s9855"/>
    <customShpInfo spid="_x0000_s9856"/>
    <customShpInfo spid="_x0000_s9857"/>
    <customShpInfo spid="_x0000_s9858"/>
    <customShpInfo spid="_x0000_s9859"/>
    <customShpInfo spid="_x0000_s9860"/>
    <customShpInfo spid="_x0000_s9861"/>
    <customShpInfo spid="_x0000_s9862"/>
    <customShpInfo spid="_x0000_s9854"/>
    <customShpInfo spid="_x0000_s9864"/>
    <customShpInfo spid="_x0000_s9863"/>
    <customShpInfo spid="_x0000_s9866"/>
    <customShpInfo spid="_x0000_s9865"/>
    <customShpInfo spid="_x0000_s9868"/>
    <customShpInfo spid="_x0000_s9869"/>
    <customShpInfo spid="_x0000_s9870"/>
    <customShpInfo spid="_x0000_s9871"/>
    <customShpInfo spid="_x0000_s9872"/>
    <customShpInfo spid="_x0000_s9873"/>
    <customShpInfo spid="_x0000_s9874"/>
    <customShpInfo spid="_x0000_s9875"/>
    <customShpInfo spid="_x0000_s9867"/>
    <customShpInfo spid="_x0000_s9877"/>
    <customShpInfo spid="_x0000_s9878"/>
    <customShpInfo spid="_x0000_s9879"/>
    <customShpInfo spid="_x0000_s9880"/>
    <customShpInfo spid="_x0000_s9881"/>
    <customShpInfo spid="_x0000_s9882"/>
    <customShpInfo spid="_x0000_s9883"/>
    <customShpInfo spid="_x0000_s9884"/>
    <customShpInfo spid="_x0000_s9876"/>
    <customShpInfo spid="_x0000_s9886"/>
    <customShpInfo spid="_x0000_s9885"/>
    <customShpInfo spid="_x0000_s9888"/>
    <customShpInfo spid="_x0000_s9889"/>
    <customShpInfo spid="_x0000_s9890"/>
    <customShpInfo spid="_x0000_s9891"/>
    <customShpInfo spid="_x0000_s9892"/>
    <customShpInfo spid="_x0000_s9893"/>
    <customShpInfo spid="_x0000_s9894"/>
    <customShpInfo spid="_x0000_s9895"/>
    <customShpInfo spid="_x0000_s9896"/>
    <customShpInfo spid="_x0000_s9887"/>
    <customShpInfo spid="_x0000_s9898"/>
    <customShpInfo spid="_x0000_s9897"/>
    <customShpInfo spid="_x0000_s1217"/>
    <customShpInfo spid="_x0000_s9899"/>
    <customShpInfo spid="_x0000_s9902"/>
    <customShpInfo spid="_x0000_s9901"/>
    <customShpInfo spid="_x0000_s9904"/>
    <customShpInfo spid="_x0000_s9903"/>
    <customShpInfo spid="_x0000_s9906"/>
    <customShpInfo spid="_x0000_s9905"/>
    <customShpInfo spid="_x0000_s9908"/>
    <customShpInfo spid="_x0000_s9907"/>
    <customShpInfo spid="_x0000_s9910"/>
    <customShpInfo spid="_x0000_s9909"/>
    <customShpInfo spid="_x0000_s9912"/>
    <customShpInfo spid="_x0000_s9911"/>
    <customShpInfo spid="_x0000_s9914"/>
    <customShpInfo spid="_x0000_s9915"/>
    <customShpInfo spid="_x0000_s9913"/>
    <customShpInfo spid="_x0000_s9917"/>
    <customShpInfo spid="_x0000_s9916"/>
    <customShpInfo spid="_x0000_s9919"/>
    <customShpInfo spid="_x0000_s9920"/>
    <customShpInfo spid="_x0000_s9921"/>
    <customShpInfo spid="_x0000_s9922"/>
    <customShpInfo spid="_x0000_s9923"/>
    <customShpInfo spid="_x0000_s9924"/>
    <customShpInfo spid="_x0000_s9925"/>
    <customShpInfo spid="_x0000_s9926"/>
    <customShpInfo spid="_x0000_s9927"/>
    <customShpInfo spid="_x0000_s9918"/>
    <customShpInfo spid="_x0000_s9929"/>
    <customShpInfo spid="_x0000_s9928"/>
    <customShpInfo spid="_x0000_s9931"/>
    <customShpInfo spid="_x0000_s9932"/>
    <customShpInfo spid="_x0000_s9930"/>
    <customShpInfo spid="_x0000_s9934"/>
    <customShpInfo spid="_x0000_s9935"/>
    <customShpInfo spid="_x0000_s9936"/>
    <customShpInfo spid="_x0000_s9937"/>
    <customShpInfo spid="_x0000_s9938"/>
    <customShpInfo spid="_x0000_s9939"/>
    <customShpInfo spid="_x0000_s9940"/>
    <customShpInfo spid="_x0000_s9941"/>
    <customShpInfo spid="_x0000_s9933"/>
    <customShpInfo spid="_x0000_s9943"/>
    <customShpInfo spid="_x0000_s9942"/>
    <customShpInfo spid="_x0000_s9945"/>
    <customShpInfo spid="_x0000_s9944"/>
    <customShpInfo spid="_x0000_s9947"/>
    <customShpInfo spid="_x0000_s9946"/>
    <customShpInfo spid="_x0000_s9949"/>
    <customShpInfo spid="_x0000_s9948"/>
    <customShpInfo spid="_x0000_s9951"/>
    <customShpInfo spid="_x0000_s9950"/>
    <customShpInfo spid="_x0000_s9953"/>
    <customShpInfo spid="_x0000_s9952"/>
    <customShpInfo spid="_x0000_s9955"/>
    <customShpInfo spid="_x0000_s9954"/>
    <customShpInfo spid="_x0000_s9957"/>
    <customShpInfo spid="_x0000_s9956"/>
    <customShpInfo spid="_x0000_s9959"/>
    <customShpInfo spid="_x0000_s9958"/>
    <customShpInfo spid="_x0000_s9961"/>
    <customShpInfo spid="_x0000_s9960"/>
    <customShpInfo spid="_x0000_s9900"/>
    <customShpInfo spid="_x0000_s9964"/>
    <customShpInfo spid="_x0000_s9965"/>
    <customShpInfo spid="_x0000_s9963"/>
    <customShpInfo spid="_x0000_s9967"/>
    <customShpInfo spid="_x0000_s9966"/>
    <customShpInfo spid="_x0000_s9969"/>
    <customShpInfo spid="_x0000_s9970"/>
    <customShpInfo spid="_x0000_s9971"/>
    <customShpInfo spid="_x0000_s9972"/>
    <customShpInfo spid="_x0000_s9973"/>
    <customShpInfo spid="_x0000_s9974"/>
    <customShpInfo spid="_x0000_s9975"/>
    <customShpInfo spid="_x0000_s9976"/>
    <customShpInfo spid="_x0000_s9977"/>
    <customShpInfo spid="_x0000_s9968"/>
    <customShpInfo spid="_x0000_s9979"/>
    <customShpInfo spid="_x0000_s9978"/>
    <customShpInfo spid="_x0000_s9981"/>
    <customShpInfo spid="_x0000_s9980"/>
    <customShpInfo spid="_x0000_s9983"/>
    <customShpInfo spid="_x0000_s9982"/>
    <customShpInfo spid="_x0000_s9985"/>
    <customShpInfo spid="_x0000_s9984"/>
    <customShpInfo spid="_x0000_s9987"/>
    <customShpInfo spid="_x0000_s9986"/>
    <customShpInfo spid="_x0000_s9989"/>
    <customShpInfo spid="_x0000_s9988"/>
    <customShpInfo spid="_x0000_s9991"/>
    <customShpInfo spid="_x0000_s9990"/>
    <customShpInfo spid="_x0000_s9993"/>
    <customShpInfo spid="_x0000_s9992"/>
    <customShpInfo spid="_x0000_s9995"/>
    <customShpInfo spid="_x0000_s9994"/>
    <customShpInfo spid="_x0000_s9997"/>
    <customShpInfo spid="_x0000_s9996"/>
    <customShpInfo spid="_x0000_s9999"/>
    <customShpInfo spid="_x0000_s10000"/>
    <customShpInfo spid="_x0000_s9998"/>
    <customShpInfo spid="_x0000_s10002"/>
    <customShpInfo spid="_x0000_s10001"/>
    <customShpInfo spid="_x0000_s10004"/>
    <customShpInfo spid="_x0000_s10005"/>
    <customShpInfo spid="_x0000_s10006"/>
    <customShpInfo spid="_x0000_s10007"/>
    <customShpInfo spid="_x0000_s10008"/>
    <customShpInfo spid="_x0000_s10009"/>
    <customShpInfo spid="_x0000_s10010"/>
    <customShpInfo spid="_x0000_s10011"/>
    <customShpInfo spid="_x0000_s10012"/>
    <customShpInfo spid="_x0000_s10003"/>
    <customShpInfo spid="_x0000_s10014"/>
    <customShpInfo spid="_x0000_s10013"/>
    <customShpInfo spid="_x0000_s10016"/>
    <customShpInfo spid="_x0000_s10017"/>
    <customShpInfo spid="_x0000_s10018"/>
    <customShpInfo spid="_x0000_s10019"/>
    <customShpInfo spid="_x0000_s10020"/>
    <customShpInfo spid="_x0000_s10021"/>
    <customShpInfo spid="_x0000_s10022"/>
    <customShpInfo spid="_x0000_s10023"/>
    <customShpInfo spid="_x0000_s10015"/>
    <customShpInfo spid="_x0000_s10025"/>
    <customShpInfo spid="_x0000_s10024"/>
    <customShpInfo spid="_x0000_s10027"/>
    <customShpInfo spid="_x0000_s10028"/>
    <customShpInfo spid="_x0000_s10029"/>
    <customShpInfo spid="_x0000_s10030"/>
    <customShpInfo spid="_x0000_s10031"/>
    <customShpInfo spid="_x0000_s10032"/>
    <customShpInfo spid="_x0000_s10033"/>
    <customShpInfo spid="_x0000_s10034"/>
    <customShpInfo spid="_x0000_s10035"/>
    <customShpInfo spid="_x0000_s10036"/>
    <customShpInfo spid="_x0000_s10037"/>
    <customShpInfo spid="_x0000_s10038"/>
    <customShpInfo spid="_x0000_s10039"/>
    <customShpInfo spid="_x0000_s10026"/>
    <customShpInfo spid="_x0000_s9962"/>
    <customShpInfo spid="_x0000_s10042"/>
    <customShpInfo spid="_x0000_s10043"/>
    <customShpInfo spid="_x0000_s10044"/>
    <customShpInfo spid="_x0000_s10041"/>
    <customShpInfo spid="_x0000_s10046"/>
    <customShpInfo spid="_x0000_s10045"/>
    <customShpInfo spid="_x0000_s10048"/>
    <customShpInfo spid="_x0000_s10049"/>
    <customShpInfo spid="_x0000_s10050"/>
    <customShpInfo spid="_x0000_s10051"/>
    <customShpInfo spid="_x0000_s10052"/>
    <customShpInfo spid="_x0000_s10053"/>
    <customShpInfo spid="_x0000_s10054"/>
    <customShpInfo spid="_x0000_s10055"/>
    <customShpInfo spid="_x0000_s10047"/>
    <customShpInfo spid="_x0000_s10057"/>
    <customShpInfo spid="_x0000_s10058"/>
    <customShpInfo spid="_x0000_s10056"/>
    <customShpInfo spid="_x0000_s10060"/>
    <customShpInfo spid="_x0000_s10061"/>
    <customShpInfo spid="_x0000_s10062"/>
    <customShpInfo spid="_x0000_s10063"/>
    <customShpInfo spid="_x0000_s10064"/>
    <customShpInfo spid="_x0000_s10065"/>
    <customShpInfo spid="_x0000_s10066"/>
    <customShpInfo spid="_x0000_s10067"/>
    <customShpInfo spid="_x0000_s10068"/>
    <customShpInfo spid="_x0000_s10069"/>
    <customShpInfo spid="_x0000_s10070"/>
    <customShpInfo spid="_x0000_s10071"/>
    <customShpInfo spid="_x0000_s10072"/>
    <customShpInfo spid="_x0000_s10073"/>
    <customShpInfo spid="_x0000_s10074"/>
    <customShpInfo spid="_x0000_s10075"/>
    <customShpInfo spid="_x0000_s10076"/>
    <customShpInfo spid="_x0000_s10077"/>
    <customShpInfo spid="_x0000_s10078"/>
    <customShpInfo spid="_x0000_s10079"/>
    <customShpInfo spid="_x0000_s10080"/>
    <customShpInfo spid="_x0000_s10081"/>
    <customShpInfo spid="_x0000_s10082"/>
    <customShpInfo spid="_x0000_s10083"/>
    <customShpInfo spid="_x0000_s10084"/>
    <customShpInfo spid="_x0000_s10059"/>
    <customShpInfo spid="_x0000_s10040"/>
    <customShpInfo spid="_x0000_s10087"/>
    <customShpInfo spid="_x0000_s10086"/>
    <customShpInfo spid="_x0000_s10089"/>
    <customShpInfo spid="_x0000_s10088"/>
    <customShpInfo spid="_x0000_s10091"/>
    <customShpInfo spid="_x0000_s10090"/>
    <customShpInfo spid="_x0000_s10093"/>
    <customShpInfo spid="_x0000_s10092"/>
    <customShpInfo spid="_x0000_s10095"/>
    <customShpInfo spid="_x0000_s10094"/>
    <customShpInfo spid="_x0000_s10097"/>
    <customShpInfo spid="_x0000_s10096"/>
    <customShpInfo spid="_x0000_s10099"/>
    <customShpInfo spid="_x0000_s10098"/>
    <customShpInfo spid="_x0000_s10101"/>
    <customShpInfo spid="_x0000_s10102"/>
    <customShpInfo spid="_x0000_s10100"/>
    <customShpInfo spid="_x0000_s10104"/>
    <customShpInfo spid="_x0000_s10103"/>
    <customShpInfo spid="_x0000_s10106"/>
    <customShpInfo spid="_x0000_s10107"/>
    <customShpInfo spid="_x0000_s10108"/>
    <customShpInfo spid="_x0000_s10109"/>
    <customShpInfo spid="_x0000_s10110"/>
    <customShpInfo spid="_x0000_s10111"/>
    <customShpInfo spid="_x0000_s10112"/>
    <customShpInfo spid="_x0000_s10113"/>
    <customShpInfo spid="_x0000_s10114"/>
    <customShpInfo spid="_x0000_s10115"/>
    <customShpInfo spid="_x0000_s10116"/>
    <customShpInfo spid="_x0000_s10117"/>
    <customShpInfo spid="_x0000_s10118"/>
    <customShpInfo spid="_x0000_s10119"/>
    <customShpInfo spid="_x0000_s10120"/>
    <customShpInfo spid="_x0000_s10121"/>
    <customShpInfo spid="_x0000_s10122"/>
    <customShpInfo spid="_x0000_s10123"/>
    <customShpInfo spid="_x0000_s10124"/>
    <customShpInfo spid="_x0000_s10125"/>
    <customShpInfo spid="_x0000_s10126"/>
    <customShpInfo spid="_x0000_s10127"/>
    <customShpInfo spid="_x0000_s10128"/>
    <customShpInfo spid="_x0000_s10129"/>
    <customShpInfo spid="_x0000_s10130"/>
    <customShpInfo spid="_x0000_s10131"/>
    <customShpInfo spid="_x0000_s10132"/>
    <customShpInfo spid="_x0000_s10133"/>
    <customShpInfo spid="_x0000_s10134"/>
    <customShpInfo spid="_x0000_s10135"/>
    <customShpInfo spid="_x0000_s10136"/>
    <customShpInfo spid="_x0000_s10137"/>
    <customShpInfo spid="_x0000_s10138"/>
    <customShpInfo spid="_x0000_s10139"/>
    <customShpInfo spid="_x0000_s10140"/>
    <customShpInfo spid="_x0000_s10141"/>
    <customShpInfo spid="_x0000_s10142"/>
    <customShpInfo spid="_x0000_s10143"/>
    <customShpInfo spid="_x0000_s10144"/>
    <customShpInfo spid="_x0000_s10145"/>
    <customShpInfo spid="_x0000_s10146"/>
    <customShpInfo spid="_x0000_s10147"/>
    <customShpInfo spid="_x0000_s10148"/>
    <customShpInfo spid="_x0000_s10149"/>
    <customShpInfo spid="_x0000_s10150"/>
    <customShpInfo spid="_x0000_s10151"/>
    <customShpInfo spid="_x0000_s10152"/>
    <customShpInfo spid="_x0000_s10153"/>
    <customShpInfo spid="_x0000_s10154"/>
    <customShpInfo spid="_x0000_s10155"/>
    <customShpInfo spid="_x0000_s10156"/>
    <customShpInfo spid="_x0000_s10157"/>
    <customShpInfo spid="_x0000_s10158"/>
    <customShpInfo spid="_x0000_s10159"/>
    <customShpInfo spid="_x0000_s10160"/>
    <customShpInfo spid="_x0000_s10161"/>
    <customShpInfo spid="_x0000_s10162"/>
    <customShpInfo spid="_x0000_s10163"/>
    <customShpInfo spid="_x0000_s10164"/>
    <customShpInfo spid="_x0000_s10105"/>
    <customShpInfo spid="_x0000_s10085"/>
    <customShpInfo spid="_x0000_s10167"/>
    <customShpInfo spid="_x0000_s10168"/>
    <customShpInfo spid="_x0000_s10166"/>
    <customShpInfo spid="_x0000_s10170"/>
    <customShpInfo spid="_x0000_s10169"/>
    <customShpInfo spid="_x0000_s10172"/>
    <customShpInfo spid="_x0000_s10173"/>
    <customShpInfo spid="_x0000_s10174"/>
    <customShpInfo spid="_x0000_s10175"/>
    <customShpInfo spid="_x0000_s10176"/>
    <customShpInfo spid="_x0000_s10177"/>
    <customShpInfo spid="_x0000_s10178"/>
    <customShpInfo spid="_x0000_s10179"/>
    <customShpInfo spid="_x0000_s10180"/>
    <customShpInfo spid="_x0000_s10181"/>
    <customShpInfo spid="_x0000_s10171"/>
    <customShpInfo spid="_x0000_s10165"/>
    <customShpInfo spid="_x0000_s10184"/>
    <customShpInfo spid="_x0000_s10185"/>
    <customShpInfo spid="_x0000_s10183"/>
    <customShpInfo spid="_x0000_s10187"/>
    <customShpInfo spid="_x0000_s10186"/>
    <customShpInfo spid="_x0000_s10189"/>
    <customShpInfo spid="_x0000_s10190"/>
    <customShpInfo spid="_x0000_s10191"/>
    <customShpInfo spid="_x0000_s10192"/>
    <customShpInfo spid="_x0000_s10193"/>
    <customShpInfo spid="_x0000_s10194"/>
    <customShpInfo spid="_x0000_s10195"/>
    <customShpInfo spid="_x0000_s10196"/>
    <customShpInfo spid="_x0000_s10188"/>
    <customShpInfo spid="_x0000_s10198"/>
    <customShpInfo spid="_x0000_s10199"/>
    <customShpInfo spid="_x0000_s10200"/>
    <customShpInfo spid="_x0000_s10201"/>
    <customShpInfo spid="_x0000_s10202"/>
    <customShpInfo spid="_x0000_s10203"/>
    <customShpInfo spid="_x0000_s10204"/>
    <customShpInfo spid="_x0000_s10205"/>
    <customShpInfo spid="_x0000_s10197"/>
    <customShpInfo spid="_x0000_s10207"/>
    <customShpInfo spid="_x0000_s10208"/>
    <customShpInfo spid="_x0000_s10206"/>
    <customShpInfo spid="_x0000_s10210"/>
    <customShpInfo spid="_x0000_s10209"/>
    <customShpInfo spid="_x0000_s10212"/>
    <customShpInfo spid="_x0000_s10213"/>
    <customShpInfo spid="_x0000_s10214"/>
    <customShpInfo spid="_x0000_s10215"/>
    <customShpInfo spid="_x0000_s10216"/>
    <customShpInfo spid="_x0000_s10217"/>
    <customShpInfo spid="_x0000_s10218"/>
    <customShpInfo spid="_x0000_s10219"/>
    <customShpInfo spid="_x0000_s10211"/>
    <customShpInfo spid="_x0000_s10221"/>
    <customShpInfo spid="_x0000_s10220"/>
    <customShpInfo spid="_x0000_s10223"/>
    <customShpInfo spid="_x0000_s10224"/>
    <customShpInfo spid="_x0000_s10225"/>
    <customShpInfo spid="_x0000_s10226"/>
    <customShpInfo spid="_x0000_s10227"/>
    <customShpInfo spid="_x0000_s10228"/>
    <customShpInfo spid="_x0000_s10229"/>
    <customShpInfo spid="_x0000_s10230"/>
    <customShpInfo spid="_x0000_s10222"/>
    <customShpInfo spid="_x0000_s10232"/>
    <customShpInfo spid="_x0000_s10231"/>
    <customShpInfo spid="_x0000_s10234"/>
    <customShpInfo spid="_x0000_s10233"/>
    <customShpInfo spid="_x0000_s10236"/>
    <customShpInfo spid="_x0000_s10235"/>
    <customShpInfo spid="_x0000_s10182"/>
    <customShpInfo spid="_x0000_s10239"/>
    <customShpInfo spid="_x0000_s10240"/>
    <customShpInfo spid="_x0000_s10238"/>
    <customShpInfo spid="_x0000_s10242"/>
    <customShpInfo spid="_x0000_s10241"/>
    <customShpInfo spid="_x0000_s10244"/>
    <customShpInfo spid="_x0000_s10245"/>
    <customShpInfo spid="_x0000_s10246"/>
    <customShpInfo spid="_x0000_s10247"/>
    <customShpInfo spid="_x0000_s10248"/>
    <customShpInfo spid="_x0000_s10249"/>
    <customShpInfo spid="_x0000_s10250"/>
    <customShpInfo spid="_x0000_s10251"/>
    <customShpInfo spid="_x0000_s10252"/>
    <customShpInfo spid="_x0000_s10253"/>
    <customShpInfo spid="_x0000_s10243"/>
    <customShpInfo spid="_x0000_s10237"/>
    <customShpInfo spid="_x0000_s10255"/>
    <customShpInfo spid="_x0000_s10256"/>
    <customShpInfo spid="_x0000_s10257"/>
    <customShpInfo spid="_x0000_s10254"/>
    <customShpInfo spid="_x0000_s10259"/>
    <customShpInfo spid="_x0000_s10260"/>
    <customShpInfo spid="_x0000_s10261"/>
    <customShpInfo spid="_x0000_s10258"/>
    <customShpInfo spid="_x0000_s10264"/>
    <customShpInfo spid="_x0000_s10263"/>
    <customShpInfo spid="_x0000_s10262"/>
    <customShpInfo spid="_x0000_s10266"/>
    <customShpInfo spid="_x0000_s10267"/>
    <customShpInfo spid="_x0000_s10269"/>
    <customShpInfo spid="_x0000_s10270"/>
    <customShpInfo spid="_x0000_s10271"/>
    <customShpInfo spid="_x0000_s10272"/>
    <customShpInfo spid="_x0000_s10273"/>
    <customShpInfo spid="_x0000_s10268"/>
    <customShpInfo spid="_x0000_s10275"/>
    <customShpInfo spid="_x0000_s10276"/>
    <customShpInfo spid="_x0000_s10277"/>
    <customShpInfo spid="_x0000_s10278"/>
    <customShpInfo spid="_x0000_s10279"/>
    <customShpInfo spid="_x0000_s10280"/>
    <customShpInfo spid="_x0000_s10274"/>
    <customShpInfo spid="_x0000_s10265"/>
    <customShpInfo spid="_x0000_s10283"/>
    <customShpInfo spid="_x0000_s10284"/>
    <customShpInfo spid="_x0000_s10282"/>
    <customShpInfo spid="_x0000_s10286"/>
    <customShpInfo spid="_x0000_s10285"/>
    <customShpInfo spid="_x0000_s10288"/>
    <customShpInfo spid="_x0000_s10289"/>
    <customShpInfo spid="_x0000_s10290"/>
    <customShpInfo spid="_x0000_s10291"/>
    <customShpInfo spid="_x0000_s10292"/>
    <customShpInfo spid="_x0000_s10293"/>
    <customShpInfo spid="_x0000_s10294"/>
    <customShpInfo spid="_x0000_s10295"/>
    <customShpInfo spid="_x0000_s10296"/>
    <customShpInfo spid="_x0000_s10287"/>
    <customShpInfo spid="_x0000_s10281"/>
    <customShpInfo spid="_x0000_s10299"/>
    <customShpInfo spid="_x0000_s10300"/>
    <customShpInfo spid="_x0000_s10298"/>
    <customShpInfo spid="_x0000_s10302"/>
    <customShpInfo spid="_x0000_s10301"/>
    <customShpInfo spid="_x0000_s10304"/>
    <customShpInfo spid="_x0000_s10305"/>
    <customShpInfo spid="_x0000_s10306"/>
    <customShpInfo spid="_x0000_s10307"/>
    <customShpInfo spid="_x0000_s10308"/>
    <customShpInfo spid="_x0000_s10309"/>
    <customShpInfo spid="_x0000_s10310"/>
    <customShpInfo spid="_x0000_s10311"/>
    <customShpInfo spid="_x0000_s10312"/>
    <customShpInfo spid="_x0000_s10313"/>
    <customShpInfo spid="_x0000_s10314"/>
    <customShpInfo spid="_x0000_s10315"/>
    <customShpInfo spid="_x0000_s10316"/>
    <customShpInfo spid="_x0000_s10303"/>
    <customShpInfo spid="_x0000_s10297"/>
    <customShpInfo spid="_x0000_s10319"/>
    <customShpInfo spid="_x0000_s10320"/>
    <customShpInfo spid="_x0000_s10318"/>
    <customShpInfo spid="_x0000_s10322"/>
    <customShpInfo spid="_x0000_s10321"/>
    <customShpInfo spid="_x0000_s10324"/>
    <customShpInfo spid="_x0000_s10325"/>
    <customShpInfo spid="_x0000_s10326"/>
    <customShpInfo spid="_x0000_s10327"/>
    <customShpInfo spid="_x0000_s10328"/>
    <customShpInfo spid="_x0000_s10329"/>
    <customShpInfo spid="_x0000_s10330"/>
    <customShpInfo spid="_x0000_s10331"/>
    <customShpInfo spid="_x0000_s10332"/>
    <customShpInfo spid="_x0000_s10333"/>
    <customShpInfo spid="_x0000_s10323"/>
    <customShpInfo spid="_x0000_s10317"/>
    <customShpInfo spid="_x0000_s10336"/>
    <customShpInfo spid="_x0000_s10337"/>
    <customShpInfo spid="_x0000_s10335"/>
    <customShpInfo spid="_x0000_s10339"/>
    <customShpInfo spid="_x0000_s10338"/>
    <customShpInfo spid="_x0000_s10341"/>
    <customShpInfo spid="_x0000_s10342"/>
    <customShpInfo spid="_x0000_s10343"/>
    <customShpInfo spid="_x0000_s10344"/>
    <customShpInfo spid="_x0000_s10345"/>
    <customShpInfo spid="_x0000_s10346"/>
    <customShpInfo spid="_x0000_s10347"/>
    <customShpInfo spid="_x0000_s10348"/>
    <customShpInfo spid="_x0000_s10349"/>
    <customShpInfo spid="_x0000_s10350"/>
    <customShpInfo spid="_x0000_s10340"/>
    <customShpInfo spid="_x0000_s10334"/>
    <customShpInfo spid="_x0000_s10353"/>
    <customShpInfo spid="_x0000_s10354"/>
    <customShpInfo spid="_x0000_s10352"/>
    <customShpInfo spid="_x0000_s10356"/>
    <customShpInfo spid="_x0000_s10355"/>
    <customShpInfo spid="_x0000_s10358"/>
    <customShpInfo spid="_x0000_s10359"/>
    <customShpInfo spid="_x0000_s10360"/>
    <customShpInfo spid="_x0000_s10361"/>
    <customShpInfo spid="_x0000_s10362"/>
    <customShpInfo spid="_x0000_s10363"/>
    <customShpInfo spid="_x0000_s10364"/>
    <customShpInfo spid="_x0000_s10365"/>
    <customShpInfo spid="_x0000_s10366"/>
    <customShpInfo spid="_x0000_s10357"/>
    <customShpInfo spid="_x0000_s10351"/>
    <customShpInfo spid="_x0000_s10369"/>
    <customShpInfo spid="_x0000_s10370"/>
    <customShpInfo spid="_x0000_s10368"/>
    <customShpInfo spid="_x0000_s10372"/>
    <customShpInfo spid="_x0000_s10373"/>
    <customShpInfo spid="_x0000_s10374"/>
    <customShpInfo spid="_x0000_s10375"/>
    <customShpInfo spid="_x0000_s10376"/>
    <customShpInfo spid="_x0000_s10377"/>
    <customShpInfo spid="_x0000_s10378"/>
    <customShpInfo spid="_x0000_s10379"/>
    <customShpInfo spid="_x0000_s10380"/>
    <customShpInfo spid="_x0000_s10371"/>
    <customShpInfo spid="_x0000_s10367"/>
    <customShpInfo spid="_x0000_s10383"/>
    <customShpInfo spid="_x0000_s10384"/>
    <customShpInfo spid="_x0000_s10382"/>
    <customShpInfo spid="_x0000_s10386"/>
    <customShpInfo spid="_x0000_s10385"/>
    <customShpInfo spid="_x0000_s10388"/>
    <customShpInfo spid="_x0000_s10389"/>
    <customShpInfo spid="_x0000_s10390"/>
    <customShpInfo spid="_x0000_s10391"/>
    <customShpInfo spid="_x0000_s10392"/>
    <customShpInfo spid="_x0000_s10393"/>
    <customShpInfo spid="_x0000_s10394"/>
    <customShpInfo spid="_x0000_s10395"/>
    <customShpInfo spid="_x0000_s10396"/>
    <customShpInfo spid="_x0000_s10387"/>
    <customShpInfo spid="_x0000_s10381"/>
    <customShpInfo spid="_x0000_s10399"/>
    <customShpInfo spid="_x0000_s10400"/>
    <customShpInfo spid="_x0000_s10398"/>
    <customShpInfo spid="_x0000_s10402"/>
    <customShpInfo spid="_x0000_s10401"/>
    <customShpInfo spid="_x0000_s10404"/>
    <customShpInfo spid="_x0000_s10405"/>
    <customShpInfo spid="_x0000_s10406"/>
    <customShpInfo spid="_x0000_s10407"/>
    <customShpInfo spid="_x0000_s10408"/>
    <customShpInfo spid="_x0000_s10409"/>
    <customShpInfo spid="_x0000_s10410"/>
    <customShpInfo spid="_x0000_s10411"/>
    <customShpInfo spid="_x0000_s10412"/>
    <customShpInfo spid="_x0000_s10403"/>
    <customShpInfo spid="_x0000_s10397"/>
    <customShpInfo spid="_x0000_s10415"/>
    <customShpInfo spid="_x0000_s10416"/>
    <customShpInfo spid="_x0000_s10414"/>
    <customShpInfo spid="_x0000_s10418"/>
    <customShpInfo spid="_x0000_s10417"/>
    <customShpInfo spid="_x0000_s10420"/>
    <customShpInfo spid="_x0000_s10421"/>
    <customShpInfo spid="_x0000_s10422"/>
    <customShpInfo spid="_x0000_s10423"/>
    <customShpInfo spid="_x0000_s10424"/>
    <customShpInfo spid="_x0000_s10425"/>
    <customShpInfo spid="_x0000_s10426"/>
    <customShpInfo spid="_x0000_s10427"/>
    <customShpInfo spid="_x0000_s10428"/>
    <customShpInfo spid="_x0000_s10429"/>
    <customShpInfo spid="_x0000_s10419"/>
    <customShpInfo spid="_x0000_s10413"/>
    <customShpInfo spid="_x0000_s10430"/>
    <customShpInfo spid="_x0000_s10433"/>
    <customShpInfo spid="_x0000_s10434"/>
    <customShpInfo spid="_x0000_s10432"/>
    <customShpInfo spid="_x0000_s10436"/>
    <customShpInfo spid="_x0000_s10435"/>
    <customShpInfo spid="_x0000_s10438"/>
    <customShpInfo spid="_x0000_s10439"/>
    <customShpInfo spid="_x0000_s10440"/>
    <customShpInfo spid="_x0000_s10441"/>
    <customShpInfo spid="_x0000_s10442"/>
    <customShpInfo spid="_x0000_s10443"/>
    <customShpInfo spid="_x0000_s10444"/>
    <customShpInfo spid="_x0000_s10445"/>
    <customShpInfo spid="_x0000_s10446"/>
    <customShpInfo spid="_x0000_s10437"/>
    <customShpInfo spid="_x0000_s10431"/>
    <customShpInfo spid="_x0000_s10449"/>
    <customShpInfo spid="_x0000_s10450"/>
    <customShpInfo spid="_x0000_s10448"/>
    <customShpInfo spid="_x0000_s10452"/>
    <customShpInfo spid="_x0000_s10451"/>
    <customShpInfo spid="_x0000_s10454"/>
    <customShpInfo spid="_x0000_s10455"/>
    <customShpInfo spid="_x0000_s10456"/>
    <customShpInfo spid="_x0000_s10457"/>
    <customShpInfo spid="_x0000_s10458"/>
    <customShpInfo spid="_x0000_s10459"/>
    <customShpInfo spid="_x0000_s10460"/>
    <customShpInfo spid="_x0000_s10461"/>
    <customShpInfo spid="_x0000_s10462"/>
    <customShpInfo spid="_x0000_s10453"/>
    <customShpInfo spid="_x0000_s10447"/>
    <customShpInfo spid="_x0000_s10465"/>
    <customShpInfo spid="_x0000_s10466"/>
    <customShpInfo spid="_x0000_s10464"/>
    <customShpInfo spid="_x0000_s10468"/>
    <customShpInfo spid="_x0000_s10467"/>
    <customShpInfo spid="_x0000_s10470"/>
    <customShpInfo spid="_x0000_s10471"/>
    <customShpInfo spid="_x0000_s10472"/>
    <customShpInfo spid="_x0000_s10473"/>
    <customShpInfo spid="_x0000_s10474"/>
    <customShpInfo spid="_x0000_s10475"/>
    <customShpInfo spid="_x0000_s10476"/>
    <customShpInfo spid="_x0000_s10477"/>
    <customShpInfo spid="_x0000_s10478"/>
    <customShpInfo spid="_x0000_s10469"/>
    <customShpInfo spid="_x0000_s10463"/>
    <customShpInfo spid="_x0000_s10481"/>
    <customShpInfo spid="_x0000_s10482"/>
    <customShpInfo spid="_x0000_s10480"/>
    <customShpInfo spid="_x0000_s10484"/>
    <customShpInfo spid="_x0000_s10483"/>
    <customShpInfo spid="_x0000_s10486"/>
    <customShpInfo spid="_x0000_s10487"/>
    <customShpInfo spid="_x0000_s10488"/>
    <customShpInfo spid="_x0000_s10489"/>
    <customShpInfo spid="_x0000_s10490"/>
    <customShpInfo spid="_x0000_s10491"/>
    <customShpInfo spid="_x0000_s10492"/>
    <customShpInfo spid="_x0000_s10493"/>
    <customShpInfo spid="_x0000_s10485"/>
    <customShpInfo spid="_x0000_s10495"/>
    <customShpInfo spid="_x0000_s10496"/>
    <customShpInfo spid="_x0000_s10494"/>
    <customShpInfo spid="_x0000_s10479"/>
    <customShpInfo spid="_x0000_s10497"/>
    <customShpInfo spid="_x0000_s10500"/>
    <customShpInfo spid="_x0000_s10501"/>
    <customShpInfo spid="_x0000_s10502"/>
    <customShpInfo spid="_x0000_s10499"/>
    <customShpInfo spid="_x0000_s10504"/>
    <customShpInfo spid="_x0000_s10503"/>
    <customShpInfo spid="_x0000_s10506"/>
    <customShpInfo spid="_x0000_s10507"/>
    <customShpInfo spid="_x0000_s10508"/>
    <customShpInfo spid="_x0000_s10509"/>
    <customShpInfo spid="_x0000_s10510"/>
    <customShpInfo spid="_x0000_s10511"/>
    <customShpInfo spid="_x0000_s10512"/>
    <customShpInfo spid="_x0000_s10513"/>
    <customShpInfo spid="_x0000_s10505"/>
    <customShpInfo spid="_x0000_s10498"/>
    <customShpInfo spid="_x0000_s10516"/>
    <customShpInfo spid="_x0000_s10515"/>
    <customShpInfo spid="_x0000_s10518"/>
    <customShpInfo spid="_x0000_s10517"/>
    <customShpInfo spid="_x0000_s10520"/>
    <customShpInfo spid="_x0000_s10519"/>
    <customShpInfo spid="_x0000_s10522"/>
    <customShpInfo spid="_x0000_s10521"/>
    <customShpInfo spid="_x0000_s10524"/>
    <customShpInfo spid="_x0000_s10523"/>
    <customShpInfo spid="_x0000_s10526"/>
    <customShpInfo spid="_x0000_s10525"/>
    <customShpInfo spid="_x0000_s10528"/>
    <customShpInfo spid="_x0000_s10529"/>
    <customShpInfo spid="_x0000_s10527"/>
    <customShpInfo spid="_x0000_s10531"/>
    <customShpInfo spid="_x0000_s10532"/>
    <customShpInfo spid="_x0000_s10533"/>
    <customShpInfo spid="_x0000_s10534"/>
    <customShpInfo spid="_x0000_s10535"/>
    <customShpInfo spid="_x0000_s10536"/>
    <customShpInfo spid="_x0000_s10537"/>
    <customShpInfo spid="_x0000_s10538"/>
    <customShpInfo spid="_x0000_s10530"/>
    <customShpInfo spid="_x0000_s10540"/>
    <customShpInfo spid="_x0000_s10539"/>
    <customShpInfo spid="_x0000_s10542"/>
    <customShpInfo spid="_x0000_s10543"/>
    <customShpInfo spid="_x0000_s10544"/>
    <customShpInfo spid="_x0000_s10545"/>
    <customShpInfo spid="_x0000_s10546"/>
    <customShpInfo spid="_x0000_s10547"/>
    <customShpInfo spid="_x0000_s10548"/>
    <customShpInfo spid="_x0000_s10549"/>
    <customShpInfo spid="_x0000_s10541"/>
    <customShpInfo spid="_x0000_s10551"/>
    <customShpInfo spid="_x0000_s10550"/>
    <customShpInfo spid="_x0000_s10553"/>
    <customShpInfo spid="_x0000_s10554"/>
    <customShpInfo spid="_x0000_s10555"/>
    <customShpInfo spid="_x0000_s10556"/>
    <customShpInfo spid="_x0000_s10557"/>
    <customShpInfo spid="_x0000_s10558"/>
    <customShpInfo spid="_x0000_s10559"/>
    <customShpInfo spid="_x0000_s10560"/>
    <customShpInfo spid="_x0000_s10552"/>
    <customShpInfo spid="_x0000_s10562"/>
    <customShpInfo spid="_x0000_s10563"/>
    <customShpInfo spid="_x0000_s10564"/>
    <customShpInfo spid="_x0000_s10565"/>
    <customShpInfo spid="_x0000_s10566"/>
    <customShpInfo spid="_x0000_s10567"/>
    <customShpInfo spid="_x0000_s10568"/>
    <customShpInfo spid="_x0000_s10569"/>
    <customShpInfo spid="_x0000_s10561"/>
    <customShpInfo spid="_x0000_s10571"/>
    <customShpInfo spid="_x0000_s10572"/>
    <customShpInfo spid="_x0000_s10573"/>
    <customShpInfo spid="_x0000_s10574"/>
    <customShpInfo spid="_x0000_s10575"/>
    <customShpInfo spid="_x0000_s10576"/>
    <customShpInfo spid="_x0000_s10577"/>
    <customShpInfo spid="_x0000_s10578"/>
    <customShpInfo spid="_x0000_s10570"/>
    <customShpInfo spid="_x0000_s10580"/>
    <customShpInfo spid="_x0000_s10581"/>
    <customShpInfo spid="_x0000_s10582"/>
    <customShpInfo spid="_x0000_s10583"/>
    <customShpInfo spid="_x0000_s10584"/>
    <customShpInfo spid="_x0000_s10585"/>
    <customShpInfo spid="_x0000_s10586"/>
    <customShpInfo spid="_x0000_s10587"/>
    <customShpInfo spid="_x0000_s10579"/>
    <customShpInfo spid="_x0000_s10589"/>
    <customShpInfo spid="_x0000_s10590"/>
    <customShpInfo spid="_x0000_s10591"/>
    <customShpInfo spid="_x0000_s10592"/>
    <customShpInfo spid="_x0000_s10593"/>
    <customShpInfo spid="_x0000_s10594"/>
    <customShpInfo spid="_x0000_s10595"/>
    <customShpInfo spid="_x0000_s10596"/>
    <customShpInfo spid="_x0000_s10588"/>
    <customShpInfo spid="_x0000_s10598"/>
    <customShpInfo spid="_x0000_s10597"/>
    <customShpInfo spid="_x0000_s10600"/>
    <customShpInfo spid="_x0000_s10599"/>
    <customShpInfo spid="_x0000_s10602"/>
    <customShpInfo spid="_x0000_s10601"/>
    <customShpInfo spid="_x0000_s10604"/>
    <customShpInfo spid="_x0000_s10605"/>
    <customShpInfo spid="_x0000_s10606"/>
    <customShpInfo spid="_x0000_s10607"/>
    <customShpInfo spid="_x0000_s10608"/>
    <customShpInfo spid="_x0000_s10609"/>
    <customShpInfo spid="_x0000_s10610"/>
    <customShpInfo spid="_x0000_s10611"/>
    <customShpInfo spid="_x0000_s10603"/>
    <customShpInfo spid="_x0000_s10613"/>
    <customShpInfo spid="_x0000_s10612"/>
    <customShpInfo spid="_x0000_s10615"/>
    <customShpInfo spid="_x0000_s10616"/>
    <customShpInfo spid="_x0000_s10614"/>
    <customShpInfo spid="_x0000_s10618"/>
    <customShpInfo spid="_x0000_s10617"/>
    <customShpInfo spid="_x0000_s10620"/>
    <customShpInfo spid="_x0000_s10621"/>
    <customShpInfo spid="_x0000_s10622"/>
    <customShpInfo spid="_x0000_s10623"/>
    <customShpInfo spid="_x0000_s10624"/>
    <customShpInfo spid="_x0000_s10625"/>
    <customShpInfo spid="_x0000_s10626"/>
    <customShpInfo spid="_x0000_s10627"/>
    <customShpInfo spid="_x0000_s10619"/>
    <customShpInfo spid="_x0000_s1051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ScaleCrop>false</ScaleCrop>
  <LinksUpToDate>false</LinksUpToDate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2022-02-25T16:45:00Z</dcterms:created>
  <dc:creator>技术部文档</dc:creator>
  <cp:lastModifiedBy>Administrator</cp:lastModifiedBy>
  <dcterms:modified xsi:type="dcterms:W3CDTF">2022-02-25T08:52:32Z</dcterms:modified>
  <dc:title>产品使用说明文档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2020-05-25T00:00:00Z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2022-02-25T00:00:00Z</vt:filetime>
  </property>
  <property fmtid="{D5CDD505-2E9C-101B-9397-08002B2CF9AE}" pid="5" name="KSOProductBuildVer">
    <vt:lpwstr>2052-11.1.0.11194</vt:lpwstr>
  </property>
  <property fmtid="{D5CDD505-2E9C-101B-9397-08002B2CF9AE}" pid="6" name="ICV">
    <vt:lpwstr>C406B39B1EBE4411949974322139A93C</vt:lpwstr>
  </property>
</Properties>
</file>